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ascii="微软雅黑" w:hAnsi="微软雅黑"/>
          <w:b/>
          <w:sz w:val="52"/>
          <w:szCs w:val="52"/>
        </w:rPr>
      </w:pPr>
      <w:r>
        <w:rPr>
          <w:rFonts w:hint="eastAsia" w:ascii="微软雅黑" w:hAnsi="微软雅黑"/>
          <w:b/>
          <w:sz w:val="52"/>
          <w:szCs w:val="52"/>
        </w:rPr>
        <w:t>真趣化工人员定位系统4</w:t>
      </w:r>
      <w:r>
        <w:rPr>
          <w:rFonts w:ascii="微软雅黑" w:hAnsi="微软雅黑"/>
          <w:b/>
          <w:sz w:val="52"/>
          <w:szCs w:val="52"/>
        </w:rPr>
        <w:t xml:space="preserve">.3 </w:t>
      </w:r>
      <w:r>
        <w:rPr>
          <w:rFonts w:hint="eastAsia" w:ascii="微软雅黑" w:hAnsi="微软雅黑"/>
          <w:b/>
          <w:sz w:val="52"/>
          <w:szCs w:val="52"/>
        </w:rPr>
        <w:t>API文档</w:t>
      </w:r>
    </w:p>
    <w:p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136525</wp:posOffset>
                </wp:positionV>
                <wp:extent cx="2374265" cy="140398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公开范围：对外公开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32.45pt;margin-top:10.75pt;height:110.55pt;width:186.95pt;z-index:251656192;mso-width-relative:margin;mso-height-relative:margin;mso-width-percent:400;mso-height-percent:200;" filled="f" stroked="f" coordsize="21600,21600" o:gfxdata="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0dVH5NgAAAALAQAADwAAAAAAAAABACAAAAAiAAAAZHJzL2Rvd25yZXYueG1sUEsBAhQAFAAA&#10;AAgAh07iQOkJ4ywoAgAALAQAAA4AAAAAAAAAAQAgAAAAJw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公开范围：对外公开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>
      <w:pPr>
        <w:tabs>
          <w:tab w:val="left" w:pos="6085"/>
        </w:tabs>
        <w:rPr>
          <w:rFonts w:ascii="微软雅黑" w:hAnsi="微软雅黑"/>
          <w:sz w:val="52"/>
          <w:szCs w:val="5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616585</wp:posOffset>
            </wp:positionV>
            <wp:extent cx="1732280" cy="365760"/>
            <wp:effectExtent l="0" t="0" r="0" b="0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208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-1150620</wp:posOffset>
                </wp:positionH>
                <wp:positionV relativeFrom="paragraph">
                  <wp:posOffset>318135</wp:posOffset>
                </wp:positionV>
                <wp:extent cx="5095875" cy="971550"/>
                <wp:effectExtent l="0" t="0" r="9525" b="0"/>
                <wp:wrapNone/>
                <wp:docPr id="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971550"/>
                        </a:xfrm>
                        <a:prstGeom prst="rect">
                          <a:avLst/>
                        </a:prstGeom>
                        <a:solidFill>
                          <a:srgbClr val="A20202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-90.6pt;margin-top:25.05pt;height:76.5pt;width:401.25pt;z-index:251654144;mso-width-relative:page;mso-height-relative:page;" fillcolor="#A20202" filled="t" stroked="f" coordsize="21600,21600" o:gfxdata="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7LdVp9cAAAALAQAADwAAAAAAAAABACAAAAAiAAAAZHJzL2Rvd25yZXYueG1sUEsBAhQA&#10;FAAAAAgAh07iQKzMEtksAgAAVAQAAA4AAAAAAAAAAQAgAAAAJgEAAGRycy9lMm9Eb2MueG1sUEsF&#10;BgAAAAAGAAYAWQEAAMQ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327660</wp:posOffset>
                </wp:positionV>
                <wp:extent cx="2200275" cy="971550"/>
                <wp:effectExtent l="0" t="0" r="9525" b="0"/>
                <wp:wrapNone/>
                <wp:docPr id="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971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32.4pt;margin-top:25.8pt;height:76.5pt;width:173.25pt;z-index:251657216;mso-width-relative:page;mso-height-relative:page;" fillcolor="#595959 [2109]" filled="t" stroked="f" coordsize="21600,21600" o:gfxdata="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/821AdkAAAALAQAADwAAAAAAAAABACAA&#10;AAAiAAAAZHJzL2Rvd25yZXYueG1sUEsBAhQAFAAAAAgAh07iQIae2qNFAgAAjgQAAA4AAAAAAAAA&#10;AQAgAAAAK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微软雅黑" w:hAnsi="微软雅黑"/>
          <w:sz w:val="52"/>
          <w:szCs w:val="52"/>
        </w:rPr>
        <w:tab/>
      </w:r>
    </w:p>
    <w:p>
      <w:pPr>
        <w:tabs>
          <w:tab w:val="left" w:pos="6085"/>
        </w:tabs>
        <w:rPr>
          <w:rFonts w:ascii="微软雅黑" w:hAnsi="微软雅黑"/>
          <w:sz w:val="10"/>
          <w:szCs w:val="10"/>
        </w:rPr>
      </w:pPr>
    </w:p>
    <w:p>
      <w:pPr>
        <w:tabs>
          <w:tab w:val="left" w:pos="6085"/>
        </w:tabs>
        <w:rPr>
          <w:rFonts w:ascii="微软雅黑" w:hAnsi="微软雅黑"/>
          <w:sz w:val="28"/>
          <w:szCs w:val="28"/>
        </w:rPr>
      </w:pPr>
    </w:p>
    <w:p>
      <w:pPr>
        <w:tabs>
          <w:tab w:val="left" w:pos="6085"/>
        </w:tabs>
        <w:rPr>
          <w:rFonts w:ascii="微软雅黑" w:hAnsi="微软雅黑"/>
          <w:sz w:val="28"/>
          <w:szCs w:val="28"/>
        </w:rPr>
      </w:pPr>
    </w:p>
    <w:p>
      <w:pPr>
        <w:tabs>
          <w:tab w:val="left" w:pos="6085"/>
        </w:tabs>
        <w:jc w:val="left"/>
        <w:rPr>
          <w:rFonts w:ascii="微软雅黑" w:hAnsi="微软雅黑"/>
          <w:sz w:val="15"/>
          <w:szCs w:val="15"/>
        </w:rPr>
      </w:pP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苏州真趣信息科技有限公司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JoySuch</w:t>
      </w:r>
      <w:r>
        <w:rPr>
          <w:rFonts w:ascii="微软雅黑" w:hAnsi="微软雅黑"/>
          <w:sz w:val="30"/>
          <w:szCs w:val="30"/>
        </w:rPr>
        <w:t xml:space="preserve"> Tech Ltd.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版权所有 侵权必究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ascii="微软雅黑" w:hAnsi="微软雅黑"/>
          <w:sz w:val="30"/>
          <w:szCs w:val="30"/>
        </w:rPr>
        <w:t>All rights reserved</w:t>
      </w:r>
    </w:p>
    <w:p>
      <w:pPr>
        <w:widowControl/>
        <w:jc w:val="left"/>
        <w:rPr>
          <w:rFonts w:ascii="微软雅黑" w:hAnsi="微软雅黑"/>
          <w:sz w:val="30"/>
          <w:szCs w:val="30"/>
        </w:rPr>
      </w:pPr>
      <w:r>
        <w:rPr>
          <w:rFonts w:ascii="微软雅黑" w:hAnsi="微软雅黑"/>
          <w:sz w:val="30"/>
          <w:szCs w:val="30"/>
        </w:rPr>
        <w:br w:type="page"/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  录</w:t>
      </w:r>
    </w:p>
    <w:p/>
    <w:sdt>
      <w:sdtPr>
        <w:rPr>
          <w:rFonts w:ascii="Times New Roman" w:hAnsi="Times New Roman" w:eastAsia="微软雅黑" w:cs="Times New Roman"/>
          <w:b w:val="0"/>
          <w:bCs w:val="0"/>
          <w:color w:val="auto"/>
          <w:kern w:val="2"/>
          <w:sz w:val="24"/>
          <w:szCs w:val="24"/>
          <w:lang w:val="zh-CN"/>
        </w:rPr>
        <w:id w:val="925387003"/>
        <w:docPartObj>
          <w:docPartGallery w:val="Table of Contents"/>
          <w:docPartUnique/>
        </w:docPartObj>
      </w:sdtPr>
      <w:sdtEndPr>
        <w:rPr>
          <w:rFonts w:ascii="Times New Roman" w:hAnsi="Times New Roman" w:eastAsia="微软雅黑" w:cs="Times New Roman"/>
          <w:b w:val="0"/>
          <w:bCs w:val="0"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39"/>
            <w:numPr>
              <w:ilvl w:val="0"/>
              <w:numId w:val="0"/>
            </w:numPr>
          </w:pPr>
        </w:p>
        <w:p>
          <w:pPr>
            <w:pStyle w:val="17"/>
            <w:tabs>
              <w:tab w:val="left" w:pos="840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"_Toc57621741" </w:instrText>
          </w:r>
          <w:r>
            <w:fldChar w:fldCharType="separate"/>
          </w:r>
          <w:r>
            <w:rPr>
              <w:rStyle w:val="29"/>
            </w:rPr>
            <w:t>一、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9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_Toc57621741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"_Toc57621742" </w:instrText>
          </w:r>
          <w:r>
            <w:fldChar w:fldCharType="separate"/>
          </w:r>
          <w:r>
            <w:rPr>
              <w:rStyle w:val="29"/>
            </w:rPr>
            <w:t>二、公共响应参数</w:t>
          </w:r>
          <w:r>
            <w:tab/>
          </w:r>
          <w:r>
            <w:fldChar w:fldCharType="begin"/>
          </w:r>
          <w:r>
            <w:instrText xml:space="preserve"> PAGEREF _Toc57621742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"_Toc57621743" </w:instrText>
          </w:r>
          <w:r>
            <w:fldChar w:fldCharType="separate"/>
          </w:r>
          <w:r>
            <w:rPr>
              <w:rStyle w:val="29"/>
            </w:rPr>
            <w:t>三、令牌API</w:t>
          </w:r>
          <w:r>
            <w:tab/>
          </w:r>
          <w:r>
            <w:fldChar w:fldCharType="begin"/>
          </w:r>
          <w:r>
            <w:instrText xml:space="preserve"> PAGEREF _Toc57621743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"_Toc57621744" </w:instrText>
          </w:r>
          <w:r>
            <w:fldChar w:fldCharType="separate"/>
          </w:r>
          <w:r>
            <w:rPr>
              <w:rStyle w:val="29"/>
              <w:b/>
              <w:bCs/>
            </w:rPr>
            <w:t>3.1获取授权令牌</w:t>
          </w:r>
          <w:r>
            <w:tab/>
          </w:r>
          <w:r>
            <w:fldChar w:fldCharType="begin"/>
          </w:r>
          <w:r>
            <w:instrText xml:space="preserve"> PAGEREF _Toc57621744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"_Toc57621745" </w:instrText>
          </w:r>
          <w:r>
            <w:fldChar w:fldCharType="separate"/>
          </w:r>
          <w:r>
            <w:rPr>
              <w:rStyle w:val="29"/>
              <w:b/>
              <w:bCs/>
            </w:rPr>
            <w:t>3.1.1 URL</w:t>
          </w:r>
          <w:r>
            <w:tab/>
          </w:r>
          <w:r>
            <w:fldChar w:fldCharType="begin"/>
          </w:r>
          <w:r>
            <w:instrText xml:space="preserve"> PAGEREF _Toc57621745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"_Toc57621746" </w:instrText>
          </w:r>
          <w:r>
            <w:fldChar w:fldCharType="separate"/>
          </w:r>
          <w:r>
            <w:rPr>
              <w:rStyle w:val="29"/>
              <w:b/>
              <w:bCs/>
            </w:rPr>
            <w:t>3.1.2 请求头</w:t>
          </w:r>
          <w:r>
            <w:tab/>
          </w:r>
          <w:r>
            <w:fldChar w:fldCharType="begin"/>
          </w:r>
          <w:r>
            <w:instrText xml:space="preserve"> PAGEREF _Toc57621746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"_Toc57621747" </w:instrText>
          </w:r>
          <w:r>
            <w:fldChar w:fldCharType="separate"/>
          </w:r>
          <w:r>
            <w:rPr>
              <w:rStyle w:val="29"/>
              <w:b/>
              <w:bCs/>
            </w:rPr>
            <w:t>3.1.3 POST 请求参数</w:t>
          </w:r>
          <w:r>
            <w:tab/>
          </w:r>
          <w:r>
            <w:fldChar w:fldCharType="begin"/>
          </w:r>
          <w:r>
            <w:instrText xml:space="preserve"> PAGEREF _Toc57621747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"_Toc57621748" </w:instrText>
          </w:r>
          <w:r>
            <w:fldChar w:fldCharType="separate"/>
          </w:r>
          <w:r>
            <w:rPr>
              <w:rStyle w:val="29"/>
              <w:b/>
              <w:bCs/>
            </w:rPr>
            <w:t>3.1.4 请求JSON 示例</w:t>
          </w:r>
          <w:r>
            <w:tab/>
          </w:r>
          <w:r>
            <w:fldChar w:fldCharType="begin"/>
          </w:r>
          <w:r>
            <w:instrText xml:space="preserve"> PAGEREF _Toc57621748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"_Toc57621749" </w:instrText>
          </w:r>
          <w:r>
            <w:fldChar w:fldCharType="separate"/>
          </w:r>
          <w:r>
            <w:rPr>
              <w:rStyle w:val="29"/>
              <w:b/>
              <w:bCs/>
            </w:rPr>
            <w:t>3.1.5 响应JSON 示例</w:t>
          </w:r>
          <w:r>
            <w:tab/>
          </w:r>
          <w:r>
            <w:fldChar w:fldCharType="begin"/>
          </w:r>
          <w:r>
            <w:instrText xml:space="preserve"> PAGEREF _Toc57621749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"_Toc57621750" </w:instrText>
          </w:r>
          <w:r>
            <w:fldChar w:fldCharType="separate"/>
          </w:r>
          <w:r>
            <w:rPr>
              <w:rStyle w:val="29"/>
              <w:b/>
              <w:bCs/>
            </w:rPr>
            <w:t>3.1.6 异常JSON 示例</w:t>
          </w:r>
          <w:r>
            <w:tab/>
          </w:r>
          <w:r>
            <w:fldChar w:fldCharType="begin"/>
          </w:r>
          <w:r>
            <w:instrText xml:space="preserve"> PAGEREF _Toc57621750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"_Toc57621751" </w:instrText>
          </w:r>
          <w:r>
            <w:fldChar w:fldCharType="separate"/>
          </w:r>
          <w:r>
            <w:rPr>
              <w:rStyle w:val="29"/>
              <w:b/>
              <w:bCs/>
            </w:rPr>
            <w:t>3.1.7 业务错误码</w:t>
          </w:r>
          <w:r>
            <w:tab/>
          </w:r>
          <w:r>
            <w:fldChar w:fldCharType="begin"/>
          </w:r>
          <w:r>
            <w:instrText xml:space="preserve"> PAGEREF _Toc57621751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"_Toc57621752" </w:instrText>
          </w:r>
          <w:r>
            <w:fldChar w:fldCharType="separate"/>
          </w:r>
          <w:r>
            <w:rPr>
              <w:rStyle w:val="29"/>
              <w:b/>
              <w:bCs/>
            </w:rPr>
            <w:t>3.1.8 图片案例</w:t>
          </w:r>
          <w:r>
            <w:tab/>
          </w:r>
          <w:r>
            <w:fldChar w:fldCharType="begin"/>
          </w:r>
          <w:r>
            <w:instrText xml:space="preserve"> PAGEREF _Toc57621752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"_Toc57621753" </w:instrText>
          </w:r>
          <w:r>
            <w:fldChar w:fldCharType="separate"/>
          </w:r>
          <w:r>
            <w:rPr>
              <w:rStyle w:val="29"/>
            </w:rPr>
            <w:t>四、人员API</w:t>
          </w:r>
          <w:r>
            <w:tab/>
          </w:r>
          <w:r>
            <w:fldChar w:fldCharType="begin"/>
          </w:r>
          <w:r>
            <w:instrText xml:space="preserve"> PAGEREF _Toc57621753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"_Toc57621754" </w:instrText>
          </w:r>
          <w:r>
            <w:fldChar w:fldCharType="separate"/>
          </w:r>
          <w:r>
            <w:rPr>
              <w:rStyle w:val="29"/>
              <w:b/>
              <w:bCs/>
            </w:rPr>
            <w:t>4.1 批量添加人员</w:t>
          </w:r>
          <w:r>
            <w:tab/>
          </w:r>
          <w:r>
            <w:fldChar w:fldCharType="begin"/>
          </w:r>
          <w:r>
            <w:instrText xml:space="preserve"> PAGEREF _Toc57621754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"_Toc57621755" </w:instrText>
          </w:r>
          <w:r>
            <w:fldChar w:fldCharType="separate"/>
          </w:r>
          <w:r>
            <w:rPr>
              <w:rStyle w:val="29"/>
              <w:b/>
              <w:bCs/>
            </w:rPr>
            <w:t>4.1.1 URL</w:t>
          </w:r>
          <w:r>
            <w:tab/>
          </w:r>
          <w:r>
            <w:fldChar w:fldCharType="begin"/>
          </w:r>
          <w:r>
            <w:instrText xml:space="preserve"> PAGEREF _Toc57621755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"_Toc57621756" </w:instrText>
          </w:r>
          <w:r>
            <w:fldChar w:fldCharType="separate"/>
          </w:r>
          <w:r>
            <w:rPr>
              <w:rStyle w:val="29"/>
              <w:b/>
              <w:bCs/>
            </w:rPr>
            <w:t>4.1.2 请求头</w:t>
          </w:r>
          <w:r>
            <w:tab/>
          </w:r>
          <w:r>
            <w:fldChar w:fldCharType="begin"/>
          </w:r>
          <w:r>
            <w:instrText xml:space="preserve"> PAGEREF _Toc57621756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"_Toc57621757" </w:instrText>
          </w:r>
          <w:r>
            <w:fldChar w:fldCharType="separate"/>
          </w:r>
          <w:r>
            <w:rPr>
              <w:rStyle w:val="29"/>
              <w:b/>
              <w:bCs/>
            </w:rPr>
            <w:t>4.1.3 POST 请求参数</w:t>
          </w:r>
          <w:r>
            <w:tab/>
          </w:r>
          <w:r>
            <w:fldChar w:fldCharType="begin"/>
          </w:r>
          <w:r>
            <w:instrText xml:space="preserve"> PAGEREF _Toc57621757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"_Toc57621758" </w:instrText>
          </w:r>
          <w:r>
            <w:fldChar w:fldCharType="separate"/>
          </w:r>
          <w:r>
            <w:rPr>
              <w:rStyle w:val="29"/>
              <w:b/>
              <w:bCs/>
            </w:rPr>
            <w:t>4.1.4 请求JSON 示例</w:t>
          </w:r>
          <w:r>
            <w:tab/>
          </w:r>
          <w:r>
            <w:fldChar w:fldCharType="begin"/>
          </w:r>
          <w:r>
            <w:instrText xml:space="preserve"> PAGEREF _Toc57621758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"_Toc57621759" </w:instrText>
          </w:r>
          <w:r>
            <w:fldChar w:fldCharType="separate"/>
          </w:r>
          <w:r>
            <w:rPr>
              <w:rStyle w:val="29"/>
              <w:b/>
              <w:bCs/>
            </w:rPr>
            <w:t>4.1.5 响应JSON 示例</w:t>
          </w:r>
          <w:r>
            <w:tab/>
          </w:r>
          <w:r>
            <w:fldChar w:fldCharType="begin"/>
          </w:r>
          <w:r>
            <w:instrText xml:space="preserve"> PAGEREF _Toc57621759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"_Toc57621760" </w:instrText>
          </w:r>
          <w:r>
            <w:fldChar w:fldCharType="separate"/>
          </w:r>
          <w:r>
            <w:rPr>
              <w:rStyle w:val="29"/>
              <w:b/>
              <w:bCs/>
            </w:rPr>
            <w:t>4.1.6 异常JSON 示例</w:t>
          </w:r>
          <w:r>
            <w:tab/>
          </w:r>
          <w:r>
            <w:fldChar w:fldCharType="begin"/>
          </w:r>
          <w:r>
            <w:instrText xml:space="preserve"> PAGEREF _Toc57621760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"_Toc57621761" </w:instrText>
          </w:r>
          <w:r>
            <w:fldChar w:fldCharType="separate"/>
          </w:r>
          <w:r>
            <w:rPr>
              <w:rStyle w:val="29"/>
              <w:b/>
              <w:bCs/>
            </w:rPr>
            <w:t>4.1.7 业务错误码</w:t>
          </w:r>
          <w:r>
            <w:tab/>
          </w:r>
          <w:r>
            <w:fldChar w:fldCharType="begin"/>
          </w:r>
          <w:r>
            <w:instrText xml:space="preserve"> PAGEREF _Toc57621761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"_Toc57621762" </w:instrText>
          </w:r>
          <w:r>
            <w:fldChar w:fldCharType="separate"/>
          </w:r>
          <w:r>
            <w:rPr>
              <w:rStyle w:val="29"/>
              <w:b/>
              <w:bCs/>
            </w:rPr>
            <w:t>4.1.8 图片案例</w:t>
          </w:r>
          <w:r>
            <w:tab/>
          </w:r>
          <w:r>
            <w:fldChar w:fldCharType="begin"/>
          </w:r>
          <w:r>
            <w:instrText xml:space="preserve"> PAGEREF _Toc57621762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"_Toc57621763" </w:instrText>
          </w:r>
          <w:r>
            <w:fldChar w:fldCharType="separate"/>
          </w:r>
          <w:r>
            <w:rPr>
              <w:rStyle w:val="29"/>
              <w:b/>
              <w:bCs/>
            </w:rPr>
            <w:t>4.2 批量修改人员</w:t>
          </w:r>
          <w:r>
            <w:tab/>
          </w:r>
          <w:r>
            <w:fldChar w:fldCharType="begin"/>
          </w:r>
          <w:r>
            <w:instrText xml:space="preserve"> PAGEREF _Toc57621763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"_Toc57621764" </w:instrText>
          </w:r>
          <w:r>
            <w:fldChar w:fldCharType="separate"/>
          </w:r>
          <w:r>
            <w:rPr>
              <w:rStyle w:val="29"/>
              <w:b/>
              <w:bCs/>
            </w:rPr>
            <w:t>4.2.1 URL</w:t>
          </w:r>
          <w:r>
            <w:tab/>
          </w:r>
          <w:r>
            <w:fldChar w:fldCharType="begin"/>
          </w:r>
          <w:r>
            <w:instrText xml:space="preserve"> PAGEREF _Toc57621764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"_Toc57621765" </w:instrText>
          </w:r>
          <w:r>
            <w:fldChar w:fldCharType="separate"/>
          </w:r>
          <w:r>
            <w:rPr>
              <w:rStyle w:val="29"/>
              <w:b/>
              <w:bCs/>
            </w:rPr>
            <w:t>4.2.2 请求头</w:t>
          </w:r>
          <w:r>
            <w:tab/>
          </w:r>
          <w:r>
            <w:fldChar w:fldCharType="begin"/>
          </w:r>
          <w:r>
            <w:instrText xml:space="preserve"> PAGEREF _Toc57621765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"_Toc57621766" </w:instrText>
          </w:r>
          <w:r>
            <w:fldChar w:fldCharType="separate"/>
          </w:r>
          <w:r>
            <w:rPr>
              <w:rStyle w:val="29"/>
              <w:b/>
              <w:bCs/>
            </w:rPr>
            <w:t>4.2.3 POST 请求参数</w:t>
          </w:r>
          <w:r>
            <w:tab/>
          </w:r>
          <w:r>
            <w:fldChar w:fldCharType="begin"/>
          </w:r>
          <w:r>
            <w:instrText xml:space="preserve"> PAGEREF _Toc57621766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"_Toc57621767" </w:instrText>
          </w:r>
          <w:r>
            <w:fldChar w:fldCharType="separate"/>
          </w:r>
          <w:r>
            <w:rPr>
              <w:rStyle w:val="29"/>
              <w:b/>
              <w:bCs/>
            </w:rPr>
            <w:t>4.2.4 请求JSON 示例</w:t>
          </w:r>
          <w:r>
            <w:tab/>
          </w:r>
          <w:r>
            <w:fldChar w:fldCharType="begin"/>
          </w:r>
          <w:r>
            <w:instrText xml:space="preserve"> PAGEREF _Toc57621767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"_Toc57621768" </w:instrText>
          </w:r>
          <w:r>
            <w:fldChar w:fldCharType="separate"/>
          </w:r>
          <w:r>
            <w:rPr>
              <w:rStyle w:val="29"/>
              <w:b/>
              <w:bCs/>
            </w:rPr>
            <w:t>4.2.5 响应JSON 示例</w:t>
          </w:r>
          <w:r>
            <w:tab/>
          </w:r>
          <w:r>
            <w:fldChar w:fldCharType="begin"/>
          </w:r>
          <w:r>
            <w:instrText xml:space="preserve"> PAGEREF _Toc57621768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"_Toc57621769" </w:instrText>
          </w:r>
          <w:r>
            <w:fldChar w:fldCharType="separate"/>
          </w:r>
          <w:r>
            <w:rPr>
              <w:rStyle w:val="29"/>
              <w:b/>
              <w:bCs/>
            </w:rPr>
            <w:t>4.2.6 异常JSON 示例</w:t>
          </w:r>
          <w:r>
            <w:tab/>
          </w:r>
          <w:r>
            <w:fldChar w:fldCharType="begin"/>
          </w:r>
          <w:r>
            <w:instrText xml:space="preserve"> PAGEREF _Toc57621769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"_Toc57621770" </w:instrText>
          </w:r>
          <w:r>
            <w:fldChar w:fldCharType="separate"/>
          </w:r>
          <w:r>
            <w:rPr>
              <w:rStyle w:val="29"/>
              <w:b/>
              <w:bCs/>
            </w:rPr>
            <w:t>4.2.7 业务错误码</w:t>
          </w:r>
          <w:r>
            <w:tab/>
          </w:r>
          <w:r>
            <w:fldChar w:fldCharType="begin"/>
          </w:r>
          <w:r>
            <w:instrText xml:space="preserve"> PAGEREF _Toc57621770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"_Toc57621771" </w:instrText>
          </w:r>
          <w:r>
            <w:fldChar w:fldCharType="separate"/>
          </w:r>
          <w:r>
            <w:rPr>
              <w:rStyle w:val="29"/>
              <w:b/>
              <w:bCs/>
            </w:rPr>
            <w:t>4.2.8 图片案例</w:t>
          </w:r>
          <w:r>
            <w:tab/>
          </w:r>
          <w:r>
            <w:fldChar w:fldCharType="begin"/>
          </w:r>
          <w:r>
            <w:instrText xml:space="preserve"> PAGEREF _Toc57621771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"_Toc57621772" </w:instrText>
          </w:r>
          <w:r>
            <w:fldChar w:fldCharType="separate"/>
          </w:r>
          <w:r>
            <w:rPr>
              <w:rStyle w:val="29"/>
              <w:b/>
              <w:bCs/>
            </w:rPr>
            <w:t>4.3 批量删除人员</w:t>
          </w:r>
          <w:r>
            <w:tab/>
          </w:r>
          <w:r>
            <w:fldChar w:fldCharType="begin"/>
          </w:r>
          <w:r>
            <w:instrText xml:space="preserve"> PAGEREF _Toc57621772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"_Toc57621773" </w:instrText>
          </w:r>
          <w:r>
            <w:fldChar w:fldCharType="separate"/>
          </w:r>
          <w:r>
            <w:rPr>
              <w:rStyle w:val="29"/>
              <w:b/>
              <w:bCs/>
            </w:rPr>
            <w:t>4.3.1 URL</w:t>
          </w:r>
          <w:r>
            <w:tab/>
          </w:r>
          <w:r>
            <w:fldChar w:fldCharType="begin"/>
          </w:r>
          <w:r>
            <w:instrText xml:space="preserve"> PAGEREF _Toc57621773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"_Toc57621774" </w:instrText>
          </w:r>
          <w:r>
            <w:fldChar w:fldCharType="separate"/>
          </w:r>
          <w:r>
            <w:rPr>
              <w:rStyle w:val="29"/>
              <w:b/>
              <w:bCs/>
            </w:rPr>
            <w:t>4.3.2 请求头</w:t>
          </w:r>
          <w:r>
            <w:tab/>
          </w:r>
          <w:r>
            <w:fldChar w:fldCharType="begin"/>
          </w:r>
          <w:r>
            <w:instrText xml:space="preserve"> PAGEREF _Toc57621774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"_Toc57621775" </w:instrText>
          </w:r>
          <w:r>
            <w:fldChar w:fldCharType="separate"/>
          </w:r>
          <w:r>
            <w:rPr>
              <w:rStyle w:val="29"/>
              <w:b/>
              <w:bCs/>
            </w:rPr>
            <w:t>4.3.3 POST 请求参数</w:t>
          </w:r>
          <w:r>
            <w:tab/>
          </w:r>
          <w:r>
            <w:fldChar w:fldCharType="begin"/>
          </w:r>
          <w:r>
            <w:instrText xml:space="preserve"> PAGEREF _Toc57621775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"_Toc57621776" </w:instrText>
          </w:r>
          <w:r>
            <w:fldChar w:fldCharType="separate"/>
          </w:r>
          <w:r>
            <w:rPr>
              <w:rStyle w:val="29"/>
              <w:b/>
              <w:bCs/>
            </w:rPr>
            <w:t>4.3.4 请求JSON 示例</w:t>
          </w:r>
          <w:r>
            <w:tab/>
          </w:r>
          <w:r>
            <w:fldChar w:fldCharType="begin"/>
          </w:r>
          <w:r>
            <w:instrText xml:space="preserve"> PAGEREF _Toc57621776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"_Toc57621777" </w:instrText>
          </w:r>
          <w:r>
            <w:fldChar w:fldCharType="separate"/>
          </w:r>
          <w:r>
            <w:rPr>
              <w:rStyle w:val="29"/>
              <w:b/>
              <w:bCs/>
            </w:rPr>
            <w:t>4.3.5 响应JSON 示例</w:t>
          </w:r>
          <w:r>
            <w:tab/>
          </w:r>
          <w:r>
            <w:fldChar w:fldCharType="begin"/>
          </w:r>
          <w:r>
            <w:instrText xml:space="preserve"> PAGEREF _Toc57621777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"_Toc57621778" </w:instrText>
          </w:r>
          <w:r>
            <w:fldChar w:fldCharType="separate"/>
          </w:r>
          <w:r>
            <w:rPr>
              <w:rStyle w:val="29"/>
              <w:b/>
              <w:bCs/>
            </w:rPr>
            <w:t>4.3.6 异常JSON 示例</w:t>
          </w:r>
          <w:r>
            <w:tab/>
          </w:r>
          <w:r>
            <w:fldChar w:fldCharType="begin"/>
          </w:r>
          <w:r>
            <w:instrText xml:space="preserve"> PAGEREF _Toc57621778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"_Toc57621779" </w:instrText>
          </w:r>
          <w:r>
            <w:fldChar w:fldCharType="separate"/>
          </w:r>
          <w:r>
            <w:rPr>
              <w:rStyle w:val="29"/>
              <w:b/>
              <w:bCs/>
            </w:rPr>
            <w:t>4.3.7 业务错误码</w:t>
          </w:r>
          <w:r>
            <w:tab/>
          </w:r>
          <w:r>
            <w:fldChar w:fldCharType="begin"/>
          </w:r>
          <w:r>
            <w:instrText xml:space="preserve"> PAGEREF _Toc57621779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"_Toc57621780" </w:instrText>
          </w:r>
          <w:r>
            <w:fldChar w:fldCharType="separate"/>
          </w:r>
          <w:r>
            <w:rPr>
              <w:rStyle w:val="29"/>
              <w:b/>
              <w:bCs/>
            </w:rPr>
            <w:t>4.3.8 图片案例</w:t>
          </w:r>
          <w:r>
            <w:tab/>
          </w:r>
          <w:r>
            <w:fldChar w:fldCharType="begin"/>
          </w:r>
          <w:r>
            <w:instrText xml:space="preserve"> PAGEREF _Toc57621780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"_Toc57621781" </w:instrText>
          </w:r>
          <w:r>
            <w:fldChar w:fldCharType="separate"/>
          </w:r>
          <w:r>
            <w:rPr>
              <w:rStyle w:val="29"/>
              <w:b/>
              <w:bCs/>
            </w:rPr>
            <w:t>4.4 查询建筑下所有内部人员</w:t>
          </w:r>
          <w:r>
            <w:tab/>
          </w:r>
          <w:r>
            <w:fldChar w:fldCharType="begin"/>
          </w:r>
          <w:r>
            <w:instrText xml:space="preserve"> PAGEREF _Toc57621781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"_Toc57621782" </w:instrText>
          </w:r>
          <w:r>
            <w:fldChar w:fldCharType="separate"/>
          </w:r>
          <w:r>
            <w:rPr>
              <w:rStyle w:val="29"/>
              <w:b/>
              <w:bCs/>
            </w:rPr>
            <w:t>4.4.1 URL</w:t>
          </w:r>
          <w:r>
            <w:tab/>
          </w:r>
          <w:r>
            <w:fldChar w:fldCharType="begin"/>
          </w:r>
          <w:r>
            <w:instrText xml:space="preserve"> PAGEREF _Toc57621782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"_Toc57621783" </w:instrText>
          </w:r>
          <w:r>
            <w:fldChar w:fldCharType="separate"/>
          </w:r>
          <w:r>
            <w:rPr>
              <w:rStyle w:val="29"/>
              <w:b/>
              <w:bCs/>
            </w:rPr>
            <w:t>4.4.2 请求头</w:t>
          </w:r>
          <w:r>
            <w:tab/>
          </w:r>
          <w:r>
            <w:fldChar w:fldCharType="begin"/>
          </w:r>
          <w:r>
            <w:instrText xml:space="preserve"> PAGEREF _Toc57621783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"_Toc57621784" </w:instrText>
          </w:r>
          <w:r>
            <w:fldChar w:fldCharType="separate"/>
          </w:r>
          <w:r>
            <w:rPr>
              <w:rStyle w:val="29"/>
              <w:b/>
              <w:bCs/>
            </w:rPr>
            <w:t>4.4.3 POST 请求参数</w:t>
          </w:r>
          <w:r>
            <w:tab/>
          </w:r>
          <w:r>
            <w:fldChar w:fldCharType="begin"/>
          </w:r>
          <w:r>
            <w:instrText xml:space="preserve"> PAGEREF _Toc57621784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"_Toc57621785" </w:instrText>
          </w:r>
          <w:r>
            <w:fldChar w:fldCharType="separate"/>
          </w:r>
          <w:r>
            <w:rPr>
              <w:rStyle w:val="29"/>
              <w:b/>
              <w:bCs/>
            </w:rPr>
            <w:t>4.4.4 请求响应参数</w:t>
          </w:r>
          <w:r>
            <w:tab/>
          </w:r>
          <w:r>
            <w:fldChar w:fldCharType="begin"/>
          </w:r>
          <w:r>
            <w:instrText xml:space="preserve"> PAGEREF _Toc57621785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"_Toc57621786" </w:instrText>
          </w:r>
          <w:r>
            <w:fldChar w:fldCharType="separate"/>
          </w:r>
          <w:r>
            <w:rPr>
              <w:rStyle w:val="29"/>
              <w:b/>
              <w:bCs/>
            </w:rPr>
            <w:t>4.4.5 请求JSON 示例</w:t>
          </w:r>
          <w:r>
            <w:tab/>
          </w:r>
          <w:r>
            <w:fldChar w:fldCharType="begin"/>
          </w:r>
          <w:r>
            <w:instrText xml:space="preserve"> PAGEREF _Toc57621786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"_Toc57621787" </w:instrText>
          </w:r>
          <w:r>
            <w:fldChar w:fldCharType="separate"/>
          </w:r>
          <w:r>
            <w:rPr>
              <w:rStyle w:val="29"/>
              <w:b/>
              <w:bCs/>
            </w:rPr>
            <w:t>4.4.6 响应JSON 示例</w:t>
          </w:r>
          <w:r>
            <w:tab/>
          </w:r>
          <w:r>
            <w:fldChar w:fldCharType="begin"/>
          </w:r>
          <w:r>
            <w:instrText xml:space="preserve"> PAGEREF _Toc57621787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"_Toc57621788" </w:instrText>
          </w:r>
          <w:r>
            <w:fldChar w:fldCharType="separate"/>
          </w:r>
          <w:r>
            <w:rPr>
              <w:rStyle w:val="29"/>
              <w:b/>
              <w:bCs/>
            </w:rPr>
            <w:t>4.4.7 异常JSON 示例</w:t>
          </w:r>
          <w:r>
            <w:tab/>
          </w:r>
          <w:r>
            <w:fldChar w:fldCharType="begin"/>
          </w:r>
          <w:r>
            <w:instrText xml:space="preserve"> PAGEREF _Toc57621788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"_Toc57621789" </w:instrText>
          </w:r>
          <w:r>
            <w:fldChar w:fldCharType="separate"/>
          </w:r>
          <w:r>
            <w:rPr>
              <w:rStyle w:val="29"/>
              <w:b/>
              <w:bCs/>
            </w:rPr>
            <w:t>4.4.8 业务错误码</w:t>
          </w:r>
          <w:r>
            <w:tab/>
          </w:r>
          <w:r>
            <w:fldChar w:fldCharType="begin"/>
          </w:r>
          <w:r>
            <w:instrText xml:space="preserve"> PAGEREF _Toc57621789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"_Toc57621790" </w:instrText>
          </w:r>
          <w:r>
            <w:fldChar w:fldCharType="separate"/>
          </w:r>
          <w:r>
            <w:rPr>
              <w:rStyle w:val="29"/>
              <w:b/>
              <w:bCs/>
            </w:rPr>
            <w:t>4.4.9 图片案例</w:t>
          </w:r>
          <w:r>
            <w:tab/>
          </w:r>
          <w:r>
            <w:fldChar w:fldCharType="begin"/>
          </w:r>
          <w:r>
            <w:instrText xml:space="preserve"> PAGEREF _Toc57621790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"_Toc57621791" </w:instrText>
          </w:r>
          <w:r>
            <w:fldChar w:fldCharType="separate"/>
          </w:r>
          <w:r>
            <w:rPr>
              <w:rStyle w:val="29"/>
              <w:b/>
              <w:bCs/>
            </w:rPr>
            <w:t>4.5 岗位名称查询</w:t>
          </w:r>
          <w:r>
            <w:tab/>
          </w:r>
          <w:r>
            <w:fldChar w:fldCharType="begin"/>
          </w:r>
          <w:r>
            <w:instrText xml:space="preserve"> PAGEREF _Toc57621791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"_Toc57621792" </w:instrText>
          </w:r>
          <w:r>
            <w:fldChar w:fldCharType="separate"/>
          </w:r>
          <w:r>
            <w:rPr>
              <w:rStyle w:val="29"/>
              <w:b/>
              <w:bCs/>
            </w:rPr>
            <w:t>4.5.1 URL</w:t>
          </w:r>
          <w:r>
            <w:tab/>
          </w:r>
          <w:r>
            <w:fldChar w:fldCharType="begin"/>
          </w:r>
          <w:r>
            <w:instrText xml:space="preserve"> PAGEREF _Toc57621792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"_Toc57621793" </w:instrText>
          </w:r>
          <w:r>
            <w:fldChar w:fldCharType="separate"/>
          </w:r>
          <w:r>
            <w:rPr>
              <w:rStyle w:val="29"/>
              <w:b/>
              <w:bCs/>
            </w:rPr>
            <w:t>4.5.2 请求头</w:t>
          </w:r>
          <w:r>
            <w:tab/>
          </w:r>
          <w:r>
            <w:fldChar w:fldCharType="begin"/>
          </w:r>
          <w:r>
            <w:instrText xml:space="preserve"> PAGEREF _Toc57621793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"_Toc57621794" </w:instrText>
          </w:r>
          <w:r>
            <w:fldChar w:fldCharType="separate"/>
          </w:r>
          <w:r>
            <w:rPr>
              <w:rStyle w:val="29"/>
              <w:b/>
              <w:bCs/>
            </w:rPr>
            <w:t>4.5.3 POST 请求参数</w:t>
          </w:r>
          <w:r>
            <w:tab/>
          </w:r>
          <w:r>
            <w:fldChar w:fldCharType="begin"/>
          </w:r>
          <w:r>
            <w:instrText xml:space="preserve"> PAGEREF _Toc57621794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"_Toc57621795" </w:instrText>
          </w:r>
          <w:r>
            <w:fldChar w:fldCharType="separate"/>
          </w:r>
          <w:r>
            <w:rPr>
              <w:rStyle w:val="29"/>
              <w:b/>
              <w:bCs/>
            </w:rPr>
            <w:t>4.5.4 请求响应参数</w:t>
          </w:r>
          <w:r>
            <w:tab/>
          </w:r>
          <w:r>
            <w:fldChar w:fldCharType="begin"/>
          </w:r>
          <w:r>
            <w:instrText xml:space="preserve"> PAGEREF _Toc57621795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"_Toc57621796" </w:instrText>
          </w:r>
          <w:r>
            <w:fldChar w:fldCharType="separate"/>
          </w:r>
          <w:r>
            <w:rPr>
              <w:rStyle w:val="29"/>
              <w:b/>
              <w:bCs/>
            </w:rPr>
            <w:t>4.5.5 请求JSON 示例</w:t>
          </w:r>
          <w:r>
            <w:tab/>
          </w:r>
          <w:r>
            <w:fldChar w:fldCharType="begin"/>
          </w:r>
          <w:r>
            <w:instrText xml:space="preserve"> PAGEREF _Toc57621796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"_Toc57621797" </w:instrText>
          </w:r>
          <w:r>
            <w:fldChar w:fldCharType="separate"/>
          </w:r>
          <w:r>
            <w:rPr>
              <w:rStyle w:val="29"/>
              <w:b/>
              <w:bCs/>
            </w:rPr>
            <w:t>4.5.6 响应JSON 示例</w:t>
          </w:r>
          <w:r>
            <w:tab/>
          </w:r>
          <w:r>
            <w:fldChar w:fldCharType="begin"/>
          </w:r>
          <w:r>
            <w:instrText xml:space="preserve"> PAGEREF _Toc57621797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"_Toc57621798" </w:instrText>
          </w:r>
          <w:r>
            <w:fldChar w:fldCharType="separate"/>
          </w:r>
          <w:r>
            <w:rPr>
              <w:rStyle w:val="29"/>
              <w:b/>
              <w:bCs/>
            </w:rPr>
            <w:t>4.5.7 异常JSON 示例</w:t>
          </w:r>
          <w:r>
            <w:tab/>
          </w:r>
          <w:r>
            <w:fldChar w:fldCharType="begin"/>
          </w:r>
          <w:r>
            <w:instrText xml:space="preserve"> PAGEREF _Toc57621798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"_Toc57621799" </w:instrText>
          </w:r>
          <w:r>
            <w:fldChar w:fldCharType="separate"/>
          </w:r>
          <w:r>
            <w:rPr>
              <w:rStyle w:val="29"/>
              <w:b/>
              <w:bCs/>
            </w:rPr>
            <w:t>4.5.8 业务错误码</w:t>
          </w:r>
          <w:r>
            <w:tab/>
          </w:r>
          <w:r>
            <w:fldChar w:fldCharType="begin"/>
          </w:r>
          <w:r>
            <w:instrText xml:space="preserve"> PAGEREF _Toc57621799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"_Toc57621800" </w:instrText>
          </w:r>
          <w:r>
            <w:fldChar w:fldCharType="separate"/>
          </w:r>
          <w:r>
            <w:rPr>
              <w:rStyle w:val="29"/>
              <w:b/>
              <w:bCs/>
            </w:rPr>
            <w:t>4.5.9 图片案例</w:t>
          </w:r>
          <w:r>
            <w:tab/>
          </w:r>
          <w:r>
            <w:fldChar w:fldCharType="begin"/>
          </w:r>
          <w:r>
            <w:instrText xml:space="preserve"> PAGEREF _Toc57621800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"_Toc57621801" </w:instrText>
          </w:r>
          <w:r>
            <w:fldChar w:fldCharType="separate"/>
          </w:r>
          <w:r>
            <w:rPr>
              <w:rStyle w:val="29"/>
              <w:b/>
              <w:bCs/>
            </w:rPr>
            <w:t>4.6 查询建筑下所有部门</w:t>
          </w:r>
          <w:r>
            <w:tab/>
          </w:r>
          <w:r>
            <w:fldChar w:fldCharType="begin"/>
          </w:r>
          <w:r>
            <w:instrText xml:space="preserve"> PAGEREF _Toc57621801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"_Toc57621802" </w:instrText>
          </w:r>
          <w:r>
            <w:fldChar w:fldCharType="separate"/>
          </w:r>
          <w:r>
            <w:rPr>
              <w:rStyle w:val="29"/>
              <w:b/>
              <w:bCs/>
            </w:rPr>
            <w:t>4.6.1 URL</w:t>
          </w:r>
          <w:r>
            <w:tab/>
          </w:r>
          <w:r>
            <w:fldChar w:fldCharType="begin"/>
          </w:r>
          <w:r>
            <w:instrText xml:space="preserve"> PAGEREF _Toc57621802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"_Toc57621803" </w:instrText>
          </w:r>
          <w:r>
            <w:fldChar w:fldCharType="separate"/>
          </w:r>
          <w:r>
            <w:rPr>
              <w:rStyle w:val="29"/>
              <w:b/>
              <w:bCs/>
            </w:rPr>
            <w:t>4.6.2 请求头</w:t>
          </w:r>
          <w:r>
            <w:tab/>
          </w:r>
          <w:r>
            <w:fldChar w:fldCharType="begin"/>
          </w:r>
          <w:r>
            <w:instrText xml:space="preserve"> PAGEREF _Toc57621803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"_Toc57621804" </w:instrText>
          </w:r>
          <w:r>
            <w:fldChar w:fldCharType="separate"/>
          </w:r>
          <w:r>
            <w:rPr>
              <w:rStyle w:val="29"/>
              <w:b/>
              <w:bCs/>
            </w:rPr>
            <w:t>4.6.3 POST 请求参数</w:t>
          </w:r>
          <w:r>
            <w:tab/>
          </w:r>
          <w:r>
            <w:fldChar w:fldCharType="begin"/>
          </w:r>
          <w:r>
            <w:instrText xml:space="preserve"> PAGEREF _Toc57621804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"_Toc57621805" </w:instrText>
          </w:r>
          <w:r>
            <w:fldChar w:fldCharType="separate"/>
          </w:r>
          <w:r>
            <w:rPr>
              <w:rStyle w:val="29"/>
              <w:b/>
              <w:bCs/>
            </w:rPr>
            <w:t>4.6.4 请求响应参数</w:t>
          </w:r>
          <w:r>
            <w:tab/>
          </w:r>
          <w:r>
            <w:fldChar w:fldCharType="begin"/>
          </w:r>
          <w:r>
            <w:instrText xml:space="preserve"> PAGEREF _Toc57621805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"_Toc57621806" </w:instrText>
          </w:r>
          <w:r>
            <w:fldChar w:fldCharType="separate"/>
          </w:r>
          <w:r>
            <w:rPr>
              <w:rStyle w:val="29"/>
              <w:b/>
              <w:bCs/>
            </w:rPr>
            <w:t>4.6.5 请求JSON 示例</w:t>
          </w:r>
          <w:r>
            <w:tab/>
          </w:r>
          <w:r>
            <w:fldChar w:fldCharType="begin"/>
          </w:r>
          <w:r>
            <w:instrText xml:space="preserve"> PAGEREF _Toc57621806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"_Toc57621807" </w:instrText>
          </w:r>
          <w:r>
            <w:fldChar w:fldCharType="separate"/>
          </w:r>
          <w:r>
            <w:rPr>
              <w:rStyle w:val="29"/>
              <w:b/>
              <w:bCs/>
            </w:rPr>
            <w:t>4.6.6 响应JSON 示例</w:t>
          </w:r>
          <w:r>
            <w:tab/>
          </w:r>
          <w:r>
            <w:fldChar w:fldCharType="begin"/>
          </w:r>
          <w:r>
            <w:instrText xml:space="preserve"> PAGEREF _Toc57621807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"_Toc57621808" </w:instrText>
          </w:r>
          <w:r>
            <w:fldChar w:fldCharType="separate"/>
          </w:r>
          <w:r>
            <w:rPr>
              <w:rStyle w:val="29"/>
              <w:b/>
              <w:bCs/>
            </w:rPr>
            <w:t>4.6.7 异常JSON 示例</w:t>
          </w:r>
          <w:r>
            <w:tab/>
          </w:r>
          <w:r>
            <w:fldChar w:fldCharType="begin"/>
          </w:r>
          <w:r>
            <w:instrText xml:space="preserve"> PAGEREF _Toc57621808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"_Toc57621809" </w:instrText>
          </w:r>
          <w:r>
            <w:fldChar w:fldCharType="separate"/>
          </w:r>
          <w:r>
            <w:rPr>
              <w:rStyle w:val="29"/>
              <w:b/>
              <w:bCs/>
            </w:rPr>
            <w:t>4.6.8 业务错误码</w:t>
          </w:r>
          <w:r>
            <w:tab/>
          </w:r>
          <w:r>
            <w:fldChar w:fldCharType="begin"/>
          </w:r>
          <w:r>
            <w:instrText xml:space="preserve"> PAGEREF _Toc57621809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"_Toc57621810" </w:instrText>
          </w:r>
          <w:r>
            <w:fldChar w:fldCharType="separate"/>
          </w:r>
          <w:r>
            <w:rPr>
              <w:rStyle w:val="29"/>
              <w:b/>
              <w:bCs/>
            </w:rPr>
            <w:t>4.6.9 图片案例</w:t>
          </w:r>
          <w:r>
            <w:tab/>
          </w:r>
          <w:r>
            <w:fldChar w:fldCharType="begin"/>
          </w:r>
          <w:r>
            <w:instrText xml:space="preserve"> PAGEREF _Toc57621810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"_Toc57621811" </w:instrText>
          </w:r>
          <w:r>
            <w:fldChar w:fldCharType="separate"/>
          </w:r>
          <w:r>
            <w:rPr>
              <w:rStyle w:val="29"/>
              <w:b/>
              <w:bCs/>
            </w:rPr>
            <w:t>4.7 添加部门</w:t>
          </w:r>
          <w:r>
            <w:tab/>
          </w:r>
          <w:r>
            <w:fldChar w:fldCharType="begin"/>
          </w:r>
          <w:r>
            <w:instrText xml:space="preserve"> PAGEREF _Toc57621811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"_Toc57621812" </w:instrText>
          </w:r>
          <w:r>
            <w:fldChar w:fldCharType="separate"/>
          </w:r>
          <w:r>
            <w:rPr>
              <w:rStyle w:val="29"/>
              <w:b/>
              <w:bCs/>
            </w:rPr>
            <w:t>4.7.1 URL</w:t>
          </w:r>
          <w:r>
            <w:tab/>
          </w:r>
          <w:r>
            <w:fldChar w:fldCharType="begin"/>
          </w:r>
          <w:r>
            <w:instrText xml:space="preserve"> PAGEREF _Toc57621812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"_Toc57621813" </w:instrText>
          </w:r>
          <w:r>
            <w:fldChar w:fldCharType="separate"/>
          </w:r>
          <w:r>
            <w:rPr>
              <w:rStyle w:val="29"/>
              <w:b/>
              <w:bCs/>
            </w:rPr>
            <w:t>4.7.2 请求头</w:t>
          </w:r>
          <w:r>
            <w:tab/>
          </w:r>
          <w:r>
            <w:fldChar w:fldCharType="begin"/>
          </w:r>
          <w:r>
            <w:instrText xml:space="preserve"> PAGEREF _Toc57621813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"_Toc57621814" </w:instrText>
          </w:r>
          <w:r>
            <w:fldChar w:fldCharType="separate"/>
          </w:r>
          <w:r>
            <w:rPr>
              <w:rStyle w:val="29"/>
              <w:b/>
              <w:bCs/>
            </w:rPr>
            <w:t>4.7.3 POST 请求参数</w:t>
          </w:r>
          <w:r>
            <w:tab/>
          </w:r>
          <w:r>
            <w:fldChar w:fldCharType="begin"/>
          </w:r>
          <w:r>
            <w:instrText xml:space="preserve"> PAGEREF _Toc57621814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"_Toc57621815" </w:instrText>
          </w:r>
          <w:r>
            <w:fldChar w:fldCharType="separate"/>
          </w:r>
          <w:r>
            <w:rPr>
              <w:rStyle w:val="29"/>
              <w:b/>
              <w:bCs/>
            </w:rPr>
            <w:t>4.7.4 请求JSON 示例</w:t>
          </w:r>
          <w:r>
            <w:tab/>
          </w:r>
          <w:r>
            <w:fldChar w:fldCharType="begin"/>
          </w:r>
          <w:r>
            <w:instrText xml:space="preserve"> PAGEREF _Toc57621815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"_Toc57621816" </w:instrText>
          </w:r>
          <w:r>
            <w:fldChar w:fldCharType="separate"/>
          </w:r>
          <w:r>
            <w:rPr>
              <w:rStyle w:val="29"/>
              <w:b/>
              <w:bCs/>
            </w:rPr>
            <w:t>4.7.5 响应JSON 示例</w:t>
          </w:r>
          <w:r>
            <w:tab/>
          </w:r>
          <w:r>
            <w:fldChar w:fldCharType="begin"/>
          </w:r>
          <w:r>
            <w:instrText xml:space="preserve"> PAGEREF _Toc57621816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"_Toc57621817" </w:instrText>
          </w:r>
          <w:r>
            <w:fldChar w:fldCharType="separate"/>
          </w:r>
          <w:r>
            <w:rPr>
              <w:rStyle w:val="29"/>
              <w:b/>
              <w:bCs/>
            </w:rPr>
            <w:t>4.7.6 异常JSON 示例</w:t>
          </w:r>
          <w:r>
            <w:tab/>
          </w:r>
          <w:r>
            <w:fldChar w:fldCharType="begin"/>
          </w:r>
          <w:r>
            <w:instrText xml:space="preserve"> PAGEREF _Toc57621817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"_Toc57621818" </w:instrText>
          </w:r>
          <w:r>
            <w:fldChar w:fldCharType="separate"/>
          </w:r>
          <w:r>
            <w:rPr>
              <w:rStyle w:val="29"/>
              <w:b/>
              <w:bCs/>
            </w:rPr>
            <w:t>4.7.7 业务错误码</w:t>
          </w:r>
          <w:r>
            <w:tab/>
          </w:r>
          <w:r>
            <w:fldChar w:fldCharType="begin"/>
          </w:r>
          <w:r>
            <w:instrText xml:space="preserve"> PAGEREF _Toc57621818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"_Toc57621819" </w:instrText>
          </w:r>
          <w:r>
            <w:fldChar w:fldCharType="separate"/>
          </w:r>
          <w:r>
            <w:rPr>
              <w:rStyle w:val="29"/>
              <w:b/>
              <w:bCs/>
            </w:rPr>
            <w:t>4.7.8 图片案例</w:t>
          </w:r>
          <w:r>
            <w:tab/>
          </w:r>
          <w:r>
            <w:fldChar w:fldCharType="begin"/>
          </w:r>
          <w:r>
            <w:instrText xml:space="preserve"> PAGEREF _Toc57621819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"_Toc57621820" </w:instrText>
          </w:r>
          <w:r>
            <w:fldChar w:fldCharType="separate"/>
          </w:r>
          <w:r>
            <w:rPr>
              <w:rStyle w:val="29"/>
              <w:b/>
              <w:bCs/>
            </w:rPr>
            <w:t>4.8 查询建筑下所有承包商人员</w:t>
          </w:r>
          <w:r>
            <w:tab/>
          </w:r>
          <w:r>
            <w:fldChar w:fldCharType="begin"/>
          </w:r>
          <w:r>
            <w:instrText xml:space="preserve"> PAGEREF _Toc57621820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"_Toc57621821" </w:instrText>
          </w:r>
          <w:r>
            <w:fldChar w:fldCharType="separate"/>
          </w:r>
          <w:r>
            <w:rPr>
              <w:rStyle w:val="29"/>
              <w:b/>
              <w:bCs/>
            </w:rPr>
            <w:t>4.8.1 URL</w:t>
          </w:r>
          <w:r>
            <w:tab/>
          </w:r>
          <w:r>
            <w:fldChar w:fldCharType="begin"/>
          </w:r>
          <w:r>
            <w:instrText xml:space="preserve"> PAGEREF _Toc57621821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"_Toc57621822" </w:instrText>
          </w:r>
          <w:r>
            <w:fldChar w:fldCharType="separate"/>
          </w:r>
          <w:r>
            <w:rPr>
              <w:rStyle w:val="29"/>
              <w:b/>
              <w:bCs/>
            </w:rPr>
            <w:t>4.8.2 请求头</w:t>
          </w:r>
          <w:r>
            <w:tab/>
          </w:r>
          <w:r>
            <w:fldChar w:fldCharType="begin"/>
          </w:r>
          <w:r>
            <w:instrText xml:space="preserve"> PAGEREF _Toc57621822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"_Toc57621823" </w:instrText>
          </w:r>
          <w:r>
            <w:fldChar w:fldCharType="separate"/>
          </w:r>
          <w:r>
            <w:rPr>
              <w:rStyle w:val="29"/>
              <w:b/>
              <w:bCs/>
            </w:rPr>
            <w:t>4.8.3 POST 请求参数</w:t>
          </w:r>
          <w:r>
            <w:tab/>
          </w:r>
          <w:r>
            <w:fldChar w:fldCharType="begin"/>
          </w:r>
          <w:r>
            <w:instrText xml:space="preserve"> PAGEREF _Toc57621823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"_Toc57621824" </w:instrText>
          </w:r>
          <w:r>
            <w:fldChar w:fldCharType="separate"/>
          </w:r>
          <w:r>
            <w:rPr>
              <w:rStyle w:val="29"/>
              <w:b/>
              <w:bCs/>
            </w:rPr>
            <w:t>4.8.4 请求响应参数</w:t>
          </w:r>
          <w:r>
            <w:tab/>
          </w:r>
          <w:r>
            <w:fldChar w:fldCharType="begin"/>
          </w:r>
          <w:r>
            <w:instrText xml:space="preserve"> PAGEREF _Toc57621824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"_Toc57621825" </w:instrText>
          </w:r>
          <w:r>
            <w:fldChar w:fldCharType="separate"/>
          </w:r>
          <w:r>
            <w:rPr>
              <w:rStyle w:val="29"/>
              <w:b/>
              <w:bCs/>
            </w:rPr>
            <w:t>4.8.5 请求JSON 示例</w:t>
          </w:r>
          <w:r>
            <w:tab/>
          </w:r>
          <w:r>
            <w:fldChar w:fldCharType="begin"/>
          </w:r>
          <w:r>
            <w:instrText xml:space="preserve"> PAGEREF _Toc57621825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"_Toc57621826" </w:instrText>
          </w:r>
          <w:r>
            <w:fldChar w:fldCharType="separate"/>
          </w:r>
          <w:r>
            <w:rPr>
              <w:rStyle w:val="29"/>
              <w:b/>
              <w:bCs/>
            </w:rPr>
            <w:t>4.8.6 响应JSON 示例</w:t>
          </w:r>
          <w:r>
            <w:tab/>
          </w:r>
          <w:r>
            <w:fldChar w:fldCharType="begin"/>
          </w:r>
          <w:r>
            <w:instrText xml:space="preserve"> PAGEREF _Toc57621826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"_Toc57621827" </w:instrText>
          </w:r>
          <w:r>
            <w:fldChar w:fldCharType="separate"/>
          </w:r>
          <w:r>
            <w:rPr>
              <w:rStyle w:val="29"/>
              <w:b/>
              <w:bCs/>
            </w:rPr>
            <w:t>4.8.7 异常JSON 示例</w:t>
          </w:r>
          <w:r>
            <w:tab/>
          </w:r>
          <w:r>
            <w:fldChar w:fldCharType="begin"/>
          </w:r>
          <w:r>
            <w:instrText xml:space="preserve"> PAGEREF _Toc57621827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"_Toc57621828" </w:instrText>
          </w:r>
          <w:r>
            <w:fldChar w:fldCharType="separate"/>
          </w:r>
          <w:r>
            <w:rPr>
              <w:rStyle w:val="29"/>
              <w:b/>
              <w:bCs/>
            </w:rPr>
            <w:t>4.8.8 业务错误码</w:t>
          </w:r>
          <w:r>
            <w:tab/>
          </w:r>
          <w:r>
            <w:fldChar w:fldCharType="begin"/>
          </w:r>
          <w:r>
            <w:instrText xml:space="preserve"> PAGEREF _Toc57621828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"_Toc57621829" </w:instrText>
          </w:r>
          <w:r>
            <w:fldChar w:fldCharType="separate"/>
          </w:r>
          <w:r>
            <w:rPr>
              <w:rStyle w:val="29"/>
              <w:b/>
              <w:bCs/>
            </w:rPr>
            <w:t>4.8.9 图片案例</w:t>
          </w:r>
          <w:r>
            <w:tab/>
          </w:r>
          <w:r>
            <w:fldChar w:fldCharType="begin"/>
          </w:r>
          <w:r>
            <w:instrText xml:space="preserve"> PAGEREF _Toc57621829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"_Toc57621830" </w:instrText>
          </w:r>
          <w:r>
            <w:fldChar w:fldCharType="separate"/>
          </w:r>
          <w:r>
            <w:rPr>
              <w:rStyle w:val="29"/>
            </w:rPr>
            <w:t>五、报警API</w:t>
          </w:r>
          <w:r>
            <w:tab/>
          </w:r>
          <w:r>
            <w:fldChar w:fldCharType="begin"/>
          </w:r>
          <w:r>
            <w:instrText xml:space="preserve"> PAGEREF _Toc57621830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"_Toc57621831" </w:instrText>
          </w:r>
          <w:r>
            <w:fldChar w:fldCharType="separate"/>
          </w:r>
          <w:r>
            <w:rPr>
              <w:rStyle w:val="29"/>
              <w:b/>
              <w:bCs/>
            </w:rPr>
            <w:t>5.1 报（预）警信息订阅</w:t>
          </w:r>
          <w:r>
            <w:tab/>
          </w:r>
          <w:r>
            <w:fldChar w:fldCharType="begin"/>
          </w:r>
          <w:r>
            <w:instrText xml:space="preserve"> PAGEREF _Toc57621831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"_Toc57621832" </w:instrText>
          </w:r>
          <w:r>
            <w:fldChar w:fldCharType="separate"/>
          </w:r>
          <w:r>
            <w:rPr>
              <w:rStyle w:val="29"/>
              <w:b/>
              <w:bCs/>
            </w:rPr>
            <w:t>5.1.1 预警类型</w:t>
          </w:r>
          <w:r>
            <w:tab/>
          </w:r>
          <w:r>
            <w:fldChar w:fldCharType="begin"/>
          </w:r>
          <w:r>
            <w:instrText xml:space="preserve"> PAGEREF _Toc57621832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"_Toc57621833" </w:instrText>
          </w:r>
          <w:r>
            <w:fldChar w:fldCharType="separate"/>
          </w:r>
          <w:r>
            <w:rPr>
              <w:rStyle w:val="29"/>
              <w:b/>
              <w:bCs/>
            </w:rPr>
            <w:t>5.1.2 URL</w:t>
          </w:r>
          <w:r>
            <w:tab/>
          </w:r>
          <w:r>
            <w:fldChar w:fldCharType="begin"/>
          </w:r>
          <w:r>
            <w:instrText xml:space="preserve"> PAGEREF _Toc57621833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"_Toc57621834" </w:instrText>
          </w:r>
          <w:r>
            <w:fldChar w:fldCharType="separate"/>
          </w:r>
          <w:r>
            <w:rPr>
              <w:rStyle w:val="29"/>
              <w:b/>
              <w:bCs/>
            </w:rPr>
            <w:t>5.1.3 请求头</w:t>
          </w:r>
          <w:r>
            <w:tab/>
          </w:r>
          <w:r>
            <w:fldChar w:fldCharType="begin"/>
          </w:r>
          <w:r>
            <w:instrText xml:space="preserve"> PAGEREF _Toc57621834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"_Toc57621835" </w:instrText>
          </w:r>
          <w:r>
            <w:fldChar w:fldCharType="separate"/>
          </w:r>
          <w:r>
            <w:rPr>
              <w:rStyle w:val="29"/>
              <w:b/>
              <w:bCs/>
            </w:rPr>
            <w:t>5.1.4 POST 请求参数</w:t>
          </w:r>
          <w:r>
            <w:tab/>
          </w:r>
          <w:r>
            <w:fldChar w:fldCharType="begin"/>
          </w:r>
          <w:r>
            <w:instrText xml:space="preserve"> PAGEREF _Toc57621835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"_Toc57621836" </w:instrText>
          </w:r>
          <w:r>
            <w:fldChar w:fldCharType="separate"/>
          </w:r>
          <w:r>
            <w:rPr>
              <w:rStyle w:val="29"/>
              <w:b/>
              <w:bCs/>
            </w:rPr>
            <w:t>5.1.5 请求JSON 示例</w:t>
          </w:r>
          <w:r>
            <w:tab/>
          </w:r>
          <w:r>
            <w:fldChar w:fldCharType="begin"/>
          </w:r>
          <w:r>
            <w:instrText xml:space="preserve"> PAGEREF _Toc57621836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"_Toc57621837" </w:instrText>
          </w:r>
          <w:r>
            <w:fldChar w:fldCharType="separate"/>
          </w:r>
          <w:r>
            <w:rPr>
              <w:rStyle w:val="29"/>
              <w:b/>
              <w:bCs/>
            </w:rPr>
            <w:t>5.1.6 响应JSON 示例</w:t>
          </w:r>
          <w:r>
            <w:tab/>
          </w:r>
          <w:r>
            <w:fldChar w:fldCharType="begin"/>
          </w:r>
          <w:r>
            <w:instrText xml:space="preserve"> PAGEREF _Toc57621837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"_Toc57621838" </w:instrText>
          </w:r>
          <w:r>
            <w:fldChar w:fldCharType="separate"/>
          </w:r>
          <w:r>
            <w:rPr>
              <w:rStyle w:val="29"/>
              <w:b/>
              <w:bCs/>
            </w:rPr>
            <w:t>5.1.7 异常JSON 示例</w:t>
          </w:r>
          <w:r>
            <w:tab/>
          </w:r>
          <w:r>
            <w:fldChar w:fldCharType="begin"/>
          </w:r>
          <w:r>
            <w:instrText xml:space="preserve"> PAGEREF _Toc57621838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"_Toc57621839" </w:instrText>
          </w:r>
          <w:r>
            <w:fldChar w:fldCharType="separate"/>
          </w:r>
          <w:r>
            <w:rPr>
              <w:rStyle w:val="29"/>
              <w:b/>
              <w:bCs/>
            </w:rPr>
            <w:t>5.1.8 业务错误码</w:t>
          </w:r>
          <w:r>
            <w:tab/>
          </w:r>
          <w:r>
            <w:fldChar w:fldCharType="begin"/>
          </w:r>
          <w:r>
            <w:instrText xml:space="preserve"> PAGEREF _Toc57621839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"_Toc57621840" </w:instrText>
          </w:r>
          <w:r>
            <w:fldChar w:fldCharType="separate"/>
          </w:r>
          <w:r>
            <w:rPr>
              <w:rStyle w:val="29"/>
              <w:b/>
              <w:bCs/>
            </w:rPr>
            <w:t>5.1.9 图片案例</w:t>
          </w:r>
          <w:r>
            <w:tab/>
          </w:r>
          <w:r>
            <w:fldChar w:fldCharType="begin"/>
          </w:r>
          <w:r>
            <w:instrText xml:space="preserve"> PAGEREF _Toc57621840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"_Toc57621841" </w:instrText>
          </w:r>
          <w:r>
            <w:fldChar w:fldCharType="separate"/>
          </w:r>
          <w:r>
            <w:rPr>
              <w:rStyle w:val="29"/>
              <w:b/>
              <w:bCs/>
            </w:rPr>
            <w:t>5.2 报（预）警信息订阅推送至第三方</w:t>
          </w:r>
          <w:r>
            <w:tab/>
          </w:r>
          <w:r>
            <w:fldChar w:fldCharType="begin"/>
          </w:r>
          <w:r>
            <w:instrText xml:space="preserve"> PAGEREF _Toc57621841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"_Toc57621842" </w:instrText>
          </w:r>
          <w:r>
            <w:fldChar w:fldCharType="separate"/>
          </w:r>
          <w:r>
            <w:rPr>
              <w:rStyle w:val="29"/>
              <w:b/>
              <w:bCs/>
            </w:rPr>
            <w:t>5.2.1 推送至订阅地址</w:t>
          </w:r>
          <w:r>
            <w:tab/>
          </w:r>
          <w:r>
            <w:fldChar w:fldCharType="begin"/>
          </w:r>
          <w:r>
            <w:instrText xml:space="preserve"> PAGEREF _Toc57621842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"_Toc57621843" </w:instrText>
          </w:r>
          <w:r>
            <w:fldChar w:fldCharType="separate"/>
          </w:r>
          <w:r>
            <w:rPr>
              <w:rStyle w:val="29"/>
              <w:b/>
              <w:bCs/>
            </w:rPr>
            <w:t>5.2.2 POST 推送参数实体（第三方接收参数）</w:t>
          </w:r>
          <w:r>
            <w:tab/>
          </w:r>
          <w:r>
            <w:fldChar w:fldCharType="begin"/>
          </w:r>
          <w:r>
            <w:instrText xml:space="preserve"> PAGEREF _Toc57621843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"_Toc57621844" </w:instrText>
          </w:r>
          <w:r>
            <w:fldChar w:fldCharType="separate"/>
          </w:r>
          <w:r>
            <w:rPr>
              <w:rStyle w:val="29"/>
              <w:b/>
              <w:bCs/>
            </w:rPr>
            <w:t>5.3 查询报警列表</w:t>
          </w:r>
          <w:r>
            <w:tab/>
          </w:r>
          <w:r>
            <w:fldChar w:fldCharType="begin"/>
          </w:r>
          <w:r>
            <w:instrText xml:space="preserve"> PAGEREF _Toc57621844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"_Toc57621845" </w:instrText>
          </w:r>
          <w:r>
            <w:fldChar w:fldCharType="separate"/>
          </w:r>
          <w:r>
            <w:rPr>
              <w:rStyle w:val="29"/>
              <w:b/>
              <w:bCs/>
            </w:rPr>
            <w:t>5.3.1 URL</w:t>
          </w:r>
          <w:r>
            <w:tab/>
          </w:r>
          <w:r>
            <w:fldChar w:fldCharType="begin"/>
          </w:r>
          <w:r>
            <w:instrText xml:space="preserve"> PAGEREF _Toc57621845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"_Toc57621846" </w:instrText>
          </w:r>
          <w:r>
            <w:fldChar w:fldCharType="separate"/>
          </w:r>
          <w:r>
            <w:rPr>
              <w:rStyle w:val="29"/>
              <w:b/>
              <w:bCs/>
            </w:rPr>
            <w:t>5.3.2 请求头</w:t>
          </w:r>
          <w:r>
            <w:tab/>
          </w:r>
          <w:r>
            <w:fldChar w:fldCharType="begin"/>
          </w:r>
          <w:r>
            <w:instrText xml:space="preserve"> PAGEREF _Toc57621846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"_Toc57621847" </w:instrText>
          </w:r>
          <w:r>
            <w:fldChar w:fldCharType="separate"/>
          </w:r>
          <w:r>
            <w:rPr>
              <w:rStyle w:val="29"/>
              <w:b/>
              <w:bCs/>
            </w:rPr>
            <w:t>5.3.3 POST 请求参数</w:t>
          </w:r>
          <w:r>
            <w:tab/>
          </w:r>
          <w:r>
            <w:fldChar w:fldCharType="begin"/>
          </w:r>
          <w:r>
            <w:instrText xml:space="preserve"> PAGEREF _Toc57621847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"_Toc57621848" </w:instrText>
          </w:r>
          <w:r>
            <w:fldChar w:fldCharType="separate"/>
          </w:r>
          <w:r>
            <w:rPr>
              <w:rStyle w:val="29"/>
              <w:b/>
              <w:bCs/>
            </w:rPr>
            <w:t>5.3.4 请求响应参数</w:t>
          </w:r>
          <w:r>
            <w:tab/>
          </w:r>
          <w:r>
            <w:fldChar w:fldCharType="begin"/>
          </w:r>
          <w:r>
            <w:instrText xml:space="preserve"> PAGEREF _Toc57621848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"_Toc57621849" </w:instrText>
          </w:r>
          <w:r>
            <w:fldChar w:fldCharType="separate"/>
          </w:r>
          <w:r>
            <w:rPr>
              <w:rStyle w:val="29"/>
              <w:b/>
              <w:bCs/>
            </w:rPr>
            <w:t>5.3.5 请求JSON 示例</w:t>
          </w:r>
          <w:r>
            <w:tab/>
          </w:r>
          <w:r>
            <w:fldChar w:fldCharType="begin"/>
          </w:r>
          <w:r>
            <w:instrText xml:space="preserve"> PAGEREF _Toc57621849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"_Toc57621850" </w:instrText>
          </w:r>
          <w:r>
            <w:fldChar w:fldCharType="separate"/>
          </w:r>
          <w:r>
            <w:rPr>
              <w:rStyle w:val="29"/>
              <w:b/>
              <w:bCs/>
            </w:rPr>
            <w:t>5.3.6 响应JSON 示例</w:t>
          </w:r>
          <w:r>
            <w:tab/>
          </w:r>
          <w:r>
            <w:fldChar w:fldCharType="begin"/>
          </w:r>
          <w:r>
            <w:instrText xml:space="preserve"> PAGEREF _Toc57621850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"_Toc57621851" </w:instrText>
          </w:r>
          <w:r>
            <w:fldChar w:fldCharType="separate"/>
          </w:r>
          <w:r>
            <w:rPr>
              <w:rStyle w:val="29"/>
              <w:b/>
              <w:bCs/>
            </w:rPr>
            <w:t>5.3.7 异常JSON 示例</w:t>
          </w:r>
          <w:r>
            <w:tab/>
          </w:r>
          <w:r>
            <w:fldChar w:fldCharType="begin"/>
          </w:r>
          <w:r>
            <w:instrText xml:space="preserve"> PAGEREF _Toc57621851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"_Toc57621852" </w:instrText>
          </w:r>
          <w:r>
            <w:fldChar w:fldCharType="separate"/>
          </w:r>
          <w:r>
            <w:rPr>
              <w:rStyle w:val="29"/>
              <w:b/>
              <w:bCs/>
            </w:rPr>
            <w:t>5.3.8 业务错误码</w:t>
          </w:r>
          <w:r>
            <w:tab/>
          </w:r>
          <w:r>
            <w:fldChar w:fldCharType="begin"/>
          </w:r>
          <w:r>
            <w:instrText xml:space="preserve"> PAGEREF _Toc57621852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"_Toc57621853" </w:instrText>
          </w:r>
          <w:r>
            <w:fldChar w:fldCharType="separate"/>
          </w:r>
          <w:r>
            <w:rPr>
              <w:rStyle w:val="29"/>
              <w:b/>
              <w:bCs/>
            </w:rPr>
            <w:t>5.3.9 图片案例</w:t>
          </w:r>
          <w:r>
            <w:tab/>
          </w:r>
          <w:r>
            <w:fldChar w:fldCharType="begin"/>
          </w:r>
          <w:r>
            <w:instrText xml:space="preserve"> PAGEREF _Toc57621853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"_Toc57621854" </w:instrText>
          </w:r>
          <w:r>
            <w:fldChar w:fldCharType="separate"/>
          </w:r>
          <w:r>
            <w:rPr>
              <w:rStyle w:val="29"/>
              <w:b/>
              <w:bCs/>
            </w:rPr>
            <w:t>5.4 批量处理报警信息</w:t>
          </w:r>
          <w:r>
            <w:tab/>
          </w:r>
          <w:r>
            <w:fldChar w:fldCharType="begin"/>
          </w:r>
          <w:r>
            <w:instrText xml:space="preserve"> PAGEREF _Toc57621854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"_Toc57621855" </w:instrText>
          </w:r>
          <w:r>
            <w:fldChar w:fldCharType="separate"/>
          </w:r>
          <w:r>
            <w:rPr>
              <w:rStyle w:val="29"/>
              <w:b/>
              <w:bCs/>
            </w:rPr>
            <w:t>5.4.1 URL</w:t>
          </w:r>
          <w:r>
            <w:tab/>
          </w:r>
          <w:r>
            <w:fldChar w:fldCharType="begin"/>
          </w:r>
          <w:r>
            <w:instrText xml:space="preserve"> PAGEREF _Toc57621855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"_Toc57621856" </w:instrText>
          </w:r>
          <w:r>
            <w:fldChar w:fldCharType="separate"/>
          </w:r>
          <w:r>
            <w:rPr>
              <w:rStyle w:val="29"/>
              <w:b/>
              <w:bCs/>
            </w:rPr>
            <w:t>5.4.2 请求头</w:t>
          </w:r>
          <w:r>
            <w:tab/>
          </w:r>
          <w:r>
            <w:fldChar w:fldCharType="begin"/>
          </w:r>
          <w:r>
            <w:instrText xml:space="preserve"> PAGEREF _Toc57621856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"_Toc57621857" </w:instrText>
          </w:r>
          <w:r>
            <w:fldChar w:fldCharType="separate"/>
          </w:r>
          <w:r>
            <w:rPr>
              <w:rStyle w:val="29"/>
              <w:b/>
              <w:bCs/>
            </w:rPr>
            <w:t>5.4.3 POST 请求参数</w:t>
          </w:r>
          <w:r>
            <w:tab/>
          </w:r>
          <w:r>
            <w:fldChar w:fldCharType="begin"/>
          </w:r>
          <w:r>
            <w:instrText xml:space="preserve"> PAGEREF _Toc57621857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"_Toc57621858" </w:instrText>
          </w:r>
          <w:r>
            <w:fldChar w:fldCharType="separate"/>
          </w:r>
          <w:r>
            <w:rPr>
              <w:rStyle w:val="29"/>
              <w:b/>
              <w:bCs/>
            </w:rPr>
            <w:t>5.4.4 请求JSON 示例</w:t>
          </w:r>
          <w:r>
            <w:tab/>
          </w:r>
          <w:r>
            <w:fldChar w:fldCharType="begin"/>
          </w:r>
          <w:r>
            <w:instrText xml:space="preserve"> PAGEREF _Toc57621858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"_Toc57621859" </w:instrText>
          </w:r>
          <w:r>
            <w:fldChar w:fldCharType="separate"/>
          </w:r>
          <w:r>
            <w:rPr>
              <w:rStyle w:val="29"/>
              <w:b/>
              <w:bCs/>
            </w:rPr>
            <w:t>5.4.5 响应JSON 示例</w:t>
          </w:r>
          <w:r>
            <w:tab/>
          </w:r>
          <w:r>
            <w:fldChar w:fldCharType="begin"/>
          </w:r>
          <w:r>
            <w:instrText xml:space="preserve"> PAGEREF _Toc57621859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"_Toc57621860" </w:instrText>
          </w:r>
          <w:r>
            <w:fldChar w:fldCharType="separate"/>
          </w:r>
          <w:r>
            <w:rPr>
              <w:rStyle w:val="29"/>
              <w:b/>
              <w:bCs/>
            </w:rPr>
            <w:t>5.4.6 异常JSON 示例</w:t>
          </w:r>
          <w:r>
            <w:tab/>
          </w:r>
          <w:r>
            <w:fldChar w:fldCharType="begin"/>
          </w:r>
          <w:r>
            <w:instrText xml:space="preserve"> PAGEREF _Toc57621860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"_Toc57621861" </w:instrText>
          </w:r>
          <w:r>
            <w:fldChar w:fldCharType="separate"/>
          </w:r>
          <w:r>
            <w:rPr>
              <w:rStyle w:val="29"/>
              <w:b/>
              <w:bCs/>
            </w:rPr>
            <w:t>5.4.7 业务错误码</w:t>
          </w:r>
          <w:r>
            <w:tab/>
          </w:r>
          <w:r>
            <w:fldChar w:fldCharType="begin"/>
          </w:r>
          <w:r>
            <w:instrText xml:space="preserve"> PAGEREF _Toc57621861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"_Toc57621862" </w:instrText>
          </w:r>
          <w:r>
            <w:fldChar w:fldCharType="separate"/>
          </w:r>
          <w:r>
            <w:rPr>
              <w:rStyle w:val="29"/>
              <w:b/>
              <w:bCs/>
            </w:rPr>
            <w:t>5.4.8 图片案例</w:t>
          </w:r>
          <w:r>
            <w:tab/>
          </w:r>
          <w:r>
            <w:fldChar w:fldCharType="begin"/>
          </w:r>
          <w:r>
            <w:instrText xml:space="preserve"> PAGEREF _Toc57621862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"_Toc57621863" </w:instrText>
          </w:r>
          <w:r>
            <w:fldChar w:fldCharType="separate"/>
          </w:r>
          <w:r>
            <w:rPr>
              <w:rStyle w:val="29"/>
            </w:rPr>
            <w:t>六、区域API</w:t>
          </w:r>
          <w:r>
            <w:tab/>
          </w:r>
          <w:r>
            <w:fldChar w:fldCharType="begin"/>
          </w:r>
          <w:r>
            <w:instrText xml:space="preserve"> PAGEREF _Toc57621863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"_Toc57621864" </w:instrText>
          </w:r>
          <w:r>
            <w:fldChar w:fldCharType="separate"/>
          </w:r>
          <w:r>
            <w:rPr>
              <w:rStyle w:val="29"/>
              <w:b/>
              <w:bCs/>
            </w:rPr>
            <w:t>6.1 查询区域列表</w:t>
          </w:r>
          <w:r>
            <w:tab/>
          </w:r>
          <w:r>
            <w:fldChar w:fldCharType="begin"/>
          </w:r>
          <w:r>
            <w:instrText xml:space="preserve"> PAGEREF _Toc57621864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"_Toc57621865" </w:instrText>
          </w:r>
          <w:r>
            <w:fldChar w:fldCharType="separate"/>
          </w:r>
          <w:r>
            <w:rPr>
              <w:rStyle w:val="29"/>
              <w:b/>
              <w:bCs/>
            </w:rPr>
            <w:t>6.1.1 URL</w:t>
          </w:r>
          <w:r>
            <w:tab/>
          </w:r>
          <w:r>
            <w:fldChar w:fldCharType="begin"/>
          </w:r>
          <w:r>
            <w:instrText xml:space="preserve"> PAGEREF _Toc57621865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"_Toc57621866" </w:instrText>
          </w:r>
          <w:r>
            <w:fldChar w:fldCharType="separate"/>
          </w:r>
          <w:r>
            <w:rPr>
              <w:rStyle w:val="29"/>
              <w:b/>
              <w:bCs/>
            </w:rPr>
            <w:t>6.1.2 请求头</w:t>
          </w:r>
          <w:r>
            <w:tab/>
          </w:r>
          <w:r>
            <w:fldChar w:fldCharType="begin"/>
          </w:r>
          <w:r>
            <w:instrText xml:space="preserve"> PAGEREF _Toc57621866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"_Toc57621867" </w:instrText>
          </w:r>
          <w:r>
            <w:fldChar w:fldCharType="separate"/>
          </w:r>
          <w:r>
            <w:rPr>
              <w:rStyle w:val="29"/>
              <w:b/>
              <w:bCs/>
            </w:rPr>
            <w:t>6.1.3 POST请求参数</w:t>
          </w:r>
          <w:r>
            <w:tab/>
          </w:r>
          <w:r>
            <w:fldChar w:fldCharType="begin"/>
          </w:r>
          <w:r>
            <w:instrText xml:space="preserve"> PAGEREF _Toc57621867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"_Toc57621868" </w:instrText>
          </w:r>
          <w:r>
            <w:fldChar w:fldCharType="separate"/>
          </w:r>
          <w:r>
            <w:rPr>
              <w:rStyle w:val="29"/>
              <w:b/>
              <w:bCs/>
            </w:rPr>
            <w:t>6.1.4 请求响应参数</w:t>
          </w:r>
          <w:r>
            <w:tab/>
          </w:r>
          <w:r>
            <w:fldChar w:fldCharType="begin"/>
          </w:r>
          <w:r>
            <w:instrText xml:space="preserve"> PAGEREF _Toc57621868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"_Toc57621869" </w:instrText>
          </w:r>
          <w:r>
            <w:fldChar w:fldCharType="separate"/>
          </w:r>
          <w:r>
            <w:rPr>
              <w:rStyle w:val="29"/>
              <w:b/>
              <w:bCs/>
            </w:rPr>
            <w:t>6.1.5 请求JSON 示例</w:t>
          </w:r>
          <w:r>
            <w:tab/>
          </w:r>
          <w:r>
            <w:fldChar w:fldCharType="begin"/>
          </w:r>
          <w:r>
            <w:instrText xml:space="preserve"> PAGEREF _Toc57621869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"_Toc57621870" </w:instrText>
          </w:r>
          <w:r>
            <w:fldChar w:fldCharType="separate"/>
          </w:r>
          <w:r>
            <w:rPr>
              <w:rStyle w:val="29"/>
              <w:b/>
              <w:bCs/>
            </w:rPr>
            <w:t>6.1.6 响应JSON 示例</w:t>
          </w:r>
          <w:r>
            <w:tab/>
          </w:r>
          <w:r>
            <w:fldChar w:fldCharType="begin"/>
          </w:r>
          <w:r>
            <w:instrText xml:space="preserve"> PAGEREF _Toc57621870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"_Toc57621871" </w:instrText>
          </w:r>
          <w:r>
            <w:fldChar w:fldCharType="separate"/>
          </w:r>
          <w:r>
            <w:rPr>
              <w:rStyle w:val="29"/>
              <w:b/>
              <w:bCs/>
            </w:rPr>
            <w:t>6.1.7 异常JSON 示例</w:t>
          </w:r>
          <w:r>
            <w:tab/>
          </w:r>
          <w:r>
            <w:fldChar w:fldCharType="begin"/>
          </w:r>
          <w:r>
            <w:instrText xml:space="preserve"> PAGEREF _Toc57621871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"_Toc57621872" </w:instrText>
          </w:r>
          <w:r>
            <w:fldChar w:fldCharType="separate"/>
          </w:r>
          <w:r>
            <w:rPr>
              <w:rStyle w:val="29"/>
              <w:b/>
              <w:bCs/>
            </w:rPr>
            <w:t>6.1.8 业务错误码</w:t>
          </w:r>
          <w:r>
            <w:tab/>
          </w:r>
          <w:r>
            <w:fldChar w:fldCharType="begin"/>
          </w:r>
          <w:r>
            <w:instrText xml:space="preserve"> PAGEREF _Toc57621872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"_Toc57621873" </w:instrText>
          </w:r>
          <w:r>
            <w:fldChar w:fldCharType="separate"/>
          </w:r>
          <w:r>
            <w:rPr>
              <w:rStyle w:val="29"/>
              <w:b/>
              <w:bCs/>
            </w:rPr>
            <w:t>6.1.9 图片案例</w:t>
          </w:r>
          <w:r>
            <w:tab/>
          </w:r>
          <w:r>
            <w:fldChar w:fldCharType="begin"/>
          </w:r>
          <w:r>
            <w:instrText xml:space="preserve"> PAGEREF _Toc57621873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"_Toc57621874" </w:instrText>
          </w:r>
          <w:r>
            <w:fldChar w:fldCharType="separate"/>
          </w:r>
          <w:r>
            <w:rPr>
              <w:rStyle w:val="29"/>
              <w:b/>
              <w:bCs/>
            </w:rPr>
            <w:t>6.2 查询区域分类列表</w:t>
          </w:r>
          <w:r>
            <w:tab/>
          </w:r>
          <w:r>
            <w:fldChar w:fldCharType="begin"/>
          </w:r>
          <w:r>
            <w:instrText xml:space="preserve"> PAGEREF _Toc57621874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"_Toc57621875" </w:instrText>
          </w:r>
          <w:r>
            <w:fldChar w:fldCharType="separate"/>
          </w:r>
          <w:r>
            <w:rPr>
              <w:rStyle w:val="29"/>
              <w:b/>
              <w:bCs/>
            </w:rPr>
            <w:t>6.2.1 URL</w:t>
          </w:r>
          <w:r>
            <w:tab/>
          </w:r>
          <w:r>
            <w:fldChar w:fldCharType="begin"/>
          </w:r>
          <w:r>
            <w:instrText xml:space="preserve"> PAGEREF _Toc57621875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"_Toc57621876" </w:instrText>
          </w:r>
          <w:r>
            <w:fldChar w:fldCharType="separate"/>
          </w:r>
          <w:r>
            <w:rPr>
              <w:rStyle w:val="29"/>
              <w:b/>
              <w:bCs/>
            </w:rPr>
            <w:t>6.2.2 请求头</w:t>
          </w:r>
          <w:r>
            <w:tab/>
          </w:r>
          <w:r>
            <w:fldChar w:fldCharType="begin"/>
          </w:r>
          <w:r>
            <w:instrText xml:space="preserve"> PAGEREF _Toc57621876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"_Toc57621877" </w:instrText>
          </w:r>
          <w:r>
            <w:fldChar w:fldCharType="separate"/>
          </w:r>
          <w:r>
            <w:rPr>
              <w:rStyle w:val="29"/>
              <w:b/>
              <w:bCs/>
            </w:rPr>
            <w:t>6.2.3 POST请求参数</w:t>
          </w:r>
          <w:r>
            <w:tab/>
          </w:r>
          <w:r>
            <w:fldChar w:fldCharType="begin"/>
          </w:r>
          <w:r>
            <w:instrText xml:space="preserve"> PAGEREF _Toc57621877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"_Toc57621878" </w:instrText>
          </w:r>
          <w:r>
            <w:fldChar w:fldCharType="separate"/>
          </w:r>
          <w:r>
            <w:rPr>
              <w:rStyle w:val="29"/>
              <w:b/>
              <w:bCs/>
            </w:rPr>
            <w:t>6.2.4 请求响应参数</w:t>
          </w:r>
          <w:r>
            <w:tab/>
          </w:r>
          <w:r>
            <w:fldChar w:fldCharType="begin"/>
          </w:r>
          <w:r>
            <w:instrText xml:space="preserve"> PAGEREF _Toc57621878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"_Toc57621879" </w:instrText>
          </w:r>
          <w:r>
            <w:fldChar w:fldCharType="separate"/>
          </w:r>
          <w:r>
            <w:rPr>
              <w:rStyle w:val="29"/>
              <w:b/>
              <w:bCs/>
            </w:rPr>
            <w:t>6.2.5 请求JSON 示例</w:t>
          </w:r>
          <w:r>
            <w:tab/>
          </w:r>
          <w:r>
            <w:fldChar w:fldCharType="begin"/>
          </w:r>
          <w:r>
            <w:instrText xml:space="preserve"> PAGEREF _Toc57621879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"_Toc57621880" </w:instrText>
          </w:r>
          <w:r>
            <w:fldChar w:fldCharType="separate"/>
          </w:r>
          <w:r>
            <w:rPr>
              <w:rStyle w:val="29"/>
              <w:b/>
              <w:bCs/>
            </w:rPr>
            <w:t>6.2.6 响应JSON 示例</w:t>
          </w:r>
          <w:r>
            <w:tab/>
          </w:r>
          <w:r>
            <w:fldChar w:fldCharType="begin"/>
          </w:r>
          <w:r>
            <w:instrText xml:space="preserve"> PAGEREF _Toc57621880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"_Toc57621881" </w:instrText>
          </w:r>
          <w:r>
            <w:fldChar w:fldCharType="separate"/>
          </w:r>
          <w:r>
            <w:rPr>
              <w:rStyle w:val="29"/>
              <w:b/>
              <w:bCs/>
            </w:rPr>
            <w:t>6.2.7 异常JSON 示例</w:t>
          </w:r>
          <w:r>
            <w:tab/>
          </w:r>
          <w:r>
            <w:fldChar w:fldCharType="begin"/>
          </w:r>
          <w:r>
            <w:instrText xml:space="preserve"> PAGEREF _Toc57621881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"_Toc57621882" </w:instrText>
          </w:r>
          <w:r>
            <w:fldChar w:fldCharType="separate"/>
          </w:r>
          <w:r>
            <w:rPr>
              <w:rStyle w:val="29"/>
              <w:b/>
              <w:bCs/>
            </w:rPr>
            <w:t>6.2.8 业务错误码</w:t>
          </w:r>
          <w:r>
            <w:tab/>
          </w:r>
          <w:r>
            <w:fldChar w:fldCharType="begin"/>
          </w:r>
          <w:r>
            <w:instrText xml:space="preserve"> PAGEREF _Toc57621882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"_Toc57621883" </w:instrText>
          </w:r>
          <w:r>
            <w:fldChar w:fldCharType="separate"/>
          </w:r>
          <w:r>
            <w:rPr>
              <w:rStyle w:val="29"/>
              <w:b/>
              <w:bCs/>
            </w:rPr>
            <w:t>6.2.9 图片案例</w:t>
          </w:r>
          <w:r>
            <w:tab/>
          </w:r>
          <w:r>
            <w:fldChar w:fldCharType="begin"/>
          </w:r>
          <w:r>
            <w:instrText xml:space="preserve"> PAGEREF _Toc57621883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"_Toc57621884" </w:instrText>
          </w:r>
          <w:r>
            <w:fldChar w:fldCharType="separate"/>
          </w:r>
          <w:r>
            <w:rPr>
              <w:rStyle w:val="29"/>
              <w:b/>
              <w:bCs/>
            </w:rPr>
            <w:t>6.3 查询当前区域人数</w:t>
          </w:r>
          <w:r>
            <w:tab/>
          </w:r>
          <w:r>
            <w:fldChar w:fldCharType="begin"/>
          </w:r>
          <w:r>
            <w:instrText xml:space="preserve"> PAGEREF _Toc57621884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"_Toc57621885" </w:instrText>
          </w:r>
          <w:r>
            <w:fldChar w:fldCharType="separate"/>
          </w:r>
          <w:r>
            <w:rPr>
              <w:rStyle w:val="29"/>
              <w:b/>
              <w:bCs/>
            </w:rPr>
            <w:t>6.3.1 URL</w:t>
          </w:r>
          <w:r>
            <w:tab/>
          </w:r>
          <w:r>
            <w:fldChar w:fldCharType="begin"/>
          </w:r>
          <w:r>
            <w:instrText xml:space="preserve"> PAGEREF _Toc57621885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"_Toc57621886" </w:instrText>
          </w:r>
          <w:r>
            <w:fldChar w:fldCharType="separate"/>
          </w:r>
          <w:r>
            <w:rPr>
              <w:rStyle w:val="29"/>
              <w:b/>
              <w:bCs/>
            </w:rPr>
            <w:t>6.3.2 请求头</w:t>
          </w:r>
          <w:r>
            <w:tab/>
          </w:r>
          <w:r>
            <w:fldChar w:fldCharType="begin"/>
          </w:r>
          <w:r>
            <w:instrText xml:space="preserve"> PAGEREF _Toc57621886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"_Toc57621887" </w:instrText>
          </w:r>
          <w:r>
            <w:fldChar w:fldCharType="separate"/>
          </w:r>
          <w:r>
            <w:rPr>
              <w:rStyle w:val="29"/>
              <w:b/>
              <w:bCs/>
            </w:rPr>
            <w:t>6.3.3 POST 请求参数</w:t>
          </w:r>
          <w:r>
            <w:tab/>
          </w:r>
          <w:r>
            <w:fldChar w:fldCharType="begin"/>
          </w:r>
          <w:r>
            <w:instrText xml:space="preserve"> PAGEREF _Toc57621887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"_Toc57621888" </w:instrText>
          </w:r>
          <w:r>
            <w:fldChar w:fldCharType="separate"/>
          </w:r>
          <w:r>
            <w:rPr>
              <w:rStyle w:val="29"/>
              <w:b/>
              <w:bCs/>
            </w:rPr>
            <w:t>6.3.4 请求响应参数</w:t>
          </w:r>
          <w:r>
            <w:tab/>
          </w:r>
          <w:r>
            <w:fldChar w:fldCharType="begin"/>
          </w:r>
          <w:r>
            <w:instrText xml:space="preserve"> PAGEREF _Toc57621888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"_Toc57621889" </w:instrText>
          </w:r>
          <w:r>
            <w:fldChar w:fldCharType="separate"/>
          </w:r>
          <w:r>
            <w:rPr>
              <w:rStyle w:val="29"/>
              <w:b/>
              <w:bCs/>
            </w:rPr>
            <w:t>6.3.5 请求 JSON 示例</w:t>
          </w:r>
          <w:r>
            <w:tab/>
          </w:r>
          <w:r>
            <w:fldChar w:fldCharType="begin"/>
          </w:r>
          <w:r>
            <w:instrText xml:space="preserve"> PAGEREF _Toc57621889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"_Toc57621890" </w:instrText>
          </w:r>
          <w:r>
            <w:fldChar w:fldCharType="separate"/>
          </w:r>
          <w:r>
            <w:rPr>
              <w:rStyle w:val="29"/>
              <w:b/>
              <w:bCs/>
            </w:rPr>
            <w:t>6.3.6 响应 JSON 示例</w:t>
          </w:r>
          <w:r>
            <w:tab/>
          </w:r>
          <w:r>
            <w:fldChar w:fldCharType="begin"/>
          </w:r>
          <w:r>
            <w:instrText xml:space="preserve"> PAGEREF _Toc57621890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"_Toc57621891" </w:instrText>
          </w:r>
          <w:r>
            <w:fldChar w:fldCharType="separate"/>
          </w:r>
          <w:r>
            <w:rPr>
              <w:rStyle w:val="29"/>
              <w:b/>
              <w:bCs/>
            </w:rPr>
            <w:t>6.3.7 异常 JSON 示例</w:t>
          </w:r>
          <w:r>
            <w:tab/>
          </w:r>
          <w:r>
            <w:fldChar w:fldCharType="begin"/>
          </w:r>
          <w:r>
            <w:instrText xml:space="preserve"> PAGEREF _Toc57621891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"_Toc57621892" </w:instrText>
          </w:r>
          <w:r>
            <w:fldChar w:fldCharType="separate"/>
          </w:r>
          <w:r>
            <w:rPr>
              <w:rStyle w:val="29"/>
              <w:b/>
              <w:bCs/>
            </w:rPr>
            <w:t>6.3.8 业务错误码</w:t>
          </w:r>
          <w:r>
            <w:tab/>
          </w:r>
          <w:r>
            <w:fldChar w:fldCharType="begin"/>
          </w:r>
          <w:r>
            <w:instrText xml:space="preserve"> PAGEREF _Toc57621892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"_Toc57621893" </w:instrText>
          </w:r>
          <w:r>
            <w:fldChar w:fldCharType="separate"/>
          </w:r>
          <w:r>
            <w:rPr>
              <w:rStyle w:val="29"/>
              <w:b/>
              <w:bCs/>
            </w:rPr>
            <w:t>6.3.9 图片案例</w:t>
          </w:r>
          <w:r>
            <w:tab/>
          </w:r>
          <w:r>
            <w:fldChar w:fldCharType="begin"/>
          </w:r>
          <w:r>
            <w:instrText xml:space="preserve"> PAGEREF _Toc57621893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"_Toc57621894" </w:instrText>
          </w:r>
          <w:r>
            <w:fldChar w:fldCharType="separate"/>
          </w:r>
          <w:r>
            <w:rPr>
              <w:rStyle w:val="29"/>
              <w:b/>
              <w:bCs/>
            </w:rPr>
            <w:t>6.4 查询风险分区列表</w:t>
          </w:r>
          <w:r>
            <w:tab/>
          </w:r>
          <w:r>
            <w:fldChar w:fldCharType="begin"/>
          </w:r>
          <w:r>
            <w:instrText xml:space="preserve"> PAGEREF _Toc57621894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"_Toc57621895" </w:instrText>
          </w:r>
          <w:r>
            <w:fldChar w:fldCharType="separate"/>
          </w:r>
          <w:r>
            <w:rPr>
              <w:rStyle w:val="29"/>
              <w:b/>
              <w:bCs/>
            </w:rPr>
            <w:t>6.4.1 URL</w:t>
          </w:r>
          <w:r>
            <w:tab/>
          </w:r>
          <w:r>
            <w:fldChar w:fldCharType="begin"/>
          </w:r>
          <w:r>
            <w:instrText xml:space="preserve"> PAGEREF _Toc57621895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"_Toc57621896" </w:instrText>
          </w:r>
          <w:r>
            <w:fldChar w:fldCharType="separate"/>
          </w:r>
          <w:r>
            <w:rPr>
              <w:rStyle w:val="29"/>
              <w:b/>
              <w:bCs/>
            </w:rPr>
            <w:t>6.4.2 请求头</w:t>
          </w:r>
          <w:r>
            <w:tab/>
          </w:r>
          <w:r>
            <w:fldChar w:fldCharType="begin"/>
          </w:r>
          <w:r>
            <w:instrText xml:space="preserve"> PAGEREF _Toc57621896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"_Toc57621897" </w:instrText>
          </w:r>
          <w:r>
            <w:fldChar w:fldCharType="separate"/>
          </w:r>
          <w:r>
            <w:rPr>
              <w:rStyle w:val="29"/>
              <w:b/>
              <w:bCs/>
            </w:rPr>
            <w:t>6.4.3 POST 请求参数</w:t>
          </w:r>
          <w:r>
            <w:tab/>
          </w:r>
          <w:r>
            <w:fldChar w:fldCharType="begin"/>
          </w:r>
          <w:r>
            <w:instrText xml:space="preserve"> PAGEREF _Toc57621897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"_Toc57621898" </w:instrText>
          </w:r>
          <w:r>
            <w:fldChar w:fldCharType="separate"/>
          </w:r>
          <w:r>
            <w:rPr>
              <w:rStyle w:val="29"/>
              <w:b/>
              <w:bCs/>
            </w:rPr>
            <w:t>6.4.4 请求响应参数</w:t>
          </w:r>
          <w:r>
            <w:tab/>
          </w:r>
          <w:r>
            <w:fldChar w:fldCharType="begin"/>
          </w:r>
          <w:r>
            <w:instrText xml:space="preserve"> PAGEREF _Toc57621898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"_Toc57621899" </w:instrText>
          </w:r>
          <w:r>
            <w:fldChar w:fldCharType="separate"/>
          </w:r>
          <w:r>
            <w:rPr>
              <w:rStyle w:val="29"/>
              <w:b/>
              <w:bCs/>
            </w:rPr>
            <w:t>6.4.5 请求JSON 示例</w:t>
          </w:r>
          <w:r>
            <w:tab/>
          </w:r>
          <w:r>
            <w:fldChar w:fldCharType="begin"/>
          </w:r>
          <w:r>
            <w:instrText xml:space="preserve"> PAGEREF _Toc57621899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"_Toc57621900" </w:instrText>
          </w:r>
          <w:r>
            <w:fldChar w:fldCharType="separate"/>
          </w:r>
          <w:r>
            <w:rPr>
              <w:rStyle w:val="29"/>
              <w:b/>
              <w:bCs/>
            </w:rPr>
            <w:t>6.4.6 响应JSON 示例</w:t>
          </w:r>
          <w:r>
            <w:tab/>
          </w:r>
          <w:r>
            <w:fldChar w:fldCharType="begin"/>
          </w:r>
          <w:r>
            <w:instrText xml:space="preserve"> PAGEREF _Toc57621900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"_Toc57621901" </w:instrText>
          </w:r>
          <w:r>
            <w:fldChar w:fldCharType="separate"/>
          </w:r>
          <w:r>
            <w:rPr>
              <w:rStyle w:val="29"/>
              <w:b/>
              <w:bCs/>
            </w:rPr>
            <w:t>6.4.6 异常JSON 示例</w:t>
          </w:r>
          <w:r>
            <w:tab/>
          </w:r>
          <w:r>
            <w:fldChar w:fldCharType="begin"/>
          </w:r>
          <w:r>
            <w:instrText xml:space="preserve"> PAGEREF _Toc57621901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"_Toc57621902" </w:instrText>
          </w:r>
          <w:r>
            <w:fldChar w:fldCharType="separate"/>
          </w:r>
          <w:r>
            <w:rPr>
              <w:rStyle w:val="29"/>
              <w:b/>
              <w:bCs/>
            </w:rPr>
            <w:t>6.4.7 业务错误码</w:t>
          </w:r>
          <w:r>
            <w:tab/>
          </w:r>
          <w:r>
            <w:fldChar w:fldCharType="begin"/>
          </w:r>
          <w:r>
            <w:instrText xml:space="preserve"> PAGEREF _Toc57621902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"_Toc57621903" </w:instrText>
          </w:r>
          <w:r>
            <w:fldChar w:fldCharType="separate"/>
          </w:r>
          <w:r>
            <w:rPr>
              <w:rStyle w:val="29"/>
              <w:b/>
              <w:bCs/>
            </w:rPr>
            <w:t>6.4.8 图片案例</w:t>
          </w:r>
          <w:r>
            <w:tab/>
          </w:r>
          <w:r>
            <w:fldChar w:fldCharType="begin"/>
          </w:r>
          <w:r>
            <w:instrText xml:space="preserve"> PAGEREF _Toc57621903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"_Toc57621904" </w:instrText>
          </w:r>
          <w:r>
            <w:fldChar w:fldCharType="separate"/>
          </w:r>
          <w:r>
            <w:rPr>
              <w:rStyle w:val="29"/>
              <w:b/>
              <w:bCs/>
            </w:rPr>
            <w:t>6.5 添加风险分区</w:t>
          </w:r>
          <w:r>
            <w:tab/>
          </w:r>
          <w:r>
            <w:fldChar w:fldCharType="begin"/>
          </w:r>
          <w:r>
            <w:instrText xml:space="preserve"> PAGEREF _Toc57621904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"_Toc57621905" </w:instrText>
          </w:r>
          <w:r>
            <w:fldChar w:fldCharType="separate"/>
          </w:r>
          <w:r>
            <w:rPr>
              <w:rStyle w:val="29"/>
              <w:b/>
              <w:bCs/>
            </w:rPr>
            <w:t>6.5.1 URL</w:t>
          </w:r>
          <w:r>
            <w:tab/>
          </w:r>
          <w:r>
            <w:fldChar w:fldCharType="begin"/>
          </w:r>
          <w:r>
            <w:instrText xml:space="preserve"> PAGEREF _Toc57621905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"_Toc57621906" </w:instrText>
          </w:r>
          <w:r>
            <w:fldChar w:fldCharType="separate"/>
          </w:r>
          <w:r>
            <w:rPr>
              <w:rStyle w:val="29"/>
              <w:b/>
              <w:bCs/>
            </w:rPr>
            <w:t>6.5.2 请求头</w:t>
          </w:r>
          <w:r>
            <w:tab/>
          </w:r>
          <w:r>
            <w:fldChar w:fldCharType="begin"/>
          </w:r>
          <w:r>
            <w:instrText xml:space="preserve"> PAGEREF _Toc57621906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"_Toc57621907" </w:instrText>
          </w:r>
          <w:r>
            <w:fldChar w:fldCharType="separate"/>
          </w:r>
          <w:r>
            <w:rPr>
              <w:rStyle w:val="29"/>
              <w:b/>
              <w:bCs/>
            </w:rPr>
            <w:t>6.5.3 POST 请求参数</w:t>
          </w:r>
          <w:r>
            <w:tab/>
          </w:r>
          <w:r>
            <w:fldChar w:fldCharType="begin"/>
          </w:r>
          <w:r>
            <w:instrText xml:space="preserve"> PAGEREF _Toc57621907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"_Toc57621908" </w:instrText>
          </w:r>
          <w:r>
            <w:fldChar w:fldCharType="separate"/>
          </w:r>
          <w:r>
            <w:rPr>
              <w:rStyle w:val="29"/>
              <w:b/>
              <w:bCs/>
            </w:rPr>
            <w:t>6.5.4 请求JSON 示例</w:t>
          </w:r>
          <w:r>
            <w:tab/>
          </w:r>
          <w:r>
            <w:fldChar w:fldCharType="begin"/>
          </w:r>
          <w:r>
            <w:instrText xml:space="preserve"> PAGEREF _Toc57621908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"_Toc57621909" </w:instrText>
          </w:r>
          <w:r>
            <w:fldChar w:fldCharType="separate"/>
          </w:r>
          <w:r>
            <w:rPr>
              <w:rStyle w:val="29"/>
              <w:b/>
              <w:bCs/>
            </w:rPr>
            <w:t>6.5.5 响应JSON 示例</w:t>
          </w:r>
          <w:r>
            <w:tab/>
          </w:r>
          <w:r>
            <w:fldChar w:fldCharType="begin"/>
          </w:r>
          <w:r>
            <w:instrText xml:space="preserve"> PAGEREF _Toc57621909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"_Toc57621910" </w:instrText>
          </w:r>
          <w:r>
            <w:fldChar w:fldCharType="separate"/>
          </w:r>
          <w:r>
            <w:rPr>
              <w:rStyle w:val="29"/>
              <w:b/>
              <w:bCs/>
            </w:rPr>
            <w:t>6.5.6 异常JSON 示例</w:t>
          </w:r>
          <w:r>
            <w:tab/>
          </w:r>
          <w:r>
            <w:fldChar w:fldCharType="begin"/>
          </w:r>
          <w:r>
            <w:instrText xml:space="preserve"> PAGEREF _Toc57621910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"_Toc57621911" </w:instrText>
          </w:r>
          <w:r>
            <w:fldChar w:fldCharType="separate"/>
          </w:r>
          <w:r>
            <w:rPr>
              <w:rStyle w:val="29"/>
              <w:b/>
              <w:bCs/>
            </w:rPr>
            <w:t>6.5.7 业务错误码</w:t>
          </w:r>
          <w:r>
            <w:tab/>
          </w:r>
          <w:r>
            <w:fldChar w:fldCharType="begin"/>
          </w:r>
          <w:r>
            <w:instrText xml:space="preserve"> PAGEREF _Toc57621911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"_Toc57621912" </w:instrText>
          </w:r>
          <w:r>
            <w:fldChar w:fldCharType="separate"/>
          </w:r>
          <w:r>
            <w:rPr>
              <w:rStyle w:val="29"/>
              <w:b/>
              <w:bCs/>
            </w:rPr>
            <w:t>6.5.8 图片案例</w:t>
          </w:r>
          <w:r>
            <w:tab/>
          </w:r>
          <w:r>
            <w:fldChar w:fldCharType="begin"/>
          </w:r>
          <w:r>
            <w:instrText xml:space="preserve"> PAGEREF _Toc57621912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"_Toc57621913" </w:instrText>
          </w:r>
          <w:r>
            <w:fldChar w:fldCharType="separate"/>
          </w:r>
          <w:r>
            <w:rPr>
              <w:rStyle w:val="29"/>
              <w:b/>
              <w:bCs/>
            </w:rPr>
            <w:t>6.6 查询单个风险分区</w:t>
          </w:r>
          <w:r>
            <w:tab/>
          </w:r>
          <w:r>
            <w:fldChar w:fldCharType="begin"/>
          </w:r>
          <w:r>
            <w:instrText xml:space="preserve"> PAGEREF _Toc57621913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"_Toc57621914" </w:instrText>
          </w:r>
          <w:r>
            <w:fldChar w:fldCharType="separate"/>
          </w:r>
          <w:r>
            <w:rPr>
              <w:rStyle w:val="29"/>
              <w:b/>
              <w:bCs/>
            </w:rPr>
            <w:t>6.6.1 URL</w:t>
          </w:r>
          <w:r>
            <w:tab/>
          </w:r>
          <w:r>
            <w:fldChar w:fldCharType="begin"/>
          </w:r>
          <w:r>
            <w:instrText xml:space="preserve"> PAGEREF _Toc57621914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"_Toc57621915" </w:instrText>
          </w:r>
          <w:r>
            <w:fldChar w:fldCharType="separate"/>
          </w:r>
          <w:r>
            <w:rPr>
              <w:rStyle w:val="29"/>
              <w:b/>
              <w:bCs/>
            </w:rPr>
            <w:t>6.6.2 请求头</w:t>
          </w:r>
          <w:r>
            <w:tab/>
          </w:r>
          <w:r>
            <w:fldChar w:fldCharType="begin"/>
          </w:r>
          <w:r>
            <w:instrText xml:space="preserve"> PAGEREF _Toc57621915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"_Toc57621916" </w:instrText>
          </w:r>
          <w:r>
            <w:fldChar w:fldCharType="separate"/>
          </w:r>
          <w:r>
            <w:rPr>
              <w:rStyle w:val="29"/>
              <w:b/>
              <w:bCs/>
            </w:rPr>
            <w:t>6.6.3 POST 请求参数</w:t>
          </w:r>
          <w:r>
            <w:tab/>
          </w:r>
          <w:r>
            <w:fldChar w:fldCharType="begin"/>
          </w:r>
          <w:r>
            <w:instrText xml:space="preserve"> PAGEREF _Toc57621916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"_Toc57621917" </w:instrText>
          </w:r>
          <w:r>
            <w:fldChar w:fldCharType="separate"/>
          </w:r>
          <w:r>
            <w:rPr>
              <w:rStyle w:val="29"/>
              <w:b/>
              <w:bCs/>
            </w:rPr>
            <w:t>6.6.4 请求响应参数</w:t>
          </w:r>
          <w:r>
            <w:tab/>
          </w:r>
          <w:r>
            <w:fldChar w:fldCharType="begin"/>
          </w:r>
          <w:r>
            <w:instrText xml:space="preserve"> PAGEREF _Toc57621917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"_Toc57621918" </w:instrText>
          </w:r>
          <w:r>
            <w:fldChar w:fldCharType="separate"/>
          </w:r>
          <w:r>
            <w:rPr>
              <w:rStyle w:val="29"/>
              <w:b/>
              <w:bCs/>
            </w:rPr>
            <w:t>6.6.5 请求JSON 示例</w:t>
          </w:r>
          <w:r>
            <w:tab/>
          </w:r>
          <w:r>
            <w:fldChar w:fldCharType="begin"/>
          </w:r>
          <w:r>
            <w:instrText xml:space="preserve"> PAGEREF _Toc57621918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"_Toc57621919" </w:instrText>
          </w:r>
          <w:r>
            <w:fldChar w:fldCharType="separate"/>
          </w:r>
          <w:r>
            <w:rPr>
              <w:rStyle w:val="29"/>
              <w:b/>
              <w:bCs/>
            </w:rPr>
            <w:t>6.6.6 响应JSON 示例</w:t>
          </w:r>
          <w:r>
            <w:tab/>
          </w:r>
          <w:r>
            <w:fldChar w:fldCharType="begin"/>
          </w:r>
          <w:r>
            <w:instrText xml:space="preserve"> PAGEREF _Toc57621919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"_Toc57621920" </w:instrText>
          </w:r>
          <w:r>
            <w:fldChar w:fldCharType="separate"/>
          </w:r>
          <w:r>
            <w:rPr>
              <w:rStyle w:val="29"/>
              <w:b/>
              <w:bCs/>
            </w:rPr>
            <w:t>6.6.7 异常JSON 示例</w:t>
          </w:r>
          <w:r>
            <w:tab/>
          </w:r>
          <w:r>
            <w:fldChar w:fldCharType="begin"/>
          </w:r>
          <w:r>
            <w:instrText xml:space="preserve"> PAGEREF _Toc57621920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"_Toc57621921" </w:instrText>
          </w:r>
          <w:r>
            <w:fldChar w:fldCharType="separate"/>
          </w:r>
          <w:r>
            <w:rPr>
              <w:rStyle w:val="29"/>
              <w:b/>
              <w:bCs/>
            </w:rPr>
            <w:t>6.6.8 业务错误码</w:t>
          </w:r>
          <w:r>
            <w:tab/>
          </w:r>
          <w:r>
            <w:fldChar w:fldCharType="begin"/>
          </w:r>
          <w:r>
            <w:instrText xml:space="preserve"> PAGEREF _Toc57621921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"_Toc57621922" </w:instrText>
          </w:r>
          <w:r>
            <w:fldChar w:fldCharType="separate"/>
          </w:r>
          <w:r>
            <w:rPr>
              <w:rStyle w:val="29"/>
              <w:b/>
              <w:bCs/>
            </w:rPr>
            <w:t>6.6.9 图片案例</w:t>
          </w:r>
          <w:r>
            <w:tab/>
          </w:r>
          <w:r>
            <w:fldChar w:fldCharType="begin"/>
          </w:r>
          <w:r>
            <w:instrText xml:space="preserve"> PAGEREF _Toc57621922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"_Toc57621923" </w:instrText>
          </w:r>
          <w:r>
            <w:fldChar w:fldCharType="separate"/>
          </w:r>
          <w:r>
            <w:rPr>
              <w:rStyle w:val="29"/>
              <w:b/>
              <w:bCs/>
            </w:rPr>
            <w:t>6.7 删除风险分区</w:t>
          </w:r>
          <w:r>
            <w:tab/>
          </w:r>
          <w:r>
            <w:fldChar w:fldCharType="begin"/>
          </w:r>
          <w:r>
            <w:instrText xml:space="preserve"> PAGEREF _Toc57621923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"_Toc57621924" </w:instrText>
          </w:r>
          <w:r>
            <w:fldChar w:fldCharType="separate"/>
          </w:r>
          <w:r>
            <w:rPr>
              <w:rStyle w:val="29"/>
              <w:b/>
              <w:bCs/>
            </w:rPr>
            <w:t>6.7.1 URL</w:t>
          </w:r>
          <w:r>
            <w:tab/>
          </w:r>
          <w:r>
            <w:fldChar w:fldCharType="begin"/>
          </w:r>
          <w:r>
            <w:instrText xml:space="preserve"> PAGEREF _Toc57621924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"_Toc57621925" </w:instrText>
          </w:r>
          <w:r>
            <w:fldChar w:fldCharType="separate"/>
          </w:r>
          <w:r>
            <w:rPr>
              <w:rStyle w:val="29"/>
              <w:b/>
              <w:bCs/>
            </w:rPr>
            <w:t>6.7.2 请求头</w:t>
          </w:r>
          <w:r>
            <w:tab/>
          </w:r>
          <w:r>
            <w:fldChar w:fldCharType="begin"/>
          </w:r>
          <w:r>
            <w:instrText xml:space="preserve"> PAGEREF _Toc57621925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"_Toc57621926" </w:instrText>
          </w:r>
          <w:r>
            <w:fldChar w:fldCharType="separate"/>
          </w:r>
          <w:r>
            <w:rPr>
              <w:rStyle w:val="29"/>
              <w:b/>
              <w:bCs/>
            </w:rPr>
            <w:t>6.7.3 POST请求参数</w:t>
          </w:r>
          <w:r>
            <w:tab/>
          </w:r>
          <w:r>
            <w:fldChar w:fldCharType="begin"/>
          </w:r>
          <w:r>
            <w:instrText xml:space="preserve"> PAGEREF _Toc57621926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"_Toc57621927" </w:instrText>
          </w:r>
          <w:r>
            <w:fldChar w:fldCharType="separate"/>
          </w:r>
          <w:r>
            <w:rPr>
              <w:rStyle w:val="29"/>
              <w:b/>
              <w:bCs/>
            </w:rPr>
            <w:t>6.7.4 请求JSON 示例</w:t>
          </w:r>
          <w:r>
            <w:tab/>
          </w:r>
          <w:r>
            <w:fldChar w:fldCharType="begin"/>
          </w:r>
          <w:r>
            <w:instrText xml:space="preserve"> PAGEREF _Toc57621927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"_Toc57621928" </w:instrText>
          </w:r>
          <w:r>
            <w:fldChar w:fldCharType="separate"/>
          </w:r>
          <w:r>
            <w:rPr>
              <w:rStyle w:val="29"/>
              <w:b/>
              <w:bCs/>
            </w:rPr>
            <w:t>6.7.5 响应JSON 示例</w:t>
          </w:r>
          <w:r>
            <w:tab/>
          </w:r>
          <w:r>
            <w:fldChar w:fldCharType="begin"/>
          </w:r>
          <w:r>
            <w:instrText xml:space="preserve"> PAGEREF _Toc57621928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"_Toc57621929" </w:instrText>
          </w:r>
          <w:r>
            <w:fldChar w:fldCharType="separate"/>
          </w:r>
          <w:r>
            <w:rPr>
              <w:rStyle w:val="29"/>
              <w:b/>
              <w:bCs/>
            </w:rPr>
            <w:t>6.7.6 异常JSON 示例</w:t>
          </w:r>
          <w:r>
            <w:tab/>
          </w:r>
          <w:r>
            <w:fldChar w:fldCharType="begin"/>
          </w:r>
          <w:r>
            <w:instrText xml:space="preserve"> PAGEREF _Toc57621929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"_Toc57621930" </w:instrText>
          </w:r>
          <w:r>
            <w:fldChar w:fldCharType="separate"/>
          </w:r>
          <w:r>
            <w:rPr>
              <w:rStyle w:val="29"/>
              <w:b/>
              <w:bCs/>
            </w:rPr>
            <w:t>7.7.7 业务错误码</w:t>
          </w:r>
          <w:r>
            <w:tab/>
          </w:r>
          <w:r>
            <w:fldChar w:fldCharType="begin"/>
          </w:r>
          <w:r>
            <w:instrText xml:space="preserve"> PAGEREF _Toc57621930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"_Toc57621931" </w:instrText>
          </w:r>
          <w:r>
            <w:fldChar w:fldCharType="separate"/>
          </w:r>
          <w:r>
            <w:rPr>
              <w:rStyle w:val="29"/>
              <w:b/>
              <w:bCs/>
            </w:rPr>
            <w:t>7.7.8 图片案例</w:t>
          </w:r>
          <w:r>
            <w:tab/>
          </w:r>
          <w:r>
            <w:fldChar w:fldCharType="begin"/>
          </w:r>
          <w:r>
            <w:instrText xml:space="preserve"> PAGEREF _Toc57621931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"_Toc57621932" </w:instrText>
          </w:r>
          <w:r>
            <w:fldChar w:fldCharType="separate"/>
          </w:r>
          <w:r>
            <w:rPr>
              <w:rStyle w:val="29"/>
              <w:b/>
              <w:bCs/>
            </w:rPr>
            <w:t>6.8 修改风险分区</w:t>
          </w:r>
          <w:r>
            <w:tab/>
          </w:r>
          <w:r>
            <w:fldChar w:fldCharType="begin"/>
          </w:r>
          <w:r>
            <w:instrText xml:space="preserve"> PAGEREF _Toc57621932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"_Toc57621933" </w:instrText>
          </w:r>
          <w:r>
            <w:fldChar w:fldCharType="separate"/>
          </w:r>
          <w:r>
            <w:rPr>
              <w:rStyle w:val="29"/>
              <w:b/>
              <w:bCs/>
            </w:rPr>
            <w:t>6.8.1 URL</w:t>
          </w:r>
          <w:r>
            <w:tab/>
          </w:r>
          <w:r>
            <w:fldChar w:fldCharType="begin"/>
          </w:r>
          <w:r>
            <w:instrText xml:space="preserve"> PAGEREF _Toc57621933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"_Toc57621934" </w:instrText>
          </w:r>
          <w:r>
            <w:fldChar w:fldCharType="separate"/>
          </w:r>
          <w:r>
            <w:rPr>
              <w:rStyle w:val="29"/>
              <w:b/>
              <w:bCs/>
            </w:rPr>
            <w:t>6.8.2 请求头</w:t>
          </w:r>
          <w:r>
            <w:tab/>
          </w:r>
          <w:r>
            <w:fldChar w:fldCharType="begin"/>
          </w:r>
          <w:r>
            <w:instrText xml:space="preserve"> PAGEREF _Toc57621934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"_Toc57621935" </w:instrText>
          </w:r>
          <w:r>
            <w:fldChar w:fldCharType="separate"/>
          </w:r>
          <w:r>
            <w:rPr>
              <w:rStyle w:val="29"/>
              <w:b/>
              <w:bCs/>
            </w:rPr>
            <w:t>6.8.3 POST 请求参数</w:t>
          </w:r>
          <w:r>
            <w:tab/>
          </w:r>
          <w:r>
            <w:fldChar w:fldCharType="begin"/>
          </w:r>
          <w:r>
            <w:instrText xml:space="preserve"> PAGEREF _Toc57621935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"_Toc57621936" </w:instrText>
          </w:r>
          <w:r>
            <w:fldChar w:fldCharType="separate"/>
          </w:r>
          <w:r>
            <w:rPr>
              <w:rStyle w:val="29"/>
              <w:b/>
              <w:bCs/>
            </w:rPr>
            <w:t>6.8.4 请求JSON 示例</w:t>
          </w:r>
          <w:r>
            <w:tab/>
          </w:r>
          <w:r>
            <w:fldChar w:fldCharType="begin"/>
          </w:r>
          <w:r>
            <w:instrText xml:space="preserve"> PAGEREF _Toc57621936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"_Toc57621937" </w:instrText>
          </w:r>
          <w:r>
            <w:fldChar w:fldCharType="separate"/>
          </w:r>
          <w:r>
            <w:rPr>
              <w:rStyle w:val="29"/>
              <w:b/>
              <w:bCs/>
            </w:rPr>
            <w:t>6.8.5 响应JSON 示例</w:t>
          </w:r>
          <w:r>
            <w:tab/>
          </w:r>
          <w:r>
            <w:fldChar w:fldCharType="begin"/>
          </w:r>
          <w:r>
            <w:instrText xml:space="preserve"> PAGEREF _Toc57621937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"_Toc57621938" </w:instrText>
          </w:r>
          <w:r>
            <w:fldChar w:fldCharType="separate"/>
          </w:r>
          <w:r>
            <w:rPr>
              <w:rStyle w:val="29"/>
              <w:b/>
              <w:bCs/>
            </w:rPr>
            <w:t>6.8.6 异常JSON 示例</w:t>
          </w:r>
          <w:r>
            <w:tab/>
          </w:r>
          <w:r>
            <w:fldChar w:fldCharType="begin"/>
          </w:r>
          <w:r>
            <w:instrText xml:space="preserve"> PAGEREF _Toc57621938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"_Toc57621939" </w:instrText>
          </w:r>
          <w:r>
            <w:fldChar w:fldCharType="separate"/>
          </w:r>
          <w:r>
            <w:rPr>
              <w:rStyle w:val="29"/>
              <w:b/>
              <w:bCs/>
            </w:rPr>
            <w:t>6.8.7 业务错误码</w:t>
          </w:r>
          <w:r>
            <w:tab/>
          </w:r>
          <w:r>
            <w:fldChar w:fldCharType="begin"/>
          </w:r>
          <w:r>
            <w:instrText xml:space="preserve"> PAGEREF _Toc57621939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"_Toc57621940" </w:instrText>
          </w:r>
          <w:r>
            <w:fldChar w:fldCharType="separate"/>
          </w:r>
          <w:r>
            <w:rPr>
              <w:rStyle w:val="29"/>
              <w:b/>
              <w:bCs/>
            </w:rPr>
            <w:t>6.8.8 图片案例</w:t>
          </w:r>
          <w:r>
            <w:tab/>
          </w:r>
          <w:r>
            <w:fldChar w:fldCharType="begin"/>
          </w:r>
          <w:r>
            <w:instrText xml:space="preserve"> PAGEREF _Toc57621940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"_Toc57621941" </w:instrText>
          </w:r>
          <w:r>
            <w:fldChar w:fldCharType="separate"/>
          </w:r>
          <w:r>
            <w:rPr>
              <w:rStyle w:val="29"/>
            </w:rPr>
            <w:t>七、图片API</w:t>
          </w:r>
          <w:r>
            <w:tab/>
          </w:r>
          <w:r>
            <w:fldChar w:fldCharType="begin"/>
          </w:r>
          <w:r>
            <w:instrText xml:space="preserve"> PAGEREF _Toc57621941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"_Toc57621942" </w:instrText>
          </w:r>
          <w:r>
            <w:fldChar w:fldCharType="separate"/>
          </w:r>
          <w:r>
            <w:rPr>
              <w:rStyle w:val="29"/>
              <w:b/>
              <w:bCs/>
            </w:rPr>
            <w:t>7.1 人员照片上传</w:t>
          </w:r>
          <w:r>
            <w:tab/>
          </w:r>
          <w:r>
            <w:fldChar w:fldCharType="begin"/>
          </w:r>
          <w:r>
            <w:instrText xml:space="preserve"> PAGEREF _Toc57621942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"_Toc57621943" </w:instrText>
          </w:r>
          <w:r>
            <w:fldChar w:fldCharType="separate"/>
          </w:r>
          <w:r>
            <w:rPr>
              <w:rStyle w:val="29"/>
              <w:b/>
              <w:bCs/>
            </w:rPr>
            <w:t>7.1.1 URL</w:t>
          </w:r>
          <w:r>
            <w:tab/>
          </w:r>
          <w:r>
            <w:fldChar w:fldCharType="begin"/>
          </w:r>
          <w:r>
            <w:instrText xml:space="preserve"> PAGEREF _Toc57621943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"_Toc57621944" </w:instrText>
          </w:r>
          <w:r>
            <w:fldChar w:fldCharType="separate"/>
          </w:r>
          <w:r>
            <w:rPr>
              <w:rStyle w:val="29"/>
              <w:b/>
              <w:bCs/>
            </w:rPr>
            <w:t>7.1.2 请求头</w:t>
          </w:r>
          <w:r>
            <w:tab/>
          </w:r>
          <w:r>
            <w:fldChar w:fldCharType="begin"/>
          </w:r>
          <w:r>
            <w:instrText xml:space="preserve"> PAGEREF _Toc57621944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"_Toc57621945" </w:instrText>
          </w:r>
          <w:r>
            <w:fldChar w:fldCharType="separate"/>
          </w:r>
          <w:r>
            <w:rPr>
              <w:rStyle w:val="29"/>
              <w:b/>
              <w:bCs/>
            </w:rPr>
            <w:t>7.1.3 表单 POST 请求参数</w:t>
          </w:r>
          <w:r>
            <w:tab/>
          </w:r>
          <w:r>
            <w:fldChar w:fldCharType="begin"/>
          </w:r>
          <w:r>
            <w:instrText xml:space="preserve"> PAGEREF _Toc57621945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"_Toc57621946" </w:instrText>
          </w:r>
          <w:r>
            <w:fldChar w:fldCharType="separate"/>
          </w:r>
          <w:r>
            <w:rPr>
              <w:rStyle w:val="29"/>
              <w:b/>
              <w:bCs/>
            </w:rPr>
            <w:t>7.1.4 表单 POST 请求示例</w:t>
          </w:r>
          <w:r>
            <w:tab/>
          </w:r>
          <w:r>
            <w:fldChar w:fldCharType="begin"/>
          </w:r>
          <w:r>
            <w:instrText xml:space="preserve"> PAGEREF _Toc57621946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"_Toc57621947" </w:instrText>
          </w:r>
          <w:r>
            <w:fldChar w:fldCharType="separate"/>
          </w:r>
          <w:r>
            <w:rPr>
              <w:rStyle w:val="29"/>
              <w:b/>
              <w:bCs/>
            </w:rPr>
            <w:t>7.1.5 响应JSON 示例</w:t>
          </w:r>
          <w:r>
            <w:tab/>
          </w:r>
          <w:r>
            <w:fldChar w:fldCharType="begin"/>
          </w:r>
          <w:r>
            <w:instrText xml:space="preserve"> PAGEREF _Toc57621947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"_Toc57621948" </w:instrText>
          </w:r>
          <w:r>
            <w:fldChar w:fldCharType="separate"/>
          </w:r>
          <w:r>
            <w:rPr>
              <w:rStyle w:val="29"/>
              <w:b/>
              <w:bCs/>
            </w:rPr>
            <w:t>7.1.6 异常JSON 示例</w:t>
          </w:r>
          <w:r>
            <w:tab/>
          </w:r>
          <w:r>
            <w:fldChar w:fldCharType="begin"/>
          </w:r>
          <w:r>
            <w:instrText xml:space="preserve"> PAGEREF _Toc57621948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"_Toc57621949" </w:instrText>
          </w:r>
          <w:r>
            <w:fldChar w:fldCharType="separate"/>
          </w:r>
          <w:r>
            <w:rPr>
              <w:rStyle w:val="29"/>
              <w:b/>
              <w:bCs/>
            </w:rPr>
            <w:t>7.1.7 业务错误码</w:t>
          </w:r>
          <w:r>
            <w:tab/>
          </w:r>
          <w:r>
            <w:fldChar w:fldCharType="begin"/>
          </w:r>
          <w:r>
            <w:instrText xml:space="preserve"> PAGEREF _Toc57621949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"_Toc57621950" </w:instrText>
          </w:r>
          <w:r>
            <w:fldChar w:fldCharType="separate"/>
          </w:r>
          <w:r>
            <w:rPr>
              <w:rStyle w:val="29"/>
              <w:b/>
              <w:bCs/>
            </w:rPr>
            <w:t>7.1.8 图片案例</w:t>
          </w:r>
          <w:r>
            <w:tab/>
          </w:r>
          <w:r>
            <w:fldChar w:fldCharType="begin"/>
          </w:r>
          <w:r>
            <w:instrText xml:space="preserve"> PAGEREF _Toc57621950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"_Toc57621951" </w:instrText>
          </w:r>
          <w:r>
            <w:fldChar w:fldCharType="separate"/>
          </w:r>
          <w:r>
            <w:rPr>
              <w:rStyle w:val="29"/>
              <w:b/>
              <w:bCs/>
            </w:rPr>
            <w:t>7.2 人员图片查看</w:t>
          </w:r>
          <w:r>
            <w:tab/>
          </w:r>
          <w:r>
            <w:fldChar w:fldCharType="begin"/>
          </w:r>
          <w:r>
            <w:instrText xml:space="preserve"> PAGEREF _Toc57621951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"_Toc57621952" </w:instrText>
          </w:r>
          <w:r>
            <w:fldChar w:fldCharType="separate"/>
          </w:r>
          <w:r>
            <w:rPr>
              <w:rStyle w:val="29"/>
              <w:b/>
              <w:bCs/>
            </w:rPr>
            <w:t>7.2.1 URL</w:t>
          </w:r>
          <w:r>
            <w:tab/>
          </w:r>
          <w:r>
            <w:fldChar w:fldCharType="begin"/>
          </w:r>
          <w:r>
            <w:instrText xml:space="preserve"> PAGEREF _Toc57621952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"_Toc57621953" </w:instrText>
          </w:r>
          <w:r>
            <w:fldChar w:fldCharType="separate"/>
          </w:r>
          <w:r>
            <w:rPr>
              <w:rStyle w:val="29"/>
              <w:b/>
              <w:bCs/>
            </w:rPr>
            <w:t>7.2.2 请求头</w:t>
          </w:r>
          <w:r>
            <w:tab/>
          </w:r>
          <w:r>
            <w:fldChar w:fldCharType="begin"/>
          </w:r>
          <w:r>
            <w:instrText xml:space="preserve"> PAGEREF _Toc57621953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"_Toc57621954" </w:instrText>
          </w:r>
          <w:r>
            <w:fldChar w:fldCharType="separate"/>
          </w:r>
          <w:r>
            <w:rPr>
              <w:rStyle w:val="29"/>
              <w:b/>
              <w:bCs/>
            </w:rPr>
            <w:t>7.2.3 表单Get 请求参数</w:t>
          </w:r>
          <w:r>
            <w:tab/>
          </w:r>
          <w:r>
            <w:fldChar w:fldCharType="begin"/>
          </w:r>
          <w:r>
            <w:instrText xml:space="preserve"> PAGEREF _Toc57621954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"_Toc57621955" </w:instrText>
          </w:r>
          <w:r>
            <w:fldChar w:fldCharType="separate"/>
          </w:r>
          <w:r>
            <w:rPr>
              <w:rStyle w:val="29"/>
              <w:b/>
              <w:bCs/>
            </w:rPr>
            <w:t>7.2.4 表单Get 请求示例</w:t>
          </w:r>
          <w:r>
            <w:tab/>
          </w:r>
          <w:r>
            <w:fldChar w:fldCharType="begin"/>
          </w:r>
          <w:r>
            <w:instrText xml:space="preserve"> PAGEREF _Toc57621955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"_Toc57621956" </w:instrText>
          </w:r>
          <w:r>
            <w:fldChar w:fldCharType="separate"/>
          </w:r>
          <w:r>
            <w:rPr>
              <w:rStyle w:val="29"/>
              <w:b/>
              <w:bCs/>
            </w:rPr>
            <w:t>7.2.5 响应 图片 示例</w:t>
          </w:r>
          <w:r>
            <w:tab/>
          </w:r>
          <w:r>
            <w:fldChar w:fldCharType="begin"/>
          </w:r>
          <w:r>
            <w:instrText xml:space="preserve"> PAGEREF _Toc57621956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"_Toc57621957" </w:instrText>
          </w:r>
          <w:r>
            <w:fldChar w:fldCharType="separate"/>
          </w:r>
          <w:r>
            <w:rPr>
              <w:rStyle w:val="29"/>
              <w:b/>
              <w:bCs/>
            </w:rPr>
            <w:t>7.2.6 异常 图片 示例</w:t>
          </w:r>
          <w:r>
            <w:tab/>
          </w:r>
          <w:r>
            <w:fldChar w:fldCharType="begin"/>
          </w:r>
          <w:r>
            <w:instrText xml:space="preserve"> PAGEREF _Toc57621957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"_Toc57621958" </w:instrText>
          </w:r>
          <w:r>
            <w:fldChar w:fldCharType="separate"/>
          </w:r>
          <w:r>
            <w:rPr>
              <w:rStyle w:val="29"/>
            </w:rPr>
            <w:t>八、作业票 API</w:t>
          </w:r>
          <w:r>
            <w:tab/>
          </w:r>
          <w:r>
            <w:fldChar w:fldCharType="begin"/>
          </w:r>
          <w:r>
            <w:instrText xml:space="preserve"> PAGEREF _Toc57621958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"_Toc57621959" </w:instrText>
          </w:r>
          <w:r>
            <w:fldChar w:fldCharType="separate"/>
          </w:r>
          <w:r>
            <w:rPr>
              <w:rStyle w:val="29"/>
              <w:b/>
              <w:bCs/>
            </w:rPr>
            <w:t>8.1添加作业票</w:t>
          </w:r>
          <w:r>
            <w:tab/>
          </w:r>
          <w:r>
            <w:fldChar w:fldCharType="begin"/>
          </w:r>
          <w:r>
            <w:instrText xml:space="preserve"> PAGEREF _Toc57621959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"_Toc57621960" </w:instrText>
          </w:r>
          <w:r>
            <w:fldChar w:fldCharType="separate"/>
          </w:r>
          <w:r>
            <w:rPr>
              <w:rStyle w:val="29"/>
              <w:b/>
              <w:bCs/>
            </w:rPr>
            <w:t>8.1.1 URL</w:t>
          </w:r>
          <w:r>
            <w:tab/>
          </w:r>
          <w:r>
            <w:fldChar w:fldCharType="begin"/>
          </w:r>
          <w:r>
            <w:instrText xml:space="preserve"> PAGEREF _Toc57621960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"_Toc57621961" </w:instrText>
          </w:r>
          <w:r>
            <w:fldChar w:fldCharType="separate"/>
          </w:r>
          <w:r>
            <w:rPr>
              <w:rStyle w:val="29"/>
              <w:b/>
              <w:bCs/>
            </w:rPr>
            <w:t>8.1.2 请求头</w:t>
          </w:r>
          <w:r>
            <w:tab/>
          </w:r>
          <w:r>
            <w:fldChar w:fldCharType="begin"/>
          </w:r>
          <w:r>
            <w:instrText xml:space="preserve"> PAGEREF _Toc57621961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"_Toc57621962" </w:instrText>
          </w:r>
          <w:r>
            <w:fldChar w:fldCharType="separate"/>
          </w:r>
          <w:r>
            <w:rPr>
              <w:rStyle w:val="29"/>
              <w:b/>
              <w:bCs/>
            </w:rPr>
            <w:t>8.1.3 POST 请求参数</w:t>
          </w:r>
          <w:r>
            <w:tab/>
          </w:r>
          <w:r>
            <w:fldChar w:fldCharType="begin"/>
          </w:r>
          <w:r>
            <w:instrText xml:space="preserve"> PAGEREF _Toc57621962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"_Toc57621963" </w:instrText>
          </w:r>
          <w:r>
            <w:fldChar w:fldCharType="separate"/>
          </w:r>
          <w:r>
            <w:rPr>
              <w:rStyle w:val="29"/>
              <w:b/>
              <w:bCs/>
            </w:rPr>
            <w:t>8.1.4 请求JSON 示例</w:t>
          </w:r>
          <w:r>
            <w:tab/>
          </w:r>
          <w:r>
            <w:fldChar w:fldCharType="begin"/>
          </w:r>
          <w:r>
            <w:instrText xml:space="preserve"> PAGEREF _Toc57621963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"_Toc57621964" </w:instrText>
          </w:r>
          <w:r>
            <w:fldChar w:fldCharType="separate"/>
          </w:r>
          <w:r>
            <w:rPr>
              <w:rStyle w:val="29"/>
              <w:b/>
              <w:bCs/>
            </w:rPr>
            <w:t>8.1.5 响应JSON 示例</w:t>
          </w:r>
          <w:r>
            <w:tab/>
          </w:r>
          <w:r>
            <w:fldChar w:fldCharType="begin"/>
          </w:r>
          <w:r>
            <w:instrText xml:space="preserve"> PAGEREF _Toc57621964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"_Toc57621965" </w:instrText>
          </w:r>
          <w:r>
            <w:fldChar w:fldCharType="separate"/>
          </w:r>
          <w:r>
            <w:rPr>
              <w:rStyle w:val="29"/>
              <w:b/>
              <w:bCs/>
            </w:rPr>
            <w:t>8.1.6 异常JSON 示例</w:t>
          </w:r>
          <w:r>
            <w:tab/>
          </w:r>
          <w:r>
            <w:fldChar w:fldCharType="begin"/>
          </w:r>
          <w:r>
            <w:instrText xml:space="preserve"> PAGEREF _Toc57621965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"_Toc57621966" </w:instrText>
          </w:r>
          <w:r>
            <w:fldChar w:fldCharType="separate"/>
          </w:r>
          <w:r>
            <w:rPr>
              <w:rStyle w:val="29"/>
              <w:b/>
              <w:bCs/>
            </w:rPr>
            <w:t>8.1.7业务错误码</w:t>
          </w:r>
          <w:r>
            <w:tab/>
          </w:r>
          <w:r>
            <w:fldChar w:fldCharType="begin"/>
          </w:r>
          <w:r>
            <w:instrText xml:space="preserve"> PAGEREF _Toc57621966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"_Toc57621967" </w:instrText>
          </w:r>
          <w:r>
            <w:fldChar w:fldCharType="separate"/>
          </w:r>
          <w:r>
            <w:rPr>
              <w:rStyle w:val="29"/>
              <w:b/>
              <w:bCs/>
            </w:rPr>
            <w:t>8.1.8 图片案例</w:t>
          </w:r>
          <w:r>
            <w:tab/>
          </w:r>
          <w:r>
            <w:fldChar w:fldCharType="begin"/>
          </w:r>
          <w:r>
            <w:instrText xml:space="preserve"> PAGEREF _Toc57621967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"_Toc57621968" </w:instrText>
          </w:r>
          <w:r>
            <w:fldChar w:fldCharType="separate"/>
          </w:r>
          <w:r>
            <w:rPr>
              <w:rStyle w:val="29"/>
              <w:b/>
              <w:bCs/>
            </w:rPr>
            <w:t>8.2 删除作业票</w:t>
          </w:r>
          <w:r>
            <w:tab/>
          </w:r>
          <w:r>
            <w:fldChar w:fldCharType="begin"/>
          </w:r>
          <w:r>
            <w:instrText xml:space="preserve"> PAGEREF _Toc57621968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"_Toc57621969" </w:instrText>
          </w:r>
          <w:r>
            <w:fldChar w:fldCharType="separate"/>
          </w:r>
          <w:r>
            <w:rPr>
              <w:rStyle w:val="29"/>
              <w:b/>
              <w:bCs/>
            </w:rPr>
            <w:t>8.2.1 URL</w:t>
          </w:r>
          <w:r>
            <w:tab/>
          </w:r>
          <w:r>
            <w:fldChar w:fldCharType="begin"/>
          </w:r>
          <w:r>
            <w:instrText xml:space="preserve"> PAGEREF _Toc57621969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"_Toc57621970" </w:instrText>
          </w:r>
          <w:r>
            <w:fldChar w:fldCharType="separate"/>
          </w:r>
          <w:r>
            <w:rPr>
              <w:rStyle w:val="29"/>
              <w:b/>
              <w:bCs/>
            </w:rPr>
            <w:t>8.2.2 请求头</w:t>
          </w:r>
          <w:r>
            <w:tab/>
          </w:r>
          <w:r>
            <w:fldChar w:fldCharType="begin"/>
          </w:r>
          <w:r>
            <w:instrText xml:space="preserve"> PAGEREF _Toc57621970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"_Toc57621971" </w:instrText>
          </w:r>
          <w:r>
            <w:fldChar w:fldCharType="separate"/>
          </w:r>
          <w:r>
            <w:rPr>
              <w:rStyle w:val="29"/>
              <w:b/>
              <w:bCs/>
            </w:rPr>
            <w:t>8.2.3 POST 请求参数</w:t>
          </w:r>
          <w:r>
            <w:tab/>
          </w:r>
          <w:r>
            <w:fldChar w:fldCharType="begin"/>
          </w:r>
          <w:r>
            <w:instrText xml:space="preserve"> PAGEREF _Toc57621971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"_Toc57621972" </w:instrText>
          </w:r>
          <w:r>
            <w:fldChar w:fldCharType="separate"/>
          </w:r>
          <w:r>
            <w:rPr>
              <w:rStyle w:val="29"/>
              <w:b/>
              <w:bCs/>
            </w:rPr>
            <w:t>8.2.4 请求JSON 示例</w:t>
          </w:r>
          <w:r>
            <w:tab/>
          </w:r>
          <w:r>
            <w:fldChar w:fldCharType="begin"/>
          </w:r>
          <w:r>
            <w:instrText xml:space="preserve"> PAGEREF _Toc57621972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"_Toc57621973" </w:instrText>
          </w:r>
          <w:r>
            <w:fldChar w:fldCharType="separate"/>
          </w:r>
          <w:r>
            <w:rPr>
              <w:rStyle w:val="29"/>
              <w:b/>
              <w:bCs/>
            </w:rPr>
            <w:t>8.2.5 响应JSON 示例</w:t>
          </w:r>
          <w:r>
            <w:tab/>
          </w:r>
          <w:r>
            <w:fldChar w:fldCharType="begin"/>
          </w:r>
          <w:r>
            <w:instrText xml:space="preserve"> PAGEREF _Toc57621973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"_Toc57621974" </w:instrText>
          </w:r>
          <w:r>
            <w:fldChar w:fldCharType="separate"/>
          </w:r>
          <w:r>
            <w:rPr>
              <w:rStyle w:val="29"/>
              <w:b/>
              <w:bCs/>
            </w:rPr>
            <w:t>8.2.6 异常JSON 示例</w:t>
          </w:r>
          <w:r>
            <w:tab/>
          </w:r>
          <w:r>
            <w:fldChar w:fldCharType="begin"/>
          </w:r>
          <w:r>
            <w:instrText xml:space="preserve"> PAGEREF _Toc57621974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"_Toc57621975" </w:instrText>
          </w:r>
          <w:r>
            <w:fldChar w:fldCharType="separate"/>
          </w:r>
          <w:r>
            <w:rPr>
              <w:rStyle w:val="29"/>
              <w:b/>
              <w:bCs/>
            </w:rPr>
            <w:t>8.2.7 业务错误码</w:t>
          </w:r>
          <w:r>
            <w:tab/>
          </w:r>
          <w:r>
            <w:fldChar w:fldCharType="begin"/>
          </w:r>
          <w:r>
            <w:instrText xml:space="preserve"> PAGEREF _Toc57621975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"_Toc57621976" </w:instrText>
          </w:r>
          <w:r>
            <w:fldChar w:fldCharType="separate"/>
          </w:r>
          <w:r>
            <w:rPr>
              <w:rStyle w:val="29"/>
              <w:b/>
              <w:bCs/>
            </w:rPr>
            <w:t>8.2.8 图片案例</w:t>
          </w:r>
          <w:r>
            <w:tab/>
          </w:r>
          <w:r>
            <w:fldChar w:fldCharType="begin"/>
          </w:r>
          <w:r>
            <w:instrText xml:space="preserve"> PAGEREF _Toc57621976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"_Toc57621977" </w:instrText>
          </w:r>
          <w:r>
            <w:fldChar w:fldCharType="separate"/>
          </w:r>
          <w:r>
            <w:rPr>
              <w:rStyle w:val="29"/>
              <w:b/>
              <w:bCs/>
            </w:rPr>
            <w:t>8.3 作业票查询</w:t>
          </w:r>
          <w:r>
            <w:tab/>
          </w:r>
          <w:r>
            <w:fldChar w:fldCharType="begin"/>
          </w:r>
          <w:r>
            <w:instrText xml:space="preserve"> PAGEREF _Toc57621977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"_Toc57621978" </w:instrText>
          </w:r>
          <w:r>
            <w:fldChar w:fldCharType="separate"/>
          </w:r>
          <w:r>
            <w:rPr>
              <w:rStyle w:val="29"/>
              <w:b/>
              <w:bCs/>
            </w:rPr>
            <w:t>8.3.1 URL</w:t>
          </w:r>
          <w:r>
            <w:tab/>
          </w:r>
          <w:r>
            <w:fldChar w:fldCharType="begin"/>
          </w:r>
          <w:r>
            <w:instrText xml:space="preserve"> PAGEREF _Toc57621978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"_Toc57621979" </w:instrText>
          </w:r>
          <w:r>
            <w:fldChar w:fldCharType="separate"/>
          </w:r>
          <w:r>
            <w:rPr>
              <w:rStyle w:val="29"/>
              <w:b/>
              <w:bCs/>
            </w:rPr>
            <w:t>8.3.2 请求头</w:t>
          </w:r>
          <w:r>
            <w:tab/>
          </w:r>
          <w:r>
            <w:fldChar w:fldCharType="begin"/>
          </w:r>
          <w:r>
            <w:instrText xml:space="preserve"> PAGEREF _Toc57621979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"_Toc57621980" </w:instrText>
          </w:r>
          <w:r>
            <w:fldChar w:fldCharType="separate"/>
          </w:r>
          <w:r>
            <w:rPr>
              <w:rStyle w:val="29"/>
              <w:b/>
              <w:bCs/>
            </w:rPr>
            <w:t>8.3.3 POST 请求参数</w:t>
          </w:r>
          <w:r>
            <w:tab/>
          </w:r>
          <w:r>
            <w:fldChar w:fldCharType="begin"/>
          </w:r>
          <w:r>
            <w:instrText xml:space="preserve"> PAGEREF _Toc57621980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"_Toc57621981" </w:instrText>
          </w:r>
          <w:r>
            <w:fldChar w:fldCharType="separate"/>
          </w:r>
          <w:r>
            <w:rPr>
              <w:rStyle w:val="29"/>
              <w:b/>
              <w:bCs/>
            </w:rPr>
            <w:t>8.3.4 请求响应参数</w:t>
          </w:r>
          <w:r>
            <w:tab/>
          </w:r>
          <w:r>
            <w:fldChar w:fldCharType="begin"/>
          </w:r>
          <w:r>
            <w:instrText xml:space="preserve"> PAGEREF _Toc57621981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"_Toc57621982" </w:instrText>
          </w:r>
          <w:r>
            <w:fldChar w:fldCharType="separate"/>
          </w:r>
          <w:r>
            <w:rPr>
              <w:rStyle w:val="29"/>
              <w:b/>
              <w:bCs/>
            </w:rPr>
            <w:t>8.3.5 请求JSON 示例</w:t>
          </w:r>
          <w:r>
            <w:tab/>
          </w:r>
          <w:r>
            <w:fldChar w:fldCharType="begin"/>
          </w:r>
          <w:r>
            <w:instrText xml:space="preserve"> PAGEREF _Toc57621982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"_Toc57621983" </w:instrText>
          </w:r>
          <w:r>
            <w:fldChar w:fldCharType="separate"/>
          </w:r>
          <w:r>
            <w:rPr>
              <w:rStyle w:val="29"/>
              <w:b/>
              <w:bCs/>
            </w:rPr>
            <w:t>8.3.6 响应JSON 示例</w:t>
          </w:r>
          <w:r>
            <w:tab/>
          </w:r>
          <w:r>
            <w:fldChar w:fldCharType="begin"/>
          </w:r>
          <w:r>
            <w:instrText xml:space="preserve"> PAGEREF _Toc57621983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"_Toc57621984" </w:instrText>
          </w:r>
          <w:r>
            <w:fldChar w:fldCharType="separate"/>
          </w:r>
          <w:r>
            <w:rPr>
              <w:rStyle w:val="29"/>
              <w:b/>
              <w:bCs/>
            </w:rPr>
            <w:t>8.3.7 异常JSON 示例</w:t>
          </w:r>
          <w:r>
            <w:tab/>
          </w:r>
          <w:r>
            <w:fldChar w:fldCharType="begin"/>
          </w:r>
          <w:r>
            <w:instrText xml:space="preserve"> PAGEREF _Toc57621984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"_Toc57621985" </w:instrText>
          </w:r>
          <w:r>
            <w:fldChar w:fldCharType="separate"/>
          </w:r>
          <w:r>
            <w:rPr>
              <w:rStyle w:val="29"/>
              <w:b/>
              <w:bCs/>
            </w:rPr>
            <w:t>8.3.8 业务错误码</w:t>
          </w:r>
          <w:r>
            <w:tab/>
          </w:r>
          <w:r>
            <w:fldChar w:fldCharType="begin"/>
          </w:r>
          <w:r>
            <w:instrText xml:space="preserve"> PAGEREF _Toc57621985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"_Toc57621986" </w:instrText>
          </w:r>
          <w:r>
            <w:fldChar w:fldCharType="separate"/>
          </w:r>
          <w:r>
            <w:rPr>
              <w:rStyle w:val="29"/>
              <w:b/>
              <w:bCs/>
            </w:rPr>
            <w:t>8.3.9 图片案例</w:t>
          </w:r>
          <w:r>
            <w:tab/>
          </w:r>
          <w:r>
            <w:fldChar w:fldCharType="begin"/>
          </w:r>
          <w:r>
            <w:instrText xml:space="preserve"> PAGEREF _Toc57621986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"_Toc57621987" </w:instrText>
          </w:r>
          <w:r>
            <w:fldChar w:fldCharType="separate"/>
          </w:r>
          <w:r>
            <w:rPr>
              <w:rStyle w:val="29"/>
            </w:rPr>
            <w:t>九、用户扩展数据API</w:t>
          </w:r>
          <w:r>
            <w:tab/>
          </w:r>
          <w:r>
            <w:fldChar w:fldCharType="begin"/>
          </w:r>
          <w:r>
            <w:instrText xml:space="preserve"> PAGEREF _Toc57621987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"_Toc57621988" </w:instrText>
          </w:r>
          <w:r>
            <w:fldChar w:fldCharType="separate"/>
          </w:r>
          <w:r>
            <w:rPr>
              <w:rStyle w:val="29"/>
              <w:b/>
              <w:bCs/>
            </w:rPr>
            <w:t>9.1 添加用户扩展数据</w:t>
          </w:r>
          <w:r>
            <w:tab/>
          </w:r>
          <w:r>
            <w:fldChar w:fldCharType="begin"/>
          </w:r>
          <w:r>
            <w:instrText xml:space="preserve"> PAGEREF _Toc57621988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"_Toc57621989" </w:instrText>
          </w:r>
          <w:r>
            <w:fldChar w:fldCharType="separate"/>
          </w:r>
          <w:r>
            <w:rPr>
              <w:rStyle w:val="29"/>
              <w:b/>
              <w:bCs/>
            </w:rPr>
            <w:t>9.1.1 URL</w:t>
          </w:r>
          <w:r>
            <w:tab/>
          </w:r>
          <w:r>
            <w:fldChar w:fldCharType="begin"/>
          </w:r>
          <w:r>
            <w:instrText xml:space="preserve"> PAGEREF _Toc57621989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"_Toc57621990" </w:instrText>
          </w:r>
          <w:r>
            <w:fldChar w:fldCharType="separate"/>
          </w:r>
          <w:r>
            <w:rPr>
              <w:rStyle w:val="29"/>
              <w:b/>
              <w:bCs/>
            </w:rPr>
            <w:t>9.1.2 请求头</w:t>
          </w:r>
          <w:r>
            <w:tab/>
          </w:r>
          <w:r>
            <w:fldChar w:fldCharType="begin"/>
          </w:r>
          <w:r>
            <w:instrText xml:space="preserve"> PAGEREF _Toc57621990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"_Toc57621991" </w:instrText>
          </w:r>
          <w:r>
            <w:fldChar w:fldCharType="separate"/>
          </w:r>
          <w:r>
            <w:rPr>
              <w:rStyle w:val="29"/>
              <w:b/>
              <w:bCs/>
            </w:rPr>
            <w:t>9.1.3 POST 请求参数</w:t>
          </w:r>
          <w:r>
            <w:tab/>
          </w:r>
          <w:r>
            <w:fldChar w:fldCharType="begin"/>
          </w:r>
          <w:r>
            <w:instrText xml:space="preserve"> PAGEREF _Toc57621991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"_Toc57621992" </w:instrText>
          </w:r>
          <w:r>
            <w:fldChar w:fldCharType="separate"/>
          </w:r>
          <w:r>
            <w:rPr>
              <w:rStyle w:val="29"/>
              <w:b/>
              <w:bCs/>
            </w:rPr>
            <w:t>9.1.4 请求JSON 示例</w:t>
          </w:r>
          <w:r>
            <w:tab/>
          </w:r>
          <w:r>
            <w:fldChar w:fldCharType="begin"/>
          </w:r>
          <w:r>
            <w:instrText xml:space="preserve"> PAGEREF _Toc57621992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"_Toc57621993" </w:instrText>
          </w:r>
          <w:r>
            <w:fldChar w:fldCharType="separate"/>
          </w:r>
          <w:r>
            <w:rPr>
              <w:rStyle w:val="29"/>
              <w:b/>
              <w:bCs/>
            </w:rPr>
            <w:t>9.1.5 响应JSON 示例</w:t>
          </w:r>
          <w:r>
            <w:tab/>
          </w:r>
          <w:r>
            <w:fldChar w:fldCharType="begin"/>
          </w:r>
          <w:r>
            <w:instrText xml:space="preserve"> PAGEREF _Toc57621993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"_Toc57621994" </w:instrText>
          </w:r>
          <w:r>
            <w:fldChar w:fldCharType="separate"/>
          </w:r>
          <w:r>
            <w:rPr>
              <w:rStyle w:val="29"/>
              <w:b/>
              <w:bCs/>
            </w:rPr>
            <w:t>9.1.6 异常JSON 示例</w:t>
          </w:r>
          <w:r>
            <w:tab/>
          </w:r>
          <w:r>
            <w:fldChar w:fldCharType="begin"/>
          </w:r>
          <w:r>
            <w:instrText xml:space="preserve"> PAGEREF _Toc57621994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"_Toc57621995" </w:instrText>
          </w:r>
          <w:r>
            <w:fldChar w:fldCharType="separate"/>
          </w:r>
          <w:r>
            <w:rPr>
              <w:rStyle w:val="29"/>
              <w:b/>
              <w:bCs/>
            </w:rPr>
            <w:t>9.1.7 业务错误码</w:t>
          </w:r>
          <w:r>
            <w:tab/>
          </w:r>
          <w:r>
            <w:fldChar w:fldCharType="begin"/>
          </w:r>
          <w:r>
            <w:instrText xml:space="preserve"> PAGEREF _Toc57621995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"_Toc57621996" </w:instrText>
          </w:r>
          <w:r>
            <w:fldChar w:fldCharType="separate"/>
          </w:r>
          <w:r>
            <w:rPr>
              <w:rStyle w:val="29"/>
              <w:b/>
              <w:bCs/>
            </w:rPr>
            <w:t>9.1.8 图片案例</w:t>
          </w:r>
          <w:r>
            <w:tab/>
          </w:r>
          <w:r>
            <w:fldChar w:fldCharType="begin"/>
          </w:r>
          <w:r>
            <w:instrText xml:space="preserve"> PAGEREF _Toc57621996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20"/>
            <w:rPr>
              <w:rFonts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"_Toc57621997" </w:instrText>
          </w:r>
          <w:r>
            <w:fldChar w:fldCharType="separate"/>
          </w:r>
          <w:r>
            <w:rPr>
              <w:rStyle w:val="29"/>
              <w:b/>
              <w:bCs/>
            </w:rPr>
            <w:t>9.2 删除用户扩展数据</w:t>
          </w:r>
          <w:r>
            <w:tab/>
          </w:r>
          <w:r>
            <w:fldChar w:fldCharType="begin"/>
          </w:r>
          <w:r>
            <w:instrText xml:space="preserve"> PAGEREF _Toc57621997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"_Toc57621998" </w:instrText>
          </w:r>
          <w:r>
            <w:fldChar w:fldCharType="separate"/>
          </w:r>
          <w:r>
            <w:rPr>
              <w:rStyle w:val="29"/>
              <w:b/>
              <w:bCs/>
            </w:rPr>
            <w:t>9.2.1 URL</w:t>
          </w:r>
          <w:r>
            <w:tab/>
          </w:r>
          <w:r>
            <w:fldChar w:fldCharType="begin"/>
          </w:r>
          <w:r>
            <w:instrText xml:space="preserve"> PAGEREF _Toc57621998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"_Toc57621999" </w:instrText>
          </w:r>
          <w:r>
            <w:fldChar w:fldCharType="separate"/>
          </w:r>
          <w:r>
            <w:rPr>
              <w:rStyle w:val="29"/>
              <w:b/>
              <w:bCs/>
            </w:rPr>
            <w:t>9.2.2 请求头</w:t>
          </w:r>
          <w:r>
            <w:tab/>
          </w:r>
          <w:r>
            <w:fldChar w:fldCharType="begin"/>
          </w:r>
          <w:r>
            <w:instrText xml:space="preserve"> PAGEREF _Toc57621999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"_Toc57622000" </w:instrText>
          </w:r>
          <w:r>
            <w:fldChar w:fldCharType="separate"/>
          </w:r>
          <w:r>
            <w:rPr>
              <w:rStyle w:val="29"/>
              <w:b/>
              <w:bCs/>
            </w:rPr>
            <w:t>9.2.3 POST请求参数</w:t>
          </w:r>
          <w:r>
            <w:tab/>
          </w:r>
          <w:r>
            <w:fldChar w:fldCharType="begin"/>
          </w:r>
          <w:r>
            <w:instrText xml:space="preserve"> PAGEREF _Toc57622000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"_Toc57622001" </w:instrText>
          </w:r>
          <w:r>
            <w:fldChar w:fldCharType="separate"/>
          </w:r>
          <w:r>
            <w:rPr>
              <w:rStyle w:val="29"/>
              <w:b/>
              <w:bCs/>
            </w:rPr>
            <w:t>9.2.4 请求JSON 示例</w:t>
          </w:r>
          <w:r>
            <w:tab/>
          </w:r>
          <w:r>
            <w:fldChar w:fldCharType="begin"/>
          </w:r>
          <w:r>
            <w:instrText xml:space="preserve"> PAGEREF _Toc57622001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"_Toc57622002" </w:instrText>
          </w:r>
          <w:r>
            <w:fldChar w:fldCharType="separate"/>
          </w:r>
          <w:r>
            <w:rPr>
              <w:rStyle w:val="29"/>
              <w:b/>
              <w:bCs/>
            </w:rPr>
            <w:t>9.2.5 响应JSON 示例</w:t>
          </w:r>
          <w:r>
            <w:tab/>
          </w:r>
          <w:r>
            <w:fldChar w:fldCharType="begin"/>
          </w:r>
          <w:r>
            <w:instrText xml:space="preserve"> PAGEREF _Toc57622002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"_Toc57622003" </w:instrText>
          </w:r>
          <w:r>
            <w:fldChar w:fldCharType="separate"/>
          </w:r>
          <w:r>
            <w:rPr>
              <w:rStyle w:val="29"/>
              <w:b/>
              <w:bCs/>
            </w:rPr>
            <w:t>9.2.6 异常JSON 示例</w:t>
          </w:r>
          <w:r>
            <w:tab/>
          </w:r>
          <w:r>
            <w:fldChar w:fldCharType="begin"/>
          </w:r>
          <w:r>
            <w:instrText xml:space="preserve"> PAGEREF _Toc57622003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"_Toc57622004" </w:instrText>
          </w:r>
          <w:r>
            <w:fldChar w:fldCharType="separate"/>
          </w:r>
          <w:r>
            <w:rPr>
              <w:rStyle w:val="29"/>
              <w:b/>
              <w:bCs/>
            </w:rPr>
            <w:t>9.2.7 业务错误码</w:t>
          </w:r>
          <w:r>
            <w:tab/>
          </w:r>
          <w:r>
            <w:fldChar w:fldCharType="begin"/>
          </w:r>
          <w:r>
            <w:instrText xml:space="preserve"> PAGEREF _Toc57622004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2"/>
            </w:tabs>
            <w:rPr>
              <w:rFonts w:eastAsiaTheme="minorEastAsia" w:cstheme="minorBidi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"_Toc57622005" </w:instrText>
          </w:r>
          <w:r>
            <w:fldChar w:fldCharType="separate"/>
          </w:r>
          <w:r>
            <w:rPr>
              <w:rStyle w:val="29"/>
              <w:b/>
              <w:bCs/>
            </w:rPr>
            <w:t>9.2.8 图片案例</w:t>
          </w:r>
          <w:r>
            <w:tab/>
          </w:r>
          <w:r>
            <w:fldChar w:fldCharType="begin"/>
          </w:r>
          <w:r>
            <w:instrText xml:space="preserve"> PAGEREF _Toc57622005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fldChar w:fldCharType="end"/>
          </w:r>
        </w:p>
        <w:p>
          <w:pPr>
            <w:pStyle w:val="17"/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"_Toc57622006" </w:instrText>
          </w:r>
          <w:r>
            <w:fldChar w:fldCharType="separate"/>
          </w:r>
          <w:r>
            <w:rPr>
              <w:rStyle w:val="29"/>
            </w:rPr>
            <w:t>附录：返回码参考</w:t>
          </w:r>
          <w:r>
            <w:tab/>
          </w:r>
          <w:r>
            <w:fldChar w:fldCharType="begin"/>
          </w:r>
          <w:r>
            <w:instrText xml:space="preserve"> PAGEREF _Toc57622006 \h </w:instrText>
          </w:r>
          <w:r>
            <w:fldChar w:fldCharType="separate"/>
          </w:r>
          <w:r>
            <w:t>94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ectPr>
          <w:headerReference r:id="rId4" w:type="first"/>
          <w:footerReference r:id="rId7" w:type="first"/>
          <w:headerReference r:id="rId3" w:type="default"/>
          <w:footerReference r:id="rId5" w:type="default"/>
          <w:footerReference r:id="rId6" w:type="even"/>
          <w:pgSz w:w="11906" w:h="16838"/>
          <w:pgMar w:top="1440" w:right="1797" w:bottom="1440" w:left="1797" w:header="680" w:footer="992" w:gutter="0"/>
          <w:cols w:space="0" w:num="1"/>
          <w:titlePg/>
          <w:docGrid w:type="lines" w:linePitch="312" w:charSpace="0"/>
        </w:sectPr>
      </w:pPr>
    </w:p>
    <w:p>
      <w:pPr>
        <w:tabs>
          <w:tab w:val="left" w:pos="6085"/>
        </w:tabs>
        <w:jc w:val="center"/>
        <w:rPr>
          <w:rFonts w:ascii="微软雅黑" w:hAnsi="微软雅黑"/>
          <w:b/>
          <w:sz w:val="32"/>
          <w:szCs w:val="32"/>
        </w:rPr>
      </w:pPr>
      <w:r>
        <w:rPr>
          <w:rFonts w:hint="eastAsia" w:ascii="微软雅黑" w:hAnsi="微软雅黑"/>
          <w:b/>
          <w:sz w:val="32"/>
          <w:szCs w:val="32"/>
        </w:rPr>
        <w:t>修订记录</w:t>
      </w:r>
    </w:p>
    <w:p>
      <w:pPr>
        <w:tabs>
          <w:tab w:val="left" w:pos="6085"/>
        </w:tabs>
        <w:jc w:val="center"/>
        <w:rPr>
          <w:rFonts w:ascii="微软雅黑" w:hAnsi="微软雅黑"/>
          <w:b/>
          <w:sz w:val="10"/>
          <w:szCs w:val="10"/>
        </w:rPr>
      </w:pPr>
    </w:p>
    <w:tbl>
      <w:tblPr>
        <w:tblStyle w:val="4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3"/>
        <w:gridCol w:w="1292"/>
        <w:gridCol w:w="1276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shd w:val="clear" w:color="auto" w:fill="8D0101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3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3"/>
                <w:rFonts w:hint="eastAsia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  <w:t>修订日期</w:t>
            </w:r>
          </w:p>
        </w:tc>
        <w:tc>
          <w:tcPr>
            <w:tcW w:w="1292" w:type="dxa"/>
            <w:shd w:val="clear" w:color="auto" w:fill="8D0101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3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3"/>
                <w:rFonts w:hint="eastAsia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  <w:t>修订版本</w:t>
            </w:r>
          </w:p>
        </w:tc>
        <w:tc>
          <w:tcPr>
            <w:tcW w:w="1276" w:type="dxa"/>
            <w:shd w:val="clear" w:color="auto" w:fill="8D0101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3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3"/>
                <w:rFonts w:hint="eastAsia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  <w:t>修订者</w:t>
            </w:r>
          </w:p>
        </w:tc>
        <w:tc>
          <w:tcPr>
            <w:tcW w:w="3969" w:type="dxa"/>
            <w:shd w:val="clear" w:color="auto" w:fill="8D0101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3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3"/>
                <w:rFonts w:hint="eastAsia"/>
                <w:color w:val="FFFFFF" w:themeColor="background1"/>
                <w:sz w:val="24"/>
                <w:szCs w:val="32"/>
                <w14:textFill>
                  <w14:solidFill>
                    <w14:schemeClr w14:val="bg1"/>
                  </w14:solidFill>
                </w14:textFill>
              </w:rPr>
              <w:t>更新内容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2020年8月17日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/>
                <w:sz w:val="18"/>
                <w:szCs w:val="18"/>
                <w:lang w:val="en-US" w:eastAsia="zh-CN"/>
              </w:rPr>
              <w:t>v4.1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郝文钦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定稿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2020年10月28日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/>
                <w:sz w:val="18"/>
                <w:szCs w:val="18"/>
                <w:lang w:val="en-US" w:eastAsia="zh-CN"/>
              </w:rPr>
              <w:t>v4.2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黄珍玉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1</w:t>
            </w:r>
            <w:r>
              <w:rPr>
                <w:rFonts w:ascii="微软雅黑" w:hAnsi="微软雅黑"/>
                <w:sz w:val="18"/>
                <w:szCs w:val="18"/>
              </w:rPr>
              <w:t>.</w:t>
            </w:r>
            <w:r>
              <w:rPr>
                <w:rFonts w:hint="eastAsia" w:ascii="微软雅黑" w:hAnsi="微软雅黑"/>
                <w:sz w:val="18"/>
                <w:szCs w:val="18"/>
              </w:rPr>
              <w:t>在 人员API“4.1批量添加人员”和“4.2批量修改人员”接口增加一个非必填字段“人员链接url”</w:t>
            </w:r>
          </w:p>
          <w:p>
            <w:pPr>
              <w:numPr>
                <w:ilvl w:val="0"/>
                <w:numId w:val="2"/>
              </w:numPr>
              <w:tabs>
                <w:tab w:val="left" w:pos="6085"/>
              </w:tabs>
              <w:jc w:val="left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在 人员API“4</w:t>
            </w:r>
            <w:r>
              <w:rPr>
                <w:rFonts w:ascii="微软雅黑" w:hAnsi="微软雅黑"/>
                <w:sz w:val="18"/>
                <w:szCs w:val="18"/>
              </w:rPr>
              <w:t xml:space="preserve">.4 </w:t>
            </w:r>
            <w:r>
              <w:rPr>
                <w:rFonts w:hint="eastAsia" w:ascii="微软雅黑" w:hAnsi="微软雅黑"/>
                <w:sz w:val="18"/>
                <w:szCs w:val="18"/>
              </w:rPr>
              <w:t>查询建筑下所有人”岗位id字段、添加部门id字段和部门名称字段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2020</w:t>
            </w:r>
            <w:r>
              <w:rPr>
                <w:rFonts w:hint="eastAsia" w:ascii="微软雅黑" w:hAnsi="微软雅黑"/>
                <w:sz w:val="18"/>
                <w:szCs w:val="18"/>
              </w:rPr>
              <w:t>年</w:t>
            </w:r>
            <w:r>
              <w:rPr>
                <w:rFonts w:hint="eastAsia" w:ascii="微软雅黑" w:hAnsi="微软雅黑"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="微软雅黑" w:hAnsi="微软雅黑"/>
                <w:sz w:val="18"/>
                <w:szCs w:val="18"/>
              </w:rPr>
              <w:t>月</w:t>
            </w:r>
            <w:r>
              <w:rPr>
                <w:rFonts w:hint="eastAsia" w:ascii="微软雅黑" w:hAnsi="微软雅黑"/>
                <w:sz w:val="18"/>
                <w:szCs w:val="18"/>
                <w:lang w:val="en-US" w:eastAsia="zh-CN"/>
              </w:rPr>
              <w:t>03</w:t>
            </w:r>
            <w:r>
              <w:rPr>
                <w:rFonts w:hint="eastAsia" w:ascii="微软雅黑" w:hAnsi="微软雅黑"/>
                <w:sz w:val="18"/>
                <w:szCs w:val="18"/>
              </w:rPr>
              <w:t>日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/>
                <w:sz w:val="18"/>
                <w:szCs w:val="18"/>
                <w:lang w:val="en-US" w:eastAsia="zh-CN"/>
              </w:rPr>
              <w:t>v4.3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郝文钦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人员A</w:t>
            </w:r>
            <w:r>
              <w:rPr>
                <w:rFonts w:ascii="微软雅黑" w:hAnsi="微软雅黑"/>
                <w:sz w:val="18"/>
                <w:szCs w:val="18"/>
              </w:rPr>
              <w:t>PI</w:t>
            </w:r>
          </w:p>
          <w:p>
            <w:pPr>
              <w:pStyle w:val="33"/>
              <w:numPr>
                <w:ilvl w:val="0"/>
                <w:numId w:val="3"/>
              </w:numPr>
              <w:tabs>
                <w:tab w:val="left" w:pos="6085"/>
              </w:tabs>
              <w:ind w:firstLineChars="0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更新编号</w:t>
            </w:r>
            <w:r>
              <w:rPr>
                <w:rFonts w:ascii="微软雅黑" w:hAnsi="微软雅黑"/>
                <w:sz w:val="18"/>
                <w:szCs w:val="18"/>
              </w:rPr>
              <w:t xml:space="preserve">4.4 </w:t>
            </w:r>
            <w:r>
              <w:rPr>
                <w:rFonts w:hint="eastAsia" w:ascii="微软雅黑" w:hAnsi="微软雅黑"/>
                <w:sz w:val="18"/>
                <w:szCs w:val="18"/>
              </w:rPr>
              <w:t>“查询建筑下所有人员”名称更新为“查询建筑下所有内部人员</w:t>
            </w:r>
            <w:r>
              <w:rPr>
                <w:rFonts w:ascii="微软雅黑" w:hAnsi="微软雅黑"/>
                <w:sz w:val="18"/>
                <w:szCs w:val="18"/>
              </w:rPr>
              <w:t>”</w:t>
            </w:r>
            <w:r>
              <w:rPr>
                <w:rFonts w:hint="eastAsia" w:ascii="微软雅黑" w:hAnsi="微软雅黑"/>
                <w:sz w:val="18"/>
                <w:szCs w:val="18"/>
              </w:rPr>
              <w:t>，</w:t>
            </w:r>
            <w:r>
              <w:rPr>
                <w:rFonts w:hint="eastAsia" w:ascii="微软雅黑" w:hAnsi="微软雅黑"/>
                <w:b/>
                <w:bCs/>
                <w:sz w:val="18"/>
                <w:szCs w:val="18"/>
              </w:rPr>
              <w:t xml:space="preserve">请求响应参数 </w:t>
            </w:r>
            <w:r>
              <w:rPr>
                <w:rFonts w:hint="eastAsia" w:ascii="微软雅黑" w:hAnsi="微软雅黑"/>
                <w:sz w:val="18"/>
                <w:szCs w:val="18"/>
              </w:rPr>
              <w:t>图标I</w:t>
            </w:r>
            <w:r>
              <w:rPr>
                <w:rFonts w:ascii="微软雅黑" w:hAnsi="微软雅黑"/>
                <w:sz w:val="18"/>
                <w:szCs w:val="18"/>
              </w:rPr>
              <w:t xml:space="preserve">D 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原 </w:t>
            </w:r>
            <w:r>
              <w:rPr>
                <w:rFonts w:ascii="微软雅黑" w:hAnsi="微软雅黑"/>
                <w:sz w:val="18"/>
                <w:szCs w:val="18"/>
              </w:rPr>
              <w:t>S</w:t>
            </w:r>
            <w:r>
              <w:rPr>
                <w:rFonts w:hint="eastAsia" w:ascii="微软雅黑" w:hAnsi="微软雅黑"/>
                <w:sz w:val="18"/>
                <w:szCs w:val="18"/>
              </w:rPr>
              <w:t>tring</w:t>
            </w:r>
            <w:r>
              <w:rPr>
                <w:rFonts w:ascii="微软雅黑" w:hAnsi="微软雅黑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更新为 </w:t>
            </w:r>
            <w:r>
              <w:rPr>
                <w:rFonts w:ascii="微软雅黑" w:hAnsi="微软雅黑"/>
                <w:sz w:val="18"/>
                <w:szCs w:val="18"/>
              </w:rPr>
              <w:t>Long</w:t>
            </w:r>
          </w:p>
          <w:p>
            <w:pPr>
              <w:tabs>
                <w:tab w:val="left" w:pos="6085"/>
              </w:tabs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2</w:t>
            </w:r>
            <w:r>
              <w:rPr>
                <w:rFonts w:hint="eastAsia" w:ascii="微软雅黑" w:hAnsi="微软雅黑"/>
                <w:sz w:val="18"/>
                <w:szCs w:val="18"/>
              </w:rPr>
              <w:t>.新增编号</w:t>
            </w:r>
            <w:r>
              <w:rPr>
                <w:rFonts w:ascii="微软雅黑" w:hAnsi="微软雅黑"/>
                <w:sz w:val="18"/>
                <w:szCs w:val="18"/>
              </w:rPr>
              <w:t>4.8</w:t>
            </w:r>
            <w:r>
              <w:rPr>
                <w:rFonts w:hint="eastAsia" w:ascii="微软雅黑" w:hAnsi="微软雅黑"/>
                <w:sz w:val="18"/>
                <w:szCs w:val="18"/>
              </w:rPr>
              <w:t>“承包商人员查询接口”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  <w:sz w:val="18"/>
                <w:szCs w:val="18"/>
              </w:rPr>
            </w:pPr>
          </w:p>
        </w:tc>
      </w:tr>
    </w:tbl>
    <w:p>
      <w:pPr>
        <w:tabs>
          <w:tab w:val="left" w:pos="6085"/>
        </w:tabs>
        <w:rPr>
          <w:rFonts w:ascii="微软雅黑" w:hAnsi="微软雅黑"/>
          <w:sz w:val="30"/>
          <w:szCs w:val="30"/>
        </w:rPr>
      </w:pPr>
    </w:p>
    <w:p>
      <w:pPr>
        <w:tabs>
          <w:tab w:val="left" w:pos="6085"/>
        </w:tabs>
        <w:rPr>
          <w:rFonts w:ascii="微软雅黑" w:hAnsi="微软雅黑"/>
        </w:rPr>
        <w:sectPr>
          <w:pgSz w:w="11906" w:h="16838"/>
          <w:pgMar w:top="1440" w:right="1797" w:bottom="1440" w:left="1797" w:header="680" w:footer="992" w:gutter="0"/>
          <w:cols w:space="425" w:num="1"/>
          <w:docGrid w:type="lines" w:linePitch="312" w:charSpace="0"/>
        </w:sectPr>
      </w:pPr>
      <w:bookmarkStart w:id="1418" w:name="_GoBack"/>
      <w:bookmarkEnd w:id="1418"/>
    </w:p>
    <w:p>
      <w:pPr>
        <w:outlineLvl w:val="0"/>
        <w:rPr>
          <w:b/>
          <w:bCs/>
          <w:sz w:val="36"/>
          <w:szCs w:val="36"/>
        </w:rPr>
      </w:pPr>
      <w:bookmarkStart w:id="0" w:name="_Toc48926318"/>
      <w:bookmarkStart w:id="1" w:name="_Toc51882580"/>
      <w:bookmarkStart w:id="2" w:name="_Toc57621741"/>
      <w:bookmarkStart w:id="3" w:name="_Toc48926570"/>
      <w:bookmarkStart w:id="4" w:name="_Toc49438070"/>
      <w:bookmarkStart w:id="5" w:name="_Toc48635681"/>
      <w:bookmarkStart w:id="6" w:name="_Toc334907444"/>
      <w:r>
        <w:rPr>
          <w:rFonts w:hint="eastAsia"/>
          <w:b/>
          <w:bCs/>
          <w:sz w:val="36"/>
          <w:szCs w:val="36"/>
        </w:rPr>
        <w:t>一、</w:t>
      </w:r>
      <w:r>
        <w:rPr>
          <w:b/>
          <w:bCs/>
          <w:sz w:val="36"/>
          <w:szCs w:val="36"/>
        </w:rPr>
        <w:tab/>
      </w:r>
      <w:r>
        <w:rPr>
          <w:rFonts w:hint="eastAsia"/>
          <w:b/>
          <w:bCs/>
          <w:sz w:val="36"/>
          <w:szCs w:val="36"/>
        </w:rPr>
        <w:t>概述</w:t>
      </w:r>
      <w:bookmarkEnd w:id="0"/>
      <w:bookmarkEnd w:id="1"/>
      <w:bookmarkEnd w:id="2"/>
      <w:bookmarkEnd w:id="3"/>
      <w:bookmarkEnd w:id="4"/>
      <w:bookmarkEnd w:id="5"/>
    </w:p>
    <w:p>
      <w:pPr>
        <w:widowControl/>
        <w:ind w:left="420"/>
        <w:jc w:val="left"/>
      </w:pP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本文档为第三方应用系统与人员定位系统进行数据对接提供指导</w:t>
      </w:r>
      <w:bookmarkEnd w:id="6"/>
      <w:bookmarkStart w:id="7" w:name="_Toc461448735"/>
      <w:r>
        <w:rPr>
          <w:rFonts w:hint="eastAsia"/>
          <w:sz w:val="22"/>
          <w:szCs w:val="22"/>
        </w:rPr>
        <w:t>。</w:t>
      </w:r>
    </w:p>
    <w:p>
      <w:pPr>
        <w:rPr>
          <w:sz w:val="22"/>
          <w:szCs w:val="22"/>
        </w:rPr>
      </w:pPr>
    </w:p>
    <w:p>
      <w:pPr>
        <w:outlineLvl w:val="0"/>
        <w:rPr>
          <w:b/>
          <w:bCs/>
          <w:sz w:val="36"/>
          <w:szCs w:val="36"/>
        </w:rPr>
      </w:pPr>
      <w:bookmarkStart w:id="8" w:name="_Toc49438072"/>
      <w:bookmarkStart w:id="9" w:name="_Toc48635682"/>
      <w:bookmarkStart w:id="10" w:name="_Toc48926319"/>
      <w:bookmarkStart w:id="11" w:name="_Toc48926572"/>
      <w:bookmarkStart w:id="12" w:name="_Toc51882582"/>
      <w:bookmarkStart w:id="13" w:name="_Toc57621742"/>
      <w:r>
        <w:rPr>
          <w:rFonts w:hint="eastAsia"/>
          <w:b/>
          <w:bCs/>
          <w:sz w:val="36"/>
          <w:szCs w:val="36"/>
        </w:rPr>
        <w:t>二、公共响应参数</w:t>
      </w:r>
      <w:bookmarkEnd w:id="8"/>
      <w:bookmarkEnd w:id="9"/>
      <w:bookmarkEnd w:id="10"/>
      <w:bookmarkEnd w:id="11"/>
      <w:bookmarkEnd w:id="12"/>
      <w:bookmarkEnd w:id="13"/>
      <w:r>
        <w:rPr>
          <w:b/>
          <w:bCs/>
          <w:sz w:val="36"/>
          <w:szCs w:val="36"/>
        </w:rPr>
        <w:t xml:space="preserve"> </w:t>
      </w:r>
    </w:p>
    <w:p/>
    <w:tbl>
      <w:tblPr>
        <w:tblStyle w:val="4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1453"/>
        <w:gridCol w:w="1560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5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5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82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status</w:t>
            </w:r>
          </w:p>
        </w:tc>
        <w:tc>
          <w:tcPr>
            <w:tcW w:w="145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5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2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返回状态，如：ok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ode</w:t>
            </w:r>
          </w:p>
        </w:tc>
        <w:tc>
          <w:tcPr>
            <w:tcW w:w="145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nt</w:t>
            </w:r>
          </w:p>
        </w:tc>
        <w:tc>
          <w:tcPr>
            <w:tcW w:w="15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2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返回码，如：0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errMsg</w:t>
            </w:r>
          </w:p>
        </w:tc>
        <w:tc>
          <w:tcPr>
            <w:tcW w:w="145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5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2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返回信息，如：令牌失效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ata</w:t>
            </w:r>
          </w:p>
        </w:tc>
        <w:tc>
          <w:tcPr>
            <w:tcW w:w="145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</w:rPr>
              <w:t>bject</w:t>
            </w:r>
          </w:p>
        </w:tc>
        <w:tc>
          <w:tcPr>
            <w:tcW w:w="15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382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返回数据</w:t>
            </w:r>
          </w:p>
        </w:tc>
      </w:tr>
    </w:tbl>
    <w:p/>
    <w:p>
      <w:pPr>
        <w:outlineLvl w:val="0"/>
        <w:rPr>
          <w:b/>
          <w:bCs/>
          <w:sz w:val="36"/>
          <w:szCs w:val="36"/>
        </w:rPr>
      </w:pPr>
      <w:bookmarkStart w:id="14" w:name="_Toc49438073"/>
      <w:bookmarkStart w:id="15" w:name="_Toc48635683"/>
      <w:bookmarkStart w:id="16" w:name="_Toc48926573"/>
      <w:bookmarkStart w:id="17" w:name="_Toc51882583"/>
      <w:bookmarkStart w:id="18" w:name="_Toc57621743"/>
      <w:bookmarkStart w:id="19" w:name="_Toc48926320"/>
      <w:r>
        <w:rPr>
          <w:rFonts w:hint="eastAsia"/>
          <w:b/>
          <w:bCs/>
          <w:sz w:val="36"/>
          <w:szCs w:val="36"/>
        </w:rPr>
        <w:t>三、令牌A</w:t>
      </w:r>
      <w:r>
        <w:rPr>
          <w:b/>
          <w:bCs/>
          <w:sz w:val="36"/>
          <w:szCs w:val="36"/>
        </w:rPr>
        <w:t>PI</w:t>
      </w:r>
      <w:bookmarkEnd w:id="14"/>
      <w:bookmarkEnd w:id="15"/>
      <w:bookmarkEnd w:id="16"/>
      <w:bookmarkEnd w:id="17"/>
      <w:bookmarkEnd w:id="18"/>
      <w:bookmarkEnd w:id="19"/>
    </w:p>
    <w:p>
      <w:pPr>
        <w:outlineLvl w:val="1"/>
        <w:rPr>
          <w:b/>
          <w:bCs/>
          <w:sz w:val="28"/>
          <w:szCs w:val="28"/>
        </w:rPr>
      </w:pPr>
      <w:bookmarkStart w:id="20" w:name="_Toc51882584"/>
      <w:bookmarkStart w:id="21" w:name="_Toc48635684"/>
      <w:bookmarkStart w:id="22" w:name="_Toc48926321"/>
      <w:bookmarkStart w:id="23" w:name="_Toc57621744"/>
      <w:bookmarkStart w:id="24" w:name="_Toc48926574"/>
      <w:bookmarkStart w:id="25" w:name="_Toc49438074"/>
      <w:r>
        <w:rPr>
          <w:rFonts w:hint="eastAsia"/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.1</w:t>
      </w:r>
      <w:r>
        <w:rPr>
          <w:rFonts w:hint="eastAsia"/>
          <w:b/>
          <w:bCs/>
          <w:sz w:val="28"/>
          <w:szCs w:val="28"/>
        </w:rPr>
        <w:t>获取授权令牌</w:t>
      </w:r>
      <w:bookmarkEnd w:id="20"/>
      <w:bookmarkEnd w:id="21"/>
      <w:bookmarkEnd w:id="22"/>
      <w:bookmarkEnd w:id="23"/>
      <w:bookmarkEnd w:id="24"/>
      <w:bookmarkEnd w:id="25"/>
    </w:p>
    <w:p>
      <w:pPr>
        <w:ind w:firstLine="420"/>
        <w:rPr>
          <w:b/>
          <w:bCs/>
          <w:color w:val="FF0000"/>
          <w:sz w:val="21"/>
          <w:szCs w:val="21"/>
        </w:rPr>
      </w:pPr>
      <w:r>
        <w:rPr>
          <w:rFonts w:hint="eastAsia"/>
          <w:b/>
          <w:bCs/>
          <w:color w:val="FF0000"/>
          <w:sz w:val="21"/>
          <w:szCs w:val="21"/>
        </w:rPr>
        <w:t>注：影响版本：化工</w:t>
      </w:r>
      <w:r>
        <w:rPr>
          <w:b/>
          <w:bCs/>
          <w:color w:val="FF0000"/>
          <w:sz w:val="21"/>
          <w:szCs w:val="21"/>
        </w:rPr>
        <w:t>4.</w:t>
      </w:r>
      <w:r>
        <w:rPr>
          <w:rFonts w:hint="eastAsia"/>
          <w:b/>
          <w:bCs/>
          <w:color w:val="FF0000"/>
          <w:sz w:val="21"/>
          <w:szCs w:val="21"/>
        </w:rPr>
        <w:t>1及以上版本都适用</w:t>
      </w:r>
    </w:p>
    <w:p>
      <w:pPr>
        <w:widowControl/>
        <w:ind w:left="4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token令牌是验证身份的唯一标识，token的有效时间为2小时，在t</w:t>
      </w:r>
      <w:r>
        <w:rPr>
          <w:sz w:val="22"/>
          <w:szCs w:val="22"/>
        </w:rPr>
        <w:t>oken</w:t>
      </w:r>
      <w:r>
        <w:rPr>
          <w:rFonts w:hint="eastAsia"/>
          <w:sz w:val="22"/>
          <w:szCs w:val="22"/>
        </w:rPr>
        <w:t>失效前，需要重新获取tok</w:t>
      </w:r>
      <w:r>
        <w:rPr>
          <w:sz w:val="22"/>
          <w:szCs w:val="22"/>
        </w:rPr>
        <w:t>en</w:t>
      </w:r>
      <w:r>
        <w:rPr>
          <w:rFonts w:hint="eastAsia"/>
          <w:sz w:val="22"/>
          <w:szCs w:val="22"/>
        </w:rPr>
        <w:t>令牌。</w:t>
      </w:r>
    </w:p>
    <w:p>
      <w:pPr>
        <w:outlineLvl w:val="2"/>
        <w:rPr>
          <w:b/>
          <w:bCs/>
        </w:rPr>
      </w:pPr>
      <w:bookmarkStart w:id="26" w:name="_Toc48635685"/>
      <w:bookmarkStart w:id="27" w:name="_Toc49438075"/>
      <w:bookmarkStart w:id="28" w:name="_Toc57621745"/>
      <w:bookmarkStart w:id="29" w:name="_Toc48926575"/>
      <w:bookmarkStart w:id="30" w:name="_Toc51882585"/>
      <w:bookmarkStart w:id="31" w:name="_Toc48926322"/>
      <w:r>
        <w:rPr>
          <w:rFonts w:hint="eastAsia"/>
          <w:b/>
          <w:bCs/>
        </w:rPr>
        <w:t>3</w:t>
      </w:r>
      <w:r>
        <w:rPr>
          <w:b/>
          <w:bCs/>
        </w:rPr>
        <w:t xml:space="preserve">.1.1 </w:t>
      </w:r>
      <w:bookmarkEnd w:id="26"/>
      <w:r>
        <w:rPr>
          <w:b/>
          <w:bCs/>
        </w:rPr>
        <w:t>URL</w:t>
      </w:r>
      <w:bookmarkEnd w:id="27"/>
      <w:bookmarkEnd w:id="28"/>
      <w:bookmarkEnd w:id="29"/>
      <w:bookmarkEnd w:id="30"/>
      <w:bookmarkEnd w:id="31"/>
    </w:p>
    <w:p>
      <w:pPr>
        <w:ind w:firstLine="42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/api/v</w:t>
      </w:r>
      <w:r>
        <w:rPr>
          <w:rFonts w:ascii="微软雅黑" w:hAnsi="微软雅黑"/>
          <w:bCs/>
          <w:sz w:val="21"/>
          <w:szCs w:val="21"/>
        </w:rPr>
        <w:t>2/get-token</w:t>
      </w:r>
    </w:p>
    <w:p>
      <w:pPr>
        <w:outlineLvl w:val="2"/>
        <w:rPr>
          <w:b/>
          <w:bCs/>
        </w:rPr>
      </w:pPr>
      <w:bookmarkStart w:id="32" w:name="_Toc48926323"/>
      <w:bookmarkStart w:id="33" w:name="_Toc57621746"/>
      <w:bookmarkStart w:id="34" w:name="_Toc49438076"/>
      <w:bookmarkStart w:id="35" w:name="_Toc48635686"/>
      <w:bookmarkStart w:id="36" w:name="_Toc48926576"/>
      <w:bookmarkStart w:id="37" w:name="_Toc51882586"/>
      <w:r>
        <w:rPr>
          <w:rFonts w:hint="eastAsia"/>
          <w:b/>
          <w:bCs/>
        </w:rPr>
        <w:t>3</w:t>
      </w:r>
      <w:r>
        <w:rPr>
          <w:b/>
          <w:bCs/>
        </w:rPr>
        <w:t xml:space="preserve">.1.2 </w:t>
      </w:r>
      <w:r>
        <w:rPr>
          <w:rFonts w:hint="eastAsia"/>
          <w:b/>
          <w:bCs/>
        </w:rPr>
        <w:t>请求头</w:t>
      </w:r>
      <w:bookmarkEnd w:id="32"/>
      <w:bookmarkEnd w:id="33"/>
      <w:bookmarkEnd w:id="34"/>
      <w:bookmarkEnd w:id="35"/>
      <w:bookmarkEnd w:id="36"/>
      <w:bookmarkEnd w:id="37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797"/>
        <w:gridCol w:w="1174"/>
        <w:gridCol w:w="1235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79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17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123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68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Authorization</w:t>
            </w:r>
          </w:p>
        </w:tc>
        <w:tc>
          <w:tcPr>
            <w:tcW w:w="79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17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123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鉴权字段</w:t>
            </w:r>
          </w:p>
        </w:tc>
        <w:tc>
          <w:tcPr>
            <w:tcW w:w="368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837E4298012365423169079720895C06</w:t>
            </w:r>
          </w:p>
        </w:tc>
      </w:tr>
    </w:tbl>
    <w:p/>
    <w:p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w:t>Authorization</w:t>
      </w:r>
      <w:r>
        <w:rPr>
          <w:rFonts w:hint="eastAsia"/>
          <w:sz w:val="18"/>
          <w:szCs w:val="18"/>
        </w:rPr>
        <w:t>生成规则</w:t>
      </w:r>
    </w:p>
    <w:p>
      <w:pPr>
        <w:widowControl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站长工具网址：</w:t>
      </w:r>
      <w:r>
        <w:fldChar w:fldCharType="begin"/>
      </w:r>
      <w:r>
        <w:instrText xml:space="preserve"> HYPERLINK "http://tool.chinaz.com/Tools/md5.aspx" </w:instrText>
      </w:r>
      <w:r>
        <w:fldChar w:fldCharType="separate"/>
      </w:r>
      <w:r>
        <w:rPr>
          <w:sz w:val="18"/>
          <w:szCs w:val="18"/>
        </w:rPr>
        <w:t>http://tool.chinaz.com/Tools/md5.aspx</w:t>
      </w:r>
      <w:r>
        <w:rPr>
          <w:sz w:val="18"/>
          <w:szCs w:val="18"/>
        </w:rPr>
        <w:fldChar w:fldCharType="end"/>
      </w:r>
    </w:p>
    <w:p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w:t>Authorization</w:t>
      </w:r>
      <w:r>
        <w:rPr>
          <w:rFonts w:hint="eastAsia"/>
          <w:sz w:val="18"/>
          <w:szCs w:val="18"/>
        </w:rPr>
        <w:t xml:space="preserve"> 是app</w:t>
      </w:r>
      <w:r>
        <w:rPr>
          <w:sz w:val="18"/>
          <w:szCs w:val="18"/>
        </w:rPr>
        <w:t>I</w:t>
      </w:r>
      <w:r>
        <w:rPr>
          <w:rFonts w:hint="eastAsia"/>
          <w:sz w:val="18"/>
          <w:szCs w:val="18"/>
        </w:rPr>
        <w:t>d + secret组成的字符串由</w:t>
      </w:r>
      <w:r>
        <w:rPr>
          <w:sz w:val="18"/>
          <w:szCs w:val="18"/>
        </w:rPr>
        <w:t>MD5</w:t>
      </w:r>
      <w:r>
        <w:rPr>
          <w:rFonts w:hint="eastAsia"/>
          <w:sz w:val="18"/>
          <w:szCs w:val="18"/>
        </w:rPr>
        <w:t xml:space="preserve">加密一次 后，把加密后的结果，在加密一次，最后全部转成大写。 </w:t>
      </w:r>
    </w:p>
    <w:p>
      <w:pPr>
        <w:widowControl/>
        <w:jc w:val="left"/>
        <w:rPr>
          <w:sz w:val="18"/>
          <w:szCs w:val="18"/>
        </w:rPr>
      </w:pPr>
    </w:p>
    <w:p>
      <w:pPr>
        <w:widowControl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secret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是在开放平台获取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如下 </w:t>
      </w:r>
    </w:p>
    <w:p>
      <w:pPr>
        <w:widowControl/>
        <w:jc w:val="left"/>
        <w:rPr>
          <w:sz w:val="18"/>
          <w:szCs w:val="18"/>
        </w:rPr>
      </w:pPr>
    </w:p>
    <w:p>
      <w:pPr>
        <w:widowControl/>
        <w:jc w:val="left"/>
        <w:rPr>
          <w:sz w:val="18"/>
          <w:szCs w:val="18"/>
        </w:rPr>
      </w:pPr>
      <w:r>
        <w:drawing>
          <wp:inline distT="0" distB="0" distL="0" distR="0">
            <wp:extent cx="5278120" cy="168402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18"/>
          <w:szCs w:val="18"/>
        </w:rPr>
      </w:pPr>
    </w:p>
    <w:p>
      <w:pPr>
        <w:widowControl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如md5(md5(app</w:t>
      </w:r>
      <w:r>
        <w:rPr>
          <w:sz w:val="18"/>
          <w:szCs w:val="18"/>
        </w:rPr>
        <w:t>I</w:t>
      </w:r>
      <w:r>
        <w:rPr>
          <w:rFonts w:hint="eastAsia"/>
          <w:sz w:val="18"/>
          <w:szCs w:val="18"/>
        </w:rPr>
        <w:t>d + secret)).toUpperCase();</w:t>
      </w:r>
    </w:p>
    <w:p>
      <w:pPr>
        <w:ind w:firstLine="420"/>
        <w:rPr>
          <w:rFonts w:hint="eastAsia"/>
          <w:sz w:val="18"/>
          <w:szCs w:val="1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18"/>
          <w:szCs w:val="18"/>
        </w:rPr>
        <w:t>app</w:t>
      </w:r>
      <w:r>
        <w:rPr>
          <w:sz w:val="18"/>
          <w:szCs w:val="18"/>
        </w:rPr>
        <w:t>Id</w:t>
      </w:r>
      <w:r>
        <w:rPr>
          <w:rFonts w:hint="eastAsia"/>
          <w:sz w:val="18"/>
          <w:szCs w:val="18"/>
        </w:rPr>
        <w:t xml:space="preserve">为真趣账户名，secret由真趣。 </w:t>
      </w:r>
    </w:p>
    <w:p>
      <w:r>
        <w:drawing>
          <wp:inline distT="0" distB="0" distL="0" distR="0">
            <wp:extent cx="5278120" cy="8788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2"/>
          <w:szCs w:val="22"/>
        </w:rPr>
      </w:pPr>
      <w:r>
        <w:rPr>
          <w:rFonts w:hint="eastAsia"/>
          <w:sz w:val="22"/>
          <w:szCs w:val="22"/>
        </w:rPr>
        <w:t>用上次加密出来的结果再次加密</w:t>
      </w:r>
    </w:p>
    <w:p>
      <w:r>
        <w:drawing>
          <wp:inline distT="0" distB="0" distL="0" distR="0">
            <wp:extent cx="5278120" cy="947420"/>
            <wp:effectExtent l="0" t="0" r="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outlineLvl w:val="2"/>
        <w:rPr>
          <w:b/>
          <w:bCs/>
        </w:rPr>
      </w:pPr>
      <w:bookmarkStart w:id="38" w:name="_Toc49438077"/>
      <w:bookmarkStart w:id="39" w:name="_Toc48926577"/>
      <w:bookmarkStart w:id="40" w:name="_Toc48635687"/>
      <w:bookmarkStart w:id="41" w:name="_Toc57621747"/>
      <w:bookmarkStart w:id="42" w:name="_Toc48926324"/>
      <w:bookmarkStart w:id="43" w:name="_Toc51882587"/>
      <w:r>
        <w:rPr>
          <w:rFonts w:hint="eastAsia"/>
          <w:b/>
          <w:bCs/>
        </w:rPr>
        <w:t>3.</w:t>
      </w:r>
      <w:r>
        <w:rPr>
          <w:b/>
          <w:bCs/>
        </w:rPr>
        <w:t xml:space="preserve">1.3 POST </w:t>
      </w:r>
      <w:r>
        <w:rPr>
          <w:rFonts w:hint="eastAsia"/>
          <w:b/>
          <w:bCs/>
        </w:rPr>
        <w:t>请求参数</w:t>
      </w:r>
      <w:bookmarkEnd w:id="38"/>
      <w:bookmarkEnd w:id="39"/>
      <w:bookmarkEnd w:id="40"/>
      <w:bookmarkEnd w:id="41"/>
      <w:bookmarkEnd w:id="42"/>
      <w:bookmarkEnd w:id="43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701"/>
        <w:gridCol w:w="2126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bookmarkStart w:id="44" w:name="_Toc48555557"/>
            <w:r>
              <w:rPr>
                <w:rFonts w:hint="eastAsia"/>
                <w:color w:val="auto"/>
                <w:sz w:val="18"/>
                <w:szCs w:val="18"/>
              </w:rPr>
              <w:t>参数</w:t>
            </w:r>
          </w:p>
        </w:tc>
        <w:tc>
          <w:tcPr>
            <w:tcW w:w="170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21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是否必填</w:t>
            </w:r>
          </w:p>
        </w:tc>
        <w:tc>
          <w:tcPr>
            <w:tcW w:w="255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buildIdList</w:t>
            </w:r>
          </w:p>
        </w:tc>
        <w:tc>
          <w:tcPr>
            <w:tcW w:w="17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List</w:t>
            </w:r>
            <w:r>
              <w:rPr>
                <w:sz w:val="18"/>
                <w:szCs w:val="18"/>
              </w:rPr>
              <w:t>&lt;S</w:t>
            </w:r>
            <w:r>
              <w:rPr>
                <w:rFonts w:hint="eastAsia"/>
                <w:sz w:val="18"/>
                <w:szCs w:val="18"/>
              </w:rPr>
              <w:t>tring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21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5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ppId</w:t>
            </w:r>
          </w:p>
        </w:tc>
        <w:tc>
          <w:tcPr>
            <w:tcW w:w="17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21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5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主账户名</w:t>
            </w:r>
          </w:p>
        </w:tc>
      </w:tr>
    </w:tbl>
    <w:p/>
    <w:p>
      <w:pPr>
        <w:outlineLvl w:val="2"/>
        <w:rPr>
          <w:b/>
          <w:bCs/>
        </w:rPr>
      </w:pPr>
      <w:bookmarkStart w:id="45" w:name="_Toc48635688"/>
      <w:bookmarkStart w:id="46" w:name="_Toc57621748"/>
      <w:bookmarkStart w:id="47" w:name="_Toc48926325"/>
      <w:bookmarkStart w:id="48" w:name="_Toc48926578"/>
      <w:bookmarkStart w:id="49" w:name="_Toc51882588"/>
      <w:bookmarkStart w:id="50" w:name="_Toc49438078"/>
      <w:r>
        <w:rPr>
          <w:rFonts w:hint="eastAsia"/>
          <w:b/>
          <w:bCs/>
        </w:rPr>
        <w:t>3</w:t>
      </w:r>
      <w:r>
        <w:rPr>
          <w:b/>
          <w:bCs/>
        </w:rPr>
        <w:t xml:space="preserve">.1.4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45"/>
      <w:bookmarkEnd w:id="46"/>
      <w:bookmarkEnd w:id="47"/>
      <w:bookmarkEnd w:id="48"/>
      <w:bookmarkEnd w:id="49"/>
      <w:bookmarkEnd w:id="5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85520"/>
                <wp:effectExtent l="0" t="0" r="0" b="0"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85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楷体" w:hAnsi="华文楷体" w:eastAsia="华文楷体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"buildIdList"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"client"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7.6pt;width:408.2pt;" fillcolor="#D9D9D9 [2732]" filled="t" stroked="f" coordsize="21600,21600" o:gfxdata="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/h6AjWAAAABQEAAA8AAAAAAAAAAQAgAAAA&#10;IgAAAGRycy9kb3ducmV2LnhtbFBLAQIUABQAAAAIAIdO4kDObDQDRgIAAHQEAAAOAAAAAAAAAAEA&#10;IAAAACU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华文楷体" w:hAnsi="华文楷体" w:eastAsia="华文楷体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"buildIdList"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"client"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51" w:name="_Toc48635689"/>
      <w:bookmarkStart w:id="52" w:name="_Toc49438079"/>
      <w:bookmarkStart w:id="53" w:name="_Toc48926326"/>
      <w:bookmarkStart w:id="54" w:name="_Toc51882589"/>
      <w:bookmarkStart w:id="55" w:name="_Toc48926579"/>
      <w:bookmarkStart w:id="56" w:name="_Toc57621749"/>
      <w:r>
        <w:rPr>
          <w:rFonts w:hint="eastAsia"/>
          <w:b/>
          <w:bCs/>
        </w:rPr>
        <w:t>3</w:t>
      </w:r>
      <w:r>
        <w:rPr>
          <w:b/>
          <w:bCs/>
        </w:rPr>
        <w:t xml:space="preserve">.1.5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1"/>
      <w:bookmarkEnd w:id="52"/>
      <w:bookmarkEnd w:id="53"/>
      <w:bookmarkEnd w:id="54"/>
      <w:bookmarkEnd w:id="55"/>
      <w:bookmarkEnd w:id="5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85520"/>
                <wp:effectExtent l="0" t="0" r="0" b="0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85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"618BD91C4BF44FEA92143C43B7CC3939"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7.6pt;width:408.2pt;" fillcolor="#D9D9D9 [2732]" filled="t" stroked="f" coordsize="21600,21600" o:gfxdata="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4egI1gAAAAUBAAAPAAAAAAAAAAEAIAAA&#10;ACIAAABkcnMvZG93bnJldi54bWxQSwECFAAUAAAACACHTuJADydt8kcCAAB0BAAADgAAAAAAAAAB&#10;ACAAAAAlAQAAZHJzL2Uyb0RvYy54bWxQSwUGAAAAAAYABgBZAQAA3g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"618BD91C4BF44FEA92143C43B7CC3939"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57" w:name="_Toc57621750"/>
      <w:bookmarkStart w:id="58" w:name="_Toc48926580"/>
      <w:bookmarkStart w:id="59" w:name="_Toc51882590"/>
      <w:bookmarkStart w:id="60" w:name="_Toc48635690"/>
      <w:bookmarkStart w:id="61" w:name="_Toc48926327"/>
      <w:bookmarkStart w:id="62" w:name="_Toc49438080"/>
      <w:r>
        <w:rPr>
          <w:rFonts w:hint="eastAsia"/>
          <w:b/>
          <w:bCs/>
        </w:rPr>
        <w:t>3</w:t>
      </w:r>
      <w:r>
        <w:rPr>
          <w:b/>
          <w:bCs/>
        </w:rPr>
        <w:t xml:space="preserve">.1.6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7"/>
      <w:bookmarkEnd w:id="58"/>
      <w:bookmarkEnd w:id="59"/>
      <w:bookmarkEnd w:id="60"/>
      <w:bookmarkEnd w:id="61"/>
      <w:bookmarkEnd w:id="62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85520"/>
                <wp:effectExtent l="0" t="0" r="0" b="0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85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rPr>
                                <w:sz w:val="2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7.6pt;width:408.2pt;" fillcolor="#D9D9D9 [2732]" filled="t" stroked="f" coordsize="21600,21600" o:gfxdata="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/h6AjWAAAABQEAAA8AAAAAAAAAAQAgAAAA&#10;IgAAAGRycy9kb3ducmV2LnhtbFBLAQIUABQAAAAIAIdO4kD3iXsgRgIAAHQEAAAOAAAAAAAAAAEA&#10;IAAAACU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6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rPr>
                          <w:sz w:val="2"/>
                          <w:szCs w:val="4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85520"/>
                <wp:effectExtent l="0" t="0" r="0" b="0"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85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"鉴权数据不能是空"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7.6pt;width:408.2pt;" fillcolor="#D9D9D9 [2732]" filled="t" stroked="f" coordsize="21600,21600" o:gfxdata="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/h6AjWAAAABQEAAA8AAAAAAAAAAQAgAAAA&#10;IgAAAGRycy9kb3ducmV2LnhtbFBLAQIUABQAAAAIAIdO4kDpLdJpRgIAAHUEAAAOAAAAAAAAAAEA&#10;IAAAACU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6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"鉴权数据不能是空"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63" w:name="_Toc51882591"/>
      <w:bookmarkStart w:id="64" w:name="_Toc48926328"/>
      <w:bookmarkStart w:id="65" w:name="_Toc49438081"/>
      <w:bookmarkStart w:id="66" w:name="_Toc57621751"/>
      <w:bookmarkStart w:id="67" w:name="_Toc48635691"/>
      <w:bookmarkStart w:id="68" w:name="_Toc48926581"/>
      <w:r>
        <w:rPr>
          <w:rFonts w:hint="eastAsia"/>
          <w:b/>
          <w:bCs/>
        </w:rPr>
        <w:t>3</w:t>
      </w:r>
      <w:r>
        <w:rPr>
          <w:b/>
          <w:bCs/>
        </w:rPr>
        <w:t xml:space="preserve">.1.7 </w:t>
      </w:r>
      <w:r>
        <w:rPr>
          <w:rFonts w:hint="eastAsia"/>
          <w:b/>
          <w:bCs/>
        </w:rPr>
        <w:t>业务错误码</w:t>
      </w:r>
      <w:bookmarkEnd w:id="63"/>
      <w:bookmarkEnd w:id="64"/>
      <w:bookmarkEnd w:id="65"/>
      <w:bookmarkEnd w:id="66"/>
      <w:bookmarkEnd w:id="67"/>
      <w:bookmarkEnd w:id="6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22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22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Authorization</w:t>
            </w:r>
            <w:r>
              <w:rPr>
                <w:rFonts w:hint="eastAsia"/>
                <w:sz w:val="18"/>
                <w:szCs w:val="18"/>
              </w:rPr>
              <w:t>鉴权数据不能是空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22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Authorization</w:t>
            </w:r>
            <w:r>
              <w:rPr>
                <w:rFonts w:hint="eastAsia"/>
                <w:sz w:val="18"/>
                <w:szCs w:val="18"/>
              </w:rPr>
              <w:t>无此建筑权限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229" w:type="dxa"/>
            <w:shd w:val="clear" w:color="auto" w:fill="FFFFFF" w:themeFill="background1"/>
            <w:vAlign w:val="top"/>
          </w:tcPr>
          <w:p>
            <w:pPr>
              <w:widowControl/>
              <w:shd w:val="clear" w:color="auto" w:fill="FFFFFE"/>
              <w:spacing w:line="240" w:lineRule="atLeas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Authorization</w:t>
            </w:r>
            <w:r>
              <w:rPr>
                <w:rFonts w:hint="eastAsia"/>
                <w:sz w:val="18"/>
                <w:szCs w:val="18"/>
              </w:rPr>
              <w:t>鉴权数据无效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229" w:type="dxa"/>
            <w:shd w:val="clear" w:color="auto" w:fill="FFFFFF" w:themeFill="background1"/>
            <w:vAlign w:val="top"/>
          </w:tcPr>
          <w:p>
            <w:pPr>
              <w:widowControl/>
              <w:shd w:val="clear" w:color="auto" w:fill="FFFFFE"/>
              <w:spacing w:line="240" w:lineRule="atLeas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/>
    <w:p>
      <w:pPr>
        <w:outlineLvl w:val="2"/>
        <w:rPr>
          <w:b/>
          <w:bCs/>
        </w:rPr>
      </w:pPr>
      <w:bookmarkStart w:id="69" w:name="_Toc48926329"/>
      <w:bookmarkStart w:id="70" w:name="_Toc48635692"/>
      <w:bookmarkStart w:id="71" w:name="_Toc57621752"/>
      <w:bookmarkStart w:id="72" w:name="_Toc49438082"/>
      <w:bookmarkStart w:id="73" w:name="_Toc48926582"/>
      <w:bookmarkStart w:id="74" w:name="_Toc51882592"/>
      <w:r>
        <w:rPr>
          <w:rFonts w:hint="eastAsia"/>
          <w:b/>
          <w:bCs/>
        </w:rPr>
        <w:t>3</w:t>
      </w:r>
      <w:r>
        <w:rPr>
          <w:b/>
          <w:bCs/>
        </w:rPr>
        <w:t xml:space="preserve">.1.8 </w:t>
      </w:r>
      <w:r>
        <w:rPr>
          <w:rFonts w:hint="eastAsia"/>
          <w:b/>
          <w:bCs/>
        </w:rPr>
        <w:t>图片案例</w:t>
      </w:r>
      <w:bookmarkEnd w:id="69"/>
      <w:bookmarkEnd w:id="70"/>
      <w:bookmarkEnd w:id="71"/>
      <w:bookmarkEnd w:id="72"/>
      <w:bookmarkEnd w:id="73"/>
      <w:bookmarkEnd w:id="74"/>
    </w:p>
    <w:p>
      <w:r>
        <w:drawing>
          <wp:inline distT="0" distB="0" distL="0" distR="0">
            <wp:extent cx="5278120" cy="144018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4168140"/>
            <wp:effectExtent l="0" t="0" r="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0"/>
        <w:rPr>
          <w:b/>
          <w:bCs/>
          <w:sz w:val="36"/>
          <w:szCs w:val="36"/>
        </w:rPr>
      </w:pPr>
      <w:bookmarkStart w:id="75" w:name="_Toc57621753"/>
      <w:bookmarkStart w:id="76" w:name="_Toc48926583"/>
      <w:bookmarkStart w:id="77" w:name="_Toc49438083"/>
      <w:bookmarkStart w:id="78" w:name="_Toc48926330"/>
      <w:bookmarkStart w:id="79" w:name="_Toc51882593"/>
      <w:bookmarkStart w:id="80" w:name="_Toc48635693"/>
      <w:r>
        <w:rPr>
          <w:rFonts w:hint="eastAsia"/>
          <w:b/>
          <w:bCs/>
          <w:sz w:val="36"/>
          <w:szCs w:val="36"/>
        </w:rPr>
        <w:t>四、人员</w:t>
      </w:r>
      <w:r>
        <w:rPr>
          <w:b/>
          <w:bCs/>
          <w:sz w:val="36"/>
          <w:szCs w:val="36"/>
        </w:rPr>
        <w:t>API</w:t>
      </w:r>
      <w:bookmarkEnd w:id="75"/>
      <w:bookmarkEnd w:id="76"/>
      <w:bookmarkEnd w:id="77"/>
      <w:bookmarkEnd w:id="78"/>
      <w:bookmarkEnd w:id="79"/>
      <w:bookmarkEnd w:id="80"/>
    </w:p>
    <w:p>
      <w:pPr>
        <w:outlineLvl w:val="1"/>
        <w:rPr>
          <w:b/>
          <w:bCs/>
          <w:sz w:val="28"/>
          <w:szCs w:val="28"/>
        </w:rPr>
      </w:pPr>
      <w:bookmarkStart w:id="81" w:name="_Toc48926331"/>
      <w:bookmarkStart w:id="82" w:name="_Toc48635694"/>
      <w:bookmarkStart w:id="83" w:name="_Toc51882594"/>
      <w:bookmarkStart w:id="84" w:name="_Toc49438084"/>
      <w:bookmarkStart w:id="85" w:name="_Toc48926584"/>
      <w:bookmarkStart w:id="86" w:name="_Toc57621754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.1 </w:t>
      </w:r>
      <w:r>
        <w:rPr>
          <w:rFonts w:hint="eastAsia"/>
          <w:b/>
          <w:bCs/>
          <w:sz w:val="28"/>
          <w:szCs w:val="28"/>
        </w:rPr>
        <w:t>批量添加人员</w:t>
      </w:r>
      <w:bookmarkEnd w:id="81"/>
      <w:bookmarkEnd w:id="82"/>
      <w:bookmarkEnd w:id="83"/>
      <w:bookmarkEnd w:id="84"/>
      <w:bookmarkEnd w:id="85"/>
      <w:bookmarkEnd w:id="86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rPr>
          <w:b/>
          <w:bCs/>
          <w:color w:val="FF0000"/>
          <w:sz w:val="22"/>
          <w:szCs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299085"/>
                <wp:effectExtent l="0" t="0" r="0" b="5715"/>
                <wp:docPr id="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2993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hint="eastAsia" w:ascii="Courier New" w:hAnsi="Courier New" w:cs="Courier New"/>
                                <w:color w:val="4A5560"/>
                                <w:sz w:val="22"/>
                              </w:rPr>
                              <w:t>暂不支持门禁卡号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3.55pt;width:408.2pt;" fillcolor="#D9D9D9 [2732]" filled="t" stroked="f" coordsize="21600,21600" o:gfxdata="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Chq5fUAAAABAEAAA8AAAAAAAAAAQAg&#10;AAAAIgAAAGRycy9kb3ducmV2LnhtbFBLAQIUABQAAAAIAIdO4kBxhDRDSwIAAHUEAAAOAAAAAAAA&#10;AAEAIAAAACM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hint="eastAsia" w:ascii="Courier New" w:hAnsi="Courier New" w:cs="Courier New"/>
                          <w:color w:val="4A5560"/>
                          <w:sz w:val="22"/>
                        </w:rPr>
                        <w:t>暂不支持门禁卡号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87" w:name="_Toc48635695"/>
      <w:bookmarkStart w:id="88" w:name="_Toc49438085"/>
      <w:bookmarkStart w:id="89" w:name="_Toc48926585"/>
      <w:bookmarkStart w:id="90" w:name="_Toc57621755"/>
      <w:bookmarkStart w:id="91" w:name="_Toc48926332"/>
      <w:bookmarkStart w:id="92" w:name="_Toc51882595"/>
      <w:r>
        <w:rPr>
          <w:rFonts w:hint="eastAsia"/>
          <w:b/>
          <w:bCs/>
        </w:rPr>
        <w:t>4</w:t>
      </w:r>
      <w:r>
        <w:rPr>
          <w:b/>
          <w:bCs/>
        </w:rPr>
        <w:t xml:space="preserve">.1.1 </w:t>
      </w:r>
      <w:bookmarkEnd w:id="87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88"/>
      <w:bookmarkEnd w:id="89"/>
      <w:bookmarkEnd w:id="90"/>
      <w:bookmarkEnd w:id="91"/>
      <w:bookmarkEnd w:id="92"/>
    </w:p>
    <w:p>
      <w:pPr>
        <w:ind w:firstLine="420"/>
        <w:rPr>
          <w:rFonts w:ascii="微软雅黑" w:hAnsi="微软雅黑"/>
          <w:sz w:val="22"/>
          <w:szCs w:val="22"/>
        </w:rPr>
      </w:pPr>
      <w:r>
        <w:rPr>
          <w:sz w:val="22"/>
          <w:szCs w:val="22"/>
        </w:rPr>
        <w:tab/>
      </w:r>
      <w:r>
        <w:rPr>
          <w:rFonts w:hint="eastAsia" w:ascii="微软雅黑" w:hAnsi="微软雅黑"/>
          <w:sz w:val="22"/>
          <w:szCs w:val="22"/>
        </w:rPr>
        <w:t>/api/v</w:t>
      </w:r>
      <w:r>
        <w:rPr>
          <w:rFonts w:ascii="微软雅黑" w:hAnsi="微软雅黑"/>
          <w:sz w:val="22"/>
          <w:szCs w:val="22"/>
        </w:rPr>
        <w:t>2</w:t>
      </w:r>
      <w:r>
        <w:rPr>
          <w:rFonts w:hint="eastAsia" w:ascii="微软雅黑" w:hAnsi="微软雅黑"/>
          <w:sz w:val="22"/>
          <w:szCs w:val="22"/>
        </w:rPr>
        <w:t>/</w:t>
      </w:r>
      <w:r>
        <w:rPr>
          <w:rFonts w:ascii="微软雅黑" w:hAnsi="微软雅黑"/>
          <w:sz w:val="22"/>
          <w:szCs w:val="22"/>
        </w:rPr>
        <w:t>person</w:t>
      </w:r>
      <w:r>
        <w:rPr>
          <w:rFonts w:hint="eastAsia" w:ascii="微软雅黑" w:hAnsi="微软雅黑"/>
          <w:sz w:val="22"/>
          <w:szCs w:val="22"/>
        </w:rPr>
        <w:t>/add</w:t>
      </w:r>
    </w:p>
    <w:p>
      <w:pPr>
        <w:outlineLvl w:val="2"/>
      </w:pPr>
      <w:bookmarkStart w:id="93" w:name="_Toc48635696"/>
      <w:bookmarkStart w:id="94" w:name="_Toc49438086"/>
      <w:bookmarkStart w:id="95" w:name="_Toc48926333"/>
      <w:bookmarkStart w:id="96" w:name="_Toc48926586"/>
      <w:bookmarkStart w:id="97" w:name="_Toc57621756"/>
      <w:bookmarkStart w:id="98" w:name="_Toc51882596"/>
      <w:r>
        <w:rPr>
          <w:rFonts w:hint="eastAsia"/>
          <w:b/>
          <w:bCs/>
        </w:rPr>
        <w:t>4</w:t>
      </w:r>
      <w:r>
        <w:rPr>
          <w:b/>
          <w:bCs/>
        </w:rPr>
        <w:t>.1.2 请</w:t>
      </w:r>
      <w:r>
        <w:rPr>
          <w:rFonts w:hint="eastAsia"/>
          <w:b/>
          <w:bCs/>
        </w:rPr>
        <w:t>求头</w:t>
      </w:r>
      <w:bookmarkEnd w:id="93"/>
      <w:bookmarkEnd w:id="94"/>
      <w:bookmarkEnd w:id="95"/>
      <w:bookmarkEnd w:id="96"/>
      <w:bookmarkEnd w:id="97"/>
      <w:bookmarkEnd w:id="9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99" w:name="_Toc48926587"/>
      <w:bookmarkStart w:id="100" w:name="_Toc51882597"/>
      <w:bookmarkStart w:id="101" w:name="_Toc57621757"/>
      <w:bookmarkStart w:id="102" w:name="_Toc48635697"/>
      <w:bookmarkStart w:id="103" w:name="_Toc49438087"/>
      <w:bookmarkStart w:id="104" w:name="_Toc48926334"/>
      <w:r>
        <w:rPr>
          <w:rFonts w:hint="eastAsia"/>
          <w:b/>
          <w:bCs/>
        </w:rPr>
        <w:t>4</w:t>
      </w:r>
      <w:r>
        <w:rPr>
          <w:b/>
          <w:bCs/>
        </w:rPr>
        <w:t xml:space="preserve">.1.3 POST </w:t>
      </w:r>
      <w:r>
        <w:rPr>
          <w:rFonts w:hint="eastAsia"/>
          <w:b/>
          <w:bCs/>
        </w:rPr>
        <w:t>请求参数</w:t>
      </w:r>
      <w:bookmarkEnd w:id="99"/>
      <w:bookmarkEnd w:id="100"/>
      <w:bookmarkEnd w:id="101"/>
      <w:bookmarkEnd w:id="102"/>
      <w:bookmarkEnd w:id="103"/>
      <w:bookmarkEnd w:id="104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984"/>
        <w:gridCol w:w="1985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98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98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283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9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83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ata</w:t>
            </w:r>
          </w:p>
        </w:tc>
        <w:tc>
          <w:tcPr>
            <w:tcW w:w="19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List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83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人员数据</w:t>
            </w:r>
          </w:p>
        </w:tc>
      </w:tr>
    </w:tbl>
    <w:p>
      <w:pPr>
        <w:widowControl/>
        <w:jc w:val="left"/>
        <w:rPr>
          <w:color w:val="FFFFFF" w:themeColor="background1"/>
          <w:sz w:val="18"/>
          <w:szCs w:val="18"/>
          <w14:textFill>
            <w14:solidFill>
              <w14:schemeClr w14:val="bg1"/>
            </w14:solidFill>
          </w14:textFill>
        </w:rPr>
      </w:pPr>
    </w:p>
    <w:tbl>
      <w:tblPr>
        <w:tblStyle w:val="44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2"/>
        <w:gridCol w:w="1502"/>
        <w:gridCol w:w="1073"/>
        <w:gridCol w:w="993"/>
        <w:gridCol w:w="3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参数d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ata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（L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ist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150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7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93" w:type="dxa"/>
            <w:shd w:val="clear" w:color="auto" w:fill="8D0101"/>
            <w:vAlign w:val="center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长度</w:t>
            </w:r>
          </w:p>
        </w:tc>
        <w:tc>
          <w:tcPr>
            <w:tcW w:w="345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postName</w:t>
            </w:r>
          </w:p>
        </w:tc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7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4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departId</w:t>
            </w:r>
          </w:p>
        </w:tc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ong</w:t>
            </w:r>
          </w:p>
        </w:tc>
        <w:tc>
          <w:tcPr>
            <w:tcW w:w="107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4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7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4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</w:t>
            </w:r>
          </w:p>
        </w:tc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nt</w:t>
            </w:r>
            <w:r>
              <w:rPr>
                <w:sz w:val="18"/>
                <w:szCs w:val="18"/>
              </w:rPr>
              <w:t>eger</w:t>
            </w:r>
          </w:p>
        </w:tc>
        <w:tc>
          <w:tcPr>
            <w:tcW w:w="107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4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性别：0（男） 或 1（女）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</w:t>
            </w:r>
          </w:p>
        </w:tc>
        <w:tc>
          <w:tcPr>
            <w:tcW w:w="15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7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4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 xml:space="preserve"> 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iconId</w:t>
            </w:r>
          </w:p>
        </w:tc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1073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-36</w:t>
            </w:r>
          </w:p>
        </w:tc>
        <w:tc>
          <w:tcPr>
            <w:tcW w:w="3458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图标ID。不填写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则跟随岗位帽子I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alarmTemplate</w:t>
            </w:r>
          </w:p>
        </w:tc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73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458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报警模板名称。不填写则默认岗位自带模板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ole</w:t>
            </w:r>
          </w:p>
        </w:tc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1073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-2</w:t>
            </w:r>
          </w:p>
        </w:tc>
        <w:tc>
          <w:tcPr>
            <w:tcW w:w="3458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角色，默认是 职位员工（0）、管理人员（1）、企业负责人（2）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url</w:t>
            </w:r>
          </w:p>
        </w:tc>
        <w:tc>
          <w:tcPr>
            <w:tcW w:w="1502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ring</w:t>
            </w:r>
          </w:p>
        </w:tc>
        <w:tc>
          <w:tcPr>
            <w:tcW w:w="1073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458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人员详情链接</w:t>
            </w:r>
          </w:p>
        </w:tc>
      </w:tr>
    </w:tbl>
    <w:p/>
    <w:p>
      <w:pPr>
        <w:outlineLvl w:val="2"/>
        <w:rPr>
          <w:b/>
          <w:bCs/>
        </w:rPr>
      </w:pPr>
      <w:bookmarkStart w:id="105" w:name="_Toc49438088"/>
      <w:bookmarkStart w:id="106" w:name="_Toc48926335"/>
      <w:bookmarkStart w:id="107" w:name="_Toc48635698"/>
      <w:bookmarkStart w:id="108" w:name="_Toc48926588"/>
      <w:bookmarkStart w:id="109" w:name="_Toc57621758"/>
      <w:bookmarkStart w:id="110" w:name="_Toc51882598"/>
      <w:r>
        <w:rPr>
          <w:rFonts w:hint="eastAsia"/>
          <w:b/>
          <w:bCs/>
        </w:rPr>
        <w:t>4</w:t>
      </w:r>
      <w:r>
        <w:rPr>
          <w:b/>
          <w:bCs/>
        </w:rPr>
        <w:t xml:space="preserve">.1.4 </w:t>
      </w:r>
      <w:r>
        <w:rPr>
          <w:rFonts w:hint="eastAsia"/>
          <w:b/>
          <w:bCs/>
        </w:rPr>
        <w:t>请求J</w:t>
      </w:r>
      <w:r>
        <w:rPr>
          <w:b/>
          <w:bCs/>
        </w:rPr>
        <w:t>SON</w:t>
      </w:r>
      <w:r>
        <w:rPr>
          <w:rFonts w:hint="eastAsia"/>
          <w:b/>
          <w:bCs/>
        </w:rPr>
        <w:t xml:space="preserve"> 示例</w:t>
      </w:r>
      <w:bookmarkEnd w:id="105"/>
      <w:bookmarkEnd w:id="106"/>
      <w:bookmarkEnd w:id="107"/>
      <w:bookmarkEnd w:id="108"/>
      <w:bookmarkEnd w:id="109"/>
      <w:bookmarkEnd w:id="11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3542030"/>
                <wp:effectExtent l="0" t="0" r="0" b="1270"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35423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"检查员"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"departId"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"2020年9月2日"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"20200902916"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"检查员"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"departId"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"2020年9月3日"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"20200902917"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78.9pt;width:408.2pt;" fillcolor="#D9D9D9 [2732]" filled="t" stroked="f" coordsize="21600,21600" o:gfxdata="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4/HovWAAAABQEAAA8AAAAAAAAA&#10;AQAgAAAAIgAAAGRycy9kb3ducmV2LnhtbFBLAQIUABQAAAAIAIdO4kC3nLJu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"检查员"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"departId"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"2020年9月2日"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"20200902916"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"检查员"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"departId"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"2020年9月3日"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"20200902917"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111" w:name="_Toc51882599"/>
      <w:bookmarkStart w:id="112" w:name="_Toc48926589"/>
      <w:bookmarkStart w:id="113" w:name="_Toc48635699"/>
      <w:bookmarkStart w:id="114" w:name="_Toc48926336"/>
      <w:bookmarkStart w:id="115" w:name="_Toc49438089"/>
      <w:bookmarkStart w:id="116" w:name="_Toc57621759"/>
      <w:r>
        <w:rPr>
          <w:rFonts w:hint="eastAsia"/>
          <w:b/>
          <w:bCs/>
        </w:rPr>
        <w:t>4</w:t>
      </w:r>
      <w:r>
        <w:rPr>
          <w:b/>
          <w:bCs/>
        </w:rPr>
        <w:t xml:space="preserve">.1.5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11"/>
      <w:bookmarkEnd w:id="112"/>
      <w:bookmarkEnd w:id="113"/>
      <w:bookmarkEnd w:id="114"/>
      <w:bookmarkEnd w:id="115"/>
      <w:bookmarkEnd w:id="11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2877185"/>
                <wp:effectExtent l="0" t="0" r="0" b="0"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28775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"20200902916"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"14874"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"20200902917"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"14875"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26.55pt;width:408.2pt;" fillcolor="#D9D9D9 [2732]" filled="t" stroked="f" coordsize="21600,21600" o:gfxdata="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otmAzWAAAABQEAAA8AAAAAAAAA&#10;AQAgAAAAIgAAAGRycy9kb3ducmV2LnhtbFBLAQIUABQAAAAIAIdO4kDghxPA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6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"20200902916"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"14874"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"20200902917"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"14875"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17" w:name="_Toc48926590"/>
      <w:bookmarkStart w:id="118" w:name="_Toc49438090"/>
      <w:bookmarkStart w:id="119" w:name="_Toc48926337"/>
      <w:bookmarkStart w:id="120" w:name="_Toc51882600"/>
      <w:bookmarkStart w:id="121" w:name="_Toc48635700"/>
      <w:bookmarkStart w:id="122" w:name="_Toc57621760"/>
      <w:r>
        <w:rPr>
          <w:rFonts w:hint="eastAsia"/>
          <w:b/>
          <w:bCs/>
        </w:rPr>
        <w:t>4</w:t>
      </w:r>
      <w:r>
        <w:rPr>
          <w:b/>
          <w:bCs/>
        </w:rPr>
        <w:t xml:space="preserve">.1.6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17"/>
      <w:bookmarkEnd w:id="118"/>
      <w:bookmarkEnd w:id="119"/>
      <w:bookmarkEnd w:id="120"/>
      <w:bookmarkEnd w:id="121"/>
      <w:bookmarkEnd w:id="122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00125"/>
                <wp:effectExtent l="0" t="0" r="0" b="9525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00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"/>
                                <w:szCs w:val="1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"岗位不能为空"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8.75pt;width:408.2pt;" fillcolor="#D9D9D9 [2732]" filled="t" stroked="f" coordsize="21600,21600" o:gfxdata="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E8lODVAAAABQEAAA8AAAAAAAAAAQAgAAAA&#10;IgAAAGRycy9kb3ducmV2LnhtbFBLAQIUABQAAAAIAIdO4kDqCSmQRwIAAHYEAAAOAAAAAAAAAAEA&#10;IAAAACQ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1"/>
                          <w:szCs w:val="13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"岗位不能为空"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00150"/>
                <wp:effectExtent l="0" t="0" r="0" b="0"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"[20200902916]已被绑定"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4.5pt;width:408.2pt;" fillcolor="#D9D9D9 [2732]" filled="t" stroked="f" coordsize="21600,21600" o:gfxdata="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90N2/VAAAABQEAAA8AAAAAAAAAAQAgAAAA&#10;IgAAAGRycy9kb3ducmV2LnhtbFBLAQIUABQAAAAIAIdO4kAqtDZCRwIAAHYEAAAOAAAAAAAAAAEA&#10;IAAAACQ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"[20200902916]已被绑定"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123" w:name="_Toc48926338"/>
      <w:bookmarkStart w:id="124" w:name="_Toc51882601"/>
      <w:bookmarkStart w:id="125" w:name="_Toc48635701"/>
      <w:bookmarkStart w:id="126" w:name="_Toc48926591"/>
      <w:bookmarkStart w:id="127" w:name="_Toc49438091"/>
      <w:bookmarkStart w:id="128" w:name="_Toc57621761"/>
      <w:r>
        <w:rPr>
          <w:rFonts w:hint="eastAsia"/>
          <w:b/>
          <w:bCs/>
        </w:rPr>
        <w:t>4</w:t>
      </w:r>
      <w:r>
        <w:rPr>
          <w:b/>
          <w:bCs/>
        </w:rPr>
        <w:t xml:space="preserve">.1.7 </w:t>
      </w:r>
      <w:r>
        <w:rPr>
          <w:rFonts w:hint="eastAsia"/>
          <w:b/>
          <w:bCs/>
        </w:rPr>
        <w:t>业务错误码</w:t>
      </w:r>
      <w:bookmarkEnd w:id="123"/>
      <w:bookmarkEnd w:id="124"/>
      <w:bookmarkEnd w:id="125"/>
      <w:bookmarkEnd w:id="126"/>
      <w:bookmarkEnd w:id="127"/>
      <w:bookmarkEnd w:id="128"/>
    </w:p>
    <w:tbl>
      <w:tblPr>
        <w:tblStyle w:val="44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801</w:t>
            </w:r>
          </w:p>
        </w:tc>
        <w:tc>
          <w:tcPr>
            <w:tcW w:w="70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无该部门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301</w:t>
            </w:r>
          </w:p>
        </w:tc>
        <w:tc>
          <w:tcPr>
            <w:tcW w:w="70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N </w:t>
            </w:r>
            <w:r>
              <w:rPr>
                <w:rFonts w:hint="eastAsia"/>
                <w:sz w:val="18"/>
                <w:szCs w:val="18"/>
              </w:rPr>
              <w:t>已被绑定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202</w:t>
            </w:r>
          </w:p>
        </w:tc>
        <w:tc>
          <w:tcPr>
            <w:tcW w:w="70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日期格式错误</w:t>
            </w:r>
          </w:p>
        </w:tc>
      </w:tr>
    </w:tbl>
    <w:p/>
    <w:p/>
    <w:p>
      <w:pPr>
        <w:outlineLvl w:val="2"/>
        <w:rPr>
          <w:b/>
          <w:bCs/>
        </w:rPr>
      </w:pPr>
      <w:bookmarkStart w:id="129" w:name="_Toc51882602"/>
      <w:bookmarkStart w:id="130" w:name="_Toc49438092"/>
      <w:bookmarkStart w:id="131" w:name="_Toc48926339"/>
      <w:bookmarkStart w:id="132" w:name="_Toc48635702"/>
      <w:bookmarkStart w:id="133" w:name="_Toc57621762"/>
      <w:bookmarkStart w:id="134" w:name="_Toc48926592"/>
      <w:r>
        <w:rPr>
          <w:rFonts w:hint="eastAsia"/>
          <w:b/>
          <w:bCs/>
        </w:rPr>
        <w:t>4</w:t>
      </w:r>
      <w:r>
        <w:rPr>
          <w:b/>
          <w:bCs/>
        </w:rPr>
        <w:t xml:space="preserve">.1.8 </w:t>
      </w:r>
      <w:r>
        <w:rPr>
          <w:rFonts w:hint="eastAsia"/>
          <w:b/>
          <w:bCs/>
        </w:rPr>
        <w:t>图片案例</w:t>
      </w:r>
      <w:bookmarkEnd w:id="129"/>
      <w:bookmarkEnd w:id="130"/>
      <w:bookmarkEnd w:id="131"/>
      <w:bookmarkEnd w:id="132"/>
      <w:bookmarkEnd w:id="133"/>
      <w:bookmarkEnd w:id="134"/>
    </w:p>
    <w:p>
      <w:r>
        <w:drawing>
          <wp:inline distT="0" distB="0" distL="0" distR="0">
            <wp:extent cx="4562475" cy="69532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135" w:name="_Toc51882603"/>
      <w:bookmarkStart w:id="136" w:name="_Toc49438093"/>
      <w:bookmarkStart w:id="137" w:name="_Toc48926593"/>
      <w:bookmarkStart w:id="138" w:name="_Toc48635703"/>
      <w:bookmarkStart w:id="139" w:name="_Toc57621763"/>
      <w:bookmarkStart w:id="140" w:name="_Toc48926340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.2 </w:t>
      </w:r>
      <w:r>
        <w:rPr>
          <w:rFonts w:hint="eastAsia"/>
          <w:b/>
          <w:bCs/>
          <w:sz w:val="28"/>
          <w:szCs w:val="28"/>
        </w:rPr>
        <w:t>批量修改人员</w:t>
      </w:r>
      <w:bookmarkEnd w:id="135"/>
      <w:bookmarkEnd w:id="136"/>
      <w:bookmarkEnd w:id="137"/>
      <w:bookmarkEnd w:id="138"/>
      <w:bookmarkEnd w:id="139"/>
      <w:bookmarkEnd w:id="140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rPr>
          <w:b/>
          <w:bCs/>
          <w:color w:val="FF0000"/>
          <w:sz w:val="22"/>
          <w:szCs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299085"/>
                <wp:effectExtent l="0" t="0" r="0" b="5715"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2993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hint="eastAsia" w:ascii="Courier New" w:hAnsi="Courier New" w:cs="Courier New"/>
                                <w:color w:val="4A5560"/>
                                <w:sz w:val="22"/>
                              </w:rPr>
                              <w:t>暂不支持门禁卡号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3.55pt;width:408.2pt;" fillcolor="#D9D9D9 [2732]" filled="t" stroked="f" coordsize="21600,21600" o:gfxdata="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KGrl9QAAAAEAQAADwAAAAAAAAABACAA&#10;AAAiAAAAZHJzL2Rvd25yZXYueG1sUEsBAhQAFAAAAAgAh07iQFQDnwpKAgAAdQQAAA4AAAAAAAAA&#10;AQAgAAAAIw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hint="eastAsia" w:ascii="Courier New" w:hAnsi="Courier New" w:cs="Courier New"/>
                          <w:color w:val="4A5560"/>
                          <w:sz w:val="22"/>
                        </w:rPr>
                        <w:t>暂不支持门禁卡号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41" w:name="_Toc48635704"/>
      <w:bookmarkStart w:id="142" w:name="_Toc51882604"/>
      <w:bookmarkStart w:id="143" w:name="_Toc49438094"/>
      <w:bookmarkStart w:id="144" w:name="_Toc48926594"/>
      <w:bookmarkStart w:id="145" w:name="_Toc48926341"/>
      <w:bookmarkStart w:id="146" w:name="_Toc57621764"/>
      <w:r>
        <w:rPr>
          <w:rFonts w:hint="eastAsia"/>
          <w:b/>
          <w:bCs/>
        </w:rPr>
        <w:t>4</w:t>
      </w:r>
      <w:r>
        <w:rPr>
          <w:b/>
          <w:bCs/>
        </w:rPr>
        <w:t>.2.1</w:t>
      </w:r>
      <w:bookmarkEnd w:id="141"/>
      <w:r>
        <w:rPr>
          <w:b/>
          <w:bCs/>
        </w:rPr>
        <w:t xml:space="preserve"> URL</w:t>
      </w:r>
      <w:bookmarkEnd w:id="142"/>
      <w:bookmarkEnd w:id="143"/>
      <w:bookmarkEnd w:id="144"/>
      <w:bookmarkEnd w:id="145"/>
      <w:bookmarkEnd w:id="146"/>
    </w:p>
    <w:p>
      <w:pPr>
        <w:ind w:firstLine="420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/api/v</w:t>
      </w:r>
      <w:r>
        <w:rPr>
          <w:rFonts w:ascii="微软雅黑" w:hAnsi="微软雅黑"/>
          <w:bCs/>
        </w:rPr>
        <w:t>2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sz w:val="22"/>
          <w:szCs w:val="22"/>
        </w:rPr>
        <w:t>person</w:t>
      </w:r>
      <w:r>
        <w:rPr>
          <w:rFonts w:hint="eastAsia" w:ascii="微软雅黑" w:hAnsi="微软雅黑"/>
          <w:bCs/>
        </w:rPr>
        <w:t>/edit</w:t>
      </w:r>
    </w:p>
    <w:p>
      <w:pPr>
        <w:outlineLvl w:val="2"/>
      </w:pPr>
      <w:bookmarkStart w:id="147" w:name="_Toc48926342"/>
      <w:bookmarkStart w:id="148" w:name="_Toc48635705"/>
      <w:bookmarkStart w:id="149" w:name="_Toc49438095"/>
      <w:bookmarkStart w:id="150" w:name="_Toc57621765"/>
      <w:bookmarkStart w:id="151" w:name="_Toc51882605"/>
      <w:bookmarkStart w:id="152" w:name="_Toc48926595"/>
      <w:r>
        <w:rPr>
          <w:rFonts w:hint="eastAsia"/>
          <w:b/>
          <w:bCs/>
        </w:rPr>
        <w:t>4</w:t>
      </w:r>
      <w:r>
        <w:rPr>
          <w:b/>
          <w:bCs/>
        </w:rPr>
        <w:t>.2.2 请</w:t>
      </w:r>
      <w:r>
        <w:rPr>
          <w:rFonts w:hint="eastAsia"/>
          <w:b/>
          <w:bCs/>
        </w:rPr>
        <w:t>求头</w:t>
      </w:r>
      <w:bookmarkEnd w:id="147"/>
      <w:bookmarkEnd w:id="148"/>
      <w:bookmarkEnd w:id="149"/>
      <w:bookmarkEnd w:id="150"/>
      <w:bookmarkEnd w:id="151"/>
      <w:bookmarkEnd w:id="15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</w:t>
            </w:r>
            <w:r>
              <w:rPr>
                <w:sz w:val="18"/>
                <w:szCs w:val="18"/>
              </w:rPr>
              <w:t>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153" w:name="_Toc48926343"/>
      <w:bookmarkStart w:id="154" w:name="_Toc48635706"/>
      <w:bookmarkStart w:id="155" w:name="_Toc51882606"/>
      <w:bookmarkStart w:id="156" w:name="_Toc49438096"/>
      <w:bookmarkStart w:id="157" w:name="_Toc48926596"/>
      <w:bookmarkStart w:id="158" w:name="_Toc57621766"/>
      <w:r>
        <w:rPr>
          <w:rFonts w:hint="eastAsia"/>
          <w:b/>
          <w:bCs/>
        </w:rPr>
        <w:t>4</w:t>
      </w:r>
      <w:r>
        <w:rPr>
          <w:b/>
          <w:bCs/>
        </w:rPr>
        <w:t xml:space="preserve">.2.3 POST </w:t>
      </w:r>
      <w:r>
        <w:rPr>
          <w:rFonts w:hint="eastAsia"/>
          <w:b/>
          <w:bCs/>
        </w:rPr>
        <w:t>请求参数</w:t>
      </w:r>
      <w:bookmarkEnd w:id="153"/>
      <w:bookmarkEnd w:id="154"/>
      <w:bookmarkEnd w:id="155"/>
      <w:bookmarkEnd w:id="156"/>
      <w:bookmarkEnd w:id="157"/>
      <w:bookmarkEnd w:id="15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ata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人员数据</w:t>
            </w:r>
          </w:p>
        </w:tc>
      </w:tr>
    </w:tbl>
    <w:p>
      <w:pPr>
        <w:widowControl/>
        <w:jc w:val="left"/>
        <w:rPr>
          <w:color w:val="FFFFFF" w:themeColor="background1"/>
          <w:sz w:val="18"/>
          <w:szCs w:val="18"/>
          <w14:textFill>
            <w14:solidFill>
              <w14:schemeClr w14:val="bg1"/>
            </w14:solidFill>
          </w14:textFill>
        </w:rPr>
      </w:pPr>
    </w:p>
    <w:tbl>
      <w:tblPr>
        <w:tblStyle w:val="44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4"/>
        <w:gridCol w:w="1209"/>
        <w:gridCol w:w="1158"/>
        <w:gridCol w:w="935"/>
        <w:gridCol w:w="3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参数data（L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ist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120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15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5" w:type="dxa"/>
            <w:shd w:val="clear" w:color="auto" w:fill="8D0101"/>
            <w:vAlign w:val="center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长度</w:t>
            </w:r>
          </w:p>
        </w:tc>
        <w:tc>
          <w:tcPr>
            <w:tcW w:w="37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人员I</w:t>
            </w:r>
            <w:r>
              <w:rPr>
                <w:sz w:val="18"/>
                <w:szCs w:val="18"/>
              </w:rPr>
              <w:t xml:space="preserve">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postName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departId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部门I</w:t>
            </w:r>
            <w:r>
              <w:rPr>
                <w:sz w:val="18"/>
                <w:szCs w:val="18"/>
              </w:rPr>
              <w:t xml:space="preserve">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ex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性别：0（男） 或 1（女）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iconId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图标ID。不填写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则跟随岗位帽子I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alarmTemplate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报警模板名称。不填写则默认岗位自带模板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ole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角色，默认是 职位员工（0）、管理人员（1）、企业负责人（2）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url</w:t>
            </w:r>
          </w:p>
        </w:tc>
        <w:tc>
          <w:tcPr>
            <w:tcW w:w="120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15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7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人员详情链接</w:t>
            </w:r>
          </w:p>
        </w:tc>
      </w:tr>
    </w:tbl>
    <w:p/>
    <w:p>
      <w:pPr>
        <w:outlineLvl w:val="2"/>
        <w:rPr>
          <w:b/>
          <w:bCs/>
        </w:rPr>
      </w:pPr>
      <w:bookmarkStart w:id="159" w:name="_Toc51882607"/>
      <w:bookmarkStart w:id="160" w:name="_Toc48635707"/>
      <w:bookmarkStart w:id="161" w:name="_Toc48926344"/>
      <w:bookmarkStart w:id="162" w:name="_Toc49438097"/>
      <w:bookmarkStart w:id="163" w:name="_Toc57621767"/>
      <w:bookmarkStart w:id="164" w:name="_Toc48926597"/>
      <w:r>
        <w:rPr>
          <w:rFonts w:hint="eastAsia"/>
          <w:b/>
          <w:bCs/>
        </w:rPr>
        <w:t>4</w:t>
      </w:r>
      <w:r>
        <w:rPr>
          <w:b/>
          <w:bCs/>
        </w:rPr>
        <w:t xml:space="preserve">.2.4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59"/>
      <w:bookmarkEnd w:id="160"/>
      <w:bookmarkEnd w:id="161"/>
      <w:bookmarkEnd w:id="162"/>
      <w:bookmarkEnd w:id="163"/>
      <w:bookmarkEnd w:id="164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3132455"/>
                <wp:effectExtent l="0" t="0" r="0" b="0"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31324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left="420" w:firstLine="4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14876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"检查员"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"departId"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"der哥"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"20200902918"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14877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"检查员"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"departId"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"der哥"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"20200902919"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46.65pt;width:408.2pt;" fillcolor="#D9D9D9 [2732]" filled="t" stroked="f" coordsize="21600,21600" o:gfxdata="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WJidP1wAAAAUBAAAPAAAAAAAA&#10;AAEAIAAAACIAAABkcnMvZG93bnJldi54bWxQSwECFAAUAAAACACHTuJAaT1Lh0wCAAB2BAAADgAA&#10;AAAAAAABACAAAAAmAQAAZHJzL2Uyb0RvYy54bWxQSwUGAAAAAAYABgBZAQAA5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left="420" w:firstLine="4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14876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"检查员"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"departId"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"der哥"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"20200902918"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14877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"检查员"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"departId"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"der哥"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"20200902919"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165" w:name="_Toc48926598"/>
      <w:bookmarkStart w:id="166" w:name="_Toc57621768"/>
      <w:bookmarkStart w:id="167" w:name="_Toc48926345"/>
      <w:bookmarkStart w:id="168" w:name="_Toc48635708"/>
      <w:bookmarkStart w:id="169" w:name="_Toc51882608"/>
      <w:bookmarkStart w:id="170" w:name="_Toc49438098"/>
      <w:r>
        <w:rPr>
          <w:rFonts w:hint="eastAsia"/>
          <w:b/>
          <w:bCs/>
        </w:rPr>
        <w:t>4</w:t>
      </w:r>
      <w:r>
        <w:rPr>
          <w:b/>
          <w:bCs/>
        </w:rPr>
        <w:t xml:space="preserve">.2.5 </w:t>
      </w:r>
      <w:r>
        <w:rPr>
          <w:rFonts w:hint="eastAsia"/>
          <w:b/>
          <w:bCs/>
        </w:rPr>
        <w:t>响应J</w:t>
      </w:r>
      <w:r>
        <w:rPr>
          <w:b/>
          <w:bCs/>
        </w:rPr>
        <w:t>SON</w:t>
      </w:r>
      <w:r>
        <w:rPr>
          <w:rFonts w:hint="eastAsia"/>
          <w:b/>
          <w:bCs/>
        </w:rPr>
        <w:t xml:space="preserve"> 示例</w:t>
      </w:r>
      <w:bookmarkEnd w:id="165"/>
      <w:bookmarkEnd w:id="166"/>
      <w:bookmarkEnd w:id="167"/>
      <w:bookmarkEnd w:id="168"/>
      <w:bookmarkEnd w:id="169"/>
      <w:bookmarkEnd w:id="17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15390"/>
                <wp:effectExtent l="0" t="0" r="0" b="3810"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158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5.7pt;width:408.2pt;" fillcolor="#D9D9D9 [2732]" filled="t" stroked="f" coordsize="21600,21600" o:gfxdata="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kSxehNUAAAAFAQAADwAAAAAAAAABACAA&#10;AAAiAAAAZHJzL2Rvd25yZXYueG1sUEsBAhQAFAAAAAgAh07iQBcOpXxJAgAAdgQAAA4AAAAAAAAA&#10;AQAgAAAAJ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171" w:name="_Toc48926346"/>
      <w:bookmarkStart w:id="172" w:name="_Toc49438099"/>
      <w:bookmarkStart w:id="173" w:name="_Toc57621769"/>
      <w:bookmarkStart w:id="174" w:name="_Toc51882609"/>
      <w:bookmarkStart w:id="175" w:name="_Toc48635709"/>
      <w:bookmarkStart w:id="176" w:name="_Toc48926599"/>
      <w:r>
        <w:rPr>
          <w:rFonts w:hint="eastAsia"/>
          <w:b/>
          <w:bCs/>
        </w:rPr>
        <w:t>4</w:t>
      </w:r>
      <w:r>
        <w:rPr>
          <w:b/>
          <w:bCs/>
        </w:rPr>
        <w:t xml:space="preserve">.2.6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71"/>
      <w:bookmarkEnd w:id="172"/>
      <w:bookmarkEnd w:id="173"/>
      <w:bookmarkEnd w:id="174"/>
      <w:bookmarkEnd w:id="175"/>
      <w:bookmarkEnd w:id="17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64895"/>
                <wp:effectExtent l="0" t="0" r="0" b="1905"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65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"SN号长度为12"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3.85pt;width:408.2pt;" fillcolor="#D9D9D9 [2732]" filled="t" stroked="f" coordsize="21600,21600" o:gfxdata="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DuD7v1QAAAAUBAAAPAAAAAAAAAAEA&#10;IAAAACIAAABkcnMvZG93bnJldi54bWxQSwECFAAUAAAACACHTuJAow9/TE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"SN号长度为12"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31570"/>
                <wp:effectExtent l="0" t="0" r="0" b="0"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316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"无该人员"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1302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9.1pt;width:408.2pt;" fillcolor="#D9D9D9 [2732]" filled="t" stroked="f" coordsize="21600,21600" o:gfxdata="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bG8TLWAAAABQEAAA8AAAAAAAAA&#10;AQAgAAAAIgAAAGRycy9kb3ducmV2LnhtbFBLAQIUABQAAAAIAIdO4kC3s3xK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"无该人员"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1302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45210"/>
                <wp:effectExtent l="0" t="0" r="0" b="2540"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45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:sz w:val="15"/>
                                <w:szCs w:val="1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2.3pt;width:408.2pt;" fillcolor="#D9D9D9 [2732]" filled="t" stroked="f" coordsize="21600,21600" o:gfxdata="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RdXWX1QAAAAUBAAAPAAAAAAAAAAEA&#10;IAAAACIAAABkcnMvZG93bnJldi54bWxQSwECFAAUAAAACACHTuJAB1ohzE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:sz w:val="15"/>
                          <w:szCs w:val="1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77" w:name="_Toc48926347"/>
      <w:bookmarkStart w:id="178" w:name="_Toc51882610"/>
      <w:bookmarkStart w:id="179" w:name="_Toc57621770"/>
      <w:bookmarkStart w:id="180" w:name="_Toc48635710"/>
      <w:bookmarkStart w:id="181" w:name="_Toc48926600"/>
      <w:bookmarkStart w:id="182" w:name="_Toc49438100"/>
      <w:r>
        <w:rPr>
          <w:rFonts w:hint="eastAsia"/>
          <w:b/>
          <w:bCs/>
        </w:rPr>
        <w:t>4</w:t>
      </w:r>
      <w:r>
        <w:rPr>
          <w:b/>
          <w:bCs/>
        </w:rPr>
        <w:t xml:space="preserve">.2.7 </w:t>
      </w:r>
      <w:r>
        <w:rPr>
          <w:rFonts w:hint="eastAsia"/>
          <w:b/>
          <w:bCs/>
        </w:rPr>
        <w:t>业务错误码</w:t>
      </w:r>
      <w:bookmarkEnd w:id="177"/>
      <w:bookmarkEnd w:id="178"/>
      <w:bookmarkEnd w:id="179"/>
      <w:bookmarkEnd w:id="180"/>
      <w:bookmarkEnd w:id="181"/>
      <w:bookmarkEnd w:id="18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无该部门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N </w:t>
            </w:r>
            <w:r>
              <w:rPr>
                <w:rFonts w:hint="eastAsia"/>
                <w:sz w:val="18"/>
                <w:szCs w:val="18"/>
              </w:rPr>
              <w:t>已被绑定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无该人员</w:t>
            </w:r>
          </w:p>
        </w:tc>
      </w:tr>
    </w:tbl>
    <w:p/>
    <w:p>
      <w:pPr>
        <w:outlineLvl w:val="2"/>
        <w:rPr>
          <w:b/>
          <w:bCs/>
        </w:rPr>
      </w:pPr>
      <w:bookmarkStart w:id="183" w:name="_Toc51882611"/>
      <w:bookmarkStart w:id="184" w:name="_Toc49438101"/>
      <w:bookmarkStart w:id="185" w:name="_Toc48926348"/>
      <w:bookmarkStart w:id="186" w:name="_Toc48635711"/>
      <w:bookmarkStart w:id="187" w:name="_Toc57621771"/>
      <w:bookmarkStart w:id="188" w:name="_Toc48926601"/>
      <w:r>
        <w:rPr>
          <w:rFonts w:hint="eastAsia"/>
          <w:b/>
          <w:bCs/>
        </w:rPr>
        <w:t>4</w:t>
      </w:r>
      <w:r>
        <w:rPr>
          <w:b/>
          <w:bCs/>
        </w:rPr>
        <w:t xml:space="preserve">.2.8 </w:t>
      </w:r>
      <w:r>
        <w:rPr>
          <w:rFonts w:hint="eastAsia"/>
          <w:b/>
          <w:bCs/>
        </w:rPr>
        <w:t>图片案例</w:t>
      </w:r>
      <w:bookmarkEnd w:id="183"/>
      <w:bookmarkEnd w:id="184"/>
      <w:bookmarkEnd w:id="185"/>
      <w:bookmarkEnd w:id="186"/>
      <w:bookmarkEnd w:id="187"/>
      <w:bookmarkEnd w:id="188"/>
    </w:p>
    <w:p>
      <w:r>
        <w:drawing>
          <wp:inline distT="0" distB="0" distL="0" distR="0">
            <wp:extent cx="5191125" cy="59340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b/>
          <w:bCs/>
          <w:sz w:val="28"/>
          <w:szCs w:val="28"/>
        </w:rPr>
      </w:pPr>
      <w:bookmarkStart w:id="189" w:name="_Toc48635712"/>
      <w:bookmarkStart w:id="190" w:name="_Toc51882612"/>
      <w:bookmarkStart w:id="191" w:name="_Toc48926349"/>
      <w:bookmarkStart w:id="192" w:name="_Toc49438102"/>
      <w:bookmarkStart w:id="193" w:name="_Toc57621772"/>
      <w:bookmarkStart w:id="194" w:name="_Toc48926602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.3 </w:t>
      </w:r>
      <w:r>
        <w:rPr>
          <w:rFonts w:hint="eastAsia"/>
          <w:b/>
          <w:bCs/>
          <w:sz w:val="28"/>
          <w:szCs w:val="28"/>
        </w:rPr>
        <w:t>批量删除人员</w:t>
      </w:r>
      <w:bookmarkEnd w:id="189"/>
      <w:bookmarkEnd w:id="190"/>
      <w:bookmarkEnd w:id="191"/>
      <w:bookmarkEnd w:id="192"/>
      <w:bookmarkEnd w:id="193"/>
      <w:bookmarkEnd w:id="194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95" w:name="_Toc48635713"/>
      <w:bookmarkStart w:id="196" w:name="_Toc51882613"/>
      <w:bookmarkStart w:id="197" w:name="_Toc48926350"/>
      <w:bookmarkStart w:id="198" w:name="_Toc48926603"/>
      <w:bookmarkStart w:id="199" w:name="_Toc49438103"/>
      <w:bookmarkStart w:id="200" w:name="_Toc57621773"/>
      <w:r>
        <w:rPr>
          <w:rFonts w:hint="eastAsia"/>
          <w:b/>
          <w:bCs/>
        </w:rPr>
        <w:t>4</w:t>
      </w:r>
      <w:r>
        <w:rPr>
          <w:b/>
          <w:bCs/>
        </w:rPr>
        <w:t xml:space="preserve">.3.1 </w:t>
      </w:r>
      <w:bookmarkEnd w:id="195"/>
      <w:r>
        <w:rPr>
          <w:b/>
          <w:bCs/>
        </w:rPr>
        <w:t>URL</w:t>
      </w:r>
      <w:bookmarkEnd w:id="196"/>
      <w:bookmarkEnd w:id="197"/>
      <w:bookmarkEnd w:id="198"/>
      <w:bookmarkEnd w:id="199"/>
      <w:bookmarkEnd w:id="200"/>
    </w:p>
    <w:p>
      <w:pPr>
        <w:ind w:firstLine="420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/api/v</w:t>
      </w:r>
      <w:r>
        <w:rPr>
          <w:rFonts w:ascii="微软雅黑" w:hAnsi="微软雅黑"/>
          <w:bCs/>
        </w:rPr>
        <w:t>2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person</w:t>
      </w:r>
      <w:r>
        <w:rPr>
          <w:rFonts w:hint="eastAsia" w:ascii="微软雅黑" w:hAnsi="微软雅黑"/>
          <w:bCs/>
        </w:rPr>
        <w:t>/delete</w:t>
      </w:r>
    </w:p>
    <w:p>
      <w:pPr>
        <w:outlineLvl w:val="2"/>
        <w:rPr>
          <w:b/>
          <w:bCs/>
        </w:rPr>
      </w:pPr>
      <w:bookmarkStart w:id="201" w:name="_Toc49438104"/>
      <w:bookmarkStart w:id="202" w:name="_Toc48926351"/>
      <w:bookmarkStart w:id="203" w:name="_Toc51882614"/>
      <w:bookmarkStart w:id="204" w:name="_Toc48635714"/>
      <w:bookmarkStart w:id="205" w:name="_Toc57621774"/>
      <w:bookmarkStart w:id="206" w:name="_Toc48926604"/>
      <w:r>
        <w:rPr>
          <w:rFonts w:hint="eastAsia"/>
          <w:b/>
          <w:bCs/>
        </w:rPr>
        <w:t>4</w:t>
      </w:r>
      <w:r>
        <w:rPr>
          <w:b/>
          <w:bCs/>
        </w:rPr>
        <w:t>.3.2 请</w:t>
      </w:r>
      <w:r>
        <w:rPr>
          <w:rFonts w:hint="eastAsia"/>
          <w:b/>
          <w:bCs/>
        </w:rPr>
        <w:t>求头</w:t>
      </w:r>
      <w:bookmarkEnd w:id="201"/>
      <w:bookmarkEnd w:id="202"/>
      <w:bookmarkEnd w:id="203"/>
      <w:bookmarkEnd w:id="204"/>
      <w:bookmarkEnd w:id="205"/>
      <w:bookmarkEnd w:id="206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</w:t>
            </w:r>
            <w:r>
              <w:rPr>
                <w:rFonts w:hint="eastAsia"/>
                <w:sz w:val="18"/>
                <w:szCs w:val="18"/>
              </w:rPr>
              <w:t>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207" w:name="_Toc49438105"/>
      <w:bookmarkStart w:id="208" w:name="_Toc48926605"/>
      <w:bookmarkStart w:id="209" w:name="_Toc48635715"/>
      <w:bookmarkStart w:id="210" w:name="_Toc57621775"/>
      <w:bookmarkStart w:id="211" w:name="_Toc48926352"/>
      <w:bookmarkStart w:id="212" w:name="_Toc51882615"/>
      <w:r>
        <w:rPr>
          <w:rFonts w:hint="eastAsia"/>
          <w:b/>
          <w:bCs/>
        </w:rPr>
        <w:t>4</w:t>
      </w:r>
      <w:r>
        <w:rPr>
          <w:b/>
          <w:bCs/>
        </w:rPr>
        <w:t xml:space="preserve">.3.3 POST </w:t>
      </w:r>
      <w:r>
        <w:rPr>
          <w:rFonts w:hint="eastAsia"/>
          <w:b/>
          <w:bCs/>
        </w:rPr>
        <w:t>请求参数</w:t>
      </w:r>
      <w:bookmarkEnd w:id="207"/>
      <w:bookmarkEnd w:id="208"/>
      <w:bookmarkEnd w:id="209"/>
      <w:bookmarkEnd w:id="210"/>
      <w:bookmarkEnd w:id="211"/>
      <w:bookmarkEnd w:id="21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List&lt;String&gt;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人员I</w:t>
            </w:r>
            <w:r>
              <w:rPr>
                <w:sz w:val="18"/>
                <w:szCs w:val="18"/>
              </w:rPr>
              <w:t>D</w:t>
            </w:r>
          </w:p>
        </w:tc>
      </w:tr>
    </w:tbl>
    <w:p/>
    <w:p>
      <w:pPr>
        <w:outlineLvl w:val="2"/>
        <w:rPr>
          <w:b/>
          <w:bCs/>
        </w:rPr>
      </w:pPr>
      <w:bookmarkStart w:id="213" w:name="_Toc51882616"/>
      <w:bookmarkStart w:id="214" w:name="_Toc48926353"/>
      <w:bookmarkStart w:id="215" w:name="_Toc48926606"/>
      <w:bookmarkStart w:id="216" w:name="_Toc48635716"/>
      <w:bookmarkStart w:id="217" w:name="_Toc49438106"/>
      <w:bookmarkStart w:id="218" w:name="_Toc57621776"/>
      <w:r>
        <w:rPr>
          <w:rFonts w:hint="eastAsia"/>
          <w:b/>
          <w:bCs/>
        </w:rPr>
        <w:t>4</w:t>
      </w:r>
      <w:r>
        <w:rPr>
          <w:b/>
          <w:bCs/>
        </w:rPr>
        <w:t xml:space="preserve">.3.4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213"/>
      <w:bookmarkEnd w:id="214"/>
      <w:bookmarkEnd w:id="215"/>
      <w:bookmarkEnd w:id="216"/>
      <w:bookmarkEnd w:id="217"/>
      <w:bookmarkEnd w:id="218"/>
    </w:p>
    <w:p/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506855"/>
                <wp:effectExtent l="0" t="0" r="0" b="0"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5072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    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"14488"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"14486"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18.65pt;width:408.2pt;" fillcolor="#D9D9D9 [2732]" filled="t" stroked="f" coordsize="21600,21600" o:gfxdata="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nw2y1gAAAAUBAAAPAAAAAAAAAAEA&#10;IAAAACIAAABkcnMvZG93bnJldi54bWxQSwECFAAUAAAACACHTuJA3AA8OEoCAAB2BAAADgAAAAAA&#10;AAABACAAAAAl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    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"14488"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"14486"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219" w:name="_Toc48926607"/>
      <w:bookmarkStart w:id="220" w:name="_Toc51882617"/>
      <w:bookmarkStart w:id="221" w:name="_Toc48635717"/>
      <w:bookmarkStart w:id="222" w:name="_Toc49438107"/>
      <w:bookmarkStart w:id="223" w:name="_Toc48926354"/>
      <w:bookmarkStart w:id="224" w:name="_Toc57621777"/>
      <w:r>
        <w:rPr>
          <w:rFonts w:hint="eastAsia"/>
          <w:b/>
          <w:bCs/>
        </w:rPr>
        <w:t>4</w:t>
      </w:r>
      <w:r>
        <w:rPr>
          <w:b/>
          <w:bCs/>
        </w:rPr>
        <w:t xml:space="preserve">.3.5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219"/>
      <w:bookmarkEnd w:id="220"/>
      <w:bookmarkEnd w:id="221"/>
      <w:bookmarkEnd w:id="222"/>
      <w:bookmarkEnd w:id="223"/>
      <w:bookmarkEnd w:id="224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506855"/>
                <wp:effectExtent l="0" t="0" r="0" b="0"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5072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18.65pt;width:408.2pt;" fillcolor="#D9D9D9 [2732]" filled="t" stroked="f" coordsize="21600,21600" o:gfxdata="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SfDbLWAAAABQEAAA8AAAAAAAAA&#10;AQAgAAAAIgAAAGRycy9kb3ducmV2LnhtbFBLAQIUABQAAAAIAIdO4kCxq67U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225" w:name="_Toc51882618"/>
      <w:bookmarkStart w:id="226" w:name="_Toc48926608"/>
      <w:bookmarkStart w:id="227" w:name="_Toc49438108"/>
      <w:bookmarkStart w:id="228" w:name="_Toc48635718"/>
      <w:bookmarkStart w:id="229" w:name="_Toc48926355"/>
      <w:bookmarkStart w:id="230" w:name="_Toc57621778"/>
      <w:r>
        <w:rPr>
          <w:rFonts w:hint="eastAsia"/>
          <w:b/>
          <w:bCs/>
        </w:rPr>
        <w:t>4</w:t>
      </w:r>
      <w:r>
        <w:rPr>
          <w:b/>
          <w:bCs/>
        </w:rPr>
        <w:t xml:space="preserve">.3.6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225"/>
      <w:bookmarkEnd w:id="226"/>
      <w:bookmarkEnd w:id="227"/>
      <w:bookmarkEnd w:id="228"/>
      <w:bookmarkEnd w:id="229"/>
      <w:bookmarkEnd w:id="23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49985"/>
                <wp:effectExtent l="0" t="0" r="0" b="0"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505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"无该人员[14880]"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1302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0.55pt;width:408.2pt;" fillcolor="#D9D9D9 [2732]" filled="t" stroked="f" coordsize="21600,21600" o:gfxdata="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SIOJdUAAAAFAQAADwAAAAAAAAAB&#10;ACAAAAAiAAAAZHJzL2Rvd25yZXYueG1sUEsBAhQAFAAAAAgAh07iQKy8LmpMAgAAdg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"无该人员[14880]"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1302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94105"/>
                <wp:effectExtent l="0" t="0" r="0" b="0"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941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6.15pt;width:408.2pt;" fillcolor="#D9D9D9 [2732]" filled="t" stroked="f" coordsize="21600,21600" o:gfxdata="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DmBrLWAAAABQEAAA8AAAAAAAAAAQAg&#10;AAAAIgAAAGRycy9kb3ducmV2LnhtbFBLAQIUABQAAAAIAIdO4kDBpkwGSQIAAHYEAAAOAAAAAAAA&#10;AAEAIAAAACU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231" w:name="_Toc49438109"/>
      <w:bookmarkStart w:id="232" w:name="_Toc48635719"/>
      <w:bookmarkStart w:id="233" w:name="_Toc48926609"/>
      <w:bookmarkStart w:id="234" w:name="_Toc57621779"/>
      <w:bookmarkStart w:id="235" w:name="_Toc48926356"/>
      <w:bookmarkStart w:id="236" w:name="_Toc51882619"/>
      <w:r>
        <w:rPr>
          <w:rFonts w:hint="eastAsia"/>
          <w:b/>
          <w:bCs/>
        </w:rPr>
        <w:t>4</w:t>
      </w:r>
      <w:r>
        <w:rPr>
          <w:b/>
          <w:bCs/>
        </w:rPr>
        <w:t xml:space="preserve">.3.7 </w:t>
      </w:r>
      <w:r>
        <w:rPr>
          <w:rFonts w:hint="eastAsia"/>
          <w:b/>
          <w:bCs/>
        </w:rPr>
        <w:t>业务错误码</w:t>
      </w:r>
      <w:bookmarkEnd w:id="231"/>
      <w:bookmarkEnd w:id="232"/>
      <w:bookmarkEnd w:id="233"/>
      <w:bookmarkEnd w:id="234"/>
      <w:bookmarkEnd w:id="235"/>
      <w:bookmarkEnd w:id="236"/>
    </w:p>
    <w:tbl>
      <w:tblPr>
        <w:tblStyle w:val="44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94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302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无该人员</w:t>
            </w:r>
          </w:p>
        </w:tc>
      </w:tr>
    </w:tbl>
    <w:p/>
    <w:p>
      <w:pPr>
        <w:outlineLvl w:val="2"/>
        <w:rPr>
          <w:b/>
          <w:bCs/>
        </w:rPr>
      </w:pPr>
      <w:bookmarkStart w:id="237" w:name="_Toc51882620"/>
      <w:bookmarkStart w:id="238" w:name="_Toc49438110"/>
      <w:bookmarkStart w:id="239" w:name="_Toc48635720"/>
      <w:bookmarkStart w:id="240" w:name="_Toc48926357"/>
      <w:bookmarkStart w:id="241" w:name="_Toc57621780"/>
      <w:bookmarkStart w:id="242" w:name="_Toc48926610"/>
      <w:r>
        <w:rPr>
          <w:rFonts w:hint="eastAsia"/>
          <w:b/>
          <w:bCs/>
        </w:rPr>
        <w:t>4</w:t>
      </w:r>
      <w:r>
        <w:rPr>
          <w:b/>
          <w:bCs/>
        </w:rPr>
        <w:t xml:space="preserve">.3.8 </w:t>
      </w:r>
      <w:r>
        <w:rPr>
          <w:rFonts w:hint="eastAsia"/>
          <w:b/>
          <w:bCs/>
        </w:rPr>
        <w:t>图片案例</w:t>
      </w:r>
      <w:bookmarkEnd w:id="237"/>
      <w:bookmarkEnd w:id="238"/>
      <w:bookmarkEnd w:id="239"/>
      <w:bookmarkEnd w:id="240"/>
      <w:bookmarkEnd w:id="241"/>
      <w:bookmarkEnd w:id="242"/>
    </w:p>
    <w:p>
      <w:r>
        <w:drawing>
          <wp:inline distT="0" distB="0" distL="0" distR="0">
            <wp:extent cx="4705350" cy="4800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243" w:name="_Toc48926358"/>
      <w:bookmarkStart w:id="244" w:name="_Toc49438111"/>
      <w:bookmarkStart w:id="245" w:name="_Toc48635721"/>
      <w:bookmarkStart w:id="246" w:name="_Toc51882621"/>
      <w:bookmarkStart w:id="247" w:name="_Toc48926611"/>
      <w:bookmarkStart w:id="248" w:name="_Toc57621781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.4 </w:t>
      </w:r>
      <w:r>
        <w:rPr>
          <w:rFonts w:hint="eastAsia"/>
          <w:b/>
          <w:bCs/>
          <w:sz w:val="28"/>
          <w:szCs w:val="28"/>
        </w:rPr>
        <w:t>查询建筑下所有</w:t>
      </w:r>
      <w:bookmarkEnd w:id="243"/>
      <w:bookmarkEnd w:id="244"/>
      <w:bookmarkEnd w:id="245"/>
      <w:bookmarkEnd w:id="246"/>
      <w:bookmarkEnd w:id="247"/>
      <w:r>
        <w:rPr>
          <w:rFonts w:hint="eastAsia"/>
          <w:b/>
          <w:bCs/>
          <w:sz w:val="28"/>
          <w:szCs w:val="28"/>
        </w:rPr>
        <w:t>内部人员</w:t>
      </w:r>
      <w:bookmarkEnd w:id="248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rPr>
          <w:b/>
          <w:bCs/>
          <w:color w:val="FF0000"/>
          <w:sz w:val="22"/>
          <w:szCs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299720"/>
                <wp:effectExtent l="0" t="0" r="0" b="5080"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299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</w:pPr>
                            <w:r>
                              <w:rPr>
                                <w:rFonts w:hint="eastAsia" w:ascii="Courier New" w:hAnsi="Courier New" w:cs="Courier New"/>
                                <w:color w:val="4A5560"/>
                                <w:sz w:val="22"/>
                              </w:rPr>
                              <w:t>低电量报警在此版本已去除、暂不支持门禁卡号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3.6pt;width:408.2pt;" fillcolor="#D9D9D9 [2732]" filled="t" stroked="f" coordsize="21600,21600" o:gfxdata="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KSf9NNUAAAAEAQAADwAAAAAAAAABACAA&#10;AAAiAAAAZHJzL2Rvd25yZXYueG1sUEsBAhQAFAAAAAgAh07iQPeqMhJJAgAAdQQAAA4AAAAAAAAA&#10;AQAgAAAAJ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</w:pPr>
                      <w:r>
                        <w:rPr>
                          <w:rFonts w:hint="eastAsia" w:ascii="Courier New" w:hAnsi="Courier New" w:cs="Courier New"/>
                          <w:color w:val="4A5560"/>
                          <w:sz w:val="22"/>
                        </w:rPr>
                        <w:t>低电量报警在此版本已去除、暂不支持门禁卡号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249" w:name="_Toc48635722"/>
      <w:bookmarkStart w:id="250" w:name="_Toc49438112"/>
      <w:bookmarkStart w:id="251" w:name="_Toc51882622"/>
      <w:bookmarkStart w:id="252" w:name="_Toc48926612"/>
      <w:bookmarkStart w:id="253" w:name="_Toc57621782"/>
      <w:bookmarkStart w:id="254" w:name="_Toc48926359"/>
      <w:r>
        <w:rPr>
          <w:rFonts w:hint="eastAsia"/>
          <w:b/>
          <w:bCs/>
        </w:rPr>
        <w:t>4</w:t>
      </w:r>
      <w:r>
        <w:rPr>
          <w:b/>
          <w:bCs/>
        </w:rPr>
        <w:t xml:space="preserve">.4.1 </w:t>
      </w:r>
      <w:bookmarkEnd w:id="249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250"/>
      <w:bookmarkEnd w:id="251"/>
      <w:bookmarkEnd w:id="252"/>
      <w:bookmarkEnd w:id="253"/>
      <w:bookmarkEnd w:id="254"/>
    </w:p>
    <w:p>
      <w:pPr>
        <w:ind w:firstLine="420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/api/v</w:t>
      </w:r>
      <w:r>
        <w:rPr>
          <w:rFonts w:ascii="微软雅黑" w:hAnsi="微软雅黑"/>
          <w:bCs/>
        </w:rPr>
        <w:t>2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person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list</w:t>
      </w:r>
    </w:p>
    <w:p>
      <w:pPr>
        <w:outlineLvl w:val="2"/>
      </w:pPr>
      <w:bookmarkStart w:id="255" w:name="_Toc51882623"/>
      <w:bookmarkStart w:id="256" w:name="_Toc49438113"/>
      <w:bookmarkStart w:id="257" w:name="_Toc48926613"/>
      <w:bookmarkStart w:id="258" w:name="_Toc48635723"/>
      <w:bookmarkStart w:id="259" w:name="_Toc48926360"/>
      <w:bookmarkStart w:id="260" w:name="_Toc57621783"/>
      <w:r>
        <w:rPr>
          <w:rFonts w:hint="eastAsia"/>
          <w:b/>
          <w:bCs/>
        </w:rPr>
        <w:t>4</w:t>
      </w:r>
      <w:r>
        <w:rPr>
          <w:b/>
          <w:bCs/>
        </w:rPr>
        <w:t>.4.2 请</w:t>
      </w:r>
      <w:r>
        <w:rPr>
          <w:rFonts w:hint="eastAsia"/>
          <w:b/>
          <w:bCs/>
        </w:rPr>
        <w:t>求头</w:t>
      </w:r>
      <w:bookmarkEnd w:id="255"/>
      <w:bookmarkEnd w:id="256"/>
      <w:bookmarkEnd w:id="257"/>
      <w:bookmarkEnd w:id="258"/>
      <w:bookmarkEnd w:id="259"/>
      <w:bookmarkEnd w:id="260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261" w:name="_Toc48926614"/>
      <w:bookmarkStart w:id="262" w:name="_Toc49438114"/>
      <w:bookmarkStart w:id="263" w:name="_Toc51882624"/>
      <w:bookmarkStart w:id="264" w:name="_Toc48926361"/>
      <w:bookmarkStart w:id="265" w:name="_Toc48635724"/>
      <w:bookmarkStart w:id="266" w:name="_Toc57621784"/>
      <w:r>
        <w:rPr>
          <w:rFonts w:hint="eastAsia"/>
          <w:b/>
          <w:bCs/>
        </w:rPr>
        <w:t>4</w:t>
      </w:r>
      <w:r>
        <w:rPr>
          <w:b/>
          <w:bCs/>
        </w:rPr>
        <w:t xml:space="preserve">.4.3 POST </w:t>
      </w:r>
      <w:r>
        <w:rPr>
          <w:rFonts w:hint="eastAsia"/>
          <w:b/>
          <w:bCs/>
        </w:rPr>
        <w:t>请求参数</w:t>
      </w:r>
      <w:bookmarkEnd w:id="261"/>
      <w:bookmarkEnd w:id="262"/>
      <w:bookmarkEnd w:id="263"/>
      <w:bookmarkEnd w:id="264"/>
      <w:bookmarkEnd w:id="265"/>
      <w:bookmarkEnd w:id="266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pageNumber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第几页，最小是1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pageSize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每页显示数据条数，最小是1</w:t>
            </w:r>
            <w:r>
              <w:rPr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，最大是1</w:t>
            </w:r>
            <w:r>
              <w:rPr>
                <w:sz w:val="18"/>
                <w:szCs w:val="18"/>
              </w:rPr>
              <w:t>000</w:t>
            </w:r>
          </w:p>
        </w:tc>
      </w:tr>
    </w:tbl>
    <w:p/>
    <w:p>
      <w:pPr>
        <w:outlineLvl w:val="2"/>
        <w:rPr>
          <w:b/>
          <w:bCs/>
        </w:rPr>
      </w:pPr>
      <w:bookmarkStart w:id="267" w:name="_Toc48926615"/>
      <w:bookmarkStart w:id="268" w:name="_Toc48926362"/>
      <w:bookmarkStart w:id="269" w:name="_Toc48635725"/>
      <w:bookmarkStart w:id="270" w:name="_Toc49438115"/>
      <w:bookmarkStart w:id="271" w:name="_Toc51882625"/>
      <w:bookmarkStart w:id="272" w:name="_Toc57621785"/>
      <w:r>
        <w:rPr>
          <w:rFonts w:hint="eastAsia"/>
          <w:b/>
          <w:bCs/>
        </w:rPr>
        <w:t>4</w:t>
      </w:r>
      <w:r>
        <w:rPr>
          <w:b/>
          <w:bCs/>
        </w:rPr>
        <w:t xml:space="preserve">.4.4 </w:t>
      </w:r>
      <w:r>
        <w:rPr>
          <w:rFonts w:hint="eastAsia"/>
          <w:b/>
          <w:bCs/>
        </w:rPr>
        <w:t>请求响应参数</w:t>
      </w:r>
      <w:bookmarkEnd w:id="267"/>
      <w:bookmarkEnd w:id="268"/>
      <w:bookmarkEnd w:id="269"/>
      <w:bookmarkEnd w:id="270"/>
      <w:bookmarkEnd w:id="271"/>
      <w:bookmarkEnd w:id="27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post</w:t>
            </w:r>
            <w:r>
              <w:rPr>
                <w:sz w:val="18"/>
                <w:szCs w:val="18"/>
              </w:rPr>
              <w:t>Id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postName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departId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departName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ex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N </w:t>
            </w:r>
            <w:r>
              <w:rPr>
                <w:rFonts w:hint="eastAsia"/>
                <w:sz w:val="18"/>
                <w:szCs w:val="18"/>
              </w:rPr>
              <w:t>号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cardNumber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门禁卡号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iconI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</w:t>
            </w:r>
            <w:r>
              <w:rPr>
                <w:rFonts w:hint="eastAsia"/>
                <w:sz w:val="18"/>
                <w:szCs w:val="18"/>
              </w:rPr>
              <w:t>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图标I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alarmTemplate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extFields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url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人员详情链接</w:t>
            </w:r>
          </w:p>
        </w:tc>
      </w:tr>
    </w:tbl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content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bject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totalElements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totalPages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总页数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presentPage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当前页</w:t>
            </w:r>
          </w:p>
        </w:tc>
      </w:tr>
    </w:tbl>
    <w:p/>
    <w:p>
      <w:pPr>
        <w:outlineLvl w:val="2"/>
        <w:rPr>
          <w:b/>
          <w:bCs/>
        </w:rPr>
      </w:pPr>
      <w:bookmarkStart w:id="273" w:name="_Toc48635726"/>
      <w:bookmarkStart w:id="274" w:name="_Toc49438116"/>
      <w:bookmarkStart w:id="275" w:name="_Toc48926616"/>
      <w:bookmarkStart w:id="276" w:name="_Toc48926363"/>
      <w:bookmarkStart w:id="277" w:name="_Toc51882626"/>
      <w:bookmarkStart w:id="278" w:name="_Toc57621786"/>
      <w:r>
        <w:rPr>
          <w:rFonts w:hint="eastAsia"/>
          <w:b/>
          <w:bCs/>
        </w:rPr>
        <w:t>4</w:t>
      </w:r>
      <w:r>
        <w:rPr>
          <w:b/>
          <w:bCs/>
        </w:rPr>
        <w:t xml:space="preserve">.4.5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273"/>
      <w:bookmarkEnd w:id="274"/>
      <w:bookmarkEnd w:id="275"/>
      <w:bookmarkEnd w:id="276"/>
      <w:bookmarkEnd w:id="277"/>
      <w:bookmarkEnd w:id="278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96950"/>
                <wp:effectExtent l="0" t="0" r="0" b="0"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975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4"/>
                                <w:szCs w:val="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"pageSize"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8.5pt;width:408.2pt;" fillcolor="#D9D9D9 [2732]" filled="t" stroked="f" coordsize="21600,21600" o:gfxdata="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rsR7e1QAAAAUBAAAPAAAAAAAAAAEA&#10;IAAAACIAAABkcnMvZG93bnJldi54bWxQSwECFAAUAAAACACHTuJA2ZQWWksCAAB1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4"/>
                          <w:szCs w:val="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"pageSize"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279" w:name="_Toc51882627"/>
      <w:bookmarkStart w:id="280" w:name="_Toc48926617"/>
      <w:bookmarkStart w:id="281" w:name="_Toc57621787"/>
      <w:bookmarkStart w:id="282" w:name="_Toc49438117"/>
      <w:bookmarkStart w:id="283" w:name="_Toc48926364"/>
      <w:bookmarkStart w:id="284" w:name="_Toc48635727"/>
      <w:r>
        <w:rPr>
          <w:rFonts w:hint="eastAsia"/>
          <w:b/>
          <w:bCs/>
        </w:rPr>
        <w:t>4</w:t>
      </w:r>
      <w:r>
        <w:rPr>
          <w:b/>
          <w:bCs/>
        </w:rPr>
        <w:t xml:space="preserve">.4.6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279"/>
      <w:bookmarkEnd w:id="280"/>
      <w:bookmarkEnd w:id="281"/>
      <w:bookmarkEnd w:id="282"/>
      <w:bookmarkEnd w:id="283"/>
      <w:bookmarkEnd w:id="284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5153025"/>
                <wp:effectExtent l="0" t="0" r="0" b="9525"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1534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14895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"项目总监"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"小小129"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"女"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"2929E06E4558"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"这是名字11"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14896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"项目总监"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"卡时代峻峰"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"652198754935"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"这是名字11"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14897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"项目总监"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"小小130"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"女"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"2929E06E4559"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"这是名字11"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14891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"门卫大爷1"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"测是顶级"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"951753698547"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"vces1"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14890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"检查员"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"12124"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"202009021012"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14885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"检查员"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"2020年9月3日"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"202009021011"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14884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"检查员2020年9月7日12:27:14"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"2020年9月2日"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"202009021010"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14870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"门卫大爷1"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"再测试一下"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"789654123852"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"vces1"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14869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"门卫大爷1"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"再测试一下新代码"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"123654789953"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"vces1"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14868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"死飞司机"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"测试新代码"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"123654789741"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26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"工人"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"凯文"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"女"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"985169874562"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"vces1"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14867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"检查员"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"我是蔡文姬"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"女"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"202008261208"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14866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"1号"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"设计师计算机"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"女"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"202008261207"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14865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"计算机15"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"设计师计算机"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"女"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"202008261206"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36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14864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"1号"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"设计师计算机"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"女"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</w:rPr>
                              <w:t>"202008261205"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"totalElements"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913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"totalPages"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61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</w:rPr>
                              <w:t>"presentPage"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05.75pt;width:408.2pt;" fillcolor="#D9D9D9 [2732]" filled="t" stroked="f" coordsize="21600,21600" o:gfxdata="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/nJdjVAAAABQEAAA8AAAAAAAAAAQAg&#10;AAAAIgAAAGRycy9kb3ducmV2LnhtbFBLAQIUABQAAAAIAIdO4kD+T0unSgIAAHYEAAAOAAAAAAAA&#10;AAEAIAAAACQ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14895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"项目总监"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"小小129"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"女"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"2929E06E4558"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"这是名字11"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14896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"项目总监"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"卡时代峻峰"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"652198754935"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"这是名字11"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14897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"项目总监"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"小小130"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"女"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"2929E06E4559"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"这是名字11"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14891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"门卫大爷1"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"测是顶级"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"951753698547"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13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"vces1"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14890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"检查员"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"12124"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"202009021012"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14885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"检查员"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"2020年9月3日"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"202009021011"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14884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"检查员2020年9月7日12:27:14"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"2020年9月2日"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"202009021010"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14870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"门卫大爷1"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"再测试一下"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"789654123852"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13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"vces1"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14869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"门卫大爷1"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"再测试一下新代码"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"123654789953"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13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"vces1"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14868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"死飞司机"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"测试新代码"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"123654789741"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26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"工人"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"凯文"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"女"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"985169874562"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"vces1"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14867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"检查员"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"我是蔡文姬"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"女"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"202008261208"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14866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"1号"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"设计师计算机"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"女"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"202008261207"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14865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"计算机15"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"设计师计算机"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"女"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"202008261206"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36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14864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"1号"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"设计师计算机"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"女"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</w:rPr>
                        <w:t>"202008261205"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"totalElements"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913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"totalPages"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61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</w:rPr>
                        <w:t>"presentPage"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285" w:name="_Toc48926365"/>
      <w:bookmarkStart w:id="286" w:name="_Toc49438118"/>
      <w:bookmarkStart w:id="287" w:name="_Toc48635728"/>
      <w:bookmarkStart w:id="288" w:name="_Toc57621788"/>
      <w:bookmarkStart w:id="289" w:name="_Toc48926618"/>
      <w:bookmarkStart w:id="290" w:name="_Toc51882628"/>
      <w:r>
        <w:rPr>
          <w:rFonts w:hint="eastAsia"/>
          <w:b/>
          <w:bCs/>
        </w:rPr>
        <w:t>4</w:t>
      </w:r>
      <w:r>
        <w:rPr>
          <w:b/>
          <w:bCs/>
        </w:rPr>
        <w:t xml:space="preserve">.4.7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285"/>
      <w:bookmarkEnd w:id="286"/>
      <w:bookmarkEnd w:id="287"/>
      <w:bookmarkEnd w:id="288"/>
      <w:bookmarkEnd w:id="289"/>
      <w:bookmarkEnd w:id="29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29690"/>
                <wp:effectExtent l="0" t="0" r="0" b="3810"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300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4.7pt;width:408.2pt;" fillcolor="#D9D9D9 [2732]" filled="t" stroked="f" coordsize="21600,21600" o:gfxdata="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vd1ZrWAAAABQEAAA8AAAAAAAAA&#10;AQAgAAAAIgAAAGRycy9kb3ducmV2LnhtbFBLAQIUABQAAAAIAIdO4kD0lTJb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69340"/>
                <wp:effectExtent l="0" t="0" r="0" b="0"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69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"条数不能是空"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4.2pt;width:408.2pt;" fillcolor="#D9D9D9 [2732]" filled="t" stroked="f" coordsize="21600,21600" o:gfxdata="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073MNUAAAAFAQAADwAAAAAAAAABACAA&#10;AAAiAAAAZHJzL2Rvd25yZXYueG1sUEsBAhQAFAAAAAgAh07iQMbI9xRJAgAAdgQAAA4AAAAAAAAA&#10;AQAgAAAAJ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5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"条数不能是空"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/>
    <w:p/>
    <w:p>
      <w:pPr>
        <w:outlineLvl w:val="2"/>
        <w:rPr>
          <w:b/>
          <w:bCs/>
        </w:rPr>
      </w:pPr>
      <w:bookmarkStart w:id="291" w:name="_Toc48635729"/>
      <w:bookmarkStart w:id="292" w:name="_Toc51882629"/>
      <w:bookmarkStart w:id="293" w:name="_Toc48926619"/>
      <w:bookmarkStart w:id="294" w:name="_Toc49438119"/>
      <w:bookmarkStart w:id="295" w:name="_Toc48926366"/>
      <w:bookmarkStart w:id="296" w:name="_Toc57621789"/>
      <w:r>
        <w:rPr>
          <w:rFonts w:hint="eastAsia"/>
          <w:b/>
          <w:bCs/>
        </w:rPr>
        <w:t>4</w:t>
      </w:r>
      <w:r>
        <w:rPr>
          <w:b/>
          <w:bCs/>
        </w:rPr>
        <w:t xml:space="preserve">.4.8 </w:t>
      </w:r>
      <w:r>
        <w:rPr>
          <w:rFonts w:hint="eastAsia"/>
          <w:b/>
          <w:bCs/>
        </w:rPr>
        <w:t>业务错误码</w:t>
      </w:r>
      <w:bookmarkEnd w:id="291"/>
      <w:bookmarkEnd w:id="292"/>
      <w:bookmarkEnd w:id="293"/>
      <w:bookmarkEnd w:id="294"/>
      <w:bookmarkEnd w:id="295"/>
      <w:bookmarkEnd w:id="296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567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56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56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56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56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/>
    <w:p>
      <w:pPr>
        <w:outlineLvl w:val="2"/>
        <w:rPr>
          <w:b/>
          <w:bCs/>
        </w:rPr>
      </w:pPr>
      <w:bookmarkStart w:id="297" w:name="_Toc48926620"/>
      <w:bookmarkStart w:id="298" w:name="_Toc57621790"/>
      <w:bookmarkStart w:id="299" w:name="_Toc51882630"/>
      <w:bookmarkStart w:id="300" w:name="_Toc49438120"/>
      <w:bookmarkStart w:id="301" w:name="_Toc48635730"/>
      <w:bookmarkStart w:id="302" w:name="_Toc48926367"/>
      <w:r>
        <w:rPr>
          <w:rFonts w:hint="eastAsia"/>
          <w:b/>
          <w:bCs/>
        </w:rPr>
        <w:t>4</w:t>
      </w:r>
      <w:r>
        <w:rPr>
          <w:b/>
          <w:bCs/>
        </w:rPr>
        <w:t xml:space="preserve">.4.9 </w:t>
      </w:r>
      <w:r>
        <w:rPr>
          <w:rFonts w:hint="eastAsia"/>
          <w:b/>
          <w:bCs/>
        </w:rPr>
        <w:t>图片案例</w:t>
      </w:r>
      <w:bookmarkEnd w:id="297"/>
      <w:bookmarkEnd w:id="298"/>
      <w:bookmarkEnd w:id="299"/>
      <w:bookmarkEnd w:id="300"/>
      <w:bookmarkEnd w:id="301"/>
      <w:bookmarkEnd w:id="302"/>
    </w:p>
    <w:p>
      <w:r>
        <w:drawing>
          <wp:inline distT="0" distB="0" distL="0" distR="0">
            <wp:extent cx="5278120" cy="4413885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303" w:name="_Toc48926378"/>
      <w:bookmarkStart w:id="304" w:name="_Toc57621791"/>
      <w:bookmarkStart w:id="305" w:name="_Toc48926631"/>
      <w:bookmarkStart w:id="306" w:name="_Toc51882631"/>
      <w:bookmarkStart w:id="307" w:name="_Toc49438131"/>
      <w:bookmarkStart w:id="308" w:name="_Toc48635731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.5 </w:t>
      </w:r>
      <w:r>
        <w:rPr>
          <w:rFonts w:hint="eastAsia"/>
          <w:b/>
          <w:bCs/>
          <w:sz w:val="28"/>
          <w:szCs w:val="28"/>
        </w:rPr>
        <w:t>岗位名称查询</w:t>
      </w:r>
      <w:bookmarkEnd w:id="303"/>
      <w:bookmarkEnd w:id="304"/>
      <w:bookmarkEnd w:id="305"/>
      <w:bookmarkEnd w:id="306"/>
      <w:bookmarkEnd w:id="307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309" w:name="_Toc51882632"/>
      <w:bookmarkStart w:id="310" w:name="_Toc48926379"/>
      <w:bookmarkStart w:id="311" w:name="_Toc48926632"/>
      <w:bookmarkStart w:id="312" w:name="_Toc57621792"/>
      <w:bookmarkStart w:id="313" w:name="_Toc49438132"/>
      <w:r>
        <w:rPr>
          <w:rFonts w:hint="eastAsia"/>
          <w:b/>
          <w:bCs/>
        </w:rPr>
        <w:t>4</w:t>
      </w:r>
      <w:r>
        <w:rPr>
          <w:b/>
          <w:bCs/>
        </w:rPr>
        <w:t xml:space="preserve">.5.1 </w:t>
      </w:r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309"/>
      <w:bookmarkEnd w:id="310"/>
      <w:bookmarkEnd w:id="311"/>
      <w:bookmarkEnd w:id="312"/>
      <w:bookmarkEnd w:id="313"/>
    </w:p>
    <w:p>
      <w:pPr>
        <w:ind w:firstLine="420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/api/v</w:t>
      </w:r>
      <w:r>
        <w:rPr>
          <w:rFonts w:ascii="微软雅黑" w:hAnsi="微软雅黑"/>
          <w:bCs/>
        </w:rPr>
        <w:t>2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workJob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list-name</w:t>
      </w:r>
    </w:p>
    <w:p>
      <w:pPr>
        <w:outlineLvl w:val="2"/>
      </w:pPr>
      <w:bookmarkStart w:id="314" w:name="_Toc49438133"/>
      <w:bookmarkStart w:id="315" w:name="_Toc51882633"/>
      <w:bookmarkStart w:id="316" w:name="_Toc48926633"/>
      <w:bookmarkStart w:id="317" w:name="_Toc48926380"/>
      <w:bookmarkStart w:id="318" w:name="_Toc57621793"/>
      <w:r>
        <w:rPr>
          <w:rFonts w:hint="eastAsia"/>
          <w:b/>
          <w:bCs/>
        </w:rPr>
        <w:t>4</w:t>
      </w:r>
      <w:r>
        <w:rPr>
          <w:b/>
          <w:bCs/>
        </w:rPr>
        <w:t>.5.2 请</w:t>
      </w:r>
      <w:r>
        <w:rPr>
          <w:rFonts w:hint="eastAsia"/>
          <w:b/>
          <w:bCs/>
        </w:rPr>
        <w:t>求头</w:t>
      </w:r>
      <w:bookmarkEnd w:id="314"/>
      <w:bookmarkEnd w:id="315"/>
      <w:bookmarkEnd w:id="316"/>
      <w:bookmarkEnd w:id="317"/>
      <w:bookmarkEnd w:id="31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319" w:name="_Toc48926634"/>
      <w:bookmarkStart w:id="320" w:name="_Toc57621794"/>
      <w:bookmarkStart w:id="321" w:name="_Toc51882634"/>
      <w:bookmarkStart w:id="322" w:name="_Toc49438134"/>
      <w:bookmarkStart w:id="323" w:name="_Toc48926381"/>
      <w:r>
        <w:rPr>
          <w:rFonts w:hint="eastAsia"/>
          <w:b/>
          <w:bCs/>
        </w:rPr>
        <w:t>4</w:t>
      </w:r>
      <w:r>
        <w:rPr>
          <w:b/>
          <w:bCs/>
        </w:rPr>
        <w:t xml:space="preserve">.5.3 POST </w:t>
      </w:r>
      <w:r>
        <w:rPr>
          <w:rFonts w:hint="eastAsia"/>
          <w:b/>
          <w:bCs/>
        </w:rPr>
        <w:t>请求参数</w:t>
      </w:r>
      <w:bookmarkEnd w:id="319"/>
      <w:bookmarkEnd w:id="320"/>
      <w:bookmarkEnd w:id="321"/>
      <w:bookmarkEnd w:id="322"/>
      <w:bookmarkEnd w:id="323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</w:tbl>
    <w:p/>
    <w:p>
      <w:pPr>
        <w:outlineLvl w:val="2"/>
        <w:rPr>
          <w:b/>
          <w:bCs/>
        </w:rPr>
      </w:pPr>
      <w:bookmarkStart w:id="324" w:name="_Toc48926382"/>
      <w:bookmarkStart w:id="325" w:name="_Toc57621795"/>
      <w:bookmarkStart w:id="326" w:name="_Toc49438135"/>
      <w:bookmarkStart w:id="327" w:name="_Toc51882635"/>
      <w:bookmarkStart w:id="328" w:name="_Toc48926635"/>
      <w:r>
        <w:rPr>
          <w:rFonts w:hint="eastAsia"/>
          <w:b/>
          <w:bCs/>
        </w:rPr>
        <w:t>4</w:t>
      </w:r>
      <w:r>
        <w:rPr>
          <w:b/>
          <w:bCs/>
        </w:rPr>
        <w:t xml:space="preserve">.5.4 </w:t>
      </w:r>
      <w:r>
        <w:rPr>
          <w:rFonts w:hint="eastAsia"/>
          <w:b/>
          <w:bCs/>
        </w:rPr>
        <w:t>请求响应参数</w:t>
      </w:r>
      <w:bookmarkEnd w:id="324"/>
      <w:bookmarkEnd w:id="325"/>
      <w:bookmarkEnd w:id="326"/>
      <w:bookmarkEnd w:id="327"/>
      <w:bookmarkEnd w:id="32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>
              <w:rPr>
                <w:rFonts w:hint="eastAsia"/>
                <w:sz w:val="18"/>
                <w:szCs w:val="18"/>
              </w:rPr>
              <w:t>alue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label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岗位名称</w:t>
            </w:r>
          </w:p>
        </w:tc>
      </w:tr>
    </w:tbl>
    <w:p/>
    <w:p/>
    <w:p>
      <w:pPr>
        <w:outlineLvl w:val="2"/>
        <w:rPr>
          <w:b/>
          <w:bCs/>
        </w:rPr>
      </w:pPr>
      <w:bookmarkStart w:id="329" w:name="_Toc51882636"/>
      <w:bookmarkStart w:id="330" w:name="_Toc48926636"/>
      <w:bookmarkStart w:id="331" w:name="_Toc49438136"/>
      <w:bookmarkStart w:id="332" w:name="_Toc48926383"/>
      <w:bookmarkStart w:id="333" w:name="_Toc57621796"/>
      <w:r>
        <w:rPr>
          <w:rFonts w:hint="eastAsia"/>
          <w:b/>
          <w:bCs/>
        </w:rPr>
        <w:t>4</w:t>
      </w:r>
      <w:r>
        <w:rPr>
          <w:b/>
          <w:bCs/>
        </w:rPr>
        <w:t xml:space="preserve">.5.5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329"/>
      <w:bookmarkEnd w:id="330"/>
      <w:bookmarkEnd w:id="331"/>
      <w:bookmarkEnd w:id="332"/>
      <w:bookmarkEnd w:id="333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17220"/>
                <wp:effectExtent l="0" t="0" r="0" b="0"/>
                <wp:docPr id="3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175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8.6pt;width:408.2pt;" fillcolor="#D9D9D9 [2732]" filled="t" stroked="f" coordsize="21600,21600" o:gfxdata="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qksnNYAAAAEAQAADwAAAAAAAAAB&#10;ACAAAAAiAAAAZHJzL2Rvd25yZXYueG1sUEsBAhQAFAAAAAgAh07iQCy5szFLAgAAdgQAAA4AAAAA&#10;AAAAAQAgAAAAJQ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34" w:name="_Toc51882637"/>
      <w:bookmarkStart w:id="335" w:name="_Toc57621797"/>
      <w:bookmarkStart w:id="336" w:name="_Toc48926384"/>
      <w:bookmarkStart w:id="337" w:name="_Toc48926637"/>
      <w:bookmarkStart w:id="338" w:name="_Toc49438137"/>
      <w:r>
        <w:rPr>
          <w:rFonts w:hint="eastAsia"/>
          <w:b/>
          <w:bCs/>
        </w:rPr>
        <w:t>4</w:t>
      </w:r>
      <w:r>
        <w:rPr>
          <w:b/>
          <w:bCs/>
        </w:rPr>
        <w:t xml:space="preserve">.5.6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334"/>
      <w:bookmarkEnd w:id="335"/>
      <w:bookmarkEnd w:id="336"/>
      <w:bookmarkEnd w:id="337"/>
      <w:bookmarkEnd w:id="338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4981575"/>
                <wp:effectExtent l="0" t="0" r="0" b="9525"/>
                <wp:docPr id="3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49816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"errorCode"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199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"门卫大爷"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"文案"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204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"厨师"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"死飞司机"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"1112"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220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"巡逻员"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302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"测试工程师"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"1112123123"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304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"6666666666666"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305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"giao"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306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"工人"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308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"厕所管理员"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"呼啦圈"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310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"今晚就下手"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"7867"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312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"666622"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"傻不拉几"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"测试新帽子"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"车异响啊"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316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"label"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"项目总监"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392.25pt;width:408.2pt;" fillcolor="#D9D9D9 [2732]" filled="t" stroked="f" coordsize="21600,21600" o:gfxdata="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IpR2V1gAAAAUBAAAPAAAAAAAA&#10;AAEAIAAAACIAAABkcnMvZG93bnJldi54bWxQSwECFAAUAAAACACHTuJAYesZJ00CAAB3BAAADgAA&#10;AAAAAAABACAAAAAlAQAAZHJzL2Uyb0RvYy54bWxQSwUGAAAAAAYABgBZAQAA5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8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"errorCode"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199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"门卫大爷"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"文案"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204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"厨师"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213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"死飞司机"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"1112"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220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"巡逻员"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302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"测试工程师"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"1112123123"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304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"6666666666666"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305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"giao"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306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"工人"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308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"厕所管理员"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"呼啦圈"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310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"今晚就下手"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"7867"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312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"666622"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313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"傻不拉几"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"测试新帽子"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"车异响啊"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316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"label"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"项目总监"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39" w:name="_Toc48926385"/>
      <w:bookmarkStart w:id="340" w:name="_Toc49438138"/>
      <w:bookmarkStart w:id="341" w:name="_Toc48926638"/>
      <w:bookmarkStart w:id="342" w:name="_Toc51882638"/>
      <w:bookmarkStart w:id="343" w:name="_Toc57621798"/>
      <w:r>
        <w:rPr>
          <w:rFonts w:hint="eastAsia"/>
          <w:b/>
          <w:bCs/>
        </w:rPr>
        <w:t>4</w:t>
      </w:r>
      <w:r>
        <w:rPr>
          <w:b/>
          <w:bCs/>
        </w:rPr>
        <w:t xml:space="preserve">.5.7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339"/>
      <w:bookmarkEnd w:id="340"/>
      <w:bookmarkEnd w:id="341"/>
      <w:bookmarkEnd w:id="342"/>
      <w:bookmarkEnd w:id="343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29690"/>
                <wp:effectExtent l="0" t="0" r="0" b="3810"/>
                <wp:docPr id="3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300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4.7pt;width:408.2pt;" fillcolor="#D9D9D9 [2732]" filled="t" stroked="f" coordsize="21600,21600" o:gfxdata="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L3dWa1gAAAAUBAAAPAAAAAAAA&#10;AAEAIAAAACIAAABkcnMvZG93bnJldi54bWxQSwECFAAUAAAACACHTuJAwL9+z00CAAB3BAAADgAA&#10;AAAAAAABACAAAAAlAQAAZHJzL2Uyb0RvYy54bWxQSwUGAAAAAAYABgBZAQAA5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5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spacing w:line="360" w:lineRule="exact"/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44" w:name="_Toc48926639"/>
      <w:bookmarkStart w:id="345" w:name="_Toc51882639"/>
      <w:bookmarkStart w:id="346" w:name="_Toc57621799"/>
      <w:bookmarkStart w:id="347" w:name="_Toc48926386"/>
      <w:bookmarkStart w:id="348" w:name="_Toc49438139"/>
      <w:r>
        <w:rPr>
          <w:rFonts w:hint="eastAsia"/>
          <w:b/>
          <w:bCs/>
        </w:rPr>
        <w:t>4</w:t>
      </w:r>
      <w:r>
        <w:rPr>
          <w:b/>
          <w:bCs/>
        </w:rPr>
        <w:t xml:space="preserve">.5.8 </w:t>
      </w:r>
      <w:r>
        <w:rPr>
          <w:rFonts w:hint="eastAsia"/>
          <w:b/>
          <w:bCs/>
        </w:rPr>
        <w:t>业务错误码</w:t>
      </w:r>
      <w:bookmarkEnd w:id="344"/>
      <w:bookmarkEnd w:id="345"/>
      <w:bookmarkEnd w:id="346"/>
      <w:bookmarkEnd w:id="347"/>
      <w:bookmarkEnd w:id="34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/>
    <w:p>
      <w:pPr>
        <w:outlineLvl w:val="2"/>
        <w:rPr>
          <w:b/>
          <w:bCs/>
        </w:rPr>
      </w:pPr>
      <w:bookmarkStart w:id="349" w:name="_Toc48926387"/>
      <w:bookmarkStart w:id="350" w:name="_Toc51882640"/>
      <w:bookmarkStart w:id="351" w:name="_Toc57621800"/>
      <w:bookmarkStart w:id="352" w:name="_Toc49438140"/>
      <w:bookmarkStart w:id="353" w:name="_Toc48926640"/>
      <w:r>
        <w:rPr>
          <w:rFonts w:hint="eastAsia"/>
          <w:b/>
          <w:bCs/>
        </w:rPr>
        <w:t>4</w:t>
      </w:r>
      <w:r>
        <w:rPr>
          <w:b/>
          <w:bCs/>
        </w:rPr>
        <w:t xml:space="preserve">.5.9 </w:t>
      </w:r>
      <w:r>
        <w:rPr>
          <w:rFonts w:hint="eastAsia"/>
          <w:b/>
          <w:bCs/>
        </w:rPr>
        <w:t>图片案例</w:t>
      </w:r>
      <w:bookmarkEnd w:id="349"/>
      <w:bookmarkEnd w:id="350"/>
      <w:bookmarkEnd w:id="351"/>
      <w:bookmarkEnd w:id="352"/>
      <w:bookmarkEnd w:id="353"/>
    </w:p>
    <w:p>
      <w:r>
        <w:drawing>
          <wp:inline distT="0" distB="0" distL="0" distR="0">
            <wp:extent cx="5278120" cy="5363845"/>
            <wp:effectExtent l="0" t="0" r="0" b="8255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354" w:name="_Toc51882641"/>
      <w:bookmarkStart w:id="355" w:name="_Toc57621801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.6 </w:t>
      </w:r>
      <w:r>
        <w:rPr>
          <w:rFonts w:hint="eastAsia"/>
          <w:b/>
          <w:bCs/>
          <w:sz w:val="28"/>
          <w:szCs w:val="28"/>
        </w:rPr>
        <w:t>查询建筑下所有部门</w:t>
      </w:r>
      <w:bookmarkEnd w:id="354"/>
      <w:bookmarkEnd w:id="355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356" w:name="_Toc51882642"/>
      <w:bookmarkStart w:id="357" w:name="_Toc57621802"/>
      <w:r>
        <w:rPr>
          <w:rFonts w:hint="eastAsia"/>
          <w:b/>
          <w:bCs/>
        </w:rPr>
        <w:t>4.</w:t>
      </w:r>
      <w:r>
        <w:rPr>
          <w:b/>
          <w:bCs/>
        </w:rPr>
        <w:t xml:space="preserve">6.1 </w:t>
      </w:r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356"/>
      <w:bookmarkEnd w:id="357"/>
    </w:p>
    <w:p>
      <w:pPr>
        <w:ind w:firstLine="420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/api/v</w:t>
      </w:r>
      <w:r>
        <w:rPr>
          <w:rFonts w:ascii="微软雅黑" w:hAnsi="微软雅黑"/>
          <w:bCs/>
        </w:rPr>
        <w:t>2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depart</w:t>
      </w:r>
      <w:r>
        <w:rPr>
          <w:rFonts w:hint="eastAsia" w:ascii="微软雅黑" w:hAnsi="微软雅黑"/>
          <w:bCs/>
        </w:rPr>
        <w:t>/list</w:t>
      </w:r>
      <w:r>
        <w:rPr>
          <w:rFonts w:ascii="微软雅黑" w:hAnsi="微软雅黑"/>
          <w:bCs/>
        </w:rPr>
        <w:t>-all</w:t>
      </w:r>
    </w:p>
    <w:p>
      <w:pPr>
        <w:outlineLvl w:val="2"/>
      </w:pPr>
      <w:bookmarkStart w:id="358" w:name="_Toc57621803"/>
      <w:bookmarkStart w:id="359" w:name="_Toc51882643"/>
      <w:r>
        <w:rPr>
          <w:rFonts w:hint="eastAsia"/>
          <w:b/>
          <w:bCs/>
        </w:rPr>
        <w:t>4.</w:t>
      </w:r>
      <w:r>
        <w:rPr>
          <w:b/>
          <w:bCs/>
        </w:rPr>
        <w:t>6.2 请</w:t>
      </w:r>
      <w:r>
        <w:rPr>
          <w:rFonts w:hint="eastAsia"/>
          <w:b/>
          <w:bCs/>
        </w:rPr>
        <w:t>求头</w:t>
      </w:r>
      <w:bookmarkEnd w:id="358"/>
      <w:bookmarkEnd w:id="359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360" w:name="_Toc51882644"/>
      <w:bookmarkStart w:id="361" w:name="_Toc57621804"/>
      <w:r>
        <w:rPr>
          <w:rFonts w:hint="eastAsia"/>
          <w:b/>
          <w:bCs/>
        </w:rPr>
        <w:t>4.</w:t>
      </w:r>
      <w:r>
        <w:rPr>
          <w:b/>
          <w:bCs/>
        </w:rPr>
        <w:t xml:space="preserve">6.3 POST </w:t>
      </w:r>
      <w:r>
        <w:rPr>
          <w:rFonts w:hint="eastAsia"/>
          <w:b/>
          <w:bCs/>
        </w:rPr>
        <w:t>请求参数</w:t>
      </w:r>
      <w:bookmarkEnd w:id="360"/>
      <w:bookmarkEnd w:id="36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2552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55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226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5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26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</w:tbl>
    <w:p/>
    <w:p>
      <w:pPr>
        <w:outlineLvl w:val="2"/>
        <w:rPr>
          <w:b/>
          <w:bCs/>
        </w:rPr>
      </w:pPr>
      <w:bookmarkStart w:id="362" w:name="_Toc51882645"/>
      <w:bookmarkStart w:id="363" w:name="_Toc57621805"/>
      <w:r>
        <w:rPr>
          <w:rFonts w:hint="eastAsia"/>
          <w:b/>
          <w:bCs/>
        </w:rPr>
        <w:t>4.</w:t>
      </w:r>
      <w:r>
        <w:rPr>
          <w:b/>
          <w:bCs/>
        </w:rPr>
        <w:t xml:space="preserve">6.4 </w:t>
      </w:r>
      <w:r>
        <w:rPr>
          <w:rFonts w:hint="eastAsia"/>
          <w:b/>
          <w:bCs/>
        </w:rPr>
        <w:t>请求响应参数</w:t>
      </w:r>
      <w:bookmarkEnd w:id="362"/>
      <w:bookmarkEnd w:id="363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3119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311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26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31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226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lable</w:t>
            </w:r>
          </w:p>
        </w:tc>
        <w:tc>
          <w:tcPr>
            <w:tcW w:w="31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226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parentId</w:t>
            </w:r>
          </w:p>
        </w:tc>
        <w:tc>
          <w:tcPr>
            <w:tcW w:w="31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226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上级部门 </w:t>
            </w:r>
          </w:p>
        </w:tc>
      </w:tr>
    </w:tbl>
    <w:p/>
    <w:p>
      <w:pPr>
        <w:outlineLvl w:val="2"/>
        <w:rPr>
          <w:b/>
          <w:bCs/>
        </w:rPr>
      </w:pPr>
      <w:bookmarkStart w:id="364" w:name="_Toc51882646"/>
      <w:bookmarkStart w:id="365" w:name="_Toc57621806"/>
      <w:r>
        <w:rPr>
          <w:rFonts w:hint="eastAsia"/>
          <w:b/>
          <w:bCs/>
        </w:rPr>
        <w:t>4.</w:t>
      </w:r>
      <w:r>
        <w:rPr>
          <w:b/>
          <w:bCs/>
        </w:rPr>
        <w:t xml:space="preserve">6.5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364"/>
      <w:bookmarkEnd w:id="365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17220"/>
                <wp:effectExtent l="0" t="0" r="0" b="0"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175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280" w:lineRule="exact"/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8.6pt;width:408.2pt;" fillcolor="#D9D9D9 [2732]" filled="t" stroked="f" coordsize="21600,21600" o:gfxdata="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6qSyc1gAAAAQBAAAPAAAAAAAAAAEA&#10;IAAAACIAAABkcnMvZG93bnJldi54bWxQSwECFAAUAAAACACHTuJAsXGlj0oCAAB1BAAADgAAAAAA&#10;AAABACAAAAAl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  <w:p>
                      <w:pPr>
                        <w:spacing w:line="280" w:lineRule="exact"/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66" w:name="_Toc51882647"/>
      <w:bookmarkStart w:id="367" w:name="_Toc57621807"/>
      <w:r>
        <w:rPr>
          <w:rFonts w:hint="eastAsia"/>
          <w:b/>
          <w:bCs/>
        </w:rPr>
        <w:t>4.</w:t>
      </w:r>
      <w:r>
        <w:rPr>
          <w:b/>
          <w:bCs/>
        </w:rPr>
        <w:t xml:space="preserve">6.6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366"/>
      <w:bookmarkEnd w:id="367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7998460"/>
                <wp:effectExtent l="0" t="0" r="0" b="2540"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9987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rPr>
                                <w:rStyle w:val="47"/>
                                <w:rFonts w:hint="eastAsia"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AAA有限公司"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242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"后勤部89"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"测试长度缩减"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"测试长度测试长度测试长度测试长度测试长"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"保卫科"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"新增的"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"武装部"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"5678567"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352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"12312332323"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365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"1263123"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368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"热"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365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370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"销售部"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390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"安防部"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"时刻就开始"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"妇产科"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"武装部7"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"武装部9"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"武工队10"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"武装部12"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"武装部14"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"武装部15"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"流口水"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"武工队16"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"武装部17"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"武工队17"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418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"武工队18"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"大佬q"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"武工队19"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"时间到了发"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"43211"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"1233"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429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"工人"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439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"哈卡士大夫"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439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"阿士大夫撒"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"原料车间21"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"测试部门"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"测试部门01"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457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"原料车间1111"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458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"原料车间11112"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457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459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"原料车间111"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460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"原料车间211"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459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461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"test2021"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462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"98测试"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463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"2098测试"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462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467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"测试部门02"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629.8pt;width:408.2pt;" fillcolor="#D9D9D9 [2732]" filled="t" stroked="f" coordsize="21600,21600" o:gfxdata="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5jZwm1wAAAAYBAAAPAAAAAAAA&#10;AAEAIAAAACIAAABkcnMvZG93bnJldi54bWxQSwECFAAUAAAACACHTuJANf/jJEwCAAB2BAAADgAA&#10;AAAAAAABACAAAAAmAQAAZHJzL2Uyb0RvYy54bWxQSwUGAAAAAAYABgBZAQAA5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21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</w:t>
                      </w:r>
                      <w:r>
                        <w:rPr>
                          <w:rStyle w:val="47"/>
                          <w:rFonts w:hint="eastAsia"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AAA有限公司"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242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"后勤部89"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"测试长度缩减"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"测试长度测试长度测试长度测试长度测试长"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"保卫科"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"新增的"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"武装部"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"5678567"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352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"12312332323"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365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"1263123"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368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"热"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365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370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"销售部"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390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"安防部"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"时刻就开始"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"妇产科"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"武装部7"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"武装部9"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"武工队10"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"武装部12"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"武装部14"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"武装部15"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"流口水"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"武工队16"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"武装部17"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"武工队17"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418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"武工队18"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"大佬q"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"武工队19"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"时间到了发"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"43211"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"1233"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429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"工人"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439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"哈卡士大夫"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439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"阿士大夫撒"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"原料车间21"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"测试部门"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"测试部门01"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457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"原料车间1111"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458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"原料车间11112"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457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459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"原料车间111"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460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"原料车间211"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459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461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"test2021"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462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"98测试"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463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"2098测试"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462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467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"测试部门02"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68" w:name="_Toc51882648"/>
      <w:bookmarkStart w:id="369" w:name="_Toc57621808"/>
      <w:r>
        <w:rPr>
          <w:rFonts w:hint="eastAsia"/>
          <w:b/>
          <w:bCs/>
        </w:rPr>
        <w:t>4.</w:t>
      </w:r>
      <w:r>
        <w:rPr>
          <w:b/>
          <w:bCs/>
        </w:rPr>
        <w:t xml:space="preserve">6.7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368"/>
      <w:bookmarkEnd w:id="36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29690"/>
                <wp:effectExtent l="0" t="0" r="0" b="3810"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300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4.7pt;width:408.2pt;" fillcolor="#D9D9D9 [2732]" filled="t" stroked="f" coordsize="21600,21600" o:gfxdata="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vd1ZrWAAAABQEAAA8AAAAAAAAA&#10;AQAgAAAAIgAAAGRycy9kb3ducmV2LnhtbFBLAQIUABQAAAAIAIdO4kAcpHu/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spacing w:line="360" w:lineRule="exact"/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370" w:name="_Toc51882649"/>
      <w:bookmarkStart w:id="371" w:name="_Toc57621809"/>
      <w:r>
        <w:rPr>
          <w:rFonts w:hint="eastAsia"/>
          <w:b/>
          <w:bCs/>
        </w:rPr>
        <w:t>4.</w:t>
      </w:r>
      <w:r>
        <w:rPr>
          <w:b/>
          <w:bCs/>
        </w:rPr>
        <w:t xml:space="preserve">6.8 </w:t>
      </w:r>
      <w:r>
        <w:rPr>
          <w:rFonts w:hint="eastAsia"/>
          <w:b/>
          <w:bCs/>
        </w:rPr>
        <w:t>业务错误码</w:t>
      </w:r>
      <w:bookmarkEnd w:id="370"/>
      <w:bookmarkEnd w:id="37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/>
    <w:p>
      <w:pPr>
        <w:outlineLvl w:val="2"/>
        <w:rPr>
          <w:b/>
          <w:bCs/>
        </w:rPr>
      </w:pPr>
      <w:bookmarkStart w:id="372" w:name="_Toc57621810"/>
      <w:bookmarkStart w:id="373" w:name="_Toc51882650"/>
      <w:r>
        <w:rPr>
          <w:rFonts w:hint="eastAsia"/>
          <w:b/>
          <w:bCs/>
        </w:rPr>
        <w:t>4.</w:t>
      </w:r>
      <w:r>
        <w:rPr>
          <w:b/>
          <w:bCs/>
        </w:rPr>
        <w:t xml:space="preserve">6.9 </w:t>
      </w:r>
      <w:r>
        <w:rPr>
          <w:rFonts w:hint="eastAsia"/>
          <w:b/>
          <w:bCs/>
        </w:rPr>
        <w:t>图片案例</w:t>
      </w:r>
      <w:bookmarkEnd w:id="372"/>
      <w:bookmarkEnd w:id="373"/>
    </w:p>
    <w:p>
      <w:r>
        <w:drawing>
          <wp:inline distT="0" distB="0" distL="0" distR="0">
            <wp:extent cx="5278120" cy="61010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374" w:name="_Toc51882651"/>
      <w:bookmarkStart w:id="375" w:name="_Toc57621811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.7 </w:t>
      </w:r>
      <w:r>
        <w:rPr>
          <w:rFonts w:hint="eastAsia"/>
          <w:b/>
          <w:bCs/>
          <w:sz w:val="28"/>
          <w:szCs w:val="28"/>
        </w:rPr>
        <w:t>添加部门</w:t>
      </w:r>
      <w:bookmarkEnd w:id="374"/>
      <w:bookmarkEnd w:id="375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376" w:name="_Toc51882652"/>
      <w:bookmarkStart w:id="377" w:name="_Toc57621812"/>
      <w:r>
        <w:rPr>
          <w:rFonts w:hint="eastAsia"/>
          <w:b/>
          <w:bCs/>
        </w:rPr>
        <w:t>4.</w:t>
      </w:r>
      <w:r>
        <w:rPr>
          <w:b/>
          <w:bCs/>
        </w:rPr>
        <w:t xml:space="preserve">7.1 </w:t>
      </w:r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376"/>
      <w:bookmarkEnd w:id="377"/>
    </w:p>
    <w:p>
      <w:pPr>
        <w:ind w:firstLine="420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/api/v</w:t>
      </w:r>
      <w:r>
        <w:rPr>
          <w:rFonts w:ascii="微软雅黑" w:hAnsi="微软雅黑"/>
          <w:bCs/>
        </w:rPr>
        <w:t>2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depart</w:t>
      </w:r>
      <w:r>
        <w:rPr>
          <w:rFonts w:hint="eastAsia" w:ascii="微软雅黑" w:hAnsi="微软雅黑"/>
          <w:bCs/>
        </w:rPr>
        <w:t>/add</w:t>
      </w:r>
    </w:p>
    <w:p>
      <w:pPr>
        <w:outlineLvl w:val="2"/>
      </w:pPr>
      <w:bookmarkStart w:id="378" w:name="_Toc51882653"/>
      <w:bookmarkStart w:id="379" w:name="_Toc57621813"/>
      <w:r>
        <w:rPr>
          <w:rFonts w:hint="eastAsia"/>
          <w:b/>
          <w:bCs/>
        </w:rPr>
        <w:t>4.</w:t>
      </w:r>
      <w:r>
        <w:rPr>
          <w:b/>
          <w:bCs/>
        </w:rPr>
        <w:t>7.2 请</w:t>
      </w:r>
      <w:r>
        <w:rPr>
          <w:rFonts w:hint="eastAsia"/>
          <w:b/>
          <w:bCs/>
        </w:rPr>
        <w:t>求头</w:t>
      </w:r>
      <w:bookmarkEnd w:id="378"/>
      <w:bookmarkEnd w:id="379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380" w:name="_Toc51882654"/>
      <w:bookmarkStart w:id="381" w:name="_Toc57621814"/>
      <w:r>
        <w:rPr>
          <w:rFonts w:hint="eastAsia"/>
          <w:b/>
          <w:bCs/>
        </w:rPr>
        <w:t>4.</w:t>
      </w:r>
      <w:r>
        <w:rPr>
          <w:b/>
          <w:bCs/>
        </w:rPr>
        <w:t xml:space="preserve">7.3 POST </w:t>
      </w:r>
      <w:r>
        <w:rPr>
          <w:rFonts w:hint="eastAsia"/>
          <w:b/>
          <w:bCs/>
        </w:rPr>
        <w:t>请求参数</w:t>
      </w:r>
      <w:bookmarkEnd w:id="380"/>
      <w:bookmarkEnd w:id="381"/>
    </w:p>
    <w:tbl>
      <w:tblPr>
        <w:tblStyle w:val="44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1556"/>
        <w:gridCol w:w="1129"/>
        <w:gridCol w:w="992"/>
        <w:gridCol w:w="3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55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12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92" w:type="dxa"/>
            <w:shd w:val="clear" w:color="auto" w:fill="8D0101"/>
            <w:vAlign w:val="center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长度</w:t>
            </w:r>
          </w:p>
        </w:tc>
        <w:tc>
          <w:tcPr>
            <w:tcW w:w="317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55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12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155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12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17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parentId</w:t>
            </w:r>
          </w:p>
        </w:tc>
        <w:tc>
          <w:tcPr>
            <w:tcW w:w="155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112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上级部门 </w:t>
            </w:r>
            <w:r>
              <w:rPr>
                <w:sz w:val="18"/>
                <w:szCs w:val="18"/>
              </w:rPr>
              <w:t xml:space="preserve">ID </w:t>
            </w:r>
          </w:p>
        </w:tc>
      </w:tr>
    </w:tbl>
    <w:p/>
    <w:p>
      <w:pPr>
        <w:outlineLvl w:val="2"/>
        <w:rPr>
          <w:b/>
          <w:bCs/>
        </w:rPr>
      </w:pPr>
      <w:bookmarkStart w:id="382" w:name="_Toc51882655"/>
      <w:bookmarkStart w:id="383" w:name="_Toc57621815"/>
      <w:r>
        <w:rPr>
          <w:rFonts w:hint="eastAsia"/>
          <w:b/>
          <w:bCs/>
        </w:rPr>
        <w:t>4.</w:t>
      </w:r>
      <w:r>
        <w:rPr>
          <w:b/>
          <w:bCs/>
        </w:rPr>
        <w:t xml:space="preserve">7.4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382"/>
      <w:bookmarkEnd w:id="383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53465"/>
                <wp:effectExtent l="0" t="0" r="0" b="0"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535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1"/>
                                <w:szCs w:val="21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1"/>
                                <w:szCs w:val="21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1"/>
                                <w:szCs w:val="21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1"/>
                                <w:szCs w:val="21"/>
                              </w:rPr>
                              <w:t>"3号"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1"/>
                                <w:szCs w:val="21"/>
                              </w:rPr>
                              <w:t>"parentId"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1"/>
                                <w:szCs w:val="21"/>
                              </w:rPr>
                              <w:t>238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2.95pt;width:408.2pt;" fillcolor="#D9D9D9 [2732]" filled="t" stroked="f" coordsize="21600,21600" o:gfxdata="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nYjbHVAAAABQEAAA8AAAAAAAAAAQAg&#10;AAAAIgAAAGRycy9kb3ducmV2LnhtbFBLAQIUABQAAAAIAIdO4kB7i9ZcSgIAAHYEAAAOAAAAAAAA&#10;AAEAIAAAACQ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5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1"/>
                          <w:szCs w:val="21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1"/>
                          <w:szCs w:val="21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1"/>
                          <w:szCs w:val="21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1"/>
                          <w:szCs w:val="21"/>
                        </w:rPr>
                        <w:t>"3号"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1"/>
                          <w:szCs w:val="21"/>
                        </w:rPr>
                        <w:t>"parentId"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1"/>
                          <w:szCs w:val="21"/>
                        </w:rPr>
                        <w:t>238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1"/>
                          <w:szCs w:val="21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84" w:name="_Toc51882656"/>
      <w:bookmarkStart w:id="385" w:name="_Toc57621816"/>
      <w:r>
        <w:rPr>
          <w:rFonts w:hint="eastAsia"/>
          <w:b/>
          <w:bCs/>
        </w:rPr>
        <w:t>4.</w:t>
      </w:r>
      <w:r>
        <w:rPr>
          <w:b/>
          <w:bCs/>
        </w:rPr>
        <w:t xml:space="preserve">7.5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384"/>
      <w:bookmarkEnd w:id="385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24280"/>
                <wp:effectExtent l="0" t="0" r="0" b="0"/>
                <wp:docPr id="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245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447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6.4pt;width:408.2pt;" fillcolor="#D9D9D9 [2732]" filled="t" stroked="f" coordsize="21600,21600" o:gfxdata="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8cT7L1gAAAAUBAAAPAAAAAAAAAAEA&#10;IAAAACIAAABkcnMvZG93bnJldi54bWxQSwECFAAUAAAACACHTuJAku/ZP0oCAAB2BAAADgAAAAAA&#10;AAABACAAAAAl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21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447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86" w:name="_Toc51882657"/>
      <w:bookmarkStart w:id="387" w:name="_Toc57621817"/>
      <w:r>
        <w:rPr>
          <w:rFonts w:hint="eastAsia"/>
          <w:b/>
          <w:bCs/>
        </w:rPr>
        <w:t>4.</w:t>
      </w:r>
      <w:r>
        <w:rPr>
          <w:b/>
          <w:bCs/>
        </w:rPr>
        <w:t xml:space="preserve">7.6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386"/>
      <w:bookmarkEnd w:id="387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46480"/>
                <wp:effectExtent l="0" t="0" r="0" b="1270"/>
                <wp:docPr id="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46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"上级部门ID不能等于空||部门名称不能等于空"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2.4pt;width:408.2pt;" fillcolor="#D9D9D9 [2732]" filled="t" stroked="f" coordsize="21600,21600" o:gfxdata="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djCAPVAAAABQEAAA8AAAAAAAAAAQAg&#10;AAAAIgAAAGRycy9kb3ducmV2LnhtbFBLAQIUABQAAAAIAIdO4kBmJVN+SgIAAHYEAAAOAAAAAAAA&#10;AAEAIAAAACQ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"上级部门ID不能等于空||部门名称不能等于空"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63015"/>
                <wp:effectExtent l="0" t="0" r="0" b="0"/>
                <wp:docPr id="3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632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"部门已存在"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1802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9.45pt;width:408.2pt;" fillcolor="#D9D9D9 [2732]" filled="t" stroked="f" coordsize="21600,21600" o:gfxdata="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aUclL1gAAAAUBAAAPAAAAAAAA&#10;AAEAIAAAACIAAABkcnMvZG93bnJldi54bWxQSwECFAAUAAAACACHTuJARaoBMU0CAAB3BAAADgAA&#10;AAAAAAABACAAAAAlAQAAZHJzL2Uyb0RvYy54bWxQSwUGAAAAAAYABgBZAQAA5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"部门已存在"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1802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388" w:name="_Toc51882658"/>
      <w:bookmarkStart w:id="389" w:name="_Toc57621818"/>
      <w:r>
        <w:rPr>
          <w:rFonts w:hint="eastAsia"/>
          <w:b/>
          <w:bCs/>
        </w:rPr>
        <w:t>4.</w:t>
      </w:r>
      <w:r>
        <w:rPr>
          <w:b/>
          <w:bCs/>
        </w:rPr>
        <w:t xml:space="preserve">7.7 </w:t>
      </w:r>
      <w:r>
        <w:rPr>
          <w:rFonts w:hint="eastAsia"/>
          <w:b/>
          <w:bCs/>
        </w:rPr>
        <w:t>业务错误码</w:t>
      </w:r>
      <w:bookmarkEnd w:id="388"/>
      <w:bookmarkEnd w:id="389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部门已存在</w:t>
            </w:r>
          </w:p>
        </w:tc>
      </w:tr>
    </w:tbl>
    <w:p/>
    <w:p>
      <w:pPr>
        <w:outlineLvl w:val="2"/>
        <w:rPr>
          <w:b/>
          <w:bCs/>
        </w:rPr>
      </w:pPr>
      <w:bookmarkStart w:id="390" w:name="_Toc57621819"/>
      <w:bookmarkStart w:id="391" w:name="_Toc51882659"/>
      <w:r>
        <w:rPr>
          <w:rFonts w:hint="eastAsia"/>
          <w:b/>
          <w:bCs/>
        </w:rPr>
        <w:t>4.</w:t>
      </w:r>
      <w:r>
        <w:rPr>
          <w:b/>
          <w:bCs/>
        </w:rPr>
        <w:t xml:space="preserve">7.8 </w:t>
      </w:r>
      <w:r>
        <w:rPr>
          <w:rFonts w:hint="eastAsia"/>
          <w:b/>
          <w:bCs/>
        </w:rPr>
        <w:t>图片案例</w:t>
      </w:r>
      <w:bookmarkEnd w:id="390"/>
      <w:bookmarkEnd w:id="391"/>
    </w:p>
    <w:p>
      <w:r>
        <w:drawing>
          <wp:inline distT="0" distB="0" distL="0" distR="0">
            <wp:extent cx="5278120" cy="3557270"/>
            <wp:effectExtent l="0" t="0" r="0" b="508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392" w:name="_Toc57621820"/>
      <w:bookmarkStart w:id="393" w:name="_Toc48926398"/>
      <w:bookmarkStart w:id="394" w:name="_Toc49438151"/>
      <w:bookmarkStart w:id="395" w:name="_Toc48926651"/>
      <w:r>
        <w:rPr>
          <w:rFonts w:hint="eastAsia"/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.8 </w:t>
      </w:r>
      <w:r>
        <w:rPr>
          <w:rFonts w:hint="eastAsia"/>
          <w:b/>
          <w:bCs/>
          <w:sz w:val="28"/>
          <w:szCs w:val="28"/>
        </w:rPr>
        <w:t>查询建筑下所有承包商人员</w:t>
      </w:r>
      <w:bookmarkEnd w:id="392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4.3</w:t>
      </w:r>
      <w:r>
        <w:rPr>
          <w:rFonts w:hint="eastAsia"/>
          <w:b/>
          <w:bCs/>
          <w:color w:val="FF0000"/>
          <w:sz w:val="22"/>
          <w:szCs w:val="22"/>
        </w:rPr>
        <w:t>及以上版本</w:t>
      </w:r>
    </w:p>
    <w:p>
      <w:pPr>
        <w:rPr>
          <w:b/>
          <w:bCs/>
          <w:color w:val="FF0000"/>
          <w:sz w:val="22"/>
          <w:szCs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299720"/>
                <wp:effectExtent l="0" t="0" r="0" b="5080"/>
                <wp:docPr id="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299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</w:pPr>
                            <w:r>
                              <w:rPr>
                                <w:rFonts w:hint="eastAsia" w:ascii="Courier New" w:hAnsi="Courier New" w:cs="Courier New"/>
                                <w:color w:val="4A5560"/>
                                <w:sz w:val="22"/>
                              </w:rPr>
                              <w:t>低电量报警在此版本已去除、暂不支持门禁卡号</w:t>
                            </w:r>
                          </w:p>
                          <w:p>
                            <w:pPr>
                              <w:spacing w:line="280" w:lineRule="exact"/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3.6pt;width:408.2pt;" fillcolor="#D9D9D9 [2732]" filled="t" stroked="f" coordsize="21600,21600" o:gfxdata="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kn/TTVAAAABAEAAA8AAAAAAAAAAQAgAAAA&#10;IgAAAGRycy9kb3ducmV2LnhtbFBLAQIUABQAAAAIAIdO4kCVRUfZRwIAAHUEAAAOAAAAAAAAAAEA&#10;IAAAACQ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</w:pPr>
                      <w:r>
                        <w:rPr>
                          <w:rFonts w:hint="eastAsia" w:ascii="Courier New" w:hAnsi="Courier New" w:cs="Courier New"/>
                          <w:color w:val="4A5560"/>
                          <w:sz w:val="22"/>
                        </w:rPr>
                        <w:t>低电量报警在此版本已去除、暂不支持门禁卡号</w:t>
                      </w:r>
                    </w:p>
                    <w:p>
                      <w:pPr>
                        <w:spacing w:line="280" w:lineRule="exact"/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396" w:name="_Toc57621821"/>
      <w:r>
        <w:rPr>
          <w:rFonts w:hint="eastAsia"/>
          <w:b/>
          <w:bCs/>
        </w:rPr>
        <w:t>4</w:t>
      </w:r>
      <w:r>
        <w:rPr>
          <w:b/>
          <w:bCs/>
        </w:rPr>
        <w:t xml:space="preserve">.8.1 </w:t>
      </w:r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396"/>
    </w:p>
    <w:p>
      <w:pPr>
        <w:ind w:firstLine="420"/>
        <w:rPr>
          <w:rFonts w:ascii="微软雅黑" w:hAnsi="微软雅黑"/>
          <w:bCs/>
        </w:rPr>
      </w:pPr>
      <w:r>
        <w:rPr>
          <w:rFonts w:ascii="微软雅黑" w:hAnsi="微软雅黑"/>
          <w:bCs/>
        </w:rPr>
        <w:t>/api/v2/contractor</w:t>
      </w:r>
      <w:r>
        <w:rPr>
          <w:rFonts w:hint="eastAsia" w:ascii="微软雅黑" w:hAnsi="微软雅黑"/>
          <w:bCs/>
        </w:rPr>
        <w:t>/</w:t>
      </w:r>
      <w:r>
        <w:rPr>
          <w:rFonts w:ascii="微软雅黑" w:hAnsi="微软雅黑"/>
          <w:bCs/>
        </w:rPr>
        <w:t>list</w:t>
      </w:r>
    </w:p>
    <w:p>
      <w:pPr>
        <w:outlineLvl w:val="2"/>
      </w:pPr>
      <w:bookmarkStart w:id="397" w:name="_Toc57621822"/>
      <w:r>
        <w:rPr>
          <w:rFonts w:hint="eastAsia"/>
          <w:b/>
          <w:bCs/>
        </w:rPr>
        <w:t>4</w:t>
      </w:r>
      <w:r>
        <w:rPr>
          <w:b/>
          <w:bCs/>
        </w:rPr>
        <w:t>.8.2 请</w:t>
      </w:r>
      <w:r>
        <w:rPr>
          <w:rFonts w:hint="eastAsia"/>
          <w:b/>
          <w:bCs/>
        </w:rPr>
        <w:t>求头</w:t>
      </w:r>
      <w:bookmarkEnd w:id="397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398" w:name="_Toc57621823"/>
      <w:r>
        <w:rPr>
          <w:rFonts w:hint="eastAsia"/>
          <w:b/>
          <w:bCs/>
        </w:rPr>
        <w:t>4</w:t>
      </w:r>
      <w:r>
        <w:rPr>
          <w:b/>
          <w:bCs/>
        </w:rPr>
        <w:t xml:space="preserve">.8.3 POST </w:t>
      </w:r>
      <w:r>
        <w:rPr>
          <w:rFonts w:hint="eastAsia"/>
          <w:b/>
          <w:bCs/>
        </w:rPr>
        <w:t>请求参数</w:t>
      </w:r>
      <w:bookmarkEnd w:id="39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pageNumber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第几页，最小是1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pageSize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每页显示数据条数，最小是1</w:t>
            </w:r>
            <w:r>
              <w:rPr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，最大是1</w:t>
            </w:r>
            <w:r>
              <w:rPr>
                <w:sz w:val="18"/>
                <w:szCs w:val="18"/>
              </w:rPr>
              <w:t>000</w:t>
            </w:r>
          </w:p>
        </w:tc>
      </w:tr>
    </w:tbl>
    <w:p/>
    <w:p>
      <w:pPr>
        <w:outlineLvl w:val="2"/>
        <w:rPr>
          <w:b/>
          <w:bCs/>
        </w:rPr>
      </w:pPr>
      <w:bookmarkStart w:id="399" w:name="_Toc57621824"/>
      <w:r>
        <w:rPr>
          <w:rFonts w:hint="eastAsia"/>
          <w:b/>
          <w:bCs/>
        </w:rPr>
        <w:t>4</w:t>
      </w:r>
      <w:r>
        <w:rPr>
          <w:b/>
          <w:bCs/>
        </w:rPr>
        <w:t xml:space="preserve">.8.4 </w:t>
      </w:r>
      <w:r>
        <w:rPr>
          <w:rFonts w:hint="eastAsia"/>
          <w:b/>
          <w:bCs/>
        </w:rPr>
        <w:t>请求响应参数</w:t>
      </w:r>
      <w:bookmarkEnd w:id="399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post</w:t>
            </w:r>
            <w:r>
              <w:rPr>
                <w:sz w:val="18"/>
                <w:szCs w:val="18"/>
              </w:rPr>
              <w:t>Id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postName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departId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departName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ex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N </w:t>
            </w:r>
            <w:r>
              <w:rPr>
                <w:rFonts w:hint="eastAsia"/>
                <w:sz w:val="18"/>
                <w:szCs w:val="18"/>
              </w:rPr>
              <w:t>号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cardNumber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门禁卡号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iconI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图标I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alarmTemplate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extFields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url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人员详情链接</w:t>
            </w:r>
          </w:p>
        </w:tc>
      </w:tr>
    </w:tbl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content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bject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totalElements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totalPages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总页数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presentPage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当前页</w:t>
            </w:r>
          </w:p>
        </w:tc>
      </w:tr>
    </w:tbl>
    <w:p/>
    <w:p>
      <w:pPr>
        <w:outlineLvl w:val="2"/>
        <w:rPr>
          <w:b/>
          <w:bCs/>
        </w:rPr>
      </w:pPr>
      <w:bookmarkStart w:id="400" w:name="_Toc57621825"/>
      <w:r>
        <w:rPr>
          <w:rFonts w:hint="eastAsia"/>
          <w:b/>
          <w:bCs/>
        </w:rPr>
        <w:t>4</w:t>
      </w:r>
      <w:r>
        <w:rPr>
          <w:b/>
          <w:bCs/>
        </w:rPr>
        <w:t xml:space="preserve">.8.5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40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96950"/>
                <wp:effectExtent l="0" t="0" r="0" b="0"/>
                <wp:docPr id="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975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4"/>
                                <w:szCs w:val="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"pageSize"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8.5pt;width:408.2pt;" fillcolor="#D9D9D9 [2732]" filled="t" stroked="f" coordsize="21600,21600" o:gfxdata="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7Ee3tUAAAAFAQAADwAAAAAAAAABACAA&#10;AAAiAAAAZHJzL2Rvd25yZXYueG1sUEsBAhQAFAAAAAgAh07iQFetctVJAgAAdQQAAA4AAAAAAAAA&#10;AQAgAAAAJ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4"/>
                          <w:szCs w:val="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"pageSize"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401" w:name="_Toc57621826"/>
      <w:r>
        <w:rPr>
          <w:rFonts w:hint="eastAsia"/>
          <w:b/>
          <w:bCs/>
        </w:rPr>
        <w:t>4</w:t>
      </w:r>
      <w:r>
        <w:rPr>
          <w:b/>
          <w:bCs/>
        </w:rPr>
        <w:t xml:space="preserve">.8.6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401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5153025"/>
                <wp:effectExtent l="0" t="0" r="0" b="9525"/>
                <wp:docPr id="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1534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13748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218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"承包商"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"departId"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254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"departName"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"安全管理部"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"马来"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"202011131829"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"cardNumber"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"iconId"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"alarmTemplate"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"extFields"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"url"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"totalElements"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"totalPages"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"presentPage"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05.75pt;width:408.2pt;" fillcolor="#D9D9D9 [2732]" filled="t" stroked="f" coordsize="21600,21600" o:gfxdata="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+cl2NUAAAAFAQAADwAAAAAAAAABACAA&#10;AAAiAAAAZHJzL2Rvd25yZXYueG1sUEsBAhQAFAAAAAgAh07iQOCFxK1JAgAAdgQAAA4AAAAAAAAA&#10;AQAgAAAAJ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13748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218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"承包商"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"departId"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254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"departName"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"安全管理部"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"马来"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"202011131829"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"cardNumber"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"iconId"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"alarmTemplate"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"extFields"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"url"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"totalElements"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"totalPages"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"presentPage"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402" w:name="_Toc57621827"/>
      <w:r>
        <w:rPr>
          <w:rFonts w:hint="eastAsia"/>
          <w:b/>
          <w:bCs/>
        </w:rPr>
        <w:t>4</w:t>
      </w:r>
      <w:r>
        <w:rPr>
          <w:b/>
          <w:bCs/>
        </w:rPr>
        <w:t xml:space="preserve">.8.7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402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29690"/>
                <wp:effectExtent l="0" t="0" r="0" b="3810"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300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4.7pt;width:408.2pt;" fillcolor="#D9D9D9 [2732]" filled="t" stroked="f" coordsize="21600,21600" o:gfxdata="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vd1ZrWAAAABQEAAA8AAAAAAAAA&#10;AQAgAAAAIgAAAGRycy9kb3ducmV2LnhtbFBLAQIUABQAAAAIAIdO4kCQ7D0Z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69340"/>
                <wp:effectExtent l="0" t="0" r="0" b="0"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69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"条数不能是空"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4.2pt;width:408.2pt;" fillcolor="#D9D9D9 [2732]" filled="t" stroked="f" coordsize="21600,21600" o:gfxdata="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073MNUAAAAFAQAADwAAAAAAAAABACAA&#10;AAAiAAAAZHJzL2Rvd25yZXYueG1sUEsBAhQAFAAAAAgAh07iQKnbgSZJAgAAdgQAAA4AAAAAAAAA&#10;AQAgAAAAJ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5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"条数不能是空"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/>
    <w:p/>
    <w:p>
      <w:pPr>
        <w:outlineLvl w:val="2"/>
        <w:rPr>
          <w:b/>
          <w:bCs/>
        </w:rPr>
      </w:pPr>
      <w:bookmarkStart w:id="403" w:name="_Toc57621828"/>
      <w:r>
        <w:rPr>
          <w:rFonts w:hint="eastAsia"/>
          <w:b/>
          <w:bCs/>
        </w:rPr>
        <w:t>4</w:t>
      </w:r>
      <w:r>
        <w:rPr>
          <w:b/>
          <w:bCs/>
        </w:rPr>
        <w:t xml:space="preserve">.8.8 </w:t>
      </w:r>
      <w:r>
        <w:rPr>
          <w:rFonts w:hint="eastAsia"/>
          <w:b/>
          <w:bCs/>
        </w:rPr>
        <w:t>业务错误码</w:t>
      </w:r>
      <w:bookmarkEnd w:id="403"/>
    </w:p>
    <w:tbl>
      <w:tblPr>
        <w:tblStyle w:val="44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402"/>
        <w:gridCol w:w="3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340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  <w:tc>
          <w:tcPr>
            <w:tcW w:w="382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解决方案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34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  <w:tc>
          <w:tcPr>
            <w:tcW w:w="382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34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  <w:tc>
          <w:tcPr>
            <w:tcW w:w="382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34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  <w:tc>
          <w:tcPr>
            <w:tcW w:w="382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34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  <w:tc>
          <w:tcPr>
            <w:tcW w:w="382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</w:tr>
    </w:tbl>
    <w:p/>
    <w:p>
      <w:pPr>
        <w:outlineLvl w:val="2"/>
        <w:rPr>
          <w:b/>
          <w:bCs/>
        </w:rPr>
      </w:pPr>
      <w:bookmarkStart w:id="404" w:name="_Toc57621829"/>
      <w:r>
        <w:rPr>
          <w:rFonts w:hint="eastAsia"/>
          <w:b/>
          <w:bCs/>
        </w:rPr>
        <w:t>4</w:t>
      </w:r>
      <w:r>
        <w:rPr>
          <w:b/>
          <w:bCs/>
        </w:rPr>
        <w:t xml:space="preserve">.8.9 </w:t>
      </w:r>
      <w:r>
        <w:rPr>
          <w:rFonts w:hint="eastAsia"/>
          <w:b/>
          <w:bCs/>
        </w:rPr>
        <w:t>图片案例</w:t>
      </w:r>
      <w:bookmarkEnd w:id="404"/>
    </w:p>
    <w:p>
      <w:r>
        <w:drawing>
          <wp:inline distT="0" distB="0" distL="0" distR="0">
            <wp:extent cx="5278120" cy="3877310"/>
            <wp:effectExtent l="0" t="0" r="0" b="889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outlineLvl w:val="0"/>
        <w:rPr>
          <w:b/>
          <w:bCs/>
          <w:sz w:val="36"/>
          <w:szCs w:val="36"/>
        </w:rPr>
      </w:pPr>
      <w:bookmarkStart w:id="405" w:name="_Toc51882660"/>
      <w:bookmarkStart w:id="406" w:name="_Toc57621830"/>
      <w:r>
        <w:rPr>
          <w:rFonts w:hint="eastAsia"/>
          <w:b/>
          <w:bCs/>
          <w:sz w:val="36"/>
          <w:szCs w:val="36"/>
        </w:rPr>
        <w:t>五、报警</w:t>
      </w:r>
      <w:r>
        <w:rPr>
          <w:b/>
          <w:bCs/>
          <w:sz w:val="36"/>
          <w:szCs w:val="36"/>
        </w:rPr>
        <w:t>API</w:t>
      </w:r>
      <w:bookmarkEnd w:id="308"/>
      <w:bookmarkEnd w:id="393"/>
      <w:bookmarkEnd w:id="394"/>
      <w:bookmarkEnd w:id="395"/>
      <w:bookmarkEnd w:id="405"/>
      <w:bookmarkEnd w:id="406"/>
    </w:p>
    <w:p>
      <w:pPr>
        <w:outlineLvl w:val="1"/>
        <w:rPr>
          <w:b/>
          <w:bCs/>
          <w:sz w:val="28"/>
          <w:szCs w:val="28"/>
        </w:rPr>
      </w:pPr>
      <w:bookmarkStart w:id="407" w:name="_Toc51882661"/>
      <w:bookmarkStart w:id="408" w:name="_Toc57621831"/>
      <w:bookmarkStart w:id="409" w:name="_Toc48926399"/>
      <w:bookmarkStart w:id="410" w:name="_Toc48635732"/>
      <w:bookmarkStart w:id="411" w:name="_Toc48926652"/>
      <w:bookmarkStart w:id="412" w:name="_Toc49438152"/>
      <w:r>
        <w:rPr>
          <w:rFonts w:hint="eastAsia"/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.1 </w:t>
      </w:r>
      <w:r>
        <w:rPr>
          <w:rFonts w:hint="eastAsia"/>
          <w:b/>
          <w:bCs/>
          <w:sz w:val="28"/>
          <w:szCs w:val="28"/>
        </w:rPr>
        <w:t>报（预）警信息订阅</w:t>
      </w:r>
      <w:bookmarkEnd w:id="407"/>
      <w:bookmarkEnd w:id="408"/>
      <w:bookmarkEnd w:id="409"/>
      <w:bookmarkEnd w:id="410"/>
      <w:bookmarkEnd w:id="411"/>
      <w:bookmarkEnd w:id="412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/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884555"/>
                <wp:effectExtent l="0" t="0" r="0" b="0"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8850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订阅报警，当产生报警的时候化工人员定位会主动向订阅者推送数据。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推送给第三方时，第一遍不成功，会连续推送3遍，都不成功便会放弃此次推送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支持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69.65pt;width:408.2pt;" fillcolor="#D9D9D9 [2732]" filled="t" stroked="f" coordsize="21600,21600" o:gfxdata="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Y3mNktYAAAAFAQAADwAAAAAAAAABACAA&#10;AAAiAAAAZHJzL2Rvd25yZXYueG1sUEsBAhQAFAAAAAgAh07iQNPLNqhIAgAAdQQAAA4AAAAAAAAA&#10;AQAgAAAAJQ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订阅报警，当产生报警的时候化工人员定位会主动向订阅者推送数据。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推送给第三方时，第一遍不成功，会连续推送3遍，都不成功便会放弃此次推送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支持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413" w:name="_Toc51882662"/>
      <w:bookmarkStart w:id="414" w:name="_Toc48635733"/>
      <w:bookmarkStart w:id="415" w:name="_Toc48926653"/>
      <w:bookmarkStart w:id="416" w:name="_Toc48926400"/>
      <w:bookmarkStart w:id="417" w:name="_Toc49438153"/>
      <w:bookmarkStart w:id="418" w:name="_Toc57621832"/>
      <w:r>
        <w:rPr>
          <w:rFonts w:hint="eastAsia"/>
          <w:b/>
          <w:bCs/>
        </w:rPr>
        <w:t>5</w:t>
      </w:r>
      <w:r>
        <w:rPr>
          <w:b/>
          <w:bCs/>
        </w:rPr>
        <w:t xml:space="preserve">.1.1 </w:t>
      </w:r>
      <w:r>
        <w:rPr>
          <w:rFonts w:hint="eastAsia"/>
          <w:b/>
          <w:bCs/>
        </w:rPr>
        <w:t>预警类型</w:t>
      </w:r>
      <w:bookmarkEnd w:id="413"/>
      <w:bookmarkEnd w:id="414"/>
      <w:bookmarkEnd w:id="415"/>
      <w:bookmarkEnd w:id="416"/>
      <w:bookmarkEnd w:id="417"/>
      <w:bookmarkEnd w:id="418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3364230"/>
                <wp:effectExtent l="0" t="0" r="0" b="7620"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33645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人员报警（一键报警、越界报警、滞留报警、超员报警、缺员报警、静止报警） 如下类型</w:t>
                            </w:r>
                          </w:p>
                          <w:p>
                            <w:pPr>
                              <w:widowControl/>
                              <w:ind w:left="420" w:leftChars="175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一键报警：oneKeyAlarm:alarm</w:t>
                            </w:r>
                          </w:p>
                          <w:p>
                            <w:pPr>
                              <w:widowControl/>
                              <w:ind w:left="420" w:leftChars="175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滞留预警：stayAlarm</w:t>
                            </w:r>
                          </w:p>
                          <w:p>
                            <w:pPr>
                              <w:widowControl/>
                              <w:ind w:left="420" w:leftChars="175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越界报警：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verBoundaryAlarm</w:t>
                            </w:r>
                          </w:p>
                          <w:p>
                            <w:pPr>
                              <w:widowControl/>
                              <w:ind w:left="420" w:leftChars="175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超员预警：overNum</w:t>
                            </w:r>
                          </w:p>
                          <w:p>
                            <w:pPr>
                              <w:widowControl/>
                              <w:ind w:left="420" w:leftChars="175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缺员预警：lackNum</w:t>
                            </w:r>
                          </w:p>
                          <w:p>
                            <w:pPr>
                              <w:widowControl/>
                              <w:ind w:left="420" w:leftChars="175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静止预警：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stillAlarm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车辆报警（超速报警）如下类型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车辆超速报警：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alarmSpeed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作业报警（作业人员离开报警、非作业人员闯入报警）如下类型</w:t>
                            </w:r>
                          </w:p>
                          <w:p>
                            <w:pPr>
                              <w:widowControl/>
                              <w:ind w:firstLine="4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作业人员离开报警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leaveAlarm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非作业人员闯入报警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intrudeAlarm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4.9pt;width:408.2pt;" fillcolor="#D9D9D9 [2732]" filled="t" stroked="f" coordsize="21600,21600" o:gfxdata="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R8gH71wAAAAUBAAAPAAAAAAAA&#10;AAEAIAAAACIAAABkcnMvZG93bnJldi54bWxQSwECFAAUAAAACACHTuJArq7+T0wCAAB2BAAADgAA&#10;AAAAAAABACAAAAAmAQAAZHJzL2Uyb0RvYy54bWxQSwUGAAAAAAYABgBZAQAA5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人员报警（一键报警、越界报警、滞留报警、超员报警、缺员报警、静止报警） 如下类型</w:t>
                      </w:r>
                    </w:p>
                    <w:p>
                      <w:pPr>
                        <w:widowControl/>
                        <w:ind w:left="420" w:leftChars="175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一键报警：oneKeyAlarm:alarm</w:t>
                      </w:r>
                    </w:p>
                    <w:p>
                      <w:pPr>
                        <w:widowControl/>
                        <w:ind w:left="420" w:leftChars="175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滞留预警：stayAlarm</w:t>
                      </w:r>
                    </w:p>
                    <w:p>
                      <w:pPr>
                        <w:widowControl/>
                        <w:ind w:left="420" w:leftChars="175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越界报警：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verBoundaryAlarm</w:t>
                      </w:r>
                    </w:p>
                    <w:p>
                      <w:pPr>
                        <w:widowControl/>
                        <w:ind w:left="420" w:leftChars="175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超员预警：overNum</w:t>
                      </w:r>
                    </w:p>
                    <w:p>
                      <w:pPr>
                        <w:widowControl/>
                        <w:ind w:left="420" w:leftChars="175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缺员预警：lackNum</w:t>
                      </w:r>
                    </w:p>
                    <w:p>
                      <w:pPr>
                        <w:widowControl/>
                        <w:ind w:left="420" w:leftChars="175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静止预警：</w:t>
                      </w:r>
                      <w:r>
                        <w:rPr>
                          <w:sz w:val="18"/>
                          <w:szCs w:val="18"/>
                        </w:rPr>
                        <w:t>stillAlarm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车辆报警（超速报警）如下类型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车辆超速报警：</w:t>
                      </w:r>
                      <w:r>
                        <w:rPr>
                          <w:sz w:val="18"/>
                          <w:szCs w:val="18"/>
                        </w:rPr>
                        <w:t>alarmSpeed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作业报警（作业人员离开报警、非作业人员闯入报警）如下类型</w:t>
                      </w:r>
                    </w:p>
                    <w:p>
                      <w:pPr>
                        <w:widowControl/>
                        <w:ind w:firstLine="42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作业人员离开报警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sz w:val="18"/>
                          <w:szCs w:val="18"/>
                        </w:rPr>
                        <w:t>leaveAlarm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非作业人员闯入报警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sz w:val="18"/>
                          <w:szCs w:val="18"/>
                        </w:rPr>
                        <w:t>intrudeAlarm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419" w:name="_Toc48635734"/>
      <w:bookmarkStart w:id="420" w:name="_Toc48926401"/>
      <w:bookmarkStart w:id="421" w:name="_Toc48926654"/>
      <w:bookmarkStart w:id="422" w:name="_Toc51882663"/>
      <w:bookmarkStart w:id="423" w:name="_Toc49438154"/>
      <w:bookmarkStart w:id="424" w:name="_Toc57621833"/>
      <w:r>
        <w:rPr>
          <w:rFonts w:hint="eastAsia"/>
          <w:b/>
          <w:bCs/>
        </w:rPr>
        <w:t>5</w:t>
      </w:r>
      <w:r>
        <w:rPr>
          <w:b/>
          <w:bCs/>
        </w:rPr>
        <w:t>.1.2</w:t>
      </w:r>
      <w:bookmarkEnd w:id="419"/>
      <w:r>
        <w:rPr>
          <w:b/>
          <w:bCs/>
        </w:rPr>
        <w:t xml:space="preserve"> URL</w:t>
      </w:r>
      <w:bookmarkEnd w:id="420"/>
      <w:bookmarkEnd w:id="421"/>
      <w:bookmarkEnd w:id="422"/>
      <w:bookmarkEnd w:id="423"/>
      <w:bookmarkEnd w:id="424"/>
    </w:p>
    <w:p>
      <w:pPr>
        <w:ind w:firstLine="420"/>
        <w:rPr>
          <w:rFonts w:ascii="微软雅黑" w:hAnsi="微软雅黑"/>
          <w:bCs/>
        </w:rPr>
      </w:pPr>
      <w:r>
        <w:rPr>
          <w:rFonts w:ascii="微软雅黑" w:hAnsi="微软雅黑"/>
          <w:bCs/>
        </w:rPr>
        <w:t>/api/v2/</w:t>
      </w:r>
      <w:r>
        <w:rPr>
          <w:rFonts w:hint="eastAsia" w:ascii="微软雅黑" w:hAnsi="微软雅黑"/>
          <w:bCs/>
        </w:rPr>
        <w:t>subscribe</w:t>
      </w:r>
    </w:p>
    <w:p>
      <w:pPr>
        <w:outlineLvl w:val="2"/>
      </w:pPr>
      <w:bookmarkStart w:id="425" w:name="_Toc51882664"/>
      <w:bookmarkStart w:id="426" w:name="_Toc48926402"/>
      <w:bookmarkStart w:id="427" w:name="_Toc48926655"/>
      <w:bookmarkStart w:id="428" w:name="_Toc49438155"/>
      <w:bookmarkStart w:id="429" w:name="_Toc48635735"/>
      <w:bookmarkStart w:id="430" w:name="_Toc57621834"/>
      <w:r>
        <w:rPr>
          <w:rFonts w:hint="eastAsia"/>
          <w:b/>
          <w:bCs/>
        </w:rPr>
        <w:t>5</w:t>
      </w:r>
      <w:r>
        <w:rPr>
          <w:b/>
          <w:bCs/>
        </w:rPr>
        <w:t>.1.3 请</w:t>
      </w:r>
      <w:r>
        <w:rPr>
          <w:rFonts w:hint="eastAsia"/>
          <w:b/>
          <w:bCs/>
        </w:rPr>
        <w:t>求头</w:t>
      </w:r>
      <w:bookmarkEnd w:id="425"/>
      <w:bookmarkEnd w:id="426"/>
      <w:bookmarkEnd w:id="427"/>
      <w:bookmarkEnd w:id="428"/>
      <w:bookmarkEnd w:id="429"/>
      <w:bookmarkEnd w:id="430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431" w:name="_Toc49438156"/>
      <w:bookmarkStart w:id="432" w:name="_Toc51882665"/>
      <w:bookmarkStart w:id="433" w:name="_Toc57621835"/>
      <w:bookmarkStart w:id="434" w:name="_Toc48926656"/>
      <w:bookmarkStart w:id="435" w:name="_Toc48635736"/>
      <w:bookmarkStart w:id="436" w:name="_Toc48926403"/>
      <w:r>
        <w:rPr>
          <w:rFonts w:hint="eastAsia"/>
          <w:b/>
          <w:bCs/>
        </w:rPr>
        <w:t>5</w:t>
      </w:r>
      <w:r>
        <w:rPr>
          <w:b/>
          <w:bCs/>
        </w:rPr>
        <w:t xml:space="preserve">.1.4 POST </w:t>
      </w:r>
      <w:r>
        <w:rPr>
          <w:rFonts w:hint="eastAsia"/>
          <w:b/>
          <w:bCs/>
        </w:rPr>
        <w:t>请求参数</w:t>
      </w:r>
      <w:bookmarkEnd w:id="431"/>
      <w:bookmarkEnd w:id="432"/>
      <w:bookmarkEnd w:id="433"/>
      <w:bookmarkEnd w:id="434"/>
      <w:bookmarkEnd w:id="435"/>
      <w:bookmarkEnd w:id="436"/>
    </w:p>
    <w:tbl>
      <w:tblPr>
        <w:tblStyle w:val="44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7"/>
        <w:gridCol w:w="1602"/>
        <w:gridCol w:w="1000"/>
        <w:gridCol w:w="992"/>
        <w:gridCol w:w="3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60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0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92" w:type="dxa"/>
            <w:shd w:val="clear" w:color="auto" w:fill="8D0101"/>
            <w:vAlign w:val="center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长度</w:t>
            </w:r>
          </w:p>
        </w:tc>
        <w:tc>
          <w:tcPr>
            <w:tcW w:w="331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6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0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3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ype</w:t>
            </w:r>
          </w:p>
        </w:tc>
        <w:tc>
          <w:tcPr>
            <w:tcW w:w="16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0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3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订阅类型，如下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request</w:t>
            </w:r>
            <w:r>
              <w:rPr>
                <w:sz w:val="18"/>
                <w:szCs w:val="18"/>
              </w:rPr>
              <w:t>ServerUrl</w:t>
            </w:r>
          </w:p>
        </w:tc>
        <w:tc>
          <w:tcPr>
            <w:tcW w:w="16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0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3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订阅地址（J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请求示例，如下）</w:t>
            </w:r>
          </w:p>
        </w:tc>
      </w:tr>
    </w:tbl>
    <w:p/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553210"/>
                <wp:effectExtent l="0" t="0" r="0" b="8890"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5533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报警类型订阅=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===&gt;&gt;&gt;&gt;&gt;&gt;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区域报警 ：</w:t>
                            </w:r>
                            <w:r>
                              <w:t>areaAlarm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车辆报警 ：</w:t>
                            </w:r>
                            <w:r>
                              <w:t>alarmEvent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作业报警 ：</w:t>
                            </w:r>
                            <w:r>
                              <w:t>jobAlarmEvent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22.3pt;width:408.2pt;" fillcolor="#D9D9D9 [2732]" filled="t" stroked="f" coordsize="21600,21600" o:gfxdata="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zZyUrWAAAABQEAAA8AAAAAAAAA&#10;AQAgAAAAIgAAAGRycy9kb3ducmV2LnhtbFBLAQIUABQAAAAIAIdO4kBuVZR9TAIAAHY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报警类型订阅=</w:t>
                      </w:r>
                      <w:r>
                        <w:rPr>
                          <w:sz w:val="22"/>
                          <w:szCs w:val="22"/>
                        </w:rPr>
                        <w:t>===&gt;&gt;&gt;&gt;&gt;&gt;</w:t>
                      </w:r>
                    </w:p>
                    <w:p>
                      <w:r>
                        <w:rPr>
                          <w:rFonts w:hint="eastAsia"/>
                        </w:rPr>
                        <w:t>区域报警 ：</w:t>
                      </w:r>
                      <w:r>
                        <w:t>areaAlarm</w:t>
                      </w:r>
                    </w:p>
                    <w:p>
                      <w:r>
                        <w:rPr>
                          <w:rFonts w:hint="eastAsia"/>
                        </w:rPr>
                        <w:t>车辆报警 ：</w:t>
                      </w:r>
                      <w:r>
                        <w:t>alarmEvent</w:t>
                      </w:r>
                    </w:p>
                    <w:p>
                      <w:r>
                        <w:rPr>
                          <w:rFonts w:hint="eastAsia"/>
                        </w:rPr>
                        <w:t>作业报警 ：</w:t>
                      </w:r>
                      <w:r>
                        <w:t>jobAlarmEvent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/>
    <w:p>
      <w:pPr>
        <w:outlineLvl w:val="2"/>
        <w:rPr>
          <w:b/>
          <w:bCs/>
        </w:rPr>
      </w:pPr>
      <w:bookmarkStart w:id="437" w:name="_Toc48635737"/>
      <w:bookmarkStart w:id="438" w:name="_Toc51882666"/>
      <w:bookmarkStart w:id="439" w:name="_Toc48926404"/>
      <w:bookmarkStart w:id="440" w:name="_Toc49438157"/>
      <w:bookmarkStart w:id="441" w:name="_Toc48926657"/>
      <w:bookmarkStart w:id="442" w:name="_Toc57621836"/>
      <w:r>
        <w:rPr>
          <w:rFonts w:hint="eastAsia"/>
          <w:b/>
          <w:bCs/>
        </w:rPr>
        <w:t>5</w:t>
      </w:r>
      <w:r>
        <w:rPr>
          <w:b/>
          <w:bCs/>
        </w:rPr>
        <w:t xml:space="preserve">.1.5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437"/>
      <w:bookmarkEnd w:id="438"/>
      <w:bookmarkEnd w:id="439"/>
      <w:bookmarkEnd w:id="440"/>
      <w:bookmarkEnd w:id="441"/>
      <w:bookmarkEnd w:id="442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804545"/>
                <wp:effectExtent l="0" t="0" r="0" b="0"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8046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areaAlarm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"requestServerUrl"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"http://192.168.0.100/subscribe/callback/areaAlarm"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29"/>
                                <w:rFonts w:ascii="Courier New" w:hAnsi="Courier New" w:cs="Courier New"/>
                                <w:color w:val="61D2D6"/>
                                <w:sz w:val="16"/>
                                <w:szCs w:val="16"/>
                              </w:rPr>
                              <w:t>http://192.168.0.100/subscribe/callback/areaAlarm</w:t>
                            </w:r>
                            <w:r>
                              <w:rPr>
                                <w:rStyle w:val="29"/>
                                <w:rFonts w:ascii="Courier New" w:hAnsi="Courier New" w:cs="Courier New"/>
                                <w:color w:val="61D2D6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63.35pt;width:408.2pt;" fillcolor="#D9D9D9 [2732]" filled="t" stroked="f" coordsize="21600,21600" o:gfxdata="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oegmNUAAAAFAQAADwAAAAAAAAAB&#10;ACAAAAAiAAAAZHJzL2Rvd25yZXYueG1sUEsBAhQAFAAAAAgAh07iQLwKjwNMAgAAdQ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6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</w:t>
                      </w:r>
                      <w:r>
                        <w:rPr>
                          <w:rStyle w:val="47"/>
                          <w:rFonts w:ascii="Courier New" w:hAnsi="Courier New" w:cs="Courier New"/>
                          <w:bCs/>
                          <w:color w:val="3AB54A"/>
                          <w:sz w:val="16"/>
                          <w:szCs w:val="16"/>
                        </w:rPr>
                        <w:t>areaAlarm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"requestServerUrl"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</w:t>
                      </w:r>
                      <w:r>
                        <w:fldChar w:fldCharType="begin"/>
                      </w:r>
                      <w:r>
                        <w:instrText xml:space="preserve"> HYPERLINK "http://192.168.0.100/subscribe/callback/areaAlarm"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29"/>
                          <w:rFonts w:ascii="Courier New" w:hAnsi="Courier New" w:cs="Courier New"/>
                          <w:color w:val="61D2D6"/>
                          <w:sz w:val="16"/>
                          <w:szCs w:val="16"/>
                        </w:rPr>
                        <w:t>http://192.168.0.100/subscribe/callback/areaAlarm</w:t>
                      </w:r>
                      <w:r>
                        <w:rPr>
                          <w:rStyle w:val="29"/>
                          <w:rFonts w:ascii="Courier New" w:hAnsi="Courier New" w:cs="Courier New"/>
                          <w:color w:val="61D2D6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443" w:name="_Toc48635738"/>
      <w:bookmarkStart w:id="444" w:name="_Toc51882667"/>
      <w:bookmarkStart w:id="445" w:name="_Toc48926405"/>
      <w:bookmarkStart w:id="446" w:name="_Toc48926658"/>
      <w:bookmarkStart w:id="447" w:name="_Toc57621837"/>
      <w:bookmarkStart w:id="448" w:name="_Toc49438158"/>
      <w:r>
        <w:rPr>
          <w:rFonts w:hint="eastAsia"/>
          <w:b/>
          <w:bCs/>
        </w:rPr>
        <w:t>5</w:t>
      </w:r>
      <w:r>
        <w:rPr>
          <w:b/>
          <w:bCs/>
        </w:rPr>
        <w:t xml:space="preserve">.1.6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443"/>
      <w:bookmarkEnd w:id="444"/>
      <w:bookmarkEnd w:id="445"/>
      <w:bookmarkEnd w:id="446"/>
      <w:bookmarkEnd w:id="447"/>
      <w:bookmarkEnd w:id="448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05230"/>
                <wp:effectExtent l="0" t="0" r="0" b="0"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058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4.9pt;width:408.2pt;" fillcolor="#D9D9D9 [2732]" filled="t" stroked="f" coordsize="21600,21600" o:gfxdata="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pplmbVAAAABQEAAA8AAAAAAAAAAQAg&#10;AAAAIgAAAGRycy9kb3ducmV2LnhtbFBLAQIUABQAAAAIAIdO4kB0GNcISgIAAHYEAAAOAAAAAAAA&#10;AAEAIAAAACQ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449" w:name="_Toc48926406"/>
      <w:bookmarkStart w:id="450" w:name="_Toc48926659"/>
      <w:bookmarkStart w:id="451" w:name="_Toc48635739"/>
      <w:bookmarkStart w:id="452" w:name="_Toc49438159"/>
      <w:bookmarkStart w:id="453" w:name="_Toc57621838"/>
      <w:bookmarkStart w:id="454" w:name="_Toc51882668"/>
      <w:r>
        <w:rPr>
          <w:rFonts w:hint="eastAsia"/>
          <w:b/>
          <w:bCs/>
        </w:rPr>
        <w:t>5</w:t>
      </w:r>
      <w:r>
        <w:rPr>
          <w:b/>
          <w:bCs/>
        </w:rPr>
        <w:t xml:space="preserve">.1.7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449"/>
      <w:bookmarkEnd w:id="450"/>
      <w:bookmarkEnd w:id="451"/>
      <w:bookmarkEnd w:id="452"/>
      <w:bookmarkEnd w:id="453"/>
      <w:bookmarkEnd w:id="454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93470"/>
                <wp:effectExtent l="0" t="0" r="0" b="0"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936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"无该[ov12erNum]订阅类型"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2002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6.1pt;width:408.2pt;" fillcolor="#D9D9D9 [2732]" filled="t" stroked="f" coordsize="21600,21600" o:gfxdata="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4ZuRl1QAAAAUBAAAPAAAAAAAAAAEA&#10;IAAAACIAAABkcnMvZG93bnJldi54bWxQSwECFAAUAAAACACHTuJAKYMFKU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"无该[ov12erNum]订阅类型"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2002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455" w:name="_Toc49438160"/>
      <w:bookmarkStart w:id="456" w:name="_Toc51882669"/>
      <w:bookmarkStart w:id="457" w:name="_Toc48926660"/>
      <w:bookmarkStart w:id="458" w:name="_Toc48926407"/>
      <w:bookmarkStart w:id="459" w:name="_Toc48635740"/>
      <w:bookmarkStart w:id="460" w:name="_Toc57621839"/>
      <w:r>
        <w:rPr>
          <w:rFonts w:hint="eastAsia"/>
          <w:b/>
          <w:bCs/>
        </w:rPr>
        <w:t>5</w:t>
      </w:r>
      <w:r>
        <w:rPr>
          <w:b/>
          <w:bCs/>
        </w:rPr>
        <w:t xml:space="preserve">.1.8 </w:t>
      </w:r>
      <w:r>
        <w:rPr>
          <w:rFonts w:hint="eastAsia"/>
          <w:b/>
          <w:bCs/>
        </w:rPr>
        <w:t>业务错误码</w:t>
      </w:r>
      <w:bookmarkEnd w:id="455"/>
      <w:bookmarkEnd w:id="456"/>
      <w:bookmarkEnd w:id="457"/>
      <w:bookmarkEnd w:id="458"/>
      <w:bookmarkEnd w:id="459"/>
      <w:bookmarkEnd w:id="460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订阅类型不存在</w:t>
            </w:r>
          </w:p>
        </w:tc>
      </w:tr>
    </w:tbl>
    <w:p/>
    <w:p>
      <w:pPr>
        <w:outlineLvl w:val="2"/>
        <w:rPr>
          <w:b/>
          <w:bCs/>
        </w:rPr>
      </w:pPr>
      <w:bookmarkStart w:id="461" w:name="_Toc48926661"/>
      <w:bookmarkStart w:id="462" w:name="_Toc48635741"/>
      <w:bookmarkStart w:id="463" w:name="_Toc49438161"/>
      <w:bookmarkStart w:id="464" w:name="_Toc48926408"/>
      <w:bookmarkStart w:id="465" w:name="_Toc57621840"/>
      <w:bookmarkStart w:id="466" w:name="_Toc51882670"/>
      <w:r>
        <w:rPr>
          <w:rFonts w:hint="eastAsia"/>
          <w:b/>
          <w:bCs/>
        </w:rPr>
        <w:t>5</w:t>
      </w:r>
      <w:r>
        <w:rPr>
          <w:b/>
          <w:bCs/>
        </w:rPr>
        <w:t xml:space="preserve">.1.9 </w:t>
      </w:r>
      <w:r>
        <w:rPr>
          <w:rFonts w:hint="eastAsia"/>
          <w:b/>
          <w:bCs/>
        </w:rPr>
        <w:t>图片案例</w:t>
      </w:r>
      <w:bookmarkEnd w:id="461"/>
      <w:bookmarkEnd w:id="462"/>
      <w:bookmarkEnd w:id="463"/>
      <w:bookmarkEnd w:id="464"/>
      <w:bookmarkEnd w:id="465"/>
      <w:bookmarkEnd w:id="466"/>
    </w:p>
    <w:p>
      <w:r>
        <w:drawing>
          <wp:inline distT="0" distB="0" distL="0" distR="0">
            <wp:extent cx="5278120" cy="2487930"/>
            <wp:effectExtent l="0" t="0" r="0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b/>
          <w:bCs/>
          <w:sz w:val="28"/>
          <w:szCs w:val="28"/>
        </w:rPr>
      </w:pPr>
      <w:bookmarkStart w:id="467" w:name="_Toc48635742"/>
      <w:bookmarkStart w:id="468" w:name="_Toc48926662"/>
      <w:bookmarkStart w:id="469" w:name="_Toc49438162"/>
      <w:bookmarkStart w:id="470" w:name="_Toc48926409"/>
      <w:bookmarkStart w:id="471" w:name="_Toc51882671"/>
      <w:bookmarkStart w:id="472" w:name="_Toc57621841"/>
      <w:r>
        <w:rPr>
          <w:rFonts w:hint="eastAsia"/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.2 </w:t>
      </w:r>
      <w:r>
        <w:rPr>
          <w:rFonts w:hint="eastAsia"/>
          <w:b/>
          <w:bCs/>
          <w:sz w:val="28"/>
          <w:szCs w:val="28"/>
        </w:rPr>
        <w:t>报（预）警信息订阅推送至第三方</w:t>
      </w:r>
      <w:bookmarkEnd w:id="467"/>
      <w:bookmarkEnd w:id="468"/>
      <w:bookmarkEnd w:id="469"/>
      <w:bookmarkEnd w:id="470"/>
      <w:bookmarkEnd w:id="471"/>
      <w:bookmarkEnd w:id="472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rPr>
          <w:b/>
          <w:bCs/>
          <w:color w:val="FF0000"/>
          <w:sz w:val="22"/>
          <w:szCs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889000"/>
                <wp:effectExtent l="0" t="0" r="0" b="6350"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8892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bCs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报警订阅推送次数。</w:t>
                            </w:r>
                          </w:p>
                          <w:p>
                            <w:pPr>
                              <w:rPr>
                                <w:rFonts w:ascii="微软雅黑" w:hAnsi="微软雅黑"/>
                                <w:b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推送给第三方时，第1遍不成功，会连续推送3遍，都不成功便会放弃此次推送</w:t>
                            </w:r>
                          </w:p>
                          <w:p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0pt;width:408.2pt;" fillcolor="#D9D9D9 [2732]" filled="t" stroked="f" coordsize="21600,21600" o:gfxdata="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aUgKDVAAAABQEAAA8AAAAAAAAAAQAg&#10;AAAAIgAAAGRycy9kb3ducmV2LnhtbFBLAQIUABQAAAAIAIdO4kBukxRzSgIAAHUEAAAOAAAAAAAA&#10;AAEAIAAAACQ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bCs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color w:val="FF0000"/>
                          <w:sz w:val="28"/>
                          <w:szCs w:val="32"/>
                        </w:rPr>
                        <w:t>注：</w:t>
                      </w:r>
                      <w:r>
                        <w:rPr>
                          <w:rFonts w:hint="eastAsia" w:ascii="微软雅黑" w:hAnsi="微软雅黑"/>
                          <w:bCs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报警订阅推送次数。</w:t>
                      </w:r>
                    </w:p>
                    <w:p>
                      <w:pPr>
                        <w:rPr>
                          <w:rFonts w:ascii="微软雅黑" w:hAnsi="微软雅黑"/>
                          <w:b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推送给第三方时，第1遍不成功，会连续推送3遍，都不成功便会放弃此次推送</w:t>
                      </w:r>
                    </w:p>
                    <w:p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rPr>
          <w:b/>
          <w:bCs/>
          <w:color w:val="FF0000"/>
          <w:sz w:val="22"/>
          <w:szCs w:val="22"/>
        </w:rPr>
      </w:pPr>
    </w:p>
    <w:p>
      <w:pPr>
        <w:outlineLvl w:val="2"/>
        <w:rPr>
          <w:b/>
          <w:bCs/>
        </w:rPr>
      </w:pPr>
      <w:bookmarkStart w:id="473" w:name="_Toc48926410"/>
      <w:bookmarkStart w:id="474" w:name="_Toc57621842"/>
      <w:bookmarkStart w:id="475" w:name="_Toc51882672"/>
      <w:bookmarkStart w:id="476" w:name="_Toc48635743"/>
      <w:bookmarkStart w:id="477" w:name="_Toc48926663"/>
      <w:bookmarkStart w:id="478" w:name="_Toc49438163"/>
      <w:r>
        <w:rPr>
          <w:rFonts w:hint="eastAsia"/>
          <w:b/>
          <w:bCs/>
        </w:rPr>
        <w:t>5</w:t>
      </w:r>
      <w:r>
        <w:rPr>
          <w:b/>
          <w:bCs/>
        </w:rPr>
        <w:t xml:space="preserve">.2.1 </w:t>
      </w:r>
      <w:r>
        <w:rPr>
          <w:rFonts w:hint="eastAsia"/>
          <w:b/>
          <w:bCs/>
        </w:rPr>
        <w:t>推送至订阅地址</w:t>
      </w:r>
      <w:bookmarkEnd w:id="473"/>
      <w:bookmarkEnd w:id="474"/>
      <w:bookmarkEnd w:id="475"/>
      <w:bookmarkEnd w:id="476"/>
      <w:bookmarkEnd w:id="477"/>
      <w:bookmarkEnd w:id="478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376555"/>
                <wp:effectExtent l="0" t="0" r="0" b="4445"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3770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/>
                                <w:bCs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color w:val="000000" w:themeColor="text1"/>
                                <w:sz w:val="20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推送订阅地址：《报（预）警信息订阅推送至第三方》填写接收订阅地址</w:t>
                            </w:r>
                          </w:p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9.65pt;width:408.2pt;" fillcolor="#D9D9D9 [2732]" filled="t" stroked="f" coordsize="21600,21600" o:gfxdata="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Ibz1l1gAAAAQBAAAPAAAAAAAAAAEA&#10;IAAAACIAAABkcnMvZG93bnJldi54bWxQSwECFAAUAAAACACHTuJAp8ziv0oCAAB1BAAADgAAAAAA&#10;AAABACAAAAAl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/>
                          <w:bCs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color w:val="000000" w:themeColor="text1"/>
                          <w:sz w:val="20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推送订阅地址：《报（预）警信息订阅推送至第三方》填写接收订阅地址</w:t>
                      </w:r>
                    </w:p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479" w:name="_Toc48926411"/>
      <w:bookmarkStart w:id="480" w:name="_Toc51882673"/>
      <w:bookmarkStart w:id="481" w:name="_Toc49438164"/>
      <w:bookmarkStart w:id="482" w:name="_Toc48635744"/>
      <w:bookmarkStart w:id="483" w:name="_Toc48926664"/>
      <w:bookmarkStart w:id="484" w:name="_Toc57621843"/>
      <w:r>
        <w:rPr>
          <w:rFonts w:hint="eastAsia"/>
          <w:b/>
          <w:bCs/>
        </w:rPr>
        <w:t>5</w:t>
      </w:r>
      <w:r>
        <w:rPr>
          <w:b/>
          <w:bCs/>
        </w:rPr>
        <w:t xml:space="preserve">.2.2 POST </w:t>
      </w:r>
      <w:r>
        <w:rPr>
          <w:rFonts w:hint="eastAsia"/>
          <w:b/>
          <w:bCs/>
        </w:rPr>
        <w:t>推送参数实体（第三方接收参数）</w:t>
      </w:r>
      <w:bookmarkEnd w:id="479"/>
      <w:bookmarkEnd w:id="480"/>
      <w:bookmarkEnd w:id="481"/>
      <w:bookmarkEnd w:id="482"/>
      <w:bookmarkEnd w:id="483"/>
      <w:bookmarkEnd w:id="484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1282"/>
        <w:gridCol w:w="5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28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531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ime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发送时间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ype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ata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</w:rPr>
              <w:t>bject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1282"/>
        <w:gridCol w:w="5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  <w:r>
              <w:rPr>
                <w:rFonts w:hint="eastAsia"/>
                <w:color w:val="auto"/>
                <w:sz w:val="18"/>
                <w:szCs w:val="18"/>
              </w:rPr>
              <w:t>（data）</w:t>
            </w:r>
          </w:p>
        </w:tc>
        <w:tc>
          <w:tcPr>
            <w:tcW w:w="128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531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" w:hRule="atLeast"/>
        </w:trPr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id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ime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ype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alarm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代表报警、alarm</w:t>
            </w:r>
            <w:r>
              <w:rPr>
                <w:sz w:val="18"/>
                <w:szCs w:val="18"/>
              </w:rPr>
              <w:t xml:space="preserve">:handle </w:t>
            </w:r>
            <w:r>
              <w:rPr>
                <w:rFonts w:hint="eastAsia"/>
                <w:sz w:val="18"/>
                <w:szCs w:val="18"/>
              </w:rPr>
              <w:t>代表报警已处理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alarmInfo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</w:t>
            </w:r>
            <w:r>
              <w:rPr>
                <w:sz w:val="18"/>
                <w:szCs w:val="18"/>
              </w:rPr>
              <w:t>ing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alarmType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</w:t>
            </w:r>
            <w:r>
              <w:rPr>
                <w:sz w:val="18"/>
                <w:szCs w:val="18"/>
              </w:rPr>
              <w:t>ing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报警类型（请看预警类型）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alarmLocation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</w:t>
            </w:r>
            <w:r>
              <w:rPr>
                <w:sz w:val="18"/>
                <w:szCs w:val="18"/>
              </w:rPr>
              <w:t>ing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rails</w:t>
            </w:r>
          </w:p>
        </w:tc>
        <w:tc>
          <w:tcPr>
            <w:tcW w:w="128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ist&lt;Object&gt;</w:t>
            </w:r>
          </w:p>
        </w:tc>
        <w:tc>
          <w:tcPr>
            <w:tcW w:w="531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围栏信息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522"/>
        <w:gridCol w:w="5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rFonts w:hint="eastAsia"/>
                <w:color w:val="auto"/>
                <w:sz w:val="18"/>
                <w:szCs w:val="18"/>
              </w:rPr>
              <w:t>rails）</w:t>
            </w:r>
          </w:p>
        </w:tc>
        <w:tc>
          <w:tcPr>
            <w:tcW w:w="152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511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railId</w:t>
            </w:r>
          </w:p>
        </w:tc>
        <w:tc>
          <w:tcPr>
            <w:tcW w:w="152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511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railName</w:t>
            </w:r>
          </w:p>
        </w:tc>
        <w:tc>
          <w:tcPr>
            <w:tcW w:w="152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511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floorNo</w:t>
            </w:r>
          </w:p>
        </w:tc>
        <w:tc>
          <w:tcPr>
            <w:tcW w:w="152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511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楼层号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points</w:t>
            </w:r>
          </w:p>
        </w:tc>
        <w:tc>
          <w:tcPr>
            <w:tcW w:w="152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List&lt;Object&gt;</w:t>
            </w:r>
          </w:p>
        </w:tc>
        <w:tc>
          <w:tcPr>
            <w:tcW w:w="511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点位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522"/>
        <w:gridCol w:w="5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9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  <w:r>
              <w:rPr>
                <w:rFonts w:hint="eastAsia"/>
                <w:color w:val="auto"/>
                <w:sz w:val="18"/>
                <w:szCs w:val="18"/>
              </w:rPr>
              <w:t>（points）</w:t>
            </w:r>
          </w:p>
        </w:tc>
        <w:tc>
          <w:tcPr>
            <w:tcW w:w="152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511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</w:p>
        </w:tc>
        <w:tc>
          <w:tcPr>
            <w:tcW w:w="152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511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坐标 </w:t>
            </w:r>
            <w:r>
              <w:rPr>
                <w:sz w:val="18"/>
                <w:szCs w:val="18"/>
              </w:rPr>
              <w:t xml:space="preserve">x </w:t>
            </w:r>
            <w:r>
              <w:rPr>
                <w:rFonts w:hint="eastAsia"/>
                <w:sz w:val="18"/>
                <w:szCs w:val="18"/>
              </w:rPr>
              <w:t>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</w:t>
            </w:r>
          </w:p>
        </w:tc>
        <w:tc>
          <w:tcPr>
            <w:tcW w:w="152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511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 y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轴</w:t>
            </w:r>
          </w:p>
        </w:tc>
      </w:tr>
    </w:tbl>
    <w:p/>
    <w:p>
      <w:pPr>
        <w:outlineLvl w:val="1"/>
        <w:rPr>
          <w:b/>
          <w:bCs/>
          <w:sz w:val="28"/>
          <w:szCs w:val="28"/>
        </w:rPr>
      </w:pPr>
      <w:bookmarkStart w:id="485" w:name="_Toc48926412"/>
      <w:bookmarkStart w:id="486" w:name="_Toc49438165"/>
      <w:bookmarkStart w:id="487" w:name="_Toc48635745"/>
      <w:bookmarkStart w:id="488" w:name="_Toc51882674"/>
      <w:bookmarkStart w:id="489" w:name="_Toc48926665"/>
      <w:bookmarkStart w:id="490" w:name="_Toc57621844"/>
      <w:r>
        <w:rPr>
          <w:rFonts w:hint="eastAsia"/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.3 </w:t>
      </w:r>
      <w:r>
        <w:rPr>
          <w:rFonts w:hint="eastAsia"/>
          <w:b/>
          <w:bCs/>
          <w:sz w:val="28"/>
          <w:szCs w:val="28"/>
        </w:rPr>
        <w:t>查询报警列表</w:t>
      </w:r>
      <w:bookmarkEnd w:id="485"/>
      <w:bookmarkEnd w:id="486"/>
      <w:bookmarkEnd w:id="487"/>
      <w:bookmarkEnd w:id="488"/>
      <w:bookmarkEnd w:id="489"/>
      <w:bookmarkEnd w:id="490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rFonts w:ascii="微软雅黑" w:hAnsi="微软雅黑"/>
          <w:bCs/>
        </w:rPr>
      </w:pPr>
      <w:bookmarkStart w:id="491" w:name="_Toc48635746"/>
      <w:bookmarkStart w:id="492" w:name="_Toc48926666"/>
      <w:bookmarkStart w:id="493" w:name="_Toc51882675"/>
      <w:bookmarkStart w:id="494" w:name="_Toc57621845"/>
      <w:bookmarkStart w:id="495" w:name="_Toc49438166"/>
      <w:bookmarkStart w:id="496" w:name="_Toc48926413"/>
      <w:r>
        <w:rPr>
          <w:rFonts w:hint="eastAsia"/>
          <w:b/>
          <w:bCs/>
        </w:rPr>
        <w:t>5</w:t>
      </w:r>
      <w:r>
        <w:rPr>
          <w:b/>
          <w:bCs/>
        </w:rPr>
        <w:t xml:space="preserve">.3.1 </w:t>
      </w:r>
      <w:bookmarkEnd w:id="491"/>
      <w:r>
        <w:rPr>
          <w:b/>
          <w:bCs/>
        </w:rPr>
        <w:t>URL</w:t>
      </w:r>
      <w:bookmarkEnd w:id="492"/>
      <w:bookmarkEnd w:id="493"/>
      <w:bookmarkEnd w:id="494"/>
      <w:bookmarkEnd w:id="495"/>
      <w:bookmarkEnd w:id="496"/>
    </w:p>
    <w:p>
      <w:pPr>
        <w:ind w:firstLine="420"/>
        <w:rPr>
          <w:rFonts w:ascii="微软雅黑" w:hAnsi="微软雅黑"/>
          <w:bCs/>
        </w:rPr>
      </w:pPr>
      <w:r>
        <w:rPr>
          <w:rFonts w:ascii="微软雅黑" w:hAnsi="微软雅黑"/>
          <w:bCs/>
        </w:rPr>
        <w:tab/>
      </w:r>
      <w:r>
        <w:rPr>
          <w:rFonts w:ascii="微软雅黑" w:hAnsi="微软雅黑"/>
          <w:bCs/>
        </w:rPr>
        <w:t>/</w:t>
      </w:r>
      <w:r>
        <w:rPr>
          <w:rFonts w:hint="eastAsia" w:ascii="微软雅黑" w:hAnsi="微软雅黑"/>
          <w:bCs/>
        </w:rPr>
        <w:t>api</w:t>
      </w:r>
      <w:r>
        <w:rPr>
          <w:rFonts w:ascii="微软雅黑" w:hAnsi="微软雅黑"/>
          <w:bCs/>
        </w:rPr>
        <w:t>/v2/alarm/list</w:t>
      </w:r>
    </w:p>
    <w:p>
      <w:pPr>
        <w:outlineLvl w:val="2"/>
      </w:pPr>
      <w:bookmarkStart w:id="497" w:name="_Toc48635747"/>
      <w:bookmarkStart w:id="498" w:name="_Toc57621846"/>
      <w:bookmarkStart w:id="499" w:name="_Toc48926667"/>
      <w:bookmarkStart w:id="500" w:name="_Toc48926414"/>
      <w:bookmarkStart w:id="501" w:name="_Toc51882676"/>
      <w:bookmarkStart w:id="502" w:name="_Toc49438167"/>
      <w:r>
        <w:rPr>
          <w:rFonts w:hint="eastAsia"/>
          <w:b/>
          <w:bCs/>
        </w:rPr>
        <w:t>5</w:t>
      </w:r>
      <w:r>
        <w:rPr>
          <w:b/>
          <w:bCs/>
        </w:rPr>
        <w:t>.3.2 请</w:t>
      </w:r>
      <w:r>
        <w:rPr>
          <w:rFonts w:hint="eastAsia"/>
          <w:b/>
          <w:bCs/>
        </w:rPr>
        <w:t>求头</w:t>
      </w:r>
      <w:bookmarkEnd w:id="497"/>
      <w:bookmarkEnd w:id="498"/>
      <w:bookmarkEnd w:id="499"/>
      <w:bookmarkEnd w:id="500"/>
      <w:bookmarkEnd w:id="501"/>
      <w:bookmarkEnd w:id="50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503" w:name="_Toc57621847"/>
      <w:bookmarkStart w:id="504" w:name="_Toc49438168"/>
      <w:bookmarkStart w:id="505" w:name="_Toc48926668"/>
      <w:bookmarkStart w:id="506" w:name="_Toc48926415"/>
      <w:bookmarkStart w:id="507" w:name="_Toc48635748"/>
      <w:bookmarkStart w:id="508" w:name="_Toc51882677"/>
      <w:r>
        <w:rPr>
          <w:rFonts w:hint="eastAsia"/>
          <w:b/>
          <w:bCs/>
        </w:rPr>
        <w:t>5</w:t>
      </w:r>
      <w:r>
        <w:rPr>
          <w:b/>
          <w:bCs/>
        </w:rPr>
        <w:t xml:space="preserve">.3.3 POST </w:t>
      </w:r>
      <w:r>
        <w:rPr>
          <w:rFonts w:hint="eastAsia"/>
          <w:b/>
          <w:bCs/>
        </w:rPr>
        <w:t>请求参数</w:t>
      </w:r>
      <w:bookmarkEnd w:id="503"/>
      <w:bookmarkEnd w:id="504"/>
      <w:bookmarkEnd w:id="505"/>
      <w:bookmarkEnd w:id="506"/>
      <w:bookmarkEnd w:id="507"/>
      <w:bookmarkEnd w:id="50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alarmState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报警处理状态（1：报警中、0：已处理）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pageNumber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第几页，最小是1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pageSize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每页显示数据条数，最小是1</w:t>
            </w:r>
            <w:r>
              <w:rPr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，最大是1</w:t>
            </w:r>
            <w:r>
              <w:rPr>
                <w:sz w:val="18"/>
                <w:szCs w:val="18"/>
              </w:rPr>
              <w:t>000</w:t>
            </w:r>
          </w:p>
        </w:tc>
      </w:tr>
    </w:tbl>
    <w:p/>
    <w:p>
      <w:pPr>
        <w:outlineLvl w:val="2"/>
        <w:rPr>
          <w:b/>
          <w:bCs/>
        </w:rPr>
      </w:pPr>
      <w:bookmarkStart w:id="509" w:name="_Toc48926416"/>
      <w:bookmarkStart w:id="510" w:name="_Toc51882678"/>
      <w:bookmarkStart w:id="511" w:name="_Toc48926669"/>
      <w:bookmarkStart w:id="512" w:name="_Toc57621848"/>
      <w:bookmarkStart w:id="513" w:name="_Toc49438169"/>
      <w:bookmarkStart w:id="514" w:name="_Toc48635749"/>
      <w:r>
        <w:rPr>
          <w:rFonts w:hint="eastAsia"/>
          <w:b/>
          <w:bCs/>
        </w:rPr>
        <w:t>5</w:t>
      </w:r>
      <w:r>
        <w:rPr>
          <w:b/>
          <w:bCs/>
        </w:rPr>
        <w:t xml:space="preserve">.3.4 </w:t>
      </w:r>
      <w:r>
        <w:rPr>
          <w:rFonts w:hint="eastAsia"/>
          <w:b/>
          <w:bCs/>
        </w:rPr>
        <w:t>请求响应参数</w:t>
      </w:r>
      <w:bookmarkEnd w:id="509"/>
      <w:bookmarkEnd w:id="510"/>
      <w:bookmarkEnd w:id="511"/>
      <w:bookmarkEnd w:id="512"/>
      <w:bookmarkEnd w:id="513"/>
      <w:bookmarkEnd w:id="514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9"/>
        <w:gridCol w:w="2142"/>
        <w:gridCol w:w="4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71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AlarmRecord</w:t>
            </w:r>
          </w:p>
        </w:tc>
        <w:tc>
          <w:tcPr>
            <w:tcW w:w="21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</w:t>
            </w:r>
            <w:r>
              <w:rPr>
                <w:rFonts w:hint="eastAsia"/>
                <w:sz w:val="18"/>
                <w:szCs w:val="18"/>
              </w:rPr>
              <w:t>&lt;</w:t>
            </w:r>
            <w:r>
              <w:rPr>
                <w:sz w:val="18"/>
                <w:szCs w:val="18"/>
              </w:rPr>
              <w:t>AlarmRecordVO&gt;</w:t>
            </w:r>
          </w:p>
        </w:tc>
        <w:tc>
          <w:tcPr>
            <w:tcW w:w="47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报警L</w:t>
            </w:r>
            <w:r>
              <w:rPr>
                <w:sz w:val="18"/>
                <w:szCs w:val="18"/>
              </w:rPr>
              <w:t>ist</w:t>
            </w:r>
            <w:r>
              <w:rPr>
                <w:rFonts w:hint="eastAsia"/>
                <w:sz w:val="18"/>
                <w:szCs w:val="18"/>
              </w:rPr>
              <w:t>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1759"/>
        <w:gridCol w:w="46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参数(</w:t>
            </w:r>
            <w:r>
              <w:rPr>
                <w:color w:val="auto"/>
                <w:sz w:val="18"/>
                <w:szCs w:val="18"/>
              </w:rPr>
              <w:t>AlarmRecord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7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6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areaName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报警人员名字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mac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handleTime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处理时间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handleRemark</w:t>
            </w:r>
          </w:p>
        </w:tc>
        <w:tc>
          <w:tcPr>
            <w:tcW w:w="17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46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处理信息</w:t>
            </w:r>
          </w:p>
        </w:tc>
      </w:tr>
    </w:tbl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ontent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bject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totalElements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totalPages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总页数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presentPage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当前页</w:t>
            </w:r>
          </w:p>
        </w:tc>
      </w:tr>
    </w:tbl>
    <w:p/>
    <w:p>
      <w:pPr>
        <w:outlineLvl w:val="2"/>
        <w:rPr>
          <w:b/>
          <w:bCs/>
        </w:rPr>
      </w:pPr>
      <w:bookmarkStart w:id="515" w:name="_Toc48926417"/>
      <w:bookmarkStart w:id="516" w:name="_Toc49438170"/>
      <w:bookmarkStart w:id="517" w:name="_Toc48635750"/>
      <w:bookmarkStart w:id="518" w:name="_Toc57621849"/>
      <w:bookmarkStart w:id="519" w:name="_Toc51882679"/>
      <w:bookmarkStart w:id="520" w:name="_Toc48926670"/>
      <w:r>
        <w:rPr>
          <w:rFonts w:hint="eastAsia"/>
          <w:b/>
          <w:bCs/>
        </w:rPr>
        <w:t>5</w:t>
      </w:r>
      <w:r>
        <w:rPr>
          <w:b/>
          <w:bCs/>
        </w:rPr>
        <w:t xml:space="preserve">.3.5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15"/>
      <w:bookmarkEnd w:id="516"/>
      <w:bookmarkEnd w:id="517"/>
      <w:bookmarkEnd w:id="518"/>
      <w:bookmarkEnd w:id="519"/>
      <w:bookmarkEnd w:id="52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97230"/>
                <wp:effectExtent l="0" t="0" r="0" b="7620"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976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54.9pt;width:408.2pt;" fillcolor="#D9D9D9 [2732]" filled="t" stroked="f" coordsize="21600,21600" o:gfxdata="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GBkQ9UAAAAFAQAADwAAAAAAAAAB&#10;ACAAAAAiAAAAZHJzL2Rvd25yZXYueG1sUEsBAhQAFAAAAAgAh07iQFZQ0olMAgAAdQ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26185"/>
                <wp:effectExtent l="0" t="0" r="0" b="0"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262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2"/>
                                <w:szCs w:val="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"alarmState"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"pageSize"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6.55pt;width:408.2pt;" fillcolor="#D9D9D9 [2732]" filled="t" stroked="f" coordsize="21600,21600" o:gfxdata="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9cacNUAAAAFAQAADwAAAAAAAAAB&#10;ACAAAAAiAAAAZHJzL2Rvd25yZXYueG1sUEsBAhQAFAAAAAgAh07iQAgXbJpMAgAAdg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2"/>
                          <w:szCs w:val="4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"alarmState"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"pageSize"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521" w:name="_Toc48635751"/>
      <w:bookmarkStart w:id="522" w:name="_Toc49438171"/>
      <w:bookmarkStart w:id="523" w:name="_Toc51882680"/>
      <w:bookmarkStart w:id="524" w:name="_Toc48926671"/>
      <w:bookmarkStart w:id="525" w:name="_Toc57621850"/>
      <w:bookmarkStart w:id="526" w:name="_Toc48926418"/>
      <w:r>
        <w:rPr>
          <w:rFonts w:hint="eastAsia"/>
          <w:b/>
          <w:bCs/>
        </w:rPr>
        <w:t>5</w:t>
      </w:r>
      <w:r>
        <w:rPr>
          <w:b/>
          <w:bCs/>
        </w:rPr>
        <w:t xml:space="preserve">.3.6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21"/>
      <w:bookmarkEnd w:id="522"/>
      <w:bookmarkEnd w:id="523"/>
      <w:bookmarkEnd w:id="524"/>
      <w:bookmarkEnd w:id="525"/>
      <w:bookmarkEnd w:id="52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4598035"/>
                <wp:effectExtent l="0" t="0" r="0" b="0"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45984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47354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1598601927000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1598601946000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47353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1598601675000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"永远滴神"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"F88A5E4DAF8C"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1598601694000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47352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1598580253000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1598580327000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47351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1598526717000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1598526669000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1598526560000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"永远滴神"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"F88A5E4DAF8C"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1598526647000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1598526513000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1598526556000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1598526456000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1598526489000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1598526438000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"永远滴神"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"F88A5E4DAF8C"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1598526450000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1598526401000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"永远滴神"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"F88A5E4DAF8C"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1598526424000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1598526382000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1598526397000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1598526314000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"永远滴神"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"F88A5E4DAF8C"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1598526383000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1598526300000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"永远滴神"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"F88A5E4DAF8C"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1598526277000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1598526240000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1598526284000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1598526194000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"永远滴神"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"F88A5E4DAF8C"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1598526281000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47340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1598526193000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"oneKeyAlarm:alarm"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"测试报警"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"perkz"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"mac"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"F88A5E4DAF97"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1598526253000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"忽略"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362.05pt;width:408.2pt;" fillcolor="#D9D9D9 [2732]" filled="t" stroked="f" coordsize="21600,21600" o:gfxdata="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hoEO91QAAAAUBAAAPAAAAAAAAAAEA&#10;IAAAACIAAABkcnMvZG93bnJldi54bWxQSwECFAAUAAAACACHTuJAOYcw1E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6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47354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1598601927000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1598601946000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47353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1598601675000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"永远滴神"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"F88A5E4DAF8C"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1598601694000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47352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1598580253000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1598580327000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47351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1598526717000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1598526669000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1598526560000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"永远滴神"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"F88A5E4DAF8C"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1598526647000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1598526513000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1598526556000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1598526456000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1598526489000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1598526438000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"永远滴神"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"F88A5E4DAF8C"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1598526450000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1598526401000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"永远滴神"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"F88A5E4DAF8C"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1598526424000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1598526382000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1598526397000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1598526314000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"永远滴神"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"F88A5E4DAF8C"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1598526383000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1598526300000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"永远滴神"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"F88A5E4DAF8C"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1598526277000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1598526240000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1598526284000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1598526194000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"永远滴神"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"F88A5E4DAF8C"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1598526281000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47340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1598526193000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"oneKeyAlarm:alarm"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"测试报警"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"perkz"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"mac"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"F88A5E4DAF97"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1598526253000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"忽略"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527" w:name="_Toc57621851"/>
      <w:bookmarkStart w:id="528" w:name="_Toc49438172"/>
      <w:bookmarkStart w:id="529" w:name="_Toc48926672"/>
      <w:bookmarkStart w:id="530" w:name="_Toc48926419"/>
      <w:bookmarkStart w:id="531" w:name="_Toc48635752"/>
      <w:bookmarkStart w:id="532" w:name="_Toc51882681"/>
      <w:r>
        <w:rPr>
          <w:rFonts w:hint="eastAsia"/>
          <w:b/>
          <w:bCs/>
        </w:rPr>
        <w:t>5</w:t>
      </w:r>
      <w:r>
        <w:rPr>
          <w:b/>
          <w:bCs/>
        </w:rPr>
        <w:t xml:space="preserve">.3.7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27"/>
      <w:bookmarkEnd w:id="528"/>
      <w:bookmarkEnd w:id="529"/>
      <w:bookmarkEnd w:id="530"/>
      <w:bookmarkEnd w:id="531"/>
      <w:bookmarkEnd w:id="532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98220"/>
                <wp:effectExtent l="0" t="0" r="0" b="0"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98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"页数不能是空||条数不能是空"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8.6pt;width:408.2pt;" fillcolor="#D9D9D9 [2732]" filled="t" stroked="f" coordsize="21600,21600" o:gfxdata="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at6qq1gAAAAUBAAAPAAAAAAAAAAEAIAAA&#10;ACIAAABkcnMvZG93bnJldi54bWxQSwECFAAUAAAACACHTuJA8e4u6kcCAAB1BAAADgAAAAAAAAAB&#10;ACAAAAAlAQAAZHJzL2Uyb0RvYy54bWxQSwUGAAAAAAYABgBZAQAA3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"页数不能是空||条数不能是空"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533" w:name="_Toc48926420"/>
      <w:bookmarkStart w:id="534" w:name="_Toc48635753"/>
      <w:bookmarkStart w:id="535" w:name="_Toc57621852"/>
      <w:bookmarkStart w:id="536" w:name="_Toc49438173"/>
      <w:bookmarkStart w:id="537" w:name="_Toc48926673"/>
      <w:bookmarkStart w:id="538" w:name="_Toc51882682"/>
      <w:r>
        <w:rPr>
          <w:rFonts w:hint="eastAsia"/>
          <w:b/>
          <w:bCs/>
        </w:rPr>
        <w:t>5</w:t>
      </w:r>
      <w:r>
        <w:rPr>
          <w:b/>
          <w:bCs/>
        </w:rPr>
        <w:t xml:space="preserve">.3.8 </w:t>
      </w:r>
      <w:r>
        <w:rPr>
          <w:rFonts w:hint="eastAsia"/>
          <w:b/>
          <w:bCs/>
        </w:rPr>
        <w:t>业务错误码</w:t>
      </w:r>
      <w:bookmarkEnd w:id="533"/>
      <w:bookmarkEnd w:id="534"/>
      <w:bookmarkEnd w:id="535"/>
      <w:bookmarkEnd w:id="536"/>
      <w:bookmarkEnd w:id="537"/>
      <w:bookmarkEnd w:id="53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>
      <w:pPr>
        <w:outlineLvl w:val="2"/>
        <w:rPr>
          <w:b/>
          <w:bCs/>
        </w:rPr>
      </w:pPr>
      <w:bookmarkStart w:id="539" w:name="_Toc48635754"/>
      <w:bookmarkStart w:id="540" w:name="_Toc51882683"/>
      <w:bookmarkStart w:id="541" w:name="_Toc48926421"/>
      <w:bookmarkStart w:id="542" w:name="_Toc48926674"/>
      <w:bookmarkStart w:id="543" w:name="_Toc57621853"/>
      <w:bookmarkStart w:id="544" w:name="_Toc49438174"/>
      <w:r>
        <w:rPr>
          <w:rFonts w:hint="eastAsia"/>
          <w:b/>
          <w:bCs/>
        </w:rPr>
        <w:t>5</w:t>
      </w:r>
      <w:r>
        <w:rPr>
          <w:b/>
          <w:bCs/>
        </w:rPr>
        <w:t>.3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9 </w:t>
      </w:r>
      <w:r>
        <w:rPr>
          <w:rFonts w:hint="eastAsia"/>
          <w:b/>
          <w:bCs/>
        </w:rPr>
        <w:t>图片案例</w:t>
      </w:r>
      <w:bookmarkEnd w:id="539"/>
      <w:bookmarkEnd w:id="540"/>
      <w:bookmarkEnd w:id="541"/>
      <w:bookmarkEnd w:id="542"/>
      <w:bookmarkEnd w:id="543"/>
      <w:bookmarkEnd w:id="544"/>
    </w:p>
    <w:p>
      <w:r>
        <w:drawing>
          <wp:inline distT="0" distB="0" distL="0" distR="0">
            <wp:extent cx="5278120" cy="5583555"/>
            <wp:effectExtent l="0" t="0" r="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545" w:name="_Toc51882684"/>
      <w:bookmarkStart w:id="546" w:name="_Toc49438175"/>
      <w:bookmarkStart w:id="547" w:name="_Toc48635755"/>
      <w:bookmarkStart w:id="548" w:name="_Toc48926422"/>
      <w:bookmarkStart w:id="549" w:name="_Toc57621854"/>
      <w:bookmarkStart w:id="550" w:name="_Toc48926675"/>
      <w:r>
        <w:rPr>
          <w:rFonts w:hint="eastAsia"/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.4 </w:t>
      </w:r>
      <w:r>
        <w:rPr>
          <w:rFonts w:hint="eastAsia"/>
          <w:b/>
          <w:bCs/>
          <w:sz w:val="28"/>
          <w:szCs w:val="28"/>
        </w:rPr>
        <w:t>批量处理报警信息</w:t>
      </w:r>
      <w:bookmarkEnd w:id="545"/>
      <w:bookmarkEnd w:id="546"/>
      <w:bookmarkEnd w:id="547"/>
      <w:bookmarkEnd w:id="548"/>
      <w:bookmarkEnd w:id="549"/>
      <w:bookmarkEnd w:id="550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551" w:name="_Toc48635756"/>
      <w:bookmarkStart w:id="552" w:name="_Toc48926423"/>
      <w:bookmarkStart w:id="553" w:name="_Toc48926676"/>
      <w:bookmarkStart w:id="554" w:name="_Toc57621855"/>
      <w:bookmarkStart w:id="555" w:name="_Toc49438176"/>
      <w:bookmarkStart w:id="556" w:name="_Toc51882685"/>
      <w:r>
        <w:rPr>
          <w:rFonts w:hint="eastAsia"/>
          <w:b/>
          <w:bCs/>
        </w:rPr>
        <w:t>5</w:t>
      </w:r>
      <w:r>
        <w:rPr>
          <w:b/>
          <w:bCs/>
        </w:rPr>
        <w:t>.4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1 </w:t>
      </w:r>
      <w:bookmarkEnd w:id="551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552"/>
      <w:bookmarkEnd w:id="553"/>
      <w:bookmarkEnd w:id="554"/>
      <w:bookmarkEnd w:id="555"/>
      <w:bookmarkEnd w:id="556"/>
      <w:r>
        <w:rPr>
          <w:rFonts w:hint="eastAsia"/>
          <w:b/>
          <w:bCs/>
        </w:rPr>
        <w:t xml:space="preserve"> </w:t>
      </w:r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/api/v2/alarm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batch-event</w:t>
      </w:r>
    </w:p>
    <w:p>
      <w:pPr>
        <w:outlineLvl w:val="2"/>
      </w:pPr>
      <w:bookmarkStart w:id="557" w:name="_Toc48635757"/>
      <w:bookmarkStart w:id="558" w:name="_Toc48926677"/>
      <w:bookmarkStart w:id="559" w:name="_Toc49438177"/>
      <w:bookmarkStart w:id="560" w:name="_Toc51882686"/>
      <w:bookmarkStart w:id="561" w:name="_Toc57621856"/>
      <w:bookmarkStart w:id="562" w:name="_Toc48926424"/>
      <w:r>
        <w:rPr>
          <w:rFonts w:hint="eastAsia"/>
          <w:b/>
          <w:bCs/>
        </w:rPr>
        <w:t>5</w:t>
      </w:r>
      <w:r>
        <w:rPr>
          <w:b/>
          <w:bCs/>
        </w:rPr>
        <w:t>.4.2 请</w:t>
      </w:r>
      <w:r>
        <w:rPr>
          <w:rFonts w:hint="eastAsia"/>
          <w:b/>
          <w:bCs/>
        </w:rPr>
        <w:t>求头</w:t>
      </w:r>
      <w:bookmarkEnd w:id="557"/>
      <w:bookmarkEnd w:id="558"/>
      <w:bookmarkEnd w:id="559"/>
      <w:bookmarkEnd w:id="560"/>
      <w:bookmarkEnd w:id="561"/>
      <w:bookmarkEnd w:id="56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563" w:name="_Toc51882687"/>
      <w:bookmarkStart w:id="564" w:name="_Toc48635758"/>
      <w:bookmarkStart w:id="565" w:name="_Toc49438178"/>
      <w:bookmarkStart w:id="566" w:name="_Toc48926678"/>
      <w:bookmarkStart w:id="567" w:name="_Toc48926425"/>
      <w:bookmarkStart w:id="568" w:name="_Toc57621857"/>
      <w:r>
        <w:rPr>
          <w:rFonts w:hint="eastAsia"/>
          <w:b/>
          <w:bCs/>
        </w:rPr>
        <w:t>5</w:t>
      </w:r>
      <w:r>
        <w:rPr>
          <w:b/>
          <w:bCs/>
        </w:rPr>
        <w:t xml:space="preserve">.4.3 POST </w:t>
      </w:r>
      <w:r>
        <w:rPr>
          <w:rFonts w:hint="eastAsia"/>
          <w:b/>
          <w:bCs/>
        </w:rPr>
        <w:t>请求参数</w:t>
      </w:r>
      <w:bookmarkEnd w:id="563"/>
      <w:bookmarkEnd w:id="564"/>
      <w:bookmarkEnd w:id="565"/>
      <w:bookmarkEnd w:id="566"/>
      <w:bookmarkEnd w:id="567"/>
      <w:bookmarkEnd w:id="568"/>
    </w:p>
    <w:tbl>
      <w:tblPr>
        <w:tblStyle w:val="44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2"/>
        <w:gridCol w:w="1308"/>
        <w:gridCol w:w="1052"/>
        <w:gridCol w:w="992"/>
        <w:gridCol w:w="3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30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5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92" w:type="dxa"/>
            <w:shd w:val="clear" w:color="auto" w:fill="8D0101"/>
            <w:vAlign w:val="center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长度</w:t>
            </w:r>
          </w:p>
        </w:tc>
        <w:tc>
          <w:tcPr>
            <w:tcW w:w="388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30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0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handleMsg</w:t>
            </w:r>
          </w:p>
        </w:tc>
        <w:tc>
          <w:tcPr>
            <w:tcW w:w="130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0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38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处理信息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ids</w:t>
            </w:r>
          </w:p>
        </w:tc>
        <w:tc>
          <w:tcPr>
            <w:tcW w:w="130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ist&lt;Long&gt;</w:t>
            </w:r>
          </w:p>
        </w:tc>
        <w:tc>
          <w:tcPr>
            <w:tcW w:w="10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集合</w:t>
            </w:r>
          </w:p>
        </w:tc>
      </w:tr>
    </w:tbl>
    <w:p/>
    <w:p>
      <w:pPr>
        <w:outlineLvl w:val="2"/>
        <w:rPr>
          <w:b/>
          <w:bCs/>
        </w:rPr>
      </w:pPr>
      <w:bookmarkStart w:id="569" w:name="_Toc48635759"/>
      <w:bookmarkStart w:id="570" w:name="_Toc48926679"/>
      <w:bookmarkStart w:id="571" w:name="_Toc57621858"/>
      <w:bookmarkStart w:id="572" w:name="_Toc48926426"/>
      <w:bookmarkStart w:id="573" w:name="_Toc51882688"/>
      <w:bookmarkStart w:id="574" w:name="_Toc49438179"/>
      <w:r>
        <w:rPr>
          <w:rFonts w:hint="eastAsia"/>
          <w:b/>
          <w:bCs/>
        </w:rPr>
        <w:t>5</w:t>
      </w:r>
      <w:r>
        <w:rPr>
          <w:b/>
          <w:bCs/>
        </w:rPr>
        <w:t xml:space="preserve">.4.4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69"/>
      <w:bookmarkEnd w:id="570"/>
      <w:bookmarkEnd w:id="571"/>
      <w:bookmarkEnd w:id="572"/>
      <w:bookmarkEnd w:id="573"/>
      <w:bookmarkEnd w:id="574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727835"/>
                <wp:effectExtent l="0" t="0" r="0" b="5715"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72831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"handleMsg"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"2020年9月2日15:07:01"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35848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35849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36.05pt;width:408.2pt;" fillcolor="#D9D9D9 [2732]" filled="t" stroked="f" coordsize="21600,21600" o:gfxdata="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U3K/9UAAAAFAQAADwAAAAAAAAAB&#10;ACAAAAAiAAAAZHJzL2Rvd25yZXYueG1sUEsBAhQAFAAAAAgAh07iQJzVPG9MAgAAdg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sz w:val="6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"handleMsg"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"2020年9月2日15:07:01"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35848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35849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575" w:name="_Toc51882689"/>
      <w:bookmarkStart w:id="576" w:name="_Toc49438180"/>
      <w:bookmarkStart w:id="577" w:name="_Toc48926427"/>
      <w:bookmarkStart w:id="578" w:name="_Toc48926680"/>
      <w:bookmarkStart w:id="579" w:name="_Toc57621859"/>
      <w:bookmarkStart w:id="580" w:name="_Toc48635760"/>
      <w:r>
        <w:rPr>
          <w:rFonts w:hint="eastAsia"/>
          <w:b/>
          <w:bCs/>
        </w:rPr>
        <w:t>5</w:t>
      </w:r>
      <w:r>
        <w:rPr>
          <w:b/>
          <w:bCs/>
        </w:rPr>
        <w:t xml:space="preserve">.4.5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75"/>
      <w:bookmarkEnd w:id="576"/>
      <w:bookmarkEnd w:id="577"/>
      <w:bookmarkEnd w:id="578"/>
      <w:bookmarkEnd w:id="579"/>
      <w:bookmarkEnd w:id="58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446530"/>
                <wp:effectExtent l="0" t="0" r="0" b="1270"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4469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13.9pt;width:408.2pt;" fillcolor="#D9D9D9 [2732]" filled="t" stroked="f" coordsize="21600,21600" o:gfxdata="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2hyCH1QAAAAUBAAAPAAAAAAAAAAEA&#10;IAAAACIAAABkcnMvZG93bnJldi54bWxQSwECFAAUAAAACACHTuJAB6kDp0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581" w:name="_Toc48926428"/>
      <w:bookmarkStart w:id="582" w:name="_Toc49438181"/>
      <w:bookmarkStart w:id="583" w:name="_Toc48926681"/>
      <w:bookmarkStart w:id="584" w:name="_Toc51882690"/>
      <w:bookmarkStart w:id="585" w:name="_Toc48635761"/>
      <w:bookmarkStart w:id="586" w:name="_Toc57621860"/>
      <w:r>
        <w:rPr>
          <w:rFonts w:hint="eastAsia"/>
          <w:b/>
          <w:bCs/>
        </w:rPr>
        <w:t>5</w:t>
      </w:r>
      <w:r>
        <w:rPr>
          <w:b/>
          <w:bCs/>
        </w:rPr>
        <w:t xml:space="preserve">.4.6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581"/>
      <w:bookmarkEnd w:id="582"/>
      <w:bookmarkEnd w:id="583"/>
      <w:bookmarkEnd w:id="584"/>
      <w:bookmarkEnd w:id="585"/>
      <w:bookmarkEnd w:id="58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75715"/>
                <wp:effectExtent l="0" t="0" r="0" b="635"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76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"该报警[35848]已被处理"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2004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45pt;width:408.2pt;" fillcolor="#D9D9D9 [2732]" filled="t" stroked="f" coordsize="21600,21600" o:gfxdata="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CgQlXVAAAABQEAAA8AAAAAAAAAAQAgAAAA&#10;IgAAAGRycy9kb3ducmV2LnhtbFBLAQIUABQAAAAIAIdO4kAvfw7MRwIAAHYEAAAOAAAAAAAAAAEA&#10;IAAAACQ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15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"该报警[35848]已被处理"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2004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587" w:name="_Toc51882691"/>
      <w:bookmarkStart w:id="588" w:name="_Toc48635762"/>
      <w:bookmarkStart w:id="589" w:name="_Toc48926429"/>
      <w:bookmarkStart w:id="590" w:name="_Toc57621861"/>
      <w:bookmarkStart w:id="591" w:name="_Toc48926682"/>
      <w:bookmarkStart w:id="592" w:name="_Toc49438182"/>
      <w:r>
        <w:rPr>
          <w:rFonts w:hint="eastAsia"/>
          <w:b/>
          <w:bCs/>
        </w:rPr>
        <w:t>5</w:t>
      </w:r>
      <w:r>
        <w:rPr>
          <w:b/>
          <w:bCs/>
        </w:rPr>
        <w:t xml:space="preserve">.4.7 </w:t>
      </w:r>
      <w:r>
        <w:rPr>
          <w:rFonts w:hint="eastAsia"/>
          <w:b/>
          <w:bCs/>
        </w:rPr>
        <w:t>业务错误码</w:t>
      </w:r>
      <w:bookmarkEnd w:id="587"/>
      <w:bookmarkEnd w:id="588"/>
      <w:bookmarkEnd w:id="589"/>
      <w:bookmarkEnd w:id="590"/>
      <w:bookmarkEnd w:id="591"/>
      <w:bookmarkEnd w:id="59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004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报警已被处理</w:t>
            </w:r>
          </w:p>
        </w:tc>
      </w:tr>
    </w:tbl>
    <w:p/>
    <w:p>
      <w:pPr>
        <w:outlineLvl w:val="2"/>
        <w:rPr>
          <w:b/>
          <w:bCs/>
        </w:rPr>
      </w:pPr>
      <w:bookmarkStart w:id="593" w:name="_Toc49438183"/>
      <w:bookmarkStart w:id="594" w:name="_Toc57621862"/>
      <w:bookmarkStart w:id="595" w:name="_Toc51882692"/>
      <w:bookmarkStart w:id="596" w:name="_Toc48635763"/>
      <w:bookmarkStart w:id="597" w:name="_Toc48926683"/>
      <w:bookmarkStart w:id="598" w:name="_Toc48926430"/>
      <w:r>
        <w:rPr>
          <w:rFonts w:hint="eastAsia"/>
          <w:b/>
          <w:bCs/>
        </w:rPr>
        <w:t>5</w:t>
      </w:r>
      <w:r>
        <w:rPr>
          <w:b/>
          <w:bCs/>
        </w:rPr>
        <w:t xml:space="preserve">.4.8 </w:t>
      </w:r>
      <w:r>
        <w:rPr>
          <w:rFonts w:hint="eastAsia"/>
          <w:b/>
          <w:bCs/>
        </w:rPr>
        <w:t>图片案例</w:t>
      </w:r>
      <w:bookmarkEnd w:id="593"/>
      <w:bookmarkEnd w:id="594"/>
      <w:bookmarkEnd w:id="595"/>
      <w:bookmarkEnd w:id="596"/>
      <w:bookmarkEnd w:id="597"/>
      <w:bookmarkEnd w:id="598"/>
    </w:p>
    <w:p>
      <w:r>
        <w:drawing>
          <wp:inline distT="0" distB="0" distL="0" distR="0">
            <wp:extent cx="5278120" cy="4498340"/>
            <wp:effectExtent l="0" t="0" r="0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0"/>
        <w:rPr>
          <w:b/>
          <w:bCs/>
          <w:sz w:val="36"/>
          <w:szCs w:val="36"/>
        </w:rPr>
      </w:pPr>
      <w:bookmarkStart w:id="599" w:name="_Toc49438184"/>
      <w:bookmarkStart w:id="600" w:name="_Toc48926684"/>
      <w:bookmarkStart w:id="601" w:name="_Toc51882693"/>
      <w:bookmarkStart w:id="602" w:name="_Toc48926431"/>
      <w:bookmarkStart w:id="603" w:name="_Toc48635764"/>
      <w:bookmarkStart w:id="604" w:name="_Toc57621863"/>
      <w:r>
        <w:rPr>
          <w:rFonts w:hint="eastAsia"/>
          <w:b/>
          <w:bCs/>
          <w:sz w:val="36"/>
          <w:szCs w:val="36"/>
        </w:rPr>
        <w:t>六、区域A</w:t>
      </w:r>
      <w:r>
        <w:rPr>
          <w:b/>
          <w:bCs/>
          <w:sz w:val="36"/>
          <w:szCs w:val="36"/>
        </w:rPr>
        <w:t>PI</w:t>
      </w:r>
      <w:bookmarkEnd w:id="599"/>
      <w:bookmarkEnd w:id="600"/>
      <w:bookmarkEnd w:id="601"/>
      <w:bookmarkEnd w:id="602"/>
      <w:bookmarkEnd w:id="603"/>
      <w:bookmarkEnd w:id="604"/>
    </w:p>
    <w:p>
      <w:pPr>
        <w:outlineLvl w:val="1"/>
        <w:rPr>
          <w:b/>
          <w:bCs/>
          <w:sz w:val="28"/>
          <w:szCs w:val="28"/>
        </w:rPr>
      </w:pPr>
      <w:bookmarkStart w:id="605" w:name="_Toc51882694"/>
      <w:bookmarkStart w:id="606" w:name="_Toc48926685"/>
      <w:bookmarkStart w:id="607" w:name="_Toc49438185"/>
      <w:bookmarkStart w:id="608" w:name="_Toc48926432"/>
      <w:bookmarkStart w:id="609" w:name="_Toc57621864"/>
      <w:bookmarkStart w:id="610" w:name="_Toc48635765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.1 </w:t>
      </w:r>
      <w:r>
        <w:rPr>
          <w:rFonts w:hint="eastAsia"/>
          <w:b/>
          <w:bCs/>
          <w:sz w:val="28"/>
          <w:szCs w:val="28"/>
        </w:rPr>
        <w:t>查询区域列表</w:t>
      </w:r>
      <w:bookmarkEnd w:id="605"/>
      <w:bookmarkEnd w:id="606"/>
      <w:bookmarkEnd w:id="607"/>
      <w:bookmarkEnd w:id="608"/>
      <w:bookmarkEnd w:id="609"/>
      <w:bookmarkEnd w:id="610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611" w:name="_Toc48635766"/>
      <w:bookmarkStart w:id="612" w:name="_Toc48926433"/>
      <w:bookmarkStart w:id="613" w:name="_Toc48926686"/>
      <w:bookmarkStart w:id="614" w:name="_Toc51882695"/>
      <w:bookmarkStart w:id="615" w:name="_Toc49438186"/>
      <w:bookmarkStart w:id="616" w:name="_Toc57621865"/>
      <w:r>
        <w:rPr>
          <w:rFonts w:hint="eastAsia"/>
          <w:b/>
          <w:bCs/>
        </w:rPr>
        <w:t>6.</w:t>
      </w:r>
      <w:r>
        <w:rPr>
          <w:b/>
          <w:bCs/>
        </w:rPr>
        <w:t xml:space="preserve">1.1 </w:t>
      </w:r>
      <w:bookmarkEnd w:id="611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612"/>
      <w:bookmarkEnd w:id="613"/>
      <w:bookmarkEnd w:id="614"/>
      <w:bookmarkEnd w:id="615"/>
      <w:bookmarkEnd w:id="616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ascii="微软雅黑" w:hAnsi="微软雅黑"/>
        </w:rPr>
        <w:t>/</w:t>
      </w:r>
      <w:r>
        <w:rPr>
          <w:rFonts w:hint="eastAsia" w:ascii="微软雅黑" w:hAnsi="微软雅黑"/>
        </w:rPr>
        <w:t>api</w:t>
      </w:r>
      <w:r>
        <w:rPr>
          <w:rFonts w:ascii="微软雅黑" w:hAnsi="微软雅黑"/>
        </w:rPr>
        <w:t>/v2/area/list</w:t>
      </w:r>
    </w:p>
    <w:p>
      <w:pPr>
        <w:outlineLvl w:val="2"/>
      </w:pPr>
      <w:bookmarkStart w:id="617" w:name="_Toc48635767"/>
      <w:bookmarkStart w:id="618" w:name="_Toc51882696"/>
      <w:bookmarkStart w:id="619" w:name="_Toc48926434"/>
      <w:bookmarkStart w:id="620" w:name="_Toc49438187"/>
      <w:bookmarkStart w:id="621" w:name="_Toc48926687"/>
      <w:bookmarkStart w:id="622" w:name="_Toc57621866"/>
      <w:r>
        <w:rPr>
          <w:rFonts w:hint="eastAsia"/>
          <w:b/>
          <w:bCs/>
        </w:rPr>
        <w:t>6</w:t>
      </w:r>
      <w:r>
        <w:rPr>
          <w:b/>
          <w:bCs/>
        </w:rPr>
        <w:t>.1.2 请</w:t>
      </w:r>
      <w:r>
        <w:rPr>
          <w:rFonts w:hint="eastAsia"/>
          <w:b/>
          <w:bCs/>
        </w:rPr>
        <w:t>求头</w:t>
      </w:r>
      <w:bookmarkEnd w:id="617"/>
      <w:bookmarkEnd w:id="618"/>
      <w:bookmarkEnd w:id="619"/>
      <w:bookmarkEnd w:id="620"/>
      <w:bookmarkEnd w:id="621"/>
      <w:bookmarkEnd w:id="62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623" w:name="_Toc51882697"/>
      <w:bookmarkStart w:id="624" w:name="_Toc48926435"/>
      <w:bookmarkStart w:id="625" w:name="_Toc49438188"/>
      <w:bookmarkStart w:id="626" w:name="_Toc48635768"/>
      <w:bookmarkStart w:id="627" w:name="_Toc57621867"/>
      <w:bookmarkStart w:id="628" w:name="_Toc48926688"/>
      <w:r>
        <w:rPr>
          <w:rFonts w:hint="eastAsia"/>
          <w:b/>
          <w:bCs/>
        </w:rPr>
        <w:t>6</w:t>
      </w:r>
      <w:r>
        <w:rPr>
          <w:b/>
          <w:bCs/>
        </w:rPr>
        <w:t>.1.3 POST</w:t>
      </w:r>
      <w:r>
        <w:rPr>
          <w:rFonts w:hint="eastAsia"/>
          <w:b/>
          <w:bCs/>
        </w:rPr>
        <w:t>请求参数</w:t>
      </w:r>
      <w:bookmarkEnd w:id="623"/>
      <w:bookmarkEnd w:id="624"/>
      <w:bookmarkEnd w:id="625"/>
      <w:bookmarkEnd w:id="626"/>
      <w:bookmarkEnd w:id="627"/>
      <w:bookmarkEnd w:id="62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919"/>
        <w:gridCol w:w="1984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91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98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297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9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9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97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areaName</w:t>
            </w:r>
          </w:p>
        </w:tc>
        <w:tc>
          <w:tcPr>
            <w:tcW w:w="19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9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297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区域名称</w:t>
            </w:r>
          </w:p>
        </w:tc>
      </w:tr>
    </w:tbl>
    <w:p/>
    <w:p>
      <w:pPr>
        <w:outlineLvl w:val="2"/>
        <w:rPr>
          <w:b/>
          <w:bCs/>
        </w:rPr>
      </w:pPr>
      <w:bookmarkStart w:id="629" w:name="_Toc48926436"/>
      <w:bookmarkStart w:id="630" w:name="_Toc48635769"/>
      <w:bookmarkStart w:id="631" w:name="_Toc49438189"/>
      <w:bookmarkStart w:id="632" w:name="_Toc57621868"/>
      <w:bookmarkStart w:id="633" w:name="_Toc48926689"/>
      <w:bookmarkStart w:id="634" w:name="_Toc51882698"/>
      <w:r>
        <w:rPr>
          <w:rFonts w:hint="eastAsia"/>
          <w:b/>
          <w:bCs/>
        </w:rPr>
        <w:t>6</w:t>
      </w:r>
      <w:r>
        <w:rPr>
          <w:b/>
          <w:bCs/>
        </w:rPr>
        <w:t xml:space="preserve">.1.4 </w:t>
      </w:r>
      <w:r>
        <w:rPr>
          <w:rFonts w:hint="eastAsia"/>
          <w:b/>
          <w:bCs/>
        </w:rPr>
        <w:t>请求响应参数</w:t>
      </w:r>
      <w:bookmarkEnd w:id="629"/>
      <w:bookmarkEnd w:id="630"/>
      <w:bookmarkEnd w:id="631"/>
      <w:bookmarkEnd w:id="632"/>
      <w:bookmarkEnd w:id="633"/>
      <w:bookmarkEnd w:id="634"/>
      <w:r>
        <w:rPr>
          <w:rFonts w:hint="eastAsia"/>
          <w:b/>
          <w:bCs/>
        </w:rPr>
        <w:t xml:space="preserve"> </w:t>
      </w:r>
    </w:p>
    <w:p/>
    <w:tbl>
      <w:tblPr>
        <w:tblStyle w:val="44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491"/>
        <w:gridCol w:w="55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9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55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record</w:t>
            </w:r>
          </w:p>
        </w:tc>
        <w:tc>
          <w:tcPr>
            <w:tcW w:w="149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List&lt;record&gt;</w:t>
            </w:r>
          </w:p>
        </w:tc>
        <w:tc>
          <w:tcPr>
            <w:tcW w:w="55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围栏列表集合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2551"/>
        <w:gridCol w:w="3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</w:t>
            </w:r>
            <w:r>
              <w:rPr>
                <w:rFonts w:hint="eastAsia"/>
                <w:color w:val="auto"/>
                <w:sz w:val="18"/>
                <w:szCs w:val="18"/>
              </w:rPr>
              <w:t>数(</w:t>
            </w:r>
            <w:r>
              <w:rPr>
                <w:color w:val="auto"/>
                <w:sz w:val="18"/>
                <w:szCs w:val="18"/>
              </w:rPr>
              <w:t>record)</w:t>
            </w:r>
          </w:p>
        </w:tc>
        <w:tc>
          <w:tcPr>
            <w:tcW w:w="255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326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areaId</w:t>
            </w:r>
          </w:p>
        </w:tc>
        <w:tc>
          <w:tcPr>
            <w:tcW w:w="25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326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areaName</w:t>
            </w:r>
          </w:p>
        </w:tc>
        <w:tc>
          <w:tcPr>
            <w:tcW w:w="25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26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areaRailRelList</w:t>
            </w:r>
          </w:p>
        </w:tc>
        <w:tc>
          <w:tcPr>
            <w:tcW w:w="25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List</w:t>
            </w:r>
            <w:r>
              <w:rPr>
                <w:sz w:val="18"/>
                <w:szCs w:val="18"/>
              </w:rPr>
              <w:t>&lt;areaRailRel</w:t>
            </w:r>
            <w:r>
              <w:rPr>
                <w:rFonts w:hint="eastAsia"/>
                <w:sz w:val="18"/>
                <w:szCs w:val="18"/>
              </w:rPr>
              <w:t>&gt;</w:t>
            </w:r>
          </w:p>
        </w:tc>
        <w:tc>
          <w:tcPr>
            <w:tcW w:w="326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区域包含的围栏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552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参数(</w:t>
            </w:r>
            <w:r>
              <w:rPr>
                <w:color w:val="auto"/>
                <w:sz w:val="18"/>
                <w:szCs w:val="18"/>
              </w:rPr>
              <w:t>areaRailRel)</w:t>
            </w:r>
          </w:p>
        </w:tc>
        <w:tc>
          <w:tcPr>
            <w:tcW w:w="255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396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railId</w:t>
            </w:r>
          </w:p>
        </w:tc>
        <w:tc>
          <w:tcPr>
            <w:tcW w:w="25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 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railName</w:t>
            </w:r>
          </w:p>
        </w:tc>
        <w:tc>
          <w:tcPr>
            <w:tcW w:w="25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floorNo</w:t>
            </w:r>
          </w:p>
        </w:tc>
        <w:tc>
          <w:tcPr>
            <w:tcW w:w="255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楼层</w:t>
            </w:r>
          </w:p>
        </w:tc>
      </w:tr>
    </w:tbl>
    <w:p/>
    <w:p>
      <w:pPr>
        <w:outlineLvl w:val="2"/>
        <w:rPr>
          <w:b/>
          <w:bCs/>
        </w:rPr>
      </w:pPr>
      <w:bookmarkStart w:id="635" w:name="_Toc48926690"/>
      <w:bookmarkStart w:id="636" w:name="_Toc48926437"/>
      <w:bookmarkStart w:id="637" w:name="_Toc49438190"/>
      <w:bookmarkStart w:id="638" w:name="_Toc51882699"/>
      <w:bookmarkStart w:id="639" w:name="_Toc48635770"/>
      <w:bookmarkStart w:id="640" w:name="_Toc57621869"/>
      <w:r>
        <w:rPr>
          <w:rFonts w:hint="eastAsia"/>
          <w:b/>
          <w:bCs/>
        </w:rPr>
        <w:t>6</w:t>
      </w:r>
      <w:r>
        <w:rPr>
          <w:b/>
          <w:bCs/>
        </w:rPr>
        <w:t xml:space="preserve">.1.5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635"/>
      <w:bookmarkEnd w:id="636"/>
      <w:bookmarkEnd w:id="637"/>
      <w:bookmarkEnd w:id="638"/>
      <w:bookmarkEnd w:id="639"/>
      <w:bookmarkEnd w:id="64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64845"/>
                <wp:effectExtent l="0" t="0" r="0" b="1905"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52.35pt;width:408.2pt;" fillcolor="#D9D9D9 [2732]" filled="t" stroked="f" coordsize="21600,21600" o:gfxdata="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/CqttUAAAAFAQAADwAAAAAAAAABACAA&#10;AAAiAAAAZHJzL2Rvd25yZXYueG1sUEsBAhQAFAAAAAgAh07iQCo9h2hJAgAAdQQAAA4AAAAAAAAA&#10;AQAgAAAAJ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14400"/>
                <wp:effectExtent l="0" t="0" r="0" b="0"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4"/>
                                <w:szCs w:val="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"200036"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"1号"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2pt;width:408.2pt;" fillcolor="#D9D9D9 [2732]" filled="t" stroked="f" coordsize="21600,21600" o:gfxdata="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9/be7VAAAABQEAAA8AAAAAAAAAAQAgAAAA&#10;IgAAAGRycy9kb3ducmV2LnhtbFBLAQIUABQAAAAIAIdO4kCGEzNtRwIAAHYEAAAOAAAAAAAAAAEA&#10;IAAAACQ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"/>
                          <w:szCs w:val="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"200036"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"1号"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641" w:name="_Toc51882700"/>
      <w:bookmarkStart w:id="642" w:name="_Toc48926691"/>
      <w:bookmarkStart w:id="643" w:name="_Toc48635771"/>
      <w:bookmarkStart w:id="644" w:name="_Toc49438191"/>
      <w:bookmarkStart w:id="645" w:name="_Toc48926438"/>
      <w:bookmarkStart w:id="646" w:name="_Toc57621870"/>
      <w:r>
        <w:rPr>
          <w:rFonts w:hint="eastAsia"/>
          <w:b/>
          <w:bCs/>
        </w:rPr>
        <w:t>6</w:t>
      </w:r>
      <w:r>
        <w:rPr>
          <w:b/>
          <w:bCs/>
        </w:rPr>
        <w:t>.1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641"/>
      <w:bookmarkEnd w:id="642"/>
      <w:bookmarkEnd w:id="643"/>
      <w:bookmarkEnd w:id="644"/>
      <w:bookmarkEnd w:id="645"/>
      <w:bookmarkEnd w:id="64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4111625"/>
                <wp:effectExtent l="0" t="0" r="0" b="3175"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41121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"record"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"189"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"测速报警区域"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"areaRailRelList"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"2731e22360734be3ba5ef9fc803da970"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323.75pt;width:408.2pt;" fillcolor="#D9D9D9 [2732]" filled="t" stroked="f" coordsize="21600,21600" o:gfxdata="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+BlxrWAAAABQEAAA8AAAAAAAAA&#10;AQAgAAAAIgAAAGRycy9kb3ducmV2LnhtbFBLAQIUABQAAAAIAIdO4kCLud5TTAIAAHc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sz w:val="6"/>
                          <w:szCs w:val="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"record"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"189"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"测速报警区域"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"areaRailRelList"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"2731e22360734be3ba5ef9fc803da970"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647" w:name="_Toc49438192"/>
      <w:bookmarkStart w:id="648" w:name="_Toc48926439"/>
      <w:bookmarkStart w:id="649" w:name="_Toc48635772"/>
      <w:bookmarkStart w:id="650" w:name="_Toc57621871"/>
      <w:bookmarkStart w:id="651" w:name="_Toc48926692"/>
      <w:bookmarkStart w:id="652" w:name="_Toc51882701"/>
      <w:r>
        <w:rPr>
          <w:rFonts w:hint="eastAsia"/>
          <w:b/>
          <w:bCs/>
        </w:rPr>
        <w:t>6</w:t>
      </w:r>
      <w:r>
        <w:rPr>
          <w:b/>
          <w:bCs/>
        </w:rPr>
        <w:t xml:space="preserve">.1.7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647"/>
      <w:bookmarkEnd w:id="648"/>
      <w:bookmarkEnd w:id="649"/>
      <w:bookmarkEnd w:id="650"/>
      <w:bookmarkEnd w:id="651"/>
      <w:bookmarkEnd w:id="652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09980"/>
                <wp:effectExtent l="0" t="0" r="0" b="0"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103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7.4pt;width:408.2pt;" fillcolor="#D9D9D9 [2732]" filled="t" stroked="f" coordsize="21600,21600" o:gfxdata="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Z4NKc1QAAAAUBAAAPAAAAAAAAAAEA&#10;IAAAACIAAABkcnMvZG93bnJldi54bWxQSwECFAAUAAAACACHTuJAfQwbyEsCAAB3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653" w:name="_Toc48926440"/>
      <w:bookmarkStart w:id="654" w:name="_Toc48635773"/>
      <w:bookmarkStart w:id="655" w:name="_Toc57621872"/>
      <w:bookmarkStart w:id="656" w:name="_Toc49438193"/>
      <w:bookmarkStart w:id="657" w:name="_Toc51882702"/>
      <w:bookmarkStart w:id="658" w:name="_Toc48926693"/>
      <w:r>
        <w:rPr>
          <w:rFonts w:hint="eastAsia"/>
          <w:b/>
          <w:bCs/>
        </w:rPr>
        <w:t>6</w:t>
      </w:r>
      <w:r>
        <w:rPr>
          <w:b/>
          <w:bCs/>
        </w:rPr>
        <w:t xml:space="preserve">.1.8 </w:t>
      </w:r>
      <w:r>
        <w:rPr>
          <w:rFonts w:hint="eastAsia"/>
          <w:b/>
          <w:bCs/>
        </w:rPr>
        <w:t>业务错误码</w:t>
      </w:r>
      <w:bookmarkEnd w:id="653"/>
      <w:bookmarkEnd w:id="654"/>
      <w:bookmarkEnd w:id="655"/>
      <w:bookmarkEnd w:id="656"/>
      <w:bookmarkEnd w:id="657"/>
      <w:bookmarkEnd w:id="65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80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>
      <w:bookmarkStart w:id="659" w:name="_Toc51882703"/>
      <w:bookmarkStart w:id="660" w:name="_Toc48926694"/>
      <w:bookmarkStart w:id="661" w:name="_Toc48926441"/>
      <w:bookmarkStart w:id="662" w:name="_Toc49438194"/>
      <w:bookmarkStart w:id="663" w:name="_Toc48635774"/>
    </w:p>
    <w:p/>
    <w:p>
      <w:pPr>
        <w:outlineLvl w:val="2"/>
        <w:rPr>
          <w:b/>
          <w:bCs/>
        </w:rPr>
      </w:pPr>
      <w:bookmarkStart w:id="664" w:name="_Toc57621873"/>
      <w:r>
        <w:rPr>
          <w:rFonts w:hint="eastAsia"/>
          <w:b/>
          <w:bCs/>
        </w:rPr>
        <w:t>6</w:t>
      </w:r>
      <w:r>
        <w:rPr>
          <w:b/>
          <w:bCs/>
        </w:rPr>
        <w:t xml:space="preserve">.1.9 </w:t>
      </w:r>
      <w:r>
        <w:rPr>
          <w:rFonts w:hint="eastAsia"/>
          <w:b/>
          <w:bCs/>
        </w:rPr>
        <w:t>图片案例</w:t>
      </w:r>
      <w:bookmarkEnd w:id="659"/>
      <w:bookmarkEnd w:id="660"/>
      <w:bookmarkEnd w:id="661"/>
      <w:bookmarkEnd w:id="662"/>
      <w:bookmarkEnd w:id="663"/>
      <w:bookmarkEnd w:id="664"/>
    </w:p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326390</wp:posOffset>
            </wp:positionV>
            <wp:extent cx="5278120" cy="3844925"/>
            <wp:effectExtent l="0" t="0" r="0" b="3175"/>
            <wp:wrapSquare wrapText="bothSides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665" w:name="_Toc51882704"/>
      <w:bookmarkStart w:id="666" w:name="_Toc48926695"/>
      <w:bookmarkStart w:id="667" w:name="_Toc48926442"/>
      <w:bookmarkStart w:id="668" w:name="_Toc49438195"/>
      <w:bookmarkStart w:id="669" w:name="_Toc57621874"/>
      <w:bookmarkStart w:id="670" w:name="_Toc48635775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.2 </w:t>
      </w:r>
      <w:r>
        <w:rPr>
          <w:rFonts w:hint="eastAsia"/>
          <w:b/>
          <w:bCs/>
          <w:sz w:val="28"/>
          <w:szCs w:val="28"/>
        </w:rPr>
        <w:t>查询区域分类列表</w:t>
      </w:r>
      <w:bookmarkEnd w:id="665"/>
      <w:bookmarkEnd w:id="666"/>
      <w:bookmarkEnd w:id="667"/>
      <w:bookmarkEnd w:id="668"/>
      <w:bookmarkEnd w:id="669"/>
      <w:bookmarkEnd w:id="670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671" w:name="_Toc48635776"/>
      <w:bookmarkStart w:id="672" w:name="_Toc49438196"/>
      <w:bookmarkStart w:id="673" w:name="_Toc51882705"/>
      <w:bookmarkStart w:id="674" w:name="_Toc57621875"/>
      <w:bookmarkStart w:id="675" w:name="_Toc48926696"/>
      <w:bookmarkStart w:id="676" w:name="_Toc48926443"/>
      <w:r>
        <w:rPr>
          <w:rFonts w:hint="eastAsia"/>
          <w:b/>
          <w:bCs/>
        </w:rPr>
        <w:t>6</w:t>
      </w:r>
      <w:r>
        <w:rPr>
          <w:b/>
          <w:bCs/>
        </w:rPr>
        <w:t xml:space="preserve">.2.1 </w:t>
      </w:r>
      <w:bookmarkEnd w:id="671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672"/>
      <w:bookmarkEnd w:id="673"/>
      <w:bookmarkEnd w:id="674"/>
      <w:bookmarkEnd w:id="675"/>
      <w:bookmarkEnd w:id="676"/>
    </w:p>
    <w:p>
      <w:pPr>
        <w:rPr>
          <w:rFonts w:ascii="微软雅黑" w:hAnsi="微软雅黑"/>
        </w:rPr>
      </w:pPr>
      <w:r>
        <w:rPr>
          <w:b/>
          <w:bCs/>
        </w:rPr>
        <w:tab/>
      </w:r>
      <w:r>
        <w:rPr>
          <w:b/>
          <w:bCs/>
        </w:rPr>
        <w:t xml:space="preserve"> </w:t>
      </w:r>
      <w:r>
        <w:rPr>
          <w:rFonts w:ascii="微软雅黑" w:hAnsi="微软雅黑"/>
        </w:rPr>
        <w:t>/api/v2/area/classify</w:t>
      </w:r>
      <w:r>
        <w:rPr>
          <w:rFonts w:hint="eastAsia" w:ascii="微软雅黑" w:hAnsi="微软雅黑"/>
        </w:rPr>
        <w:t>-</w:t>
      </w:r>
      <w:r>
        <w:rPr>
          <w:rFonts w:ascii="微软雅黑" w:hAnsi="微软雅黑"/>
        </w:rPr>
        <w:t>list</w:t>
      </w:r>
    </w:p>
    <w:p>
      <w:pPr>
        <w:outlineLvl w:val="2"/>
      </w:pPr>
      <w:bookmarkStart w:id="677" w:name="_Toc57621876"/>
      <w:bookmarkStart w:id="678" w:name="_Toc51882706"/>
      <w:bookmarkStart w:id="679" w:name="_Toc49438197"/>
      <w:bookmarkStart w:id="680" w:name="_Toc48926444"/>
      <w:bookmarkStart w:id="681" w:name="_Toc48926697"/>
      <w:bookmarkStart w:id="682" w:name="_Toc48635777"/>
      <w:r>
        <w:rPr>
          <w:rFonts w:hint="eastAsia"/>
          <w:b/>
          <w:bCs/>
        </w:rPr>
        <w:t>6</w:t>
      </w:r>
      <w:r>
        <w:rPr>
          <w:b/>
          <w:bCs/>
        </w:rPr>
        <w:t>.2.2 请</w:t>
      </w:r>
      <w:r>
        <w:rPr>
          <w:rFonts w:hint="eastAsia"/>
          <w:b/>
          <w:bCs/>
        </w:rPr>
        <w:t>求头</w:t>
      </w:r>
      <w:bookmarkEnd w:id="677"/>
      <w:bookmarkEnd w:id="678"/>
      <w:bookmarkEnd w:id="679"/>
      <w:bookmarkEnd w:id="680"/>
      <w:bookmarkEnd w:id="681"/>
      <w:bookmarkEnd w:id="68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683" w:name="_Toc48926445"/>
      <w:bookmarkStart w:id="684" w:name="_Toc48635778"/>
      <w:bookmarkStart w:id="685" w:name="_Toc49438198"/>
      <w:bookmarkStart w:id="686" w:name="_Toc48926698"/>
      <w:bookmarkStart w:id="687" w:name="_Toc57621877"/>
      <w:bookmarkStart w:id="688" w:name="_Toc51882707"/>
      <w:r>
        <w:rPr>
          <w:rFonts w:hint="eastAsia"/>
          <w:b/>
          <w:bCs/>
        </w:rPr>
        <w:t>6</w:t>
      </w:r>
      <w:r>
        <w:rPr>
          <w:b/>
          <w:bCs/>
        </w:rPr>
        <w:t>.2.3 POST</w:t>
      </w:r>
      <w:r>
        <w:rPr>
          <w:rFonts w:hint="eastAsia"/>
          <w:b/>
          <w:bCs/>
        </w:rPr>
        <w:t>请求参数</w:t>
      </w:r>
      <w:bookmarkEnd w:id="683"/>
      <w:bookmarkEnd w:id="684"/>
      <w:bookmarkEnd w:id="685"/>
      <w:bookmarkEnd w:id="686"/>
      <w:bookmarkEnd w:id="687"/>
      <w:bookmarkEnd w:id="68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22"/>
        <w:gridCol w:w="1417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22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41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425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22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4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425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</w:tbl>
    <w:p>
      <w:pPr>
        <w:outlineLvl w:val="2"/>
        <w:rPr>
          <w:b/>
          <w:bCs/>
        </w:rPr>
      </w:pPr>
      <w:bookmarkStart w:id="689" w:name="_Toc57621878"/>
      <w:bookmarkStart w:id="690" w:name="_Toc49438199"/>
      <w:bookmarkStart w:id="691" w:name="_Toc48635779"/>
      <w:bookmarkStart w:id="692" w:name="_Toc51882708"/>
      <w:bookmarkStart w:id="693" w:name="_Toc48926446"/>
      <w:bookmarkStart w:id="694" w:name="_Toc48926699"/>
      <w:r>
        <w:rPr>
          <w:rFonts w:hint="eastAsia"/>
          <w:b/>
          <w:bCs/>
        </w:rPr>
        <w:t>6</w:t>
      </w:r>
      <w:r>
        <w:rPr>
          <w:b/>
          <w:bCs/>
        </w:rPr>
        <w:t xml:space="preserve">.2.4 </w:t>
      </w:r>
      <w:r>
        <w:rPr>
          <w:rFonts w:hint="eastAsia"/>
          <w:b/>
          <w:bCs/>
        </w:rPr>
        <w:t>请求响应参数</w:t>
      </w:r>
      <w:bookmarkEnd w:id="689"/>
      <w:bookmarkEnd w:id="690"/>
      <w:bookmarkEnd w:id="691"/>
      <w:bookmarkEnd w:id="692"/>
      <w:bookmarkEnd w:id="693"/>
      <w:bookmarkEnd w:id="694"/>
    </w:p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2733"/>
        <w:gridCol w:w="26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参数(</w:t>
            </w:r>
            <w:r>
              <w:rPr>
                <w:color w:val="auto"/>
                <w:sz w:val="18"/>
                <w:szCs w:val="18"/>
              </w:rPr>
              <w:t>ApiAreaClassify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27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areaId</w:t>
            </w:r>
          </w:p>
        </w:tc>
        <w:tc>
          <w:tcPr>
            <w:tcW w:w="27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62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areaName</w:t>
            </w:r>
          </w:p>
        </w:tc>
        <w:tc>
          <w:tcPr>
            <w:tcW w:w="27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262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totalCount</w:t>
            </w:r>
          </w:p>
        </w:tc>
        <w:tc>
          <w:tcPr>
            <w:tcW w:w="27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262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carCount</w:t>
            </w:r>
          </w:p>
        </w:tc>
        <w:tc>
          <w:tcPr>
            <w:tcW w:w="27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262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车辆总数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areas</w:t>
            </w:r>
          </w:p>
        </w:tc>
        <w:tc>
          <w:tcPr>
            <w:tcW w:w="27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ist&lt;ApiAreaClassify&gt;</w:t>
            </w:r>
          </w:p>
        </w:tc>
        <w:tc>
          <w:tcPr>
            <w:tcW w:w="262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子区域（数据结构与当前一样）</w:t>
            </w:r>
          </w:p>
        </w:tc>
      </w:tr>
    </w:tbl>
    <w:p/>
    <w:p>
      <w:pPr>
        <w:outlineLvl w:val="2"/>
        <w:rPr>
          <w:b/>
          <w:bCs/>
        </w:rPr>
      </w:pPr>
      <w:bookmarkStart w:id="695" w:name="_Toc48635780"/>
      <w:bookmarkStart w:id="696" w:name="_Toc51882709"/>
      <w:bookmarkStart w:id="697" w:name="_Toc49438200"/>
      <w:bookmarkStart w:id="698" w:name="_Toc48926700"/>
      <w:bookmarkStart w:id="699" w:name="_Toc57621879"/>
      <w:bookmarkStart w:id="700" w:name="_Toc48926447"/>
      <w:r>
        <w:rPr>
          <w:rFonts w:hint="eastAsia"/>
          <w:b/>
          <w:bCs/>
        </w:rPr>
        <w:t>6</w:t>
      </w:r>
      <w:r>
        <w:rPr>
          <w:b/>
          <w:bCs/>
        </w:rPr>
        <w:t xml:space="preserve">.2.5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695"/>
      <w:bookmarkEnd w:id="696"/>
      <w:bookmarkEnd w:id="697"/>
      <w:bookmarkEnd w:id="698"/>
      <w:bookmarkEnd w:id="699"/>
      <w:bookmarkEnd w:id="70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75640"/>
                <wp:effectExtent l="0" t="0" r="0" b="0"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758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53.2pt;width:408.2pt;" fillcolor="#D9D9D9 [2732]" filled="t" stroked="f" coordsize="21600,21600" o:gfxdata="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qADLf1QAAAAUBAAAPAAAAAAAAAAEA&#10;IAAAACIAAABkcnMvZG93bnJldi54bWxQSwECFAAUAAAACACHTuJA9bB5wk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  <w:p>
                      <w:pPr>
                        <w:spacing w:line="300" w:lineRule="exact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701" w:name="_Toc49438201"/>
      <w:bookmarkStart w:id="702" w:name="_Toc48926701"/>
      <w:bookmarkStart w:id="703" w:name="_Toc48926448"/>
      <w:bookmarkStart w:id="704" w:name="_Toc51882710"/>
      <w:bookmarkStart w:id="705" w:name="_Toc57621880"/>
      <w:bookmarkStart w:id="706" w:name="_Toc48635781"/>
      <w:r>
        <w:rPr>
          <w:rFonts w:hint="eastAsia"/>
          <w:b/>
          <w:bCs/>
        </w:rPr>
        <w:t>6</w:t>
      </w:r>
      <w:r>
        <w:rPr>
          <w:b/>
          <w:bCs/>
        </w:rPr>
        <w:t xml:space="preserve">.2.6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701"/>
      <w:bookmarkEnd w:id="702"/>
      <w:bookmarkEnd w:id="703"/>
      <w:bookmarkEnd w:id="704"/>
      <w:bookmarkEnd w:id="705"/>
      <w:bookmarkEnd w:id="70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8761730"/>
                <wp:effectExtent l="0" t="0" r="0" b="1270"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87623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160" w:lineRule="atLeas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"ok"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"errorCode"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16"/>
                                <w:szCs w:val="16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"一级区域1"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180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"103"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111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"130"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"测试坐标转换"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"107"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"102"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"1.1即可观看赶快发给开发和访客看法国航空"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"124"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"125"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"126"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 xml:space="preserve">:[ 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"127"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"128"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"129"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"1.9"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"carCount"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>
                            <w:pPr>
                              <w:spacing w:line="160" w:lineRule="atLeast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689.9pt;width:408.2pt;" fillcolor="#D9D9D9 [2732]" filled="t" stroked="f" coordsize="21600,21600" o:gfxdata="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L+DUHWAAAABgEAAA8AAAAAAAAA&#10;AQAgAAAAIgAAAGRycy9kb3ducmV2LnhtbFBLAQIUABQAAAAIAIdO4kCkdmIjTAIAAHc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atLeast"/>
                        <w:rPr>
                          <w:sz w:val="2"/>
                          <w:szCs w:val="2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"ok"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"errorCode"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16"/>
                          <w:szCs w:val="16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"一级区域1"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180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"103"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111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"130"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"测试坐标转换"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"107"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"102"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"1.1即可观看赶快发给开发和访客看法国航空"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"124"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"125"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"126"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 xml:space="preserve">:[ 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"127"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"128"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"129"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"1.9"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"carCount"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}</w:t>
                      </w:r>
                    </w:p>
                    <w:p>
                      <w:pPr>
                        <w:spacing w:line="160" w:lineRule="atLeast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707" w:name="_Toc51882711"/>
      <w:bookmarkStart w:id="708" w:name="_Toc49438202"/>
      <w:bookmarkStart w:id="709" w:name="_Toc57621881"/>
      <w:bookmarkStart w:id="710" w:name="_Toc48926449"/>
      <w:bookmarkStart w:id="711" w:name="_Toc48926702"/>
      <w:bookmarkStart w:id="712" w:name="_Toc48635782"/>
      <w:r>
        <w:rPr>
          <w:rFonts w:hint="eastAsia"/>
          <w:b/>
          <w:bCs/>
        </w:rPr>
        <w:t>6</w:t>
      </w:r>
      <w:r>
        <w:rPr>
          <w:b/>
          <w:bCs/>
        </w:rPr>
        <w:t xml:space="preserve">.2.7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707"/>
      <w:bookmarkEnd w:id="708"/>
      <w:bookmarkEnd w:id="709"/>
      <w:bookmarkEnd w:id="710"/>
      <w:bookmarkEnd w:id="711"/>
      <w:bookmarkEnd w:id="712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78560"/>
                <wp:effectExtent l="0" t="0" r="0" b="2540"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786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2.8pt;width:408.2pt;" fillcolor="#D9D9D9 [2732]" filled="t" stroked="f" coordsize="21600,21600" o:gfxdata="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0LdIdUAAAAFAQAADwAAAAAAAAAB&#10;ACAAAAAiAAAAZHJzL2Rvd25yZXYueG1sUEsBAhQAFAAAAAgAh07iQMCEG0ZMAgAAdw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713" w:name="_Toc48926703"/>
      <w:bookmarkStart w:id="714" w:name="_Toc57621882"/>
      <w:bookmarkStart w:id="715" w:name="_Toc49438203"/>
      <w:bookmarkStart w:id="716" w:name="_Toc48926450"/>
      <w:bookmarkStart w:id="717" w:name="_Toc51882712"/>
      <w:bookmarkStart w:id="718" w:name="_Toc48635783"/>
      <w:r>
        <w:rPr>
          <w:rFonts w:hint="eastAsia"/>
          <w:b/>
          <w:bCs/>
        </w:rPr>
        <w:t>6</w:t>
      </w:r>
      <w:r>
        <w:rPr>
          <w:b/>
          <w:bCs/>
        </w:rPr>
        <w:t>.2.</w:t>
      </w:r>
      <w:r>
        <w:rPr>
          <w:rFonts w:hint="eastAsia"/>
          <w:b/>
          <w:bCs/>
        </w:rPr>
        <w:t>8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业务错误码</w:t>
      </w:r>
      <w:bookmarkEnd w:id="713"/>
      <w:bookmarkEnd w:id="714"/>
      <w:bookmarkEnd w:id="715"/>
      <w:bookmarkEnd w:id="716"/>
      <w:bookmarkEnd w:id="717"/>
      <w:bookmarkEnd w:id="71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/>
    <w:p>
      <w:pPr>
        <w:outlineLvl w:val="2"/>
        <w:rPr>
          <w:b/>
          <w:bCs/>
        </w:rPr>
      </w:pPr>
      <w:bookmarkStart w:id="719" w:name="_Toc48635784"/>
      <w:bookmarkStart w:id="720" w:name="_Toc48926451"/>
      <w:bookmarkStart w:id="721" w:name="_Toc51882713"/>
      <w:bookmarkStart w:id="722" w:name="_Toc48926704"/>
      <w:bookmarkStart w:id="723" w:name="_Toc49438204"/>
      <w:bookmarkStart w:id="724" w:name="_Toc57621883"/>
      <w:r>
        <w:rPr>
          <w:rFonts w:hint="eastAsia"/>
          <w:b/>
          <w:bCs/>
        </w:rPr>
        <w:t>6</w:t>
      </w:r>
      <w:r>
        <w:rPr>
          <w:b/>
          <w:bCs/>
        </w:rPr>
        <w:t xml:space="preserve">.2.9 </w:t>
      </w:r>
      <w:r>
        <w:rPr>
          <w:rFonts w:hint="eastAsia"/>
          <w:b/>
          <w:bCs/>
        </w:rPr>
        <w:t>图片案例</w:t>
      </w:r>
      <w:bookmarkEnd w:id="719"/>
      <w:bookmarkEnd w:id="720"/>
      <w:bookmarkEnd w:id="721"/>
      <w:bookmarkEnd w:id="722"/>
      <w:bookmarkEnd w:id="723"/>
      <w:bookmarkEnd w:id="724"/>
    </w:p>
    <w:p/>
    <w:p>
      <w:r>
        <w:drawing>
          <wp:inline distT="0" distB="0" distL="0" distR="0">
            <wp:extent cx="5278120" cy="4855210"/>
            <wp:effectExtent l="0" t="0" r="0" b="254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725" w:name="_Toc57621884"/>
      <w:bookmarkStart w:id="726" w:name="_Toc48926452"/>
      <w:bookmarkStart w:id="727" w:name="_Toc48635785"/>
      <w:bookmarkStart w:id="728" w:name="_Toc49438205"/>
      <w:bookmarkStart w:id="729" w:name="_Toc48926705"/>
      <w:bookmarkStart w:id="730" w:name="_Toc51882714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查询当前区域人数</w:t>
      </w:r>
      <w:bookmarkEnd w:id="725"/>
      <w:bookmarkEnd w:id="726"/>
      <w:bookmarkEnd w:id="727"/>
      <w:bookmarkEnd w:id="728"/>
      <w:bookmarkEnd w:id="729"/>
      <w:bookmarkEnd w:id="730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731" w:name="_Toc48635786"/>
      <w:bookmarkStart w:id="732" w:name="_Toc48926453"/>
      <w:bookmarkStart w:id="733" w:name="_Toc49438206"/>
      <w:bookmarkStart w:id="734" w:name="_Toc57621885"/>
      <w:bookmarkStart w:id="735" w:name="_Toc48926706"/>
      <w:bookmarkStart w:id="736" w:name="_Toc51882715"/>
      <w:r>
        <w:rPr>
          <w:rFonts w:hint="eastAsia"/>
          <w:b/>
          <w:bCs/>
        </w:rPr>
        <w:t>6</w:t>
      </w:r>
      <w:r>
        <w:rPr>
          <w:b/>
          <w:bCs/>
        </w:rPr>
        <w:t xml:space="preserve">.3.1 </w:t>
      </w:r>
      <w:bookmarkEnd w:id="731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732"/>
      <w:bookmarkEnd w:id="733"/>
      <w:bookmarkEnd w:id="734"/>
      <w:bookmarkEnd w:id="735"/>
      <w:bookmarkEnd w:id="736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ascii="微软雅黑" w:hAnsi="微软雅黑"/>
        </w:rPr>
        <w:t>/api/v2/area/person-count</w:t>
      </w:r>
    </w:p>
    <w:p>
      <w:pPr>
        <w:outlineLvl w:val="2"/>
      </w:pPr>
      <w:bookmarkStart w:id="737" w:name="_Toc48926454"/>
      <w:bookmarkStart w:id="738" w:name="_Toc48635787"/>
      <w:bookmarkStart w:id="739" w:name="_Toc51882716"/>
      <w:bookmarkStart w:id="740" w:name="_Toc57621886"/>
      <w:bookmarkStart w:id="741" w:name="_Toc49438207"/>
      <w:bookmarkStart w:id="742" w:name="_Toc48926707"/>
      <w:r>
        <w:rPr>
          <w:rFonts w:hint="eastAsia"/>
          <w:b/>
          <w:bCs/>
        </w:rPr>
        <w:t>6</w:t>
      </w:r>
      <w:r>
        <w:rPr>
          <w:b/>
          <w:bCs/>
        </w:rPr>
        <w:t>.3.2 请</w:t>
      </w:r>
      <w:r>
        <w:rPr>
          <w:rFonts w:hint="eastAsia"/>
          <w:b/>
          <w:bCs/>
        </w:rPr>
        <w:t>求头</w:t>
      </w:r>
      <w:bookmarkEnd w:id="737"/>
      <w:bookmarkEnd w:id="738"/>
      <w:bookmarkEnd w:id="739"/>
      <w:bookmarkEnd w:id="740"/>
      <w:bookmarkEnd w:id="741"/>
      <w:bookmarkEnd w:id="74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743" w:name="_Toc51882717"/>
      <w:bookmarkStart w:id="744" w:name="_Toc57621887"/>
      <w:bookmarkStart w:id="745" w:name="_Toc48926708"/>
      <w:bookmarkStart w:id="746" w:name="_Toc48635788"/>
      <w:bookmarkStart w:id="747" w:name="_Toc49438208"/>
      <w:bookmarkStart w:id="748" w:name="_Toc48926455"/>
      <w:r>
        <w:rPr>
          <w:rFonts w:hint="eastAsia"/>
          <w:b/>
          <w:bCs/>
        </w:rPr>
        <w:t>6</w:t>
      </w:r>
      <w:r>
        <w:rPr>
          <w:b/>
          <w:bCs/>
        </w:rPr>
        <w:t xml:space="preserve">.3.3 POST </w:t>
      </w:r>
      <w:r>
        <w:rPr>
          <w:rFonts w:hint="eastAsia"/>
          <w:b/>
          <w:bCs/>
        </w:rPr>
        <w:t>请求参数</w:t>
      </w:r>
      <w:bookmarkEnd w:id="743"/>
      <w:bookmarkEnd w:id="744"/>
      <w:bookmarkEnd w:id="745"/>
      <w:bookmarkEnd w:id="746"/>
      <w:bookmarkEnd w:id="747"/>
      <w:bookmarkEnd w:id="74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</w:tbl>
    <w:p/>
    <w:p>
      <w:pPr>
        <w:outlineLvl w:val="2"/>
        <w:rPr>
          <w:b/>
          <w:bCs/>
        </w:rPr>
      </w:pPr>
      <w:bookmarkStart w:id="749" w:name="_Toc49438209"/>
      <w:bookmarkStart w:id="750" w:name="_Toc51882718"/>
      <w:bookmarkStart w:id="751" w:name="_Toc48926456"/>
      <w:bookmarkStart w:id="752" w:name="_Toc48635789"/>
      <w:bookmarkStart w:id="753" w:name="_Toc48926709"/>
      <w:bookmarkStart w:id="754" w:name="_Toc57621888"/>
      <w:r>
        <w:rPr>
          <w:rFonts w:hint="eastAsia"/>
          <w:b/>
          <w:bCs/>
        </w:rPr>
        <w:t>6</w:t>
      </w:r>
      <w:r>
        <w:rPr>
          <w:b/>
          <w:bCs/>
        </w:rPr>
        <w:t xml:space="preserve">.3.4 </w:t>
      </w:r>
      <w:r>
        <w:rPr>
          <w:rFonts w:hint="eastAsia"/>
          <w:b/>
          <w:bCs/>
        </w:rPr>
        <w:t>请求响应参数</w:t>
      </w:r>
      <w:bookmarkEnd w:id="749"/>
      <w:bookmarkEnd w:id="750"/>
      <w:bookmarkEnd w:id="751"/>
      <w:bookmarkEnd w:id="752"/>
      <w:bookmarkEnd w:id="753"/>
      <w:bookmarkEnd w:id="754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3364"/>
        <w:gridCol w:w="1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参数（</w:t>
            </w:r>
            <w:r>
              <w:rPr>
                <w:color w:val="auto"/>
                <w:sz w:val="18"/>
                <w:szCs w:val="18"/>
              </w:rPr>
              <w:t>ApiPersonNumberAndTypeNumber</w:t>
            </w:r>
            <w:r>
              <w:rPr>
                <w:rFonts w:hint="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336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103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areaId</w:t>
            </w:r>
          </w:p>
        </w:tc>
        <w:tc>
          <w:tcPr>
            <w:tcW w:w="336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areaName</w:t>
            </w:r>
          </w:p>
        </w:tc>
        <w:tc>
          <w:tcPr>
            <w:tcW w:w="336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totalCount</w:t>
            </w:r>
          </w:p>
        </w:tc>
        <w:tc>
          <w:tcPr>
            <w:tcW w:w="336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03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eachEmployeeTypeCount</w:t>
            </w:r>
          </w:p>
        </w:tc>
        <w:tc>
          <w:tcPr>
            <w:tcW w:w="336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List&lt;ApiEachEmployeeTypeCount&gt;</w:t>
            </w:r>
          </w:p>
        </w:tc>
        <w:tc>
          <w:tcPr>
            <w:tcW w:w="103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各人员类型人数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areas</w:t>
            </w:r>
          </w:p>
        </w:tc>
        <w:tc>
          <w:tcPr>
            <w:tcW w:w="336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List&lt;ApiPersonNumberAndTypeNumber&gt;</w:t>
            </w:r>
          </w:p>
        </w:tc>
        <w:tc>
          <w:tcPr>
            <w:tcW w:w="103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子区域（数据结构与当前一样）</w:t>
            </w:r>
          </w:p>
        </w:tc>
      </w:tr>
    </w:tbl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2410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1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参数（</w:t>
            </w:r>
            <w:r>
              <w:rPr>
                <w:color w:val="auto"/>
                <w:sz w:val="18"/>
                <w:szCs w:val="18"/>
              </w:rPr>
              <w:t>ApiEachEmployeeTypeCount</w:t>
            </w:r>
            <w:r>
              <w:rPr>
                <w:rFonts w:hint="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241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241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shd w:val="clear" w:color="auto" w:fill="FFFFFF" w:themeFill="background1"/>
            <w:vAlign w:val="top"/>
          </w:tcPr>
          <w:p>
            <w:pPr>
              <w:widowControl/>
              <w:shd w:val="clear" w:color="auto" w:fill="FFFFFE"/>
              <w:adjustRightInd/>
              <w:snapToGrid/>
              <w:spacing w:line="270" w:lineRule="atLeas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24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4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人员类型I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postName</w:t>
            </w:r>
          </w:p>
        </w:tc>
        <w:tc>
          <w:tcPr>
            <w:tcW w:w="24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24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人员类型名称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rFonts w:ascii="Consolas" w:hAnsi="Consolas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personCount</w:t>
            </w:r>
          </w:p>
        </w:tc>
        <w:tc>
          <w:tcPr>
            <w:tcW w:w="24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Integer</w:t>
            </w:r>
          </w:p>
        </w:tc>
        <w:tc>
          <w:tcPr>
            <w:tcW w:w="241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人数</w:t>
            </w:r>
          </w:p>
        </w:tc>
      </w:tr>
    </w:tbl>
    <w:p>
      <w:pPr>
        <w:outlineLvl w:val="2"/>
        <w:rPr>
          <w:b/>
          <w:bCs/>
        </w:rPr>
      </w:pPr>
      <w:bookmarkStart w:id="755" w:name="_Toc49438210"/>
      <w:bookmarkStart w:id="756" w:name="_Toc48926457"/>
      <w:bookmarkStart w:id="757" w:name="_Toc51882719"/>
      <w:bookmarkStart w:id="758" w:name="_Toc48926710"/>
      <w:bookmarkStart w:id="759" w:name="_Toc57621889"/>
      <w:bookmarkStart w:id="760" w:name="_Toc48635790"/>
      <w:r>
        <w:rPr>
          <w:rFonts w:hint="eastAsia"/>
          <w:b/>
          <w:bCs/>
        </w:rPr>
        <w:t>6</w:t>
      </w:r>
      <w:r>
        <w:rPr>
          <w:b/>
          <w:bCs/>
        </w:rPr>
        <w:t xml:space="preserve">.3.5 </w:t>
      </w:r>
      <w:r>
        <w:rPr>
          <w:rFonts w:hint="eastAsia"/>
          <w:b/>
          <w:bCs/>
        </w:rPr>
        <w:t xml:space="preserve">请求 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755"/>
      <w:bookmarkEnd w:id="756"/>
      <w:bookmarkEnd w:id="757"/>
      <w:bookmarkEnd w:id="758"/>
      <w:bookmarkEnd w:id="759"/>
      <w:bookmarkEnd w:id="760"/>
      <w:r>
        <w:rPr>
          <w:rFonts w:hint="eastAsia"/>
          <w:b/>
          <w:bCs/>
        </w:rPr>
        <w:t xml:space="preserve"> </w: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71195"/>
                <wp:effectExtent l="0" t="0" r="0" b="0"/>
                <wp:docPr id="3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71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52.85pt;width:408.2pt;" fillcolor="#D9D9D9 [2732]" filled="t" stroked="f" coordsize="21600,21600" o:gfxdata="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nLzdPVAAAABQEAAA8AAAAAAAAA&#10;AQAgAAAAIgAAAGRycy9kb3ducmV2LnhtbFBLAQIUABQAAAAIAIdO4kCckeD5TQIAAHYEAAAOAAAA&#10;AAAAAAEAIAAAACQ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761" w:name="_Toc48926711"/>
      <w:bookmarkStart w:id="762" w:name="_Toc57621890"/>
      <w:bookmarkStart w:id="763" w:name="_Toc48635791"/>
      <w:bookmarkStart w:id="764" w:name="_Toc51882720"/>
      <w:bookmarkStart w:id="765" w:name="_Toc49438211"/>
      <w:bookmarkStart w:id="766" w:name="_Toc48926458"/>
      <w:r>
        <w:rPr>
          <w:rFonts w:hint="eastAsia"/>
          <w:b/>
          <w:bCs/>
        </w:rPr>
        <w:t>6</w:t>
      </w:r>
      <w:r>
        <w:rPr>
          <w:b/>
          <w:bCs/>
        </w:rPr>
        <w:t xml:space="preserve">.3.6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761"/>
      <w:bookmarkEnd w:id="762"/>
      <w:bookmarkEnd w:id="763"/>
      <w:bookmarkEnd w:id="764"/>
      <w:bookmarkEnd w:id="765"/>
      <w:bookmarkEnd w:id="766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5081270"/>
                <wp:effectExtent l="0" t="0" r="0" b="5080"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0815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"一级区域1"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709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"巡逻员"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699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"文案"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"厨师"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"项目总监"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"巡逻员"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"文案"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"55"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"哦哦"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"555"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"测试坐标转换"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"1.1即可观看赶快发给开发和访客看法国航空"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"一级区域7"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578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"巡逻员"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570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"文案"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"项目总监"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"1.7.1"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"1.7.1.1"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157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"1.7.3"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"1.7.2"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"一级区域3"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"巡逻员"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496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"文案"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"项目总监"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"一级区域2"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"2.2.1"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"2.2.2"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"2.2.5"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"2.2.4"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"2.2.3"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"2.344444444"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"2.1"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"一级区域4"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"巡逻员"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"文案"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"一级区域6"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"制剂车间1"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"动保车间2"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"eachEmployeeTypeCount"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"巡逻员"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"postName"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"文案"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"personCount"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"areas"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00.1pt;width:408.2pt;" fillcolor="#D9D9D9 [2732]" filled="t" stroked="f" coordsize="21600,21600" o:gfxdata="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NSmaNUAAAAFAQAADwAAAAAAAAAB&#10;ACAAAAAiAAAAZHJzL2Rvd25yZXYueG1sUEsBAhQAFAAAAAgAh07iQAFKjdFMAgAAdw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"一级区域1"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709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"巡逻员"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699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"文案"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"厨师"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"项目总监"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"巡逻员"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"文案"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"55"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"哦哦"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"555"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"测试坐标转换"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"1.1即可观看赶快发给开发和访客看法国航空"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"一级区域7"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578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"巡逻员"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570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"文案"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"项目总监"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"1.7.1"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"1.7.1.1"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157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"1.7.3"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"1.7.2"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"一级区域3"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"巡逻员"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496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"文案"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"项目总监"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"一级区域2"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"2.2.1"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"2.2.2"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"2.2.5"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"2.2.4"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"2.2.3"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"2.344444444"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"2.1"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"一级区域4"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"巡逻员"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"文案"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"一级区域6"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"制剂车间1"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"动保车间2"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"eachEmployeeTypeCount"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"巡逻员"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"postName"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"文案"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"personCount"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"areas"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767" w:name="_Toc49438212"/>
      <w:bookmarkStart w:id="768" w:name="_Toc48926712"/>
      <w:bookmarkStart w:id="769" w:name="_Toc57621891"/>
      <w:bookmarkStart w:id="770" w:name="_Toc48926459"/>
      <w:bookmarkStart w:id="771" w:name="_Toc51882721"/>
      <w:bookmarkStart w:id="772" w:name="_Toc48635792"/>
      <w:r>
        <w:rPr>
          <w:rFonts w:hint="eastAsia"/>
          <w:b/>
          <w:bCs/>
        </w:rPr>
        <w:t>6</w:t>
      </w:r>
      <w:r>
        <w:rPr>
          <w:b/>
          <w:bCs/>
        </w:rPr>
        <w:t xml:space="preserve">.3.7 </w:t>
      </w:r>
      <w:r>
        <w:rPr>
          <w:rFonts w:hint="eastAsia"/>
          <w:b/>
          <w:bCs/>
        </w:rPr>
        <w:t>异常</w:t>
      </w:r>
      <w:r>
        <w:rPr>
          <w:b/>
          <w:bCs/>
        </w:rPr>
        <w:t xml:space="preserve"> JSON </w:t>
      </w:r>
      <w:r>
        <w:rPr>
          <w:rFonts w:hint="eastAsia"/>
          <w:b/>
          <w:bCs/>
        </w:rPr>
        <w:t>示例</w:t>
      </w:r>
      <w:bookmarkEnd w:id="767"/>
      <w:bookmarkEnd w:id="768"/>
      <w:bookmarkEnd w:id="769"/>
      <w:bookmarkEnd w:id="770"/>
      <w:bookmarkEnd w:id="771"/>
      <w:bookmarkEnd w:id="772"/>
      <w:r>
        <w:rPr>
          <w:rFonts w:hint="eastAsia"/>
          <w:b/>
          <w:bCs/>
        </w:rPr>
        <w:t xml:space="preserve"> </w: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96035"/>
                <wp:effectExtent l="0" t="0" r="0" b="0"/>
                <wp:docPr id="3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962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8"/>
                                <w:szCs w:val="28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8"/>
                                <w:szCs w:val="2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2.05pt;width:408.2pt;" fillcolor="#D9D9D9 [2732]" filled="t" stroked="f" coordsize="21600,21600" o:gfxdata="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cVg4S1gAAAAUBAAAPAAAAAAAA&#10;AAEAIAAAACIAAABkcnMvZG93bnJldi54bWxQSwECFAAUAAAACACHTuJA/wGYL00CAAB3BAAADgAA&#10;AAAAAAABACAAAAAlAQAAZHJzL2Uyb0RvYy54bWxQSwUGAAAAAAYABgBZAQAA5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8"/>
                          <w:szCs w:val="28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8"/>
                          <w:szCs w:val="2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64895"/>
                <wp:effectExtent l="0" t="0" r="0" b="1905"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65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"buildId不能是空"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3.85pt;width:408.2pt;" fillcolor="#D9D9D9 [2732]" filled="t" stroked="f" coordsize="21600,21600" o:gfxdata="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DuD7v1QAAAAUBAAAPAAAAAAAAAAEA&#10;IAAAACIAAABkcnMvZG93bnJldi54bWxQSwECFAAUAAAACACHTuJAzHQunksCAAB3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"buildId不能是空"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773" w:name="_Toc48926460"/>
      <w:bookmarkStart w:id="774" w:name="_Toc48635793"/>
      <w:bookmarkStart w:id="775" w:name="_Toc48926713"/>
      <w:bookmarkStart w:id="776" w:name="_Toc57621892"/>
      <w:bookmarkStart w:id="777" w:name="_Toc49438213"/>
      <w:bookmarkStart w:id="778" w:name="_Toc51882722"/>
      <w:r>
        <w:rPr>
          <w:rFonts w:hint="eastAsia"/>
          <w:b/>
          <w:bCs/>
        </w:rPr>
        <w:t>6</w:t>
      </w:r>
      <w:r>
        <w:rPr>
          <w:b/>
          <w:bCs/>
        </w:rPr>
        <w:t xml:space="preserve">.3.8 </w:t>
      </w:r>
      <w:r>
        <w:rPr>
          <w:rFonts w:hint="eastAsia"/>
          <w:b/>
          <w:bCs/>
        </w:rPr>
        <w:t>业务错误码</w:t>
      </w:r>
      <w:bookmarkEnd w:id="773"/>
      <w:bookmarkEnd w:id="774"/>
      <w:bookmarkEnd w:id="775"/>
      <w:bookmarkEnd w:id="776"/>
      <w:bookmarkEnd w:id="777"/>
      <w:bookmarkEnd w:id="77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80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" w:hRule="atLeast"/>
        </w:trPr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>
      <w:pPr>
        <w:outlineLvl w:val="2"/>
        <w:rPr>
          <w:b/>
          <w:bCs/>
        </w:rPr>
      </w:pPr>
      <w:bookmarkStart w:id="779" w:name="_Toc48926461"/>
      <w:bookmarkStart w:id="780" w:name="_Toc57621893"/>
      <w:bookmarkStart w:id="781" w:name="_Toc48635794"/>
      <w:bookmarkStart w:id="782" w:name="_Toc51882723"/>
      <w:bookmarkStart w:id="783" w:name="_Toc49438214"/>
      <w:bookmarkStart w:id="784" w:name="_Toc48926714"/>
      <w:r>
        <w:rPr>
          <w:rFonts w:hint="eastAsia"/>
          <w:b/>
          <w:bCs/>
        </w:rPr>
        <w:t>6</w:t>
      </w:r>
      <w:r>
        <w:rPr>
          <w:b/>
          <w:bCs/>
        </w:rPr>
        <w:t xml:space="preserve">.3.9 </w:t>
      </w:r>
      <w:r>
        <w:rPr>
          <w:rFonts w:hint="eastAsia"/>
          <w:b/>
          <w:bCs/>
        </w:rPr>
        <w:t>图片案例</w:t>
      </w:r>
      <w:bookmarkEnd w:id="779"/>
      <w:bookmarkEnd w:id="780"/>
      <w:bookmarkEnd w:id="781"/>
      <w:bookmarkEnd w:id="782"/>
      <w:bookmarkEnd w:id="783"/>
      <w:bookmarkEnd w:id="784"/>
    </w:p>
    <w:p>
      <w:r>
        <w:drawing>
          <wp:inline distT="0" distB="0" distL="0" distR="0">
            <wp:extent cx="5278120" cy="4902835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785" w:name="_Toc48635795"/>
      <w:bookmarkStart w:id="786" w:name="_Toc48926462"/>
      <w:bookmarkStart w:id="787" w:name="_Toc49438215"/>
      <w:bookmarkStart w:id="788" w:name="_Toc48926715"/>
      <w:bookmarkStart w:id="789" w:name="_Toc57621894"/>
      <w:bookmarkStart w:id="790" w:name="_Toc51882724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.4 </w:t>
      </w:r>
      <w:r>
        <w:rPr>
          <w:rFonts w:hint="eastAsia"/>
          <w:b/>
          <w:bCs/>
          <w:sz w:val="28"/>
          <w:szCs w:val="28"/>
        </w:rPr>
        <w:t>查询风险分区</w:t>
      </w:r>
      <w:bookmarkEnd w:id="785"/>
      <w:r>
        <w:rPr>
          <w:rFonts w:hint="eastAsia"/>
          <w:b/>
          <w:bCs/>
          <w:sz w:val="28"/>
          <w:szCs w:val="28"/>
        </w:rPr>
        <w:t>列表</w:t>
      </w:r>
      <w:bookmarkEnd w:id="786"/>
      <w:bookmarkEnd w:id="787"/>
      <w:bookmarkEnd w:id="788"/>
      <w:bookmarkEnd w:id="789"/>
      <w:bookmarkEnd w:id="790"/>
      <w:r>
        <w:rPr>
          <w:rFonts w:hint="eastAsia"/>
          <w:b/>
          <w:bCs/>
          <w:sz w:val="28"/>
          <w:szCs w:val="28"/>
        </w:rPr>
        <w:t xml:space="preserve"> </w:t>
      </w:r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791" w:name="_Toc48635796"/>
      <w:bookmarkStart w:id="792" w:name="_Toc48926463"/>
      <w:bookmarkStart w:id="793" w:name="_Toc57621895"/>
      <w:bookmarkStart w:id="794" w:name="_Toc49438216"/>
      <w:bookmarkStart w:id="795" w:name="_Toc51882725"/>
      <w:bookmarkStart w:id="796" w:name="_Toc48926716"/>
      <w:r>
        <w:rPr>
          <w:rFonts w:hint="eastAsia"/>
          <w:b/>
          <w:bCs/>
        </w:rPr>
        <w:t>6</w:t>
      </w:r>
      <w:r>
        <w:rPr>
          <w:b/>
          <w:bCs/>
        </w:rPr>
        <w:t>.4.1</w:t>
      </w:r>
      <w:bookmarkEnd w:id="791"/>
      <w:r>
        <w:rPr>
          <w:b/>
          <w:bCs/>
        </w:rPr>
        <w:t xml:space="preserve"> URL</w:t>
      </w:r>
      <w:bookmarkEnd w:id="792"/>
      <w:bookmarkEnd w:id="793"/>
      <w:bookmarkEnd w:id="794"/>
      <w:bookmarkEnd w:id="795"/>
      <w:bookmarkEnd w:id="796"/>
      <w:r>
        <w:rPr>
          <w:b/>
          <w:bCs/>
        </w:rPr>
        <w:t xml:space="preserve"> </w:t>
      </w:r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/api/v2/risk/list</w:t>
      </w:r>
    </w:p>
    <w:p>
      <w:pPr>
        <w:outlineLvl w:val="2"/>
      </w:pPr>
      <w:bookmarkStart w:id="797" w:name="_Toc48926717"/>
      <w:bookmarkStart w:id="798" w:name="_Toc48635797"/>
      <w:bookmarkStart w:id="799" w:name="_Toc51882726"/>
      <w:bookmarkStart w:id="800" w:name="_Toc49438217"/>
      <w:bookmarkStart w:id="801" w:name="_Toc57621896"/>
      <w:bookmarkStart w:id="802" w:name="_Toc48926464"/>
      <w:r>
        <w:rPr>
          <w:rFonts w:hint="eastAsia"/>
          <w:b/>
          <w:bCs/>
        </w:rPr>
        <w:t>6</w:t>
      </w:r>
      <w:r>
        <w:rPr>
          <w:b/>
          <w:bCs/>
        </w:rPr>
        <w:t>.4.2 请</w:t>
      </w:r>
      <w:r>
        <w:rPr>
          <w:rFonts w:hint="eastAsia"/>
          <w:b/>
          <w:bCs/>
        </w:rPr>
        <w:t>求头</w:t>
      </w:r>
      <w:bookmarkEnd w:id="797"/>
      <w:bookmarkEnd w:id="798"/>
      <w:bookmarkEnd w:id="799"/>
      <w:bookmarkEnd w:id="800"/>
      <w:bookmarkEnd w:id="801"/>
      <w:bookmarkEnd w:id="80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803" w:name="_Toc49438218"/>
      <w:bookmarkStart w:id="804" w:name="_Toc48635798"/>
      <w:bookmarkStart w:id="805" w:name="_Toc57621897"/>
      <w:bookmarkStart w:id="806" w:name="_Toc48926718"/>
      <w:bookmarkStart w:id="807" w:name="_Toc51882727"/>
      <w:bookmarkStart w:id="808" w:name="_Toc48926465"/>
      <w:r>
        <w:rPr>
          <w:rFonts w:hint="eastAsia"/>
          <w:b/>
          <w:bCs/>
        </w:rPr>
        <w:t>6</w:t>
      </w:r>
      <w:r>
        <w:rPr>
          <w:b/>
          <w:bCs/>
        </w:rPr>
        <w:t xml:space="preserve">.4.3 POST </w:t>
      </w:r>
      <w:r>
        <w:rPr>
          <w:rFonts w:hint="eastAsia"/>
          <w:b/>
          <w:bCs/>
        </w:rPr>
        <w:t>请求参数</w:t>
      </w:r>
      <w:bookmarkEnd w:id="803"/>
      <w:bookmarkEnd w:id="804"/>
      <w:bookmarkEnd w:id="805"/>
      <w:bookmarkEnd w:id="806"/>
      <w:bookmarkEnd w:id="807"/>
      <w:bookmarkEnd w:id="808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89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89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pageNumber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第几页，最小是1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pageSize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89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每页显示多少条数据，最小1</w:t>
            </w:r>
            <w:r>
              <w:rPr>
                <w:sz w:val="18"/>
                <w:szCs w:val="18"/>
              </w:rPr>
              <w:t>5,</w:t>
            </w:r>
            <w:r>
              <w:rPr>
                <w:rFonts w:hint="eastAsia"/>
                <w:sz w:val="18"/>
                <w:szCs w:val="18"/>
              </w:rPr>
              <w:t>最大1</w:t>
            </w:r>
            <w:r>
              <w:rPr>
                <w:sz w:val="18"/>
                <w:szCs w:val="18"/>
              </w:rPr>
              <w:t>000</w:t>
            </w:r>
          </w:p>
        </w:tc>
      </w:tr>
    </w:tbl>
    <w:p>
      <w:pPr>
        <w:outlineLvl w:val="2"/>
        <w:rPr>
          <w:b/>
          <w:bCs/>
        </w:rPr>
      </w:pPr>
      <w:bookmarkStart w:id="809" w:name="_Toc48635799"/>
      <w:bookmarkStart w:id="810" w:name="_Toc48926466"/>
      <w:bookmarkStart w:id="811" w:name="_Toc49438219"/>
      <w:bookmarkStart w:id="812" w:name="_Toc57621898"/>
      <w:bookmarkStart w:id="813" w:name="_Toc48926719"/>
      <w:bookmarkStart w:id="814" w:name="_Toc51882728"/>
      <w:r>
        <w:rPr>
          <w:rFonts w:hint="eastAsia"/>
          <w:b/>
          <w:bCs/>
        </w:rPr>
        <w:t>6</w:t>
      </w:r>
      <w:r>
        <w:rPr>
          <w:b/>
          <w:bCs/>
        </w:rPr>
        <w:t xml:space="preserve">.4.4 </w:t>
      </w:r>
      <w:r>
        <w:rPr>
          <w:rFonts w:hint="eastAsia"/>
          <w:b/>
          <w:bCs/>
        </w:rPr>
        <w:t>请求响应参数</w:t>
      </w:r>
      <w:bookmarkEnd w:id="809"/>
      <w:bookmarkEnd w:id="810"/>
      <w:bookmarkEnd w:id="811"/>
      <w:bookmarkEnd w:id="812"/>
      <w:bookmarkEnd w:id="813"/>
      <w:bookmarkEnd w:id="814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126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396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length</w:t>
            </w:r>
          </w:p>
        </w:tc>
        <w:tc>
          <w:tcPr>
            <w:tcW w:w="21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</w:t>
            </w:r>
          </w:p>
        </w:tc>
        <w:tc>
          <w:tcPr>
            <w:tcW w:w="21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</w:t>
            </w:r>
            <w:r>
              <w:rPr>
                <w:rFonts w:hint="eastAsia"/>
                <w:sz w:val="18"/>
                <w:szCs w:val="18"/>
              </w:rPr>
              <w:t>&lt;</w:t>
            </w:r>
            <w:r>
              <w:rPr>
                <w:sz w:val="18"/>
                <w:szCs w:val="18"/>
              </w:rPr>
              <w:t>PodRiskRailParam&gt;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风险分区数据集合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985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参数(</w:t>
            </w:r>
            <w:r>
              <w:rPr>
                <w:color w:val="auto"/>
                <w:sz w:val="18"/>
                <w:szCs w:val="18"/>
              </w:rPr>
              <w:t>PodRiskRailParam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98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396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points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List&lt;PointXYZDto&gt;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位置坐标集合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2184"/>
        <w:gridCol w:w="3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参数(</w:t>
            </w:r>
            <w:r>
              <w:rPr>
                <w:color w:val="auto"/>
                <w:sz w:val="18"/>
                <w:szCs w:val="18"/>
              </w:rPr>
              <w:t>PodRiskRail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218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377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buildId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floorNo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deleteFlag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删除标记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detail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flag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Boolean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标识是否为连接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height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箱体图形高度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tenentId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租户I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orgCode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组织机构代码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createTime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createBy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updateTime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updateBy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remark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openRailId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开放平台围栏id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level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createPerson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podRiskRailPoints</w:t>
            </w:r>
          </w:p>
        </w:tc>
        <w:tc>
          <w:tcPr>
            <w:tcW w:w="218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List&lt;PodRiskRailPoints&gt;</w:t>
            </w:r>
          </w:p>
        </w:tc>
        <w:tc>
          <w:tcPr>
            <w:tcW w:w="377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点位集合信息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985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参数(</w:t>
            </w:r>
            <w:r>
              <w:rPr>
                <w:color w:val="auto"/>
                <w:sz w:val="18"/>
                <w:szCs w:val="18"/>
              </w:rPr>
              <w:t>PodRiskRailPoints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98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396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riskRailId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riskRailName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createTime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createBy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updateTime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updateBy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tenentId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租户I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orgCode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组织机构代码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985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参数(</w:t>
            </w:r>
            <w:r>
              <w:rPr>
                <w:color w:val="auto"/>
                <w:sz w:val="18"/>
                <w:szCs w:val="18"/>
              </w:rPr>
              <w:t>PointXYZDto</w:t>
            </w:r>
            <w:r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985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396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oub</w:t>
            </w:r>
            <w:r>
              <w:rPr>
                <w:sz w:val="18"/>
                <w:szCs w:val="18"/>
              </w:rPr>
              <w:t>le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oub</w:t>
            </w:r>
            <w:r>
              <w:rPr>
                <w:sz w:val="18"/>
                <w:szCs w:val="18"/>
              </w:rPr>
              <w:t>le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1985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396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坐标Z</w:t>
            </w:r>
          </w:p>
        </w:tc>
      </w:tr>
    </w:tbl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ontent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bject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totalElements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totalPages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总页数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presentPage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当前页</w:t>
            </w:r>
          </w:p>
        </w:tc>
      </w:tr>
    </w:tbl>
    <w:p/>
    <w:p>
      <w:pPr>
        <w:outlineLvl w:val="2"/>
        <w:rPr>
          <w:b/>
          <w:bCs/>
        </w:rPr>
      </w:pPr>
      <w:bookmarkStart w:id="815" w:name="_Toc48635800"/>
      <w:bookmarkStart w:id="816" w:name="_Toc48926467"/>
      <w:bookmarkStart w:id="817" w:name="_Toc57621899"/>
      <w:bookmarkStart w:id="818" w:name="_Toc51882729"/>
      <w:bookmarkStart w:id="819" w:name="_Toc48926720"/>
      <w:bookmarkStart w:id="820" w:name="_Toc49438220"/>
      <w:r>
        <w:rPr>
          <w:rFonts w:hint="eastAsia"/>
          <w:b/>
          <w:bCs/>
        </w:rPr>
        <w:t>6</w:t>
      </w:r>
      <w:r>
        <w:rPr>
          <w:b/>
          <w:bCs/>
        </w:rPr>
        <w:t xml:space="preserve">.4.5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815"/>
      <w:bookmarkEnd w:id="816"/>
      <w:bookmarkEnd w:id="817"/>
      <w:bookmarkEnd w:id="818"/>
      <w:bookmarkEnd w:id="819"/>
      <w:bookmarkEnd w:id="82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52195"/>
                <wp:effectExtent l="0" t="0" r="12700" b="14605"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52512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"pageSize"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"15"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2.85pt;width:408.2pt;" fillcolor="#B8B8B8" filled="t" stroked="f" coordsize="21600,21600" o:gfxdata="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isWgNYAAAAFAQAADwAA&#10;AAAAAAABACAAAAAiAAAAZHJzL2Rvd25yZXYueG1sUEsBAhQAFAAAAAgAh07iQIgAbeBRAgAAhQQA&#10;AA4AAAAAAAAAAQAgAAAAJQEAAGRycy9lMm9Eb2MueG1sUEsFBgAAAAAGAAYAWQEAAOg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"pageSize"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"15"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821" w:name="_Toc57621900"/>
      <w:r>
        <w:rPr>
          <w:rFonts w:hint="eastAsia"/>
          <w:b/>
          <w:bCs/>
        </w:rPr>
        <w:t>6.4.6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响应JSON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示例</w:t>
      </w:r>
      <w:bookmarkEnd w:id="821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8124825"/>
                <wp:effectExtent l="0" t="0" r="12700" b="13335"/>
                <wp:docPr id="3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812482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"2020年9月2日20:01:49"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false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"2020-09-02 20:01:52"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"2020-09-02 20:01:52"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"6581e9ca3dc843fc94aa5fb1ce822a54"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"马茹"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118.98662629519903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33.36694809448964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118.98716535136393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33.366081599563614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118.98746271275635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33.36634818838884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"2020年9月2日19:54:08"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false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"2020-09-02 19:54:10"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"2020-09-02 19:54:10"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"b932a354e70e4e1ebf5c086bf17806d2"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"马茹"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118.98662629519903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33.36694809448964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118.98716535136393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33.366081599563614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118.98746271275635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33.36634818838884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"2020年8月21日12:09:48"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"222"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"2020-09-02 18:31:11"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"2020-09-02 18:31:11"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"d21196dedfde4595811fb10c266c7093"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"马茹"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118.98662629519903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33.36694809448964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118.98716535136393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33.366081599563614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118.98746271275635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33.36634818838884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"2020年8月26日15:02"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false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17:33:04"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17:33:04"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"33aa18c20e8c4e7e82d3f1fe1f1678b7"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"坦克2号"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118.98662629519903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33.36694809448964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118.98716535136393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33.366081599563614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118.98746271275635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33.36634818838884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"asdadads:09:32"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false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17:32:21"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17:42:34"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"17a8184755304f5f816dcfd4576771d1"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"坦克2号"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118.98662629519903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33.36694809448964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118.98716535136393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33.366081599563614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118.98746271275635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33.36634818838884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"新街口12222"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false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27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"2020-08-07 17:46:43"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"2020-08-07 17:48:43"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"02d46847672b4221919371d9886205d6"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"较大风险"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"2020年7月29日09"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118.98705901425954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33.36728571770013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118.98620789839376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33.36722869340076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118.9863240558592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33.366510495956135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"1123234"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false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"2020-08-07 15:37:53"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"2020-08-07 15:37:53"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"0ec69dfd3eb748c1bb102d3a3f5663b7"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"较大风险"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"哥哥1"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118.98706852303366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33.366933560830944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118.98586328322897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33.36698717288001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118.9864375594634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33.365921106446876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92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"测试新字段"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"https://www.baidu.com/"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29"/>
                                <w:rFonts w:ascii="Courier New" w:hAnsi="Courier New" w:cs="Courier New"/>
                                <w:b/>
                                <w:bCs/>
                                <w:color w:val="61D2D6"/>
                                <w:sz w:val="22"/>
                                <w:szCs w:val="22"/>
                              </w:rPr>
                              <w:t>https://www.baidu.com</w:t>
                            </w:r>
                            <w:r>
                              <w:rPr>
                                <w:rStyle w:val="29"/>
                                <w:rFonts w:ascii="Courier New" w:hAnsi="Courier New" w:cs="Courier New"/>
                                <w:b/>
                                <w:bCs/>
                                <w:color w:val="61D2D6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true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"2020-06-22 13:56:58"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"2020-06-22 16:59:15"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"ceshiyxia"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"8cfce47eedd44b1cbd25c7e006a31d90"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"一般风险"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"测试头像勿删"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118.99063177765224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33.36537706014732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118.99076051678377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33.364972861947464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118.99184375418164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33.36543976250341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88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"侧事故关于这个u"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"2020-06-09 15:02:13"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"2020-06-09 15:02:13"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"317b8f4aa00f4b97920b1508a8ebd1ce"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"较大风险"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"dialog"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118.99073229130401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33.365447282092035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118.99078714135128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33.365103123248694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118.99158952072061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33.3651349799453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118.9915882313953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33.365548105964066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87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"哦我我1"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"2020-06-08 15:20:03"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"2020-06-22 13:57:25"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"e8354514b93a42f2b58c82d22e6f43fb"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"较大风险"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"踩踩踩"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118.99149355194054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33.36575434851079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118.99119311765612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33.364769336563015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118.99480519472621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33.3647182159983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86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"风险区域1修改"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"http://www.baidu.com/"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29"/>
                                <w:rFonts w:ascii="Courier New" w:hAnsi="Courier New" w:cs="Courier New"/>
                                <w:b/>
                                <w:bCs/>
                                <w:color w:val="61D2D6"/>
                                <w:sz w:val="22"/>
                                <w:szCs w:val="22"/>
                              </w:rPr>
                              <w:t>http://www.baidu.com</w:t>
                            </w:r>
                            <w:r>
                              <w:rPr>
                                <w:rStyle w:val="29"/>
                                <w:rFonts w:ascii="Courier New" w:hAnsi="Courier New" w:cs="Courier New"/>
                                <w:b/>
                                <w:bCs/>
                                <w:color w:val="61D2D6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bCs/>
                                <w:color w:val="F98280"/>
                                <w:sz w:val="22"/>
                                <w:szCs w:val="22"/>
                              </w:rPr>
                              <w:t>true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"2020-06-07 22:57:47"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"2020-08-05 09:05:18"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"3ef36add23a44dad887cb729b139c39f"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"测试头像勿删"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118.98697799090861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33.3666004692333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118.98931195980562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33.366296914363126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118.989612877587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33.364381748258815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118.98655032170554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33.36412546840143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"totalElements"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"totalPages"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"presentPage"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639.75pt;width:408.2pt;" fillcolor="#B8B8B8" filled="t" stroked="f" coordsize="21600,21600" o:gfxdata="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ULJmdcAAAAGAQAADwAA&#10;AAAAAAABACAAAAAiAAAAZHJzL2Rvd25yZXYueG1sUEsBAhQAFAAAAAgAh07iQBuyvENQAgAAhQQA&#10;AA4AAAAAAAAAAQAgAAAAJgEAAGRycy9lMm9Eb2MueG1sUEsFBgAAAAAGAAYAWQEAAOg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"2020年9月2日20:01:49"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false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"2020-09-02 20:01:52"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"2020-09-02 20:01:52"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"6581e9ca3dc843fc94aa5fb1ce822a54"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"马茹"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118.98662629519903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33.36694809448964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118.98716535136393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33.366081599563614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118.98746271275635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33.36634818838884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"2020年9月2日19:54:08"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false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"2020-09-02 19:54:10"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"2020-09-02 19:54:10"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"b932a354e70e4e1ebf5c086bf17806d2"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"马茹"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118.98662629519903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33.36694809448964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118.98716535136393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33.366081599563614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118.98746271275635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33.36634818838884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"2020年8月21日12:09:48"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"222"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"2020-09-02 18:31:11"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"2020-09-02 18:31:11"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"d21196dedfde4595811fb10c266c7093"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"马茹"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118.98662629519903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33.36694809448964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118.98716535136393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33.366081599563614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118.98746271275635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33.36634818838884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"2020年8月26日15:02"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false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17:33:04"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17:33:04"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"33aa18c20e8c4e7e82d3f1fe1f1678b7"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"坦克2号"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118.98662629519903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33.36694809448964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118.98716535136393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33.366081599563614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118.98746271275635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33.36634818838884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"asdadads:09:32"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false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17:32:21"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17:42:34"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"17a8184755304f5f816dcfd4576771d1"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"坦克2号"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118.98662629519903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33.36694809448964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118.98716535136393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33.366081599563614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118.98746271275635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33.36634818838884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"新街口12222"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false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27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"2020-08-07 17:46:43"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"2020-08-07 17:48:43"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"02d46847672b4221919371d9886205d6"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"较大风险"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"2020年7月29日09"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118.98705901425954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33.36728571770013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118.98620789839376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33.36722869340076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118.9863240558592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33.366510495956135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"1123234"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false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"2020-08-07 15:37:53"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"2020-08-07 15:37:53"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"0ec69dfd3eb748c1bb102d3a3f5663b7"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"较大风险"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"哥哥1"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118.98706852303366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33.366933560830944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118.98586328322897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33.36698717288001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118.9864375594634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33.365921106446876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92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"测试新字段"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</w:t>
                      </w:r>
                      <w:r>
                        <w:fldChar w:fldCharType="begin"/>
                      </w:r>
                      <w:r>
                        <w:instrText xml:space="preserve"> HYPERLINK "https://www.baidu.com/"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29"/>
                          <w:rFonts w:ascii="Courier New" w:hAnsi="Courier New" w:cs="Courier New"/>
                          <w:b/>
                          <w:bCs/>
                          <w:color w:val="61D2D6"/>
                          <w:sz w:val="22"/>
                          <w:szCs w:val="22"/>
                        </w:rPr>
                        <w:t>https://www.baidu.com</w:t>
                      </w:r>
                      <w:r>
                        <w:rPr>
                          <w:rStyle w:val="29"/>
                          <w:rFonts w:ascii="Courier New" w:hAnsi="Courier New" w:cs="Courier New"/>
                          <w:b/>
                          <w:bCs/>
                          <w:color w:val="61D2D6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true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"2020-06-22 13:56:58"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"2020-06-22 16:59:15"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"ceshiyxia"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"8cfce47eedd44b1cbd25c7e006a31d90"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"一般风险"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"测试头像勿删"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118.99063177765224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33.36537706014732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118.99076051678377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33.364972861947464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118.99184375418164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33.36543976250341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88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"侧事故关于这个u"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"2020-06-09 15:02:13"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"2020-06-09 15:02:13"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"317b8f4aa00f4b97920b1508a8ebd1ce"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"较大风险"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"dialog"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118.99073229130401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33.365447282092035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118.99078714135128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33.365103123248694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118.99158952072061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33.3651349799453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118.9915882313953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33.365548105964066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87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"哦我我1"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"2020-06-08 15:20:03"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"2020-06-22 13:57:25"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"e8354514b93a42f2b58c82d22e6f43fb"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"较大风险"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"踩踩踩"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118.99149355194054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33.36575434851079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118.99119311765612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33.364769336563015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118.99480519472621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33.3647182159983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86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"风险区域1修改"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</w:t>
                      </w:r>
                      <w:r>
                        <w:fldChar w:fldCharType="begin"/>
                      </w:r>
                      <w:r>
                        <w:instrText xml:space="preserve"> HYPERLINK "http://www.baidu.com/"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29"/>
                          <w:rFonts w:ascii="Courier New" w:hAnsi="Courier New" w:cs="Courier New"/>
                          <w:b/>
                          <w:bCs/>
                          <w:color w:val="61D2D6"/>
                          <w:sz w:val="22"/>
                          <w:szCs w:val="22"/>
                        </w:rPr>
                        <w:t>http://www.baidu.com</w:t>
                      </w:r>
                      <w:r>
                        <w:rPr>
                          <w:rStyle w:val="29"/>
                          <w:rFonts w:ascii="Courier New" w:hAnsi="Courier New" w:cs="Courier New"/>
                          <w:b/>
                          <w:bCs/>
                          <w:color w:val="61D2D6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bCs/>
                          <w:color w:val="F98280"/>
                          <w:sz w:val="22"/>
                          <w:szCs w:val="22"/>
                        </w:rPr>
                        <w:t>true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"2020-06-07 22:57:47"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"2020-08-05 09:05:18"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"3ef36add23a44dad887cb729b139c39f"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"测试头像勿删"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118.98697799090861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33.3666004692333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118.98931195980562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33.366296914363126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118.989612877587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33.364381748258815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118.98655032170554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33.36412546840143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"totalElements"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"totalPages"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"presentPage"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822" w:name="_Toc48926721"/>
      <w:bookmarkStart w:id="823" w:name="_Toc48635801"/>
      <w:bookmarkStart w:id="824" w:name="_Toc49438221"/>
      <w:bookmarkStart w:id="825" w:name="_Toc48926468"/>
      <w:bookmarkStart w:id="826" w:name="_Toc57621901"/>
      <w:bookmarkStart w:id="827" w:name="_Toc51882730"/>
      <w:r>
        <w:rPr>
          <w:rFonts w:hint="eastAsia"/>
          <w:b/>
          <w:bCs/>
        </w:rPr>
        <w:t>6</w:t>
      </w:r>
      <w:r>
        <w:rPr>
          <w:b/>
          <w:bCs/>
        </w:rPr>
        <w:t xml:space="preserve">.4.6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822"/>
      <w:bookmarkEnd w:id="823"/>
      <w:bookmarkEnd w:id="824"/>
      <w:bookmarkEnd w:id="825"/>
      <w:bookmarkEnd w:id="826"/>
      <w:bookmarkEnd w:id="827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49045"/>
                <wp:effectExtent l="0" t="0" r="0" b="8255"/>
                <wp:docPr id="3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49542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8.35pt;width:408.2pt;" fillcolor="#B8B8B8" filled="t" stroked="f" coordsize="21600,21600" o:gfxdata="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bpqmPWAAAABQEAAA8A&#10;AAAAAAAAAQAgAAAAIgAAAGRycy9kb3ducmV2LnhtbFBLAQIUABQAAAAIAIdO4kA5plNGUgIAAIUE&#10;AAAOAAAAAAAAAAEAIAAAACUBAABkcnMvZTJvRG9jLnhtbFBLBQYAAAAABgAGAFkBAADp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05510"/>
                <wp:effectExtent l="0" t="0" r="0" b="8890"/>
                <wp:docPr id="3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05733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"条数不能是空||页数不能是空"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1.3pt;width:408.2pt;" fillcolor="#B8B8B8" filled="t" stroked="f" coordsize="21600,21600" o:gfxdata="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QMdFLWAAAABQEAAA8A&#10;AAAAAAAAAQAgAAAAIgAAAGRycy9kb3ducmV2LnhtbFBLAQIUABQAAAAIAIdO4kAX2dGTUgIAAIQE&#10;AAAOAAAAAAAAAAEAIAAAACUBAABkcnMvZTJvRG9jLnhtbFBLBQYAAAAABgAGAFkBAADp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8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"条数不能是空||页数不能是空"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828" w:name="_Toc48926722"/>
      <w:bookmarkStart w:id="829" w:name="_Toc48635802"/>
      <w:bookmarkStart w:id="830" w:name="_Toc48926469"/>
      <w:bookmarkStart w:id="831" w:name="_Toc51882731"/>
      <w:bookmarkStart w:id="832" w:name="_Toc49438222"/>
      <w:bookmarkStart w:id="833" w:name="_Toc57621902"/>
      <w:r>
        <w:rPr>
          <w:rFonts w:hint="eastAsia"/>
          <w:b/>
          <w:bCs/>
        </w:rPr>
        <w:t>6</w:t>
      </w:r>
      <w:r>
        <w:rPr>
          <w:b/>
          <w:bCs/>
        </w:rPr>
        <w:t xml:space="preserve">.4.7 </w:t>
      </w:r>
      <w:r>
        <w:rPr>
          <w:rFonts w:hint="eastAsia"/>
          <w:b/>
          <w:bCs/>
        </w:rPr>
        <w:t>业务错误码</w:t>
      </w:r>
      <w:bookmarkEnd w:id="828"/>
      <w:bookmarkEnd w:id="829"/>
      <w:bookmarkEnd w:id="830"/>
      <w:bookmarkEnd w:id="831"/>
      <w:bookmarkEnd w:id="832"/>
      <w:bookmarkEnd w:id="833"/>
    </w:p>
    <w:tbl>
      <w:tblPr>
        <w:tblStyle w:val="44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94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/>
    <w:p>
      <w:pPr>
        <w:outlineLvl w:val="2"/>
        <w:rPr>
          <w:b/>
          <w:bCs/>
        </w:rPr>
      </w:pPr>
      <w:bookmarkStart w:id="834" w:name="_Toc49438223"/>
      <w:bookmarkStart w:id="835" w:name="_Toc48635803"/>
      <w:bookmarkStart w:id="836" w:name="_Toc51882732"/>
      <w:bookmarkStart w:id="837" w:name="_Toc57621903"/>
      <w:bookmarkStart w:id="838" w:name="_Toc48926470"/>
      <w:bookmarkStart w:id="839" w:name="_Toc48926723"/>
      <w:r>
        <w:rPr>
          <w:rFonts w:hint="eastAsia"/>
          <w:b/>
          <w:bCs/>
        </w:rPr>
        <w:t>6</w:t>
      </w:r>
      <w:r>
        <w:rPr>
          <w:b/>
          <w:bCs/>
        </w:rPr>
        <w:t xml:space="preserve">.4.8 </w:t>
      </w:r>
      <w:r>
        <w:rPr>
          <w:rFonts w:hint="eastAsia"/>
          <w:b/>
          <w:bCs/>
        </w:rPr>
        <w:t>图片案例</w:t>
      </w:r>
      <w:bookmarkEnd w:id="834"/>
      <w:bookmarkEnd w:id="835"/>
      <w:bookmarkEnd w:id="836"/>
      <w:bookmarkEnd w:id="837"/>
      <w:bookmarkEnd w:id="838"/>
      <w:bookmarkEnd w:id="839"/>
    </w:p>
    <w:p>
      <w:r>
        <w:drawing>
          <wp:inline distT="0" distB="0" distL="0" distR="0">
            <wp:extent cx="5278120" cy="51333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840" w:name="_Toc57621904"/>
      <w:bookmarkStart w:id="841" w:name="_Toc51882733"/>
      <w:bookmarkStart w:id="842" w:name="_Toc48926724"/>
      <w:bookmarkStart w:id="843" w:name="_Toc48926471"/>
      <w:bookmarkStart w:id="844" w:name="_Toc49438224"/>
      <w:bookmarkStart w:id="845" w:name="_Toc48635804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.5 </w:t>
      </w:r>
      <w:r>
        <w:rPr>
          <w:rFonts w:hint="eastAsia"/>
          <w:b/>
          <w:bCs/>
          <w:sz w:val="28"/>
          <w:szCs w:val="28"/>
        </w:rPr>
        <w:t>添加风险分区</w:t>
      </w:r>
      <w:bookmarkEnd w:id="840"/>
      <w:bookmarkEnd w:id="841"/>
      <w:bookmarkEnd w:id="842"/>
      <w:bookmarkEnd w:id="843"/>
      <w:bookmarkEnd w:id="844"/>
      <w:bookmarkEnd w:id="845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846" w:name="_Toc48635805"/>
      <w:bookmarkStart w:id="847" w:name="_Toc49438225"/>
      <w:bookmarkStart w:id="848" w:name="_Toc48926472"/>
      <w:bookmarkStart w:id="849" w:name="_Toc51882734"/>
      <w:bookmarkStart w:id="850" w:name="_Toc57621905"/>
      <w:bookmarkStart w:id="851" w:name="_Toc48926725"/>
      <w:r>
        <w:rPr>
          <w:rFonts w:hint="eastAsia"/>
          <w:b/>
          <w:bCs/>
        </w:rPr>
        <w:t>6</w:t>
      </w:r>
      <w:r>
        <w:rPr>
          <w:b/>
          <w:bCs/>
        </w:rPr>
        <w:t xml:space="preserve">.5.1 </w:t>
      </w:r>
      <w:bookmarkEnd w:id="846"/>
      <w:r>
        <w:rPr>
          <w:b/>
          <w:bCs/>
        </w:rPr>
        <w:t>URL</w:t>
      </w:r>
      <w:bookmarkEnd w:id="847"/>
      <w:bookmarkEnd w:id="848"/>
      <w:bookmarkEnd w:id="849"/>
      <w:bookmarkEnd w:id="850"/>
      <w:bookmarkEnd w:id="851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/api/v2/risk/add-update</w:t>
      </w:r>
    </w:p>
    <w:p>
      <w:pPr>
        <w:outlineLvl w:val="2"/>
      </w:pPr>
      <w:bookmarkStart w:id="852" w:name="_Toc48926726"/>
      <w:bookmarkStart w:id="853" w:name="_Toc48926473"/>
      <w:bookmarkStart w:id="854" w:name="_Toc51882735"/>
      <w:bookmarkStart w:id="855" w:name="_Toc48635806"/>
      <w:bookmarkStart w:id="856" w:name="_Toc49438226"/>
      <w:bookmarkStart w:id="857" w:name="_Toc57621906"/>
      <w:r>
        <w:rPr>
          <w:rFonts w:hint="eastAsia"/>
          <w:b/>
          <w:bCs/>
        </w:rPr>
        <w:t>6</w:t>
      </w:r>
      <w:r>
        <w:rPr>
          <w:b/>
          <w:bCs/>
        </w:rPr>
        <w:t>.5.2 请</w:t>
      </w:r>
      <w:r>
        <w:rPr>
          <w:rFonts w:hint="eastAsia"/>
          <w:b/>
          <w:bCs/>
        </w:rPr>
        <w:t>求头</w:t>
      </w:r>
      <w:bookmarkEnd w:id="852"/>
      <w:bookmarkEnd w:id="853"/>
      <w:bookmarkEnd w:id="854"/>
      <w:bookmarkEnd w:id="855"/>
      <w:bookmarkEnd w:id="856"/>
      <w:bookmarkEnd w:id="857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858" w:name="_Toc48926474"/>
      <w:bookmarkStart w:id="859" w:name="_Toc57621907"/>
      <w:bookmarkStart w:id="860" w:name="_Toc48926727"/>
      <w:bookmarkStart w:id="861" w:name="_Toc49438227"/>
      <w:bookmarkStart w:id="862" w:name="_Toc48635807"/>
      <w:bookmarkStart w:id="863" w:name="_Toc51882736"/>
      <w:r>
        <w:rPr>
          <w:rFonts w:hint="eastAsia"/>
          <w:b/>
          <w:bCs/>
        </w:rPr>
        <w:t>6</w:t>
      </w:r>
      <w:r>
        <w:rPr>
          <w:b/>
          <w:bCs/>
        </w:rPr>
        <w:t xml:space="preserve">.5.3 POST </w:t>
      </w:r>
      <w:r>
        <w:rPr>
          <w:rFonts w:hint="eastAsia"/>
          <w:b/>
          <w:bCs/>
        </w:rPr>
        <w:t>请求参数</w:t>
      </w:r>
      <w:bookmarkEnd w:id="858"/>
      <w:bookmarkEnd w:id="859"/>
      <w:bookmarkEnd w:id="860"/>
      <w:bookmarkEnd w:id="861"/>
      <w:bookmarkEnd w:id="862"/>
      <w:bookmarkEnd w:id="863"/>
      <w:r>
        <w:rPr>
          <w:rFonts w:hint="eastAsia"/>
          <w:b/>
          <w:bCs/>
        </w:rPr>
        <w:t xml:space="preserve"> </w:t>
      </w: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2626"/>
        <w:gridCol w:w="1011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6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40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26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01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4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ata</w:t>
            </w:r>
          </w:p>
        </w:tc>
        <w:tc>
          <w:tcPr>
            <w:tcW w:w="26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ist&lt;PodRiskRailParam&gt;</w:t>
            </w:r>
          </w:p>
        </w:tc>
        <w:tc>
          <w:tcPr>
            <w:tcW w:w="101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40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6"/>
        <w:gridCol w:w="1930"/>
        <w:gridCol w:w="1134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6" w:hRule="atLeast"/>
        </w:trPr>
        <w:tc>
          <w:tcPr>
            <w:tcW w:w="243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PodRiskRailParam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93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134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2835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6" w:type="dxa"/>
            <w:shd w:val="clear" w:color="auto" w:fill="auto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193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113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83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points</w:t>
            </w:r>
          </w:p>
        </w:tc>
        <w:tc>
          <w:tcPr>
            <w:tcW w:w="193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List&lt;PointXYZDto&gt;</w:t>
            </w:r>
          </w:p>
        </w:tc>
        <w:tc>
          <w:tcPr>
            <w:tcW w:w="113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83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位置坐标集合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53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7"/>
        <w:gridCol w:w="1337"/>
        <w:gridCol w:w="1039"/>
        <w:gridCol w:w="662"/>
        <w:gridCol w:w="3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037" w:type="dxa"/>
            <w:shd w:val="clear" w:color="auto" w:fill="970D0D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PodRiskRail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337" w:type="dxa"/>
            <w:shd w:val="clear" w:color="auto" w:fill="970D0D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039" w:type="dxa"/>
            <w:shd w:val="clear" w:color="auto" w:fill="970D0D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662" w:type="dxa"/>
            <w:shd w:val="clear" w:color="auto" w:fill="970D0D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长度</w:t>
            </w:r>
          </w:p>
        </w:tc>
        <w:tc>
          <w:tcPr>
            <w:tcW w:w="3458" w:type="dxa"/>
            <w:shd w:val="clear" w:color="auto" w:fill="970D0D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floorNo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flag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Boolean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是否标识为连接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detail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详情 或 </w:t>
            </w:r>
            <w:r>
              <w:rPr>
                <w:sz w:val="18"/>
                <w:szCs w:val="18"/>
              </w:rPr>
              <w:t>URL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height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箱体图形高度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remark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level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createPerson</w:t>
            </w:r>
          </w:p>
        </w:tc>
        <w:tc>
          <w:tcPr>
            <w:tcW w:w="133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03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创建人名字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0"/>
        <w:gridCol w:w="1559"/>
        <w:gridCol w:w="1276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24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PointXYZDto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559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27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26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</w:t>
            </w:r>
            <w:r>
              <w:rPr>
                <w:rFonts w:hint="eastAsia"/>
                <w:sz w:val="18"/>
                <w:szCs w:val="18"/>
              </w:rPr>
              <w:t>ble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2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</w:t>
            </w:r>
          </w:p>
        </w:tc>
        <w:tc>
          <w:tcPr>
            <w:tcW w:w="155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</w:t>
            </w:r>
            <w:r>
              <w:rPr>
                <w:rFonts w:hint="eastAsia"/>
                <w:sz w:val="18"/>
                <w:szCs w:val="18"/>
              </w:rPr>
              <w:t>ble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2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155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2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坐标Z</w:t>
            </w:r>
          </w:p>
        </w:tc>
      </w:tr>
    </w:tbl>
    <w:p/>
    <w:p>
      <w:pPr>
        <w:outlineLvl w:val="2"/>
        <w:rPr>
          <w:b/>
          <w:bCs/>
        </w:rPr>
      </w:pPr>
      <w:bookmarkStart w:id="864" w:name="_Toc48926728"/>
      <w:bookmarkStart w:id="865" w:name="_Toc57621908"/>
      <w:bookmarkStart w:id="866" w:name="_Toc51882737"/>
      <w:bookmarkStart w:id="867" w:name="_Toc48926475"/>
      <w:bookmarkStart w:id="868" w:name="_Toc49438228"/>
      <w:bookmarkStart w:id="869" w:name="_Toc48635808"/>
      <w:r>
        <w:rPr>
          <w:rFonts w:hint="eastAsia"/>
          <w:b/>
          <w:bCs/>
        </w:rPr>
        <w:t>6</w:t>
      </w:r>
      <w:r>
        <w:rPr>
          <w:b/>
          <w:bCs/>
        </w:rPr>
        <w:t xml:space="preserve">.5.4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864"/>
      <w:bookmarkEnd w:id="865"/>
      <w:bookmarkEnd w:id="866"/>
      <w:bookmarkEnd w:id="867"/>
      <w:bookmarkEnd w:id="868"/>
      <w:bookmarkEnd w:id="86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226810"/>
                <wp:effectExtent l="0" t="0" r="0" b="2540"/>
                <wp:docPr id="3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2268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"2020年8月21日12:09:48"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"马茹"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118.98662629823208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33.366948093898834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118.98716535415686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33.36608159312037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118.98746271349232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33.36634818564294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90.3pt;width:408.2pt;" fillcolor="#D9D9D9 [2732]" filled="t" stroked="f" coordsize="21600,21600" o:gfxdata="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LQUs9UAAAAFAQAADwAAAAAAAAAB&#10;ACAAAAAiAAAAZHJzL2Rvd25yZXYueG1sUEsBAhQAFAAAAAgAh07iQEXzNH9MAgAAdw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"2020年8月21日12:09:48"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"马茹"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118.98662629823208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33.366948093898834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118.98716535415686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33.36608159312037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118.98746271349232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33.36634818564294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870" w:name="_Toc48635809"/>
      <w:bookmarkStart w:id="871" w:name="_Toc51882738"/>
      <w:bookmarkStart w:id="872" w:name="_Toc48926729"/>
      <w:bookmarkStart w:id="873" w:name="_Toc49438229"/>
      <w:bookmarkStart w:id="874" w:name="_Toc57621909"/>
      <w:bookmarkStart w:id="875" w:name="_Toc48926476"/>
      <w:r>
        <w:rPr>
          <w:rFonts w:hint="eastAsia"/>
          <w:b/>
          <w:bCs/>
        </w:rPr>
        <w:t>6</w:t>
      </w:r>
      <w:r>
        <w:rPr>
          <w:b/>
          <w:bCs/>
        </w:rPr>
        <w:t xml:space="preserve">.5.5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870"/>
      <w:bookmarkEnd w:id="871"/>
      <w:bookmarkEnd w:id="872"/>
      <w:bookmarkEnd w:id="873"/>
      <w:bookmarkEnd w:id="874"/>
      <w:bookmarkEnd w:id="875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66520"/>
                <wp:effectExtent l="0" t="0" r="0" b="5080"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668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7.6pt;width:408.2pt;" fillcolor="#D9D9D9 [2732]" filled="t" stroked="f" coordsize="21600,21600" o:gfxdata="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1o5UvVAAAABQEAAA8AAAAAAAAA&#10;AQAgAAAAIgAAAGRycy9kb3ducmV2LnhtbFBLAQIUABQAAAAIAIdO4kDWrzSaTQIAAHcEAAAOAAAA&#10;AAAAAAEAIAAAACQ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spacing w:line="300" w:lineRule="exact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876" w:name="_Toc48635810"/>
      <w:bookmarkStart w:id="877" w:name="_Toc51882739"/>
      <w:bookmarkStart w:id="878" w:name="_Toc49438230"/>
      <w:bookmarkStart w:id="879" w:name="_Toc48926730"/>
      <w:bookmarkStart w:id="880" w:name="_Toc48926477"/>
      <w:bookmarkStart w:id="881" w:name="_Toc57621910"/>
      <w:r>
        <w:rPr>
          <w:rFonts w:hint="eastAsia"/>
          <w:b/>
          <w:bCs/>
        </w:rPr>
        <w:t>6</w:t>
      </w:r>
      <w:r>
        <w:rPr>
          <w:b/>
          <w:bCs/>
        </w:rPr>
        <w:t xml:space="preserve">.5.6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876"/>
      <w:bookmarkEnd w:id="877"/>
      <w:bookmarkEnd w:id="878"/>
      <w:bookmarkEnd w:id="879"/>
      <w:bookmarkEnd w:id="880"/>
      <w:bookmarkEnd w:id="881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14425"/>
                <wp:effectExtent l="0" t="0" r="0" b="9525"/>
                <wp:docPr id="3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14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"该风险区域名已经存在"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1703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7.75pt;width:408.2pt;" fillcolor="#D9D9D9 [2732]" filled="t" stroked="f" coordsize="21600,21600" o:gfxdata="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gS57O1QAAAAUBAAAPAAAAAAAAAAEA&#10;IAAAACIAAABkcnMvZG93bnJldi54bWxQSwECFAAUAAAACACHTuJA2FH2LksCAAB3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"该风险区域名已经存在"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1703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882" w:name="_Toc48926731"/>
      <w:bookmarkStart w:id="883" w:name="_Toc48635811"/>
      <w:bookmarkStart w:id="884" w:name="_Toc48926478"/>
      <w:bookmarkStart w:id="885" w:name="_Toc51882740"/>
      <w:bookmarkStart w:id="886" w:name="_Toc57621911"/>
      <w:bookmarkStart w:id="887" w:name="_Toc49438231"/>
      <w:r>
        <w:rPr>
          <w:rFonts w:hint="eastAsia"/>
          <w:b/>
          <w:bCs/>
        </w:rPr>
        <w:t>6</w:t>
      </w:r>
      <w:r>
        <w:rPr>
          <w:b/>
          <w:bCs/>
        </w:rPr>
        <w:t xml:space="preserve">.5.7 </w:t>
      </w:r>
      <w:r>
        <w:rPr>
          <w:rFonts w:hint="eastAsia"/>
          <w:b/>
          <w:bCs/>
        </w:rPr>
        <w:t>业务错误码</w:t>
      </w:r>
      <w:bookmarkEnd w:id="882"/>
      <w:bookmarkEnd w:id="883"/>
      <w:bookmarkEnd w:id="884"/>
      <w:bookmarkEnd w:id="885"/>
      <w:bookmarkEnd w:id="886"/>
      <w:bookmarkEnd w:id="887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围栏点位数少于3个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风险分区名称已存在</w:t>
            </w:r>
          </w:p>
        </w:tc>
      </w:tr>
    </w:tbl>
    <w:p/>
    <w:p>
      <w:pPr>
        <w:outlineLvl w:val="2"/>
        <w:rPr>
          <w:b/>
          <w:bCs/>
        </w:rPr>
      </w:pPr>
      <w:bookmarkStart w:id="888" w:name="_Toc48926732"/>
      <w:bookmarkStart w:id="889" w:name="_Toc57621912"/>
      <w:bookmarkStart w:id="890" w:name="_Toc48635812"/>
      <w:bookmarkStart w:id="891" w:name="_Toc49438232"/>
      <w:bookmarkStart w:id="892" w:name="_Toc51882741"/>
      <w:bookmarkStart w:id="893" w:name="_Toc48926479"/>
      <w:r>
        <w:rPr>
          <w:rFonts w:hint="eastAsia"/>
          <w:b/>
          <w:bCs/>
        </w:rPr>
        <w:t>6</w:t>
      </w:r>
      <w:r>
        <w:rPr>
          <w:b/>
          <w:bCs/>
        </w:rPr>
        <w:t xml:space="preserve">.5.8 </w:t>
      </w:r>
      <w:r>
        <w:rPr>
          <w:rFonts w:hint="eastAsia"/>
          <w:b/>
          <w:bCs/>
        </w:rPr>
        <w:t>图片案例</w:t>
      </w:r>
      <w:bookmarkEnd w:id="888"/>
      <w:bookmarkEnd w:id="889"/>
      <w:bookmarkEnd w:id="890"/>
      <w:bookmarkEnd w:id="891"/>
      <w:bookmarkEnd w:id="892"/>
      <w:bookmarkEnd w:id="893"/>
    </w:p>
    <w:p/>
    <w:p>
      <w:r>
        <w:drawing>
          <wp:inline distT="0" distB="0" distL="0" distR="0">
            <wp:extent cx="5278120" cy="4999990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894" w:name="_Toc49438233"/>
      <w:bookmarkStart w:id="895" w:name="_Toc48635813"/>
      <w:bookmarkStart w:id="896" w:name="_Toc48926733"/>
      <w:bookmarkStart w:id="897" w:name="_Toc51882742"/>
      <w:bookmarkStart w:id="898" w:name="_Toc48926480"/>
      <w:bookmarkStart w:id="899" w:name="_Toc57621913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.6 </w:t>
      </w:r>
      <w:r>
        <w:rPr>
          <w:rFonts w:hint="eastAsia"/>
          <w:b/>
          <w:bCs/>
          <w:sz w:val="28"/>
          <w:szCs w:val="28"/>
        </w:rPr>
        <w:t>查询单个风险分区</w:t>
      </w:r>
      <w:bookmarkEnd w:id="894"/>
      <w:bookmarkEnd w:id="895"/>
      <w:bookmarkEnd w:id="896"/>
      <w:bookmarkEnd w:id="897"/>
      <w:bookmarkEnd w:id="898"/>
      <w:bookmarkEnd w:id="899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900" w:name="_Toc48635814"/>
      <w:bookmarkStart w:id="901" w:name="_Toc49438234"/>
      <w:bookmarkStart w:id="902" w:name="_Toc48926481"/>
      <w:bookmarkStart w:id="903" w:name="_Toc57621914"/>
      <w:bookmarkStart w:id="904" w:name="_Toc51882743"/>
      <w:bookmarkStart w:id="905" w:name="_Toc48926734"/>
      <w:r>
        <w:rPr>
          <w:rFonts w:hint="eastAsia"/>
          <w:b/>
          <w:bCs/>
        </w:rPr>
        <w:t>6</w:t>
      </w:r>
      <w:r>
        <w:rPr>
          <w:b/>
          <w:bCs/>
        </w:rPr>
        <w:t xml:space="preserve">.6.1 </w:t>
      </w:r>
      <w:bookmarkEnd w:id="900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901"/>
      <w:bookmarkEnd w:id="902"/>
      <w:bookmarkEnd w:id="903"/>
      <w:bookmarkEnd w:id="904"/>
      <w:bookmarkEnd w:id="905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/api/v2/risk/rail-alarm</w:t>
      </w:r>
    </w:p>
    <w:p>
      <w:pPr>
        <w:outlineLvl w:val="2"/>
      </w:pPr>
      <w:bookmarkStart w:id="906" w:name="_Toc48635815"/>
      <w:bookmarkStart w:id="907" w:name="_Toc57621915"/>
      <w:bookmarkStart w:id="908" w:name="_Toc48926482"/>
      <w:bookmarkStart w:id="909" w:name="_Toc49438235"/>
      <w:bookmarkStart w:id="910" w:name="_Toc48926735"/>
      <w:bookmarkStart w:id="911" w:name="_Toc51882744"/>
      <w:r>
        <w:rPr>
          <w:rFonts w:hint="eastAsia"/>
          <w:b/>
          <w:bCs/>
        </w:rPr>
        <w:t>6</w:t>
      </w:r>
      <w:r>
        <w:rPr>
          <w:b/>
          <w:bCs/>
        </w:rPr>
        <w:t>.6.2 请</w:t>
      </w:r>
      <w:r>
        <w:rPr>
          <w:rFonts w:hint="eastAsia"/>
          <w:b/>
          <w:bCs/>
        </w:rPr>
        <w:t>求头</w:t>
      </w:r>
      <w:bookmarkEnd w:id="906"/>
      <w:bookmarkEnd w:id="907"/>
      <w:bookmarkEnd w:id="908"/>
      <w:bookmarkEnd w:id="909"/>
      <w:bookmarkEnd w:id="910"/>
      <w:bookmarkEnd w:id="91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</w:t>
            </w:r>
            <w:r>
              <w:rPr>
                <w:sz w:val="18"/>
                <w:szCs w:val="18"/>
              </w:rPr>
              <w:t>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912" w:name="_Toc48926736"/>
      <w:bookmarkStart w:id="913" w:name="_Toc49438236"/>
      <w:bookmarkStart w:id="914" w:name="_Toc57621916"/>
      <w:bookmarkStart w:id="915" w:name="_Toc51882745"/>
      <w:bookmarkStart w:id="916" w:name="_Toc48926483"/>
      <w:bookmarkStart w:id="917" w:name="_Toc48635816"/>
      <w:r>
        <w:rPr>
          <w:rFonts w:hint="eastAsia"/>
          <w:b/>
          <w:bCs/>
        </w:rPr>
        <w:t>6</w:t>
      </w:r>
      <w:r>
        <w:rPr>
          <w:b/>
          <w:bCs/>
        </w:rPr>
        <w:t xml:space="preserve">.6.3 POST </w:t>
      </w:r>
      <w:r>
        <w:rPr>
          <w:rFonts w:hint="eastAsia"/>
          <w:b/>
          <w:bCs/>
        </w:rPr>
        <w:t>请求参数</w:t>
      </w:r>
      <w:bookmarkEnd w:id="912"/>
      <w:bookmarkEnd w:id="913"/>
      <w:bookmarkEnd w:id="914"/>
      <w:bookmarkEnd w:id="915"/>
      <w:bookmarkEnd w:id="916"/>
      <w:bookmarkEnd w:id="917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789"/>
        <w:gridCol w:w="155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78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5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54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178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ong</w:t>
            </w:r>
          </w:p>
        </w:tc>
        <w:tc>
          <w:tcPr>
            <w:tcW w:w="15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，不支持负数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78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5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54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</w:tbl>
    <w:p/>
    <w:p>
      <w:pPr>
        <w:outlineLvl w:val="2"/>
        <w:rPr>
          <w:b/>
          <w:bCs/>
        </w:rPr>
      </w:pPr>
      <w:bookmarkStart w:id="918" w:name="_Toc48926484"/>
      <w:bookmarkStart w:id="919" w:name="_Toc51882746"/>
      <w:bookmarkStart w:id="920" w:name="_Toc48926737"/>
      <w:bookmarkStart w:id="921" w:name="_Toc48635817"/>
      <w:bookmarkStart w:id="922" w:name="_Toc49438237"/>
      <w:bookmarkStart w:id="923" w:name="_Toc57621917"/>
      <w:r>
        <w:rPr>
          <w:rFonts w:hint="eastAsia"/>
          <w:b/>
          <w:bCs/>
        </w:rPr>
        <w:t>6</w:t>
      </w:r>
      <w:r>
        <w:rPr>
          <w:b/>
          <w:bCs/>
        </w:rPr>
        <w:t xml:space="preserve">.6.4 </w:t>
      </w:r>
      <w:r>
        <w:rPr>
          <w:rFonts w:hint="eastAsia"/>
          <w:b/>
          <w:bCs/>
        </w:rPr>
        <w:t>请求响应参数</w:t>
      </w:r>
      <w:bookmarkEnd w:id="918"/>
      <w:bookmarkEnd w:id="919"/>
      <w:bookmarkEnd w:id="920"/>
      <w:bookmarkEnd w:id="921"/>
      <w:bookmarkEnd w:id="922"/>
      <w:bookmarkEnd w:id="923"/>
    </w:p>
    <w:p/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1"/>
        <w:gridCol w:w="2268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531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2268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453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length</w:t>
            </w:r>
          </w:p>
        </w:tc>
        <w:tc>
          <w:tcPr>
            <w:tcW w:w="226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53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ata</w:t>
            </w:r>
          </w:p>
        </w:tc>
        <w:tc>
          <w:tcPr>
            <w:tcW w:w="226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</w:t>
            </w:r>
            <w:r>
              <w:rPr>
                <w:rFonts w:hint="eastAsia"/>
                <w:sz w:val="18"/>
                <w:szCs w:val="18"/>
              </w:rPr>
              <w:t>&lt;</w:t>
            </w:r>
            <w:r>
              <w:rPr>
                <w:sz w:val="18"/>
                <w:szCs w:val="18"/>
              </w:rPr>
              <w:t>PodRiskRailParam&gt;</w:t>
            </w:r>
          </w:p>
        </w:tc>
        <w:tc>
          <w:tcPr>
            <w:tcW w:w="453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风险分区数据集合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6"/>
        <w:gridCol w:w="1788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43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PodRiskRailParam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788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4111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178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41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points</w:t>
            </w:r>
          </w:p>
        </w:tc>
        <w:tc>
          <w:tcPr>
            <w:tcW w:w="178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List&lt;PointXYZDto&gt;</w:t>
            </w:r>
          </w:p>
        </w:tc>
        <w:tc>
          <w:tcPr>
            <w:tcW w:w="41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位置坐标集合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060"/>
        <w:gridCol w:w="4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809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PodRiskRail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06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446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d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buildId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floorNo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deleteFlag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删除标记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detail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lag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Boolean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标识是否为连接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height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箱体图形高度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tenentId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租户I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orgCode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组织机构代码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createTime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createBy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updateTime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updateBy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remark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openRailId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开放平台围栏id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level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createPerson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podRiskRailPoints</w:t>
            </w:r>
          </w:p>
        </w:tc>
        <w:tc>
          <w:tcPr>
            <w:tcW w:w="20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List&lt;PodRiskRailPoints&gt;</w:t>
            </w:r>
          </w:p>
        </w:tc>
        <w:tc>
          <w:tcPr>
            <w:tcW w:w="446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点位集合信息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6"/>
        <w:gridCol w:w="1225"/>
        <w:gridCol w:w="4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71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PodRiskRailPoints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225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4394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riskRailId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riskRailName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createTime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createBy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updateTime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updateBy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tenentId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租户I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orgCode</w:t>
            </w:r>
          </w:p>
        </w:tc>
        <w:tc>
          <w:tcPr>
            <w:tcW w:w="12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439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组织机构代码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1984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098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PointXYZDto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984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4253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</w:p>
        </w:tc>
        <w:tc>
          <w:tcPr>
            <w:tcW w:w="198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</w:t>
            </w:r>
            <w:r>
              <w:rPr>
                <w:rFonts w:hint="eastAsia"/>
                <w:sz w:val="18"/>
                <w:szCs w:val="18"/>
              </w:rPr>
              <w:t>ble</w:t>
            </w:r>
          </w:p>
        </w:tc>
        <w:tc>
          <w:tcPr>
            <w:tcW w:w="425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</w:t>
            </w:r>
          </w:p>
        </w:tc>
        <w:tc>
          <w:tcPr>
            <w:tcW w:w="198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</w:t>
            </w:r>
            <w:r>
              <w:rPr>
                <w:rFonts w:hint="eastAsia"/>
                <w:sz w:val="18"/>
                <w:szCs w:val="18"/>
              </w:rPr>
              <w:t>ble</w:t>
            </w:r>
          </w:p>
        </w:tc>
        <w:tc>
          <w:tcPr>
            <w:tcW w:w="425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</w:p>
        </w:tc>
        <w:tc>
          <w:tcPr>
            <w:tcW w:w="198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25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坐标Z</w:t>
            </w:r>
          </w:p>
        </w:tc>
      </w:tr>
    </w:tbl>
    <w:p/>
    <w:p/>
    <w:p>
      <w:pPr>
        <w:outlineLvl w:val="2"/>
        <w:rPr>
          <w:b/>
          <w:bCs/>
        </w:rPr>
      </w:pPr>
      <w:bookmarkStart w:id="924" w:name="_Toc48926485"/>
      <w:bookmarkStart w:id="925" w:name="_Toc49438238"/>
      <w:bookmarkStart w:id="926" w:name="_Toc48635818"/>
      <w:bookmarkStart w:id="927" w:name="_Toc51882747"/>
      <w:bookmarkStart w:id="928" w:name="_Toc57621918"/>
      <w:bookmarkStart w:id="929" w:name="_Toc48926738"/>
      <w:r>
        <w:rPr>
          <w:rFonts w:hint="eastAsia"/>
          <w:b/>
          <w:bCs/>
        </w:rPr>
        <w:t>6</w:t>
      </w:r>
      <w:r>
        <w:rPr>
          <w:b/>
          <w:bCs/>
        </w:rPr>
        <w:t xml:space="preserve">.6.5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924"/>
      <w:bookmarkEnd w:id="925"/>
      <w:bookmarkEnd w:id="926"/>
      <w:bookmarkEnd w:id="927"/>
      <w:bookmarkEnd w:id="928"/>
      <w:bookmarkEnd w:id="92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880110"/>
                <wp:effectExtent l="0" t="0" r="12700" b="3810"/>
                <wp:docPr id="3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880741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"110"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69.3pt;width:408.2pt;" fillcolor="#B8B8B8" filled="t" stroked="f" coordsize="21600,21600" o:gfxdata="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CKoZs1QAAAAUBAAAPAAAA&#10;AAAAAAEAIAAAACIAAABkcnMvZG93bnJldi54bWxQSwECFAAUAAAACACHTuJAqJ8+RlECAACEBAAA&#10;DgAAAAAAAAABACAAAAAkAQAAZHJzL2Uyb0RvYy54bWxQSwUGAAAAAAYABgBZAQAA5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"110"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930" w:name="_Toc49438239"/>
      <w:bookmarkStart w:id="931" w:name="_Toc48635819"/>
      <w:bookmarkStart w:id="932" w:name="_Toc51882748"/>
      <w:bookmarkStart w:id="933" w:name="_Toc48926486"/>
      <w:bookmarkStart w:id="934" w:name="_Toc48926739"/>
      <w:bookmarkStart w:id="935" w:name="_Toc57621919"/>
      <w:r>
        <w:rPr>
          <w:rFonts w:hint="eastAsia"/>
          <w:b/>
          <w:bCs/>
        </w:rPr>
        <w:t>6</w:t>
      </w:r>
      <w:r>
        <w:rPr>
          <w:b/>
          <w:bCs/>
        </w:rPr>
        <w:t xml:space="preserve">.6.6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930"/>
      <w:bookmarkEnd w:id="931"/>
      <w:bookmarkEnd w:id="932"/>
      <w:bookmarkEnd w:id="933"/>
      <w:bookmarkEnd w:id="934"/>
      <w:bookmarkEnd w:id="935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7152005"/>
                <wp:effectExtent l="0" t="0" r="12700" b="10795"/>
                <wp:docPr id="3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15251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"ok"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"errorCode"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18"/>
                                <w:szCs w:val="18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110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"2020年7月31日16:43:18"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"detail"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"222"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50"/>
                                <w:rFonts w:ascii="Courier New" w:hAnsi="Courier New" w:cs="Courier New"/>
                                <w:b/>
                                <w:color w:val="F98280"/>
                                <w:sz w:val="18"/>
                                <w:szCs w:val="18"/>
                              </w:rPr>
                              <w:t>false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"2020-07-31 21:02:00"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"2020-07-31 21:02:00"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"remark"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"2020年7月31日16:43:28"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"openRailId"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"9652056471bb44299b2e50409caca7c0"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8"/>
                                <w:szCs w:val="18"/>
                              </w:rPr>
                              <w:t>"ceshi测试"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"podRiskRailPoints"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18"/>
                                <w:szCs w:val="18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118.98662629519903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33.36694809448964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118.98716535136393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33.366081599563614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118.98746271275635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33.36634818838884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8"/>
                                <w:szCs w:val="18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563.15pt;width:408.2pt;" fillcolor="#B8B8B8" filled="t" stroked="f" coordsize="21600,21600" o:gfxdata="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YT0czXAAAABgEAAA8A&#10;AAAAAAAAAQAgAAAAIgAAAGRycy9kb3ducmV2LnhtbFBLAQIUABQAAAAIAIdO4kARCakkUQIAAIUE&#10;AAAOAAAAAAAAAAEAIAAAACYBAABkcnMvZTJvRG9jLnhtbFBLBQYAAAAABgAGAFkBAADp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8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"ok"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"errorCode"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18"/>
                          <w:szCs w:val="18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110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"2020年7月31日16:43:18"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"detail"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"222"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50"/>
                          <w:rFonts w:ascii="Courier New" w:hAnsi="Courier New" w:cs="Courier New"/>
                          <w:b/>
                          <w:color w:val="F98280"/>
                          <w:sz w:val="18"/>
                          <w:szCs w:val="18"/>
                        </w:rPr>
                        <w:t>false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"2020-07-31 21:02:00"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"2020-07-31 21:02:00"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"remark"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"2020年7月31日16:43:28"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"openRailId"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"9652056471bb44299b2e50409caca7c0"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8"/>
                          <w:szCs w:val="18"/>
                        </w:rPr>
                        <w:t>"ceshi测试"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"podRiskRailPoints"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18"/>
                          <w:szCs w:val="18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118.98662629519903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33.36694809448964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118.98716535136393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33.366081599563614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118.98746271275635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33.36634818838884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8"/>
                          <w:szCs w:val="18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8"/>
                          <w:szCs w:val="18"/>
                        </w:rPr>
                        <w:t>}</w:t>
                      </w:r>
                    </w:p>
                    <w:p>
                      <w:pPr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936" w:name="_Toc48926487"/>
      <w:bookmarkStart w:id="937" w:name="_Toc51882749"/>
      <w:bookmarkStart w:id="938" w:name="_Toc49438240"/>
      <w:bookmarkStart w:id="939" w:name="_Toc57621920"/>
      <w:bookmarkStart w:id="940" w:name="_Toc48926740"/>
      <w:bookmarkStart w:id="941" w:name="_Toc48635820"/>
      <w:r>
        <w:rPr>
          <w:rFonts w:hint="eastAsia"/>
          <w:b/>
          <w:bCs/>
        </w:rPr>
        <w:t>6</w:t>
      </w:r>
      <w:r>
        <w:rPr>
          <w:b/>
          <w:bCs/>
        </w:rPr>
        <w:t xml:space="preserve">.6.7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936"/>
      <w:bookmarkEnd w:id="937"/>
      <w:bookmarkEnd w:id="938"/>
      <w:bookmarkEnd w:id="939"/>
      <w:bookmarkEnd w:id="940"/>
      <w:bookmarkEnd w:id="941"/>
      <w:r>
        <w:rPr>
          <w:rFonts w:hint="eastAsia"/>
          <w:b/>
          <w:bCs/>
        </w:rPr>
        <w:t xml:space="preserve"> </w: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51280"/>
                <wp:effectExtent l="0" t="0" r="0" b="1270"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51503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8"/>
                                <w:szCs w:val="28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8"/>
                                <w:szCs w:val="2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6.4pt;width:408.2pt;" fillcolor="#B8B8B8" filled="t" stroked="f" coordsize="21600,21600" o:gfxdata="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XMFJy1wAAAAUBAAAP&#10;AAAAAAAAAAEAIAAAACIAAABkcnMvZG93bnJldi54bWxQSwECFAAUAAAACACHTuJAi+xGvVICAACE&#10;BAAADgAAAAAAAAABACAAAAAmAQAAZHJzL2Uyb0RvYy54bWxQSwUGAAAAAAYABgBZAQAA6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8"/>
                          <w:szCs w:val="28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8"/>
                          <w:szCs w:val="2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942" w:name="_Toc48926488"/>
      <w:bookmarkStart w:id="943" w:name="_Toc48926741"/>
      <w:bookmarkStart w:id="944" w:name="_Toc51882750"/>
      <w:bookmarkStart w:id="945" w:name="_Toc49438241"/>
      <w:bookmarkStart w:id="946" w:name="_Toc48635821"/>
      <w:bookmarkStart w:id="947" w:name="_Toc57621921"/>
      <w:r>
        <w:rPr>
          <w:rFonts w:hint="eastAsia"/>
          <w:b/>
          <w:bCs/>
        </w:rPr>
        <w:t>6</w:t>
      </w:r>
      <w:r>
        <w:rPr>
          <w:b/>
          <w:bCs/>
        </w:rPr>
        <w:t xml:space="preserve">.6.8 </w:t>
      </w:r>
      <w:r>
        <w:rPr>
          <w:rFonts w:hint="eastAsia"/>
          <w:b/>
          <w:bCs/>
        </w:rPr>
        <w:t>业务错误码</w:t>
      </w:r>
      <w:bookmarkEnd w:id="942"/>
      <w:bookmarkEnd w:id="943"/>
      <w:bookmarkEnd w:id="944"/>
      <w:bookmarkEnd w:id="945"/>
      <w:bookmarkEnd w:id="946"/>
      <w:bookmarkEnd w:id="947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>
      <w:pPr>
        <w:outlineLvl w:val="2"/>
        <w:rPr>
          <w:b/>
          <w:bCs/>
        </w:rPr>
      </w:pPr>
      <w:bookmarkStart w:id="948" w:name="_Toc51882751"/>
      <w:bookmarkStart w:id="949" w:name="_Toc48926489"/>
      <w:bookmarkStart w:id="950" w:name="_Toc49438242"/>
      <w:bookmarkStart w:id="951" w:name="_Toc48926742"/>
      <w:bookmarkStart w:id="952" w:name="_Toc57621922"/>
      <w:bookmarkStart w:id="953" w:name="_Toc48635822"/>
      <w:r>
        <w:rPr>
          <w:rFonts w:hint="eastAsia"/>
          <w:b/>
          <w:bCs/>
        </w:rPr>
        <w:t>6</w:t>
      </w:r>
      <w:r>
        <w:rPr>
          <w:b/>
          <w:bCs/>
        </w:rPr>
        <w:t xml:space="preserve">.6.9 </w:t>
      </w:r>
      <w:r>
        <w:rPr>
          <w:rFonts w:hint="eastAsia"/>
          <w:b/>
          <w:bCs/>
        </w:rPr>
        <w:t>图片案例</w:t>
      </w:r>
      <w:bookmarkEnd w:id="948"/>
      <w:bookmarkEnd w:id="949"/>
      <w:bookmarkEnd w:id="950"/>
      <w:bookmarkEnd w:id="951"/>
      <w:bookmarkEnd w:id="952"/>
      <w:bookmarkEnd w:id="953"/>
    </w:p>
    <w:p>
      <w:pPr>
        <w:widowControl/>
        <w:jc w:val="left"/>
      </w:pPr>
      <w:r>
        <w:drawing>
          <wp:inline distT="0" distB="0" distL="0" distR="0">
            <wp:extent cx="5278120" cy="501586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954" w:name="_Toc48926743"/>
      <w:bookmarkStart w:id="955" w:name="_Toc49438243"/>
      <w:bookmarkStart w:id="956" w:name="_Toc48926490"/>
      <w:bookmarkStart w:id="957" w:name="_Toc51882752"/>
      <w:bookmarkStart w:id="958" w:name="_Toc48635832"/>
      <w:bookmarkStart w:id="959" w:name="_Toc57621923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.7 </w:t>
      </w:r>
      <w:r>
        <w:rPr>
          <w:rFonts w:hint="eastAsia"/>
          <w:b/>
          <w:bCs/>
          <w:sz w:val="28"/>
          <w:szCs w:val="28"/>
        </w:rPr>
        <w:t>删除风险分区</w:t>
      </w:r>
      <w:bookmarkEnd w:id="954"/>
      <w:bookmarkEnd w:id="955"/>
      <w:bookmarkEnd w:id="956"/>
      <w:bookmarkEnd w:id="957"/>
      <w:bookmarkEnd w:id="958"/>
      <w:bookmarkEnd w:id="959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369570"/>
                <wp:effectExtent l="0" t="0" r="0" b="0"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37011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风险分区 被绑定时，此风险分区无法删除，需要先解绑两单三卡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9.1pt;width:408.2pt;" fillcolor="#B8B8B8" filled="t" stroked="f" coordsize="21600,21600" o:gfxdata="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xYug71QAAAAQBAAAPAAAA&#10;AAAAAAEAIAAAACIAAABkcnMvZG93bnJldi54bWxQSwECFAAUAAAACACHTuJAxK+z51ECAACDBAAA&#10;DgAAAAAAAAABACAAAAAkAQAAZHJzL2Uyb0RvYy54bWxQSwUGAAAAAAYABgBZAQAA5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风险分区 被绑定时，此风险分区无法删除，需要先解绑两单三卡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960" w:name="_Toc48635833"/>
      <w:bookmarkStart w:id="961" w:name="_Toc48926491"/>
      <w:bookmarkStart w:id="962" w:name="_Toc48926744"/>
      <w:bookmarkStart w:id="963" w:name="_Toc51882753"/>
      <w:bookmarkStart w:id="964" w:name="_Toc49438244"/>
      <w:bookmarkStart w:id="965" w:name="_Toc57621924"/>
      <w:r>
        <w:rPr>
          <w:rFonts w:hint="eastAsia"/>
          <w:b/>
          <w:bCs/>
        </w:rPr>
        <w:t>6</w:t>
      </w:r>
      <w:r>
        <w:rPr>
          <w:b/>
          <w:bCs/>
        </w:rPr>
        <w:t xml:space="preserve">.7.1 </w:t>
      </w:r>
      <w:bookmarkEnd w:id="960"/>
      <w:r>
        <w:rPr>
          <w:b/>
          <w:bCs/>
        </w:rPr>
        <w:t>URL</w:t>
      </w:r>
      <w:bookmarkEnd w:id="961"/>
      <w:bookmarkEnd w:id="962"/>
      <w:bookmarkEnd w:id="963"/>
      <w:bookmarkEnd w:id="964"/>
      <w:bookmarkEnd w:id="965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/api/v2/risk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delete</w:t>
      </w:r>
    </w:p>
    <w:p>
      <w:pPr>
        <w:outlineLvl w:val="2"/>
      </w:pPr>
      <w:bookmarkStart w:id="966" w:name="_Toc49438245"/>
      <w:bookmarkStart w:id="967" w:name="_Toc48926492"/>
      <w:bookmarkStart w:id="968" w:name="_Toc51882754"/>
      <w:bookmarkStart w:id="969" w:name="_Toc48635834"/>
      <w:bookmarkStart w:id="970" w:name="_Toc48926745"/>
      <w:bookmarkStart w:id="971" w:name="_Toc57621925"/>
      <w:r>
        <w:rPr>
          <w:rFonts w:hint="eastAsia"/>
          <w:b/>
          <w:bCs/>
        </w:rPr>
        <w:t>6</w:t>
      </w:r>
      <w:r>
        <w:rPr>
          <w:b/>
          <w:bCs/>
        </w:rPr>
        <w:t>.7.2 请</w:t>
      </w:r>
      <w:r>
        <w:rPr>
          <w:rFonts w:hint="eastAsia"/>
          <w:b/>
          <w:bCs/>
        </w:rPr>
        <w:t>求头</w:t>
      </w:r>
      <w:bookmarkEnd w:id="966"/>
      <w:bookmarkEnd w:id="967"/>
      <w:bookmarkEnd w:id="968"/>
      <w:bookmarkEnd w:id="969"/>
      <w:bookmarkEnd w:id="970"/>
      <w:bookmarkEnd w:id="97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972" w:name="_Toc51882755"/>
      <w:bookmarkStart w:id="973" w:name="_Toc49438246"/>
      <w:bookmarkStart w:id="974" w:name="_Toc48926493"/>
      <w:bookmarkStart w:id="975" w:name="_Toc48635835"/>
      <w:bookmarkStart w:id="976" w:name="_Toc48926746"/>
      <w:bookmarkStart w:id="977" w:name="_Toc57621926"/>
      <w:r>
        <w:rPr>
          <w:rFonts w:hint="eastAsia"/>
          <w:b/>
          <w:bCs/>
        </w:rPr>
        <w:t>6</w:t>
      </w:r>
      <w:r>
        <w:rPr>
          <w:b/>
          <w:bCs/>
        </w:rPr>
        <w:t>.7.3 POST</w:t>
      </w:r>
      <w:r>
        <w:rPr>
          <w:rFonts w:hint="eastAsia"/>
          <w:b/>
          <w:bCs/>
        </w:rPr>
        <w:t>请求参数</w:t>
      </w:r>
      <w:bookmarkEnd w:id="972"/>
      <w:bookmarkEnd w:id="973"/>
      <w:bookmarkEnd w:id="974"/>
      <w:bookmarkEnd w:id="975"/>
      <w:bookmarkEnd w:id="976"/>
      <w:bookmarkEnd w:id="977"/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611"/>
        <w:gridCol w:w="1276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621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1611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27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827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2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ata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ist&lt;L</w:t>
            </w:r>
            <w:r>
              <w:rPr>
                <w:rFonts w:hint="eastAsia"/>
                <w:sz w:val="18"/>
                <w:szCs w:val="18"/>
              </w:rPr>
              <w:t>ong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2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集合</w:t>
            </w:r>
          </w:p>
        </w:tc>
      </w:tr>
    </w:tbl>
    <w:p>
      <w:pPr>
        <w:outlineLvl w:val="2"/>
        <w:rPr>
          <w:b/>
          <w:bCs/>
        </w:rPr>
      </w:pPr>
      <w:bookmarkStart w:id="978" w:name="_Toc51882756"/>
      <w:bookmarkStart w:id="979" w:name="_Toc48926494"/>
      <w:bookmarkStart w:id="980" w:name="_Toc48635836"/>
      <w:bookmarkStart w:id="981" w:name="_Toc48926747"/>
      <w:bookmarkStart w:id="982" w:name="_Toc49438247"/>
      <w:bookmarkStart w:id="983" w:name="_Toc57621927"/>
      <w:r>
        <w:rPr>
          <w:rFonts w:hint="eastAsia"/>
          <w:b/>
          <w:bCs/>
        </w:rPr>
        <w:t>6</w:t>
      </w:r>
      <w:r>
        <w:rPr>
          <w:b/>
          <w:bCs/>
        </w:rPr>
        <w:t xml:space="preserve">.7.4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978"/>
      <w:bookmarkEnd w:id="979"/>
      <w:bookmarkEnd w:id="980"/>
      <w:bookmarkEnd w:id="981"/>
      <w:bookmarkEnd w:id="982"/>
      <w:bookmarkEnd w:id="983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81100"/>
                <wp:effectExtent l="0" t="0" r="12700" b="7620"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811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4"/>
                                <w:szCs w:val="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    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93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94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3pt;width:408.2pt;" fillcolor="#B8B8B8" filled="t" stroked="f" coordsize="21600,21600" o:gfxdata="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+FOttUAAAAFAQAADwAAAAAA&#10;AAABACAAAAAiAAAAZHJzL2Rvd25yZXYueG1sUEsBAhQAFAAAAAgAh07iQMfHbixPAgAAhAQAAA4A&#10;AAAAAAAAAQAgAAAAJAEAAGRycy9lMm9Eb2MueG1sUEsFBgAAAAAGAAYAWQEAAOU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"/>
                          <w:szCs w:val="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    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93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94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984" w:name="_Toc57621928"/>
      <w:bookmarkStart w:id="985" w:name="_Toc49438248"/>
      <w:bookmarkStart w:id="986" w:name="_Toc48635837"/>
      <w:bookmarkStart w:id="987" w:name="_Toc48926748"/>
      <w:bookmarkStart w:id="988" w:name="_Toc51882757"/>
      <w:bookmarkStart w:id="989" w:name="_Toc48926495"/>
      <w:r>
        <w:rPr>
          <w:rFonts w:hint="eastAsia"/>
          <w:b/>
          <w:bCs/>
        </w:rPr>
        <w:t>6</w:t>
      </w:r>
      <w:r>
        <w:rPr>
          <w:b/>
          <w:bCs/>
        </w:rPr>
        <w:t xml:space="preserve">.7.5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984"/>
      <w:bookmarkEnd w:id="985"/>
      <w:bookmarkEnd w:id="986"/>
      <w:bookmarkEnd w:id="987"/>
      <w:bookmarkEnd w:id="988"/>
      <w:bookmarkEnd w:id="98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81100"/>
                <wp:effectExtent l="0" t="0" r="12700" b="7620"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811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3pt;width:408.2pt;" fillcolor="#B8B8B8" filled="t" stroked="f" coordsize="21600,21600" o:gfxdata="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+FOttUAAAAFAQAADwAAAAAA&#10;AAABACAAAAAiAAAAZHJzL2Rvd25yZXYueG1sUEsBAhQAFAAAAAgAh07iQMbO239PAgAAhAQAAA4A&#10;AAAAAAAAAQAgAAAAJAEAAGRycy9lMm9Eb2MueG1sUEsFBgAAAAAGAAYAWQEAAOU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8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990" w:name="_Toc57621929"/>
      <w:bookmarkStart w:id="991" w:name="_Toc48635838"/>
      <w:bookmarkStart w:id="992" w:name="_Toc51882758"/>
      <w:bookmarkStart w:id="993" w:name="_Toc48926749"/>
      <w:bookmarkStart w:id="994" w:name="_Toc49438249"/>
      <w:bookmarkStart w:id="995" w:name="_Toc48926496"/>
      <w:r>
        <w:rPr>
          <w:rFonts w:hint="eastAsia"/>
          <w:b/>
          <w:bCs/>
        </w:rPr>
        <w:t>6</w:t>
      </w:r>
      <w:r>
        <w:rPr>
          <w:b/>
          <w:bCs/>
        </w:rPr>
        <w:t xml:space="preserve">.7.6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990"/>
      <w:bookmarkEnd w:id="991"/>
      <w:bookmarkEnd w:id="992"/>
      <w:bookmarkEnd w:id="993"/>
      <w:bookmarkEnd w:id="994"/>
      <w:bookmarkEnd w:id="995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00760"/>
                <wp:effectExtent l="0" t="0" r="0" b="8890"/>
                <wp:docPr id="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01288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"最少是一个完整数据"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400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8.8pt;width:408.2pt;" fillcolor="#B8B8B8" filled="t" stroked="f" coordsize="21600,21600" o:gfxdata="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8k5tYAAAAFAQAADwAA&#10;AAAAAAABACAAAAAiAAAAZHJzL2Rvd25yZXYueG1sUEsBAhQAFAAAAAgAh07iQFER+rVRAgAAhAQA&#10;AA4AAAAAAAAAAQAgAAAAJQEAAGRycy9lMm9Eb2MueG1sUEsFBgAAAAAGAAYAWQEAAOg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8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"最少是一个完整数据"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400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62050"/>
                <wp:effectExtent l="0" t="0" r="0" b="0"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6205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lumMod val="8500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0"/>
                                <w:szCs w:val="1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"风险区域不存在[ 149 ]"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1704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1.5pt;width:408.2pt;" fillcolor="#B8B8B8" filled="t" stroked="f" coordsize="21600,21600" o:gfxdata="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DHEndUAAAAFAQAADwAAAAAA&#10;AAABACAAAAAiAAAAZHJzL2Rvd25yZXYueG1sUEsBAhQAFAAAAAgAh07iQE0TI2lPAgAAhAQAAA4A&#10;AAAAAAAAAQAgAAAAJAEAAGRycy9lMm9Eb2MueG1sUEsFBgAAAAAGAAYAWQEAAOU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0"/>
                          <w:szCs w:val="11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"风险区域不存在[ 149 ]"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1704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996" w:name="_Toc57621930"/>
      <w:bookmarkStart w:id="997" w:name="_Toc48926750"/>
      <w:bookmarkStart w:id="998" w:name="_Toc49438250"/>
      <w:bookmarkStart w:id="999" w:name="_Toc48926497"/>
      <w:bookmarkStart w:id="1000" w:name="_Toc48635839"/>
      <w:bookmarkStart w:id="1001" w:name="_Toc51882759"/>
      <w:r>
        <w:rPr>
          <w:rFonts w:hint="eastAsia"/>
          <w:b/>
          <w:bCs/>
        </w:rPr>
        <w:t>7</w:t>
      </w:r>
      <w:r>
        <w:rPr>
          <w:b/>
          <w:bCs/>
        </w:rPr>
        <w:t xml:space="preserve">.7.7 </w:t>
      </w:r>
      <w:r>
        <w:rPr>
          <w:rFonts w:hint="eastAsia"/>
          <w:b/>
          <w:bCs/>
        </w:rPr>
        <w:t>业务错误码</w:t>
      </w:r>
      <w:bookmarkEnd w:id="996"/>
      <w:bookmarkEnd w:id="997"/>
      <w:bookmarkEnd w:id="998"/>
      <w:bookmarkEnd w:id="999"/>
      <w:bookmarkEnd w:id="1000"/>
      <w:bookmarkEnd w:id="100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074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风险区域不存在</w:t>
            </w:r>
          </w:p>
        </w:tc>
      </w:tr>
    </w:tbl>
    <w:p/>
    <w:p>
      <w:pPr>
        <w:outlineLvl w:val="2"/>
        <w:rPr>
          <w:b/>
          <w:bCs/>
        </w:rPr>
      </w:pPr>
      <w:bookmarkStart w:id="1002" w:name="_Toc51882760"/>
      <w:bookmarkStart w:id="1003" w:name="_Toc49438251"/>
      <w:bookmarkStart w:id="1004" w:name="_Toc48635840"/>
      <w:bookmarkStart w:id="1005" w:name="_Toc57621931"/>
      <w:bookmarkStart w:id="1006" w:name="_Toc48926498"/>
      <w:bookmarkStart w:id="1007" w:name="_Toc48926751"/>
      <w:r>
        <w:rPr>
          <w:rFonts w:hint="eastAsia"/>
          <w:b/>
          <w:bCs/>
        </w:rPr>
        <w:t>7</w:t>
      </w:r>
      <w:r>
        <w:rPr>
          <w:b/>
          <w:bCs/>
        </w:rPr>
        <w:t xml:space="preserve">.7.8 </w:t>
      </w:r>
      <w:r>
        <w:rPr>
          <w:rFonts w:hint="eastAsia"/>
          <w:b/>
          <w:bCs/>
        </w:rPr>
        <w:t>图片案例</w:t>
      </w:r>
      <w:bookmarkEnd w:id="1002"/>
      <w:bookmarkEnd w:id="1003"/>
      <w:bookmarkEnd w:id="1004"/>
      <w:bookmarkEnd w:id="1005"/>
      <w:bookmarkEnd w:id="1006"/>
      <w:bookmarkEnd w:id="1007"/>
    </w:p>
    <w:p>
      <w:r>
        <w:drawing>
          <wp:inline distT="0" distB="0" distL="0" distR="0">
            <wp:extent cx="5278120" cy="4326890"/>
            <wp:effectExtent l="0" t="0" r="0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outlineLvl w:val="1"/>
        <w:rPr>
          <w:b/>
          <w:bCs/>
          <w:sz w:val="28"/>
          <w:szCs w:val="28"/>
        </w:rPr>
      </w:pPr>
      <w:bookmarkStart w:id="1008" w:name="_Toc51882761"/>
      <w:bookmarkStart w:id="1009" w:name="_Toc48926752"/>
      <w:bookmarkStart w:id="1010" w:name="_Toc57621932"/>
      <w:bookmarkStart w:id="1011" w:name="_Toc49438252"/>
      <w:bookmarkStart w:id="1012" w:name="_Toc48926499"/>
      <w:bookmarkStart w:id="1013" w:name="_Toc48635823"/>
      <w:bookmarkStart w:id="1014" w:name="_Toc48635841"/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.8 </w:t>
      </w:r>
      <w:r>
        <w:rPr>
          <w:rFonts w:hint="eastAsia"/>
          <w:b/>
          <w:bCs/>
          <w:sz w:val="28"/>
          <w:szCs w:val="28"/>
        </w:rPr>
        <w:t>修改风险分区</w:t>
      </w:r>
      <w:bookmarkEnd w:id="1008"/>
      <w:bookmarkEnd w:id="1009"/>
      <w:bookmarkEnd w:id="1010"/>
      <w:bookmarkEnd w:id="1011"/>
      <w:bookmarkEnd w:id="1012"/>
      <w:bookmarkEnd w:id="1013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015" w:name="_Toc48635824"/>
      <w:bookmarkStart w:id="1016" w:name="_Toc48926500"/>
      <w:bookmarkStart w:id="1017" w:name="_Toc51882762"/>
      <w:bookmarkStart w:id="1018" w:name="_Toc48926753"/>
      <w:bookmarkStart w:id="1019" w:name="_Toc49438253"/>
      <w:bookmarkStart w:id="1020" w:name="_Toc57621933"/>
      <w:r>
        <w:rPr>
          <w:rFonts w:hint="eastAsia"/>
          <w:b/>
          <w:bCs/>
        </w:rPr>
        <w:t>6</w:t>
      </w:r>
      <w:r>
        <w:rPr>
          <w:b/>
          <w:bCs/>
        </w:rPr>
        <w:t xml:space="preserve">.8.1 </w:t>
      </w:r>
      <w:bookmarkEnd w:id="1015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1016"/>
      <w:bookmarkEnd w:id="1017"/>
      <w:bookmarkEnd w:id="1018"/>
      <w:bookmarkEnd w:id="1019"/>
      <w:bookmarkEnd w:id="1020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/api/v2/risk/add-update</w:t>
      </w:r>
    </w:p>
    <w:p>
      <w:pPr>
        <w:outlineLvl w:val="2"/>
      </w:pPr>
      <w:bookmarkStart w:id="1021" w:name="_Toc49438254"/>
      <w:bookmarkStart w:id="1022" w:name="_Toc51882763"/>
      <w:bookmarkStart w:id="1023" w:name="_Toc48926501"/>
      <w:bookmarkStart w:id="1024" w:name="_Toc48635825"/>
      <w:bookmarkStart w:id="1025" w:name="_Toc57621934"/>
      <w:bookmarkStart w:id="1026" w:name="_Toc48926754"/>
      <w:r>
        <w:rPr>
          <w:rFonts w:hint="eastAsia"/>
          <w:b/>
          <w:bCs/>
        </w:rPr>
        <w:t>6</w:t>
      </w:r>
      <w:r>
        <w:rPr>
          <w:b/>
          <w:bCs/>
        </w:rPr>
        <w:t>.8.2 请</w:t>
      </w:r>
      <w:r>
        <w:rPr>
          <w:rFonts w:hint="eastAsia"/>
          <w:b/>
          <w:bCs/>
        </w:rPr>
        <w:t>求头</w:t>
      </w:r>
      <w:bookmarkEnd w:id="1021"/>
      <w:bookmarkEnd w:id="1022"/>
      <w:bookmarkEnd w:id="1023"/>
      <w:bookmarkEnd w:id="1024"/>
      <w:bookmarkEnd w:id="1025"/>
      <w:bookmarkEnd w:id="1026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1027" w:name="_Toc48926755"/>
      <w:bookmarkStart w:id="1028" w:name="_Toc48635826"/>
      <w:bookmarkStart w:id="1029" w:name="_Toc49438255"/>
      <w:bookmarkStart w:id="1030" w:name="_Toc51882764"/>
      <w:bookmarkStart w:id="1031" w:name="_Toc48926502"/>
      <w:bookmarkStart w:id="1032" w:name="_Toc57621935"/>
      <w:r>
        <w:rPr>
          <w:rFonts w:hint="eastAsia"/>
          <w:b/>
          <w:bCs/>
        </w:rPr>
        <w:t>6</w:t>
      </w:r>
      <w:r>
        <w:rPr>
          <w:b/>
          <w:bCs/>
        </w:rPr>
        <w:t xml:space="preserve">.8.3 POST </w:t>
      </w:r>
      <w:r>
        <w:rPr>
          <w:rFonts w:hint="eastAsia"/>
          <w:b/>
          <w:bCs/>
        </w:rPr>
        <w:t>请求参数</w:t>
      </w:r>
      <w:bookmarkEnd w:id="1027"/>
      <w:bookmarkEnd w:id="1028"/>
      <w:bookmarkEnd w:id="1029"/>
      <w:bookmarkEnd w:id="1030"/>
      <w:bookmarkEnd w:id="1031"/>
      <w:bookmarkEnd w:id="1032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2626"/>
        <w:gridCol w:w="1487"/>
        <w:gridCol w:w="2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6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48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292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26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4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9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ata</w:t>
            </w:r>
          </w:p>
        </w:tc>
        <w:tc>
          <w:tcPr>
            <w:tcW w:w="26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ist&lt;PodRiskRailParam&gt;</w:t>
            </w:r>
          </w:p>
        </w:tc>
        <w:tc>
          <w:tcPr>
            <w:tcW w:w="148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92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6"/>
        <w:gridCol w:w="1930"/>
        <w:gridCol w:w="1134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43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PodRiskRailParam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93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134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2835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193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PodRiskRail</w:t>
            </w:r>
          </w:p>
        </w:tc>
        <w:tc>
          <w:tcPr>
            <w:tcW w:w="113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83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points</w:t>
            </w:r>
          </w:p>
        </w:tc>
        <w:tc>
          <w:tcPr>
            <w:tcW w:w="193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 PointXYZDto &gt;</w:t>
            </w:r>
          </w:p>
        </w:tc>
        <w:tc>
          <w:tcPr>
            <w:tcW w:w="1134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83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位置坐标集合</w:t>
            </w:r>
          </w:p>
        </w:tc>
      </w:tr>
    </w:tbl>
    <w:p>
      <w:pPr>
        <w:widowControl/>
        <w:jc w:val="left"/>
        <w:rPr>
          <w:sz w:val="18"/>
          <w:szCs w:val="18"/>
        </w:rPr>
      </w:pPr>
    </w:p>
    <w:tbl>
      <w:tblPr>
        <w:tblStyle w:val="24"/>
        <w:tblW w:w="853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6"/>
        <w:gridCol w:w="972"/>
        <w:gridCol w:w="1458"/>
        <w:gridCol w:w="760"/>
        <w:gridCol w:w="3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026" w:type="dxa"/>
            <w:shd w:val="clear" w:color="auto" w:fill="9D0505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PodRiskRail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972" w:type="dxa"/>
            <w:shd w:val="clear" w:color="auto" w:fill="9D0505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458" w:type="dxa"/>
            <w:shd w:val="clear" w:color="auto" w:fill="9D0505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760" w:type="dxa"/>
            <w:shd w:val="clear" w:color="auto" w:fill="9D0505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长度</w:t>
            </w:r>
          </w:p>
        </w:tc>
        <w:tc>
          <w:tcPr>
            <w:tcW w:w="3317" w:type="dxa"/>
            <w:shd w:val="clear" w:color="auto" w:fill="9D0505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ong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，不支持负数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风险分区名称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floorNo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detail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flag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Boolean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标识是否为连接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height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箱体图形高度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箱体高度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remark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level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createPerson</w:t>
            </w:r>
          </w:p>
        </w:tc>
        <w:tc>
          <w:tcPr>
            <w:tcW w:w="97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45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33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创建人名字</w:t>
            </w:r>
          </w:p>
        </w:tc>
      </w:tr>
    </w:tbl>
    <w:p>
      <w:r>
        <w:rPr>
          <w:rFonts w:hint="eastAsia"/>
        </w:rPr>
        <w:t>s</w:t>
      </w: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0"/>
        <w:gridCol w:w="1559"/>
        <w:gridCol w:w="1276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24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PointXYZDto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559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27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26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Double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2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</w:t>
            </w:r>
          </w:p>
        </w:tc>
        <w:tc>
          <w:tcPr>
            <w:tcW w:w="155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Double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2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</w:t>
            </w:r>
          </w:p>
        </w:tc>
        <w:tc>
          <w:tcPr>
            <w:tcW w:w="155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26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坐标Z</w:t>
            </w:r>
          </w:p>
        </w:tc>
      </w:tr>
    </w:tbl>
    <w:p>
      <w:pPr>
        <w:outlineLvl w:val="2"/>
        <w:rPr>
          <w:b/>
          <w:bCs/>
        </w:rPr>
      </w:pPr>
      <w:bookmarkStart w:id="1033" w:name="_Toc48635827"/>
      <w:bookmarkStart w:id="1034" w:name="_Toc48926503"/>
      <w:bookmarkStart w:id="1035" w:name="_Toc49438256"/>
      <w:bookmarkStart w:id="1036" w:name="_Toc51882765"/>
      <w:bookmarkStart w:id="1037" w:name="_Toc48926756"/>
      <w:bookmarkStart w:id="1038" w:name="_Toc57621936"/>
      <w:r>
        <w:rPr>
          <w:rFonts w:hint="eastAsia"/>
          <w:b/>
          <w:bCs/>
        </w:rPr>
        <w:t>6</w:t>
      </w:r>
      <w:r>
        <w:rPr>
          <w:b/>
          <w:bCs/>
        </w:rPr>
        <w:t xml:space="preserve">.8.4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033"/>
      <w:bookmarkEnd w:id="1034"/>
      <w:bookmarkEnd w:id="1035"/>
      <w:bookmarkEnd w:id="1036"/>
      <w:bookmarkEnd w:id="1037"/>
      <w:bookmarkEnd w:id="1038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5794375"/>
                <wp:effectExtent l="0" t="0" r="0" b="0"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79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"podRiskRail"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"aada:02"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"重大风险"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"坦克2号"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"points"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118.98662629823208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33.366948093898834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118.98716535415686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33.36608159312037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"x"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118.98746271349232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33.36634818564294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"z"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56.25pt;width:408.2pt;" fillcolor="#D9D9D9 [2732]" filled="t" stroked="f" coordsize="21600,21600" o:gfxdata="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dc6kYNYAAAAFAQAADwAAAAAAAAABACAA&#10;AAAiAAAAZHJzL2Rvd25yZXYueG1sUEsBAhQAFAAAAAgAh07iQO5dyM9IAgAAdgQAAA4AAAAAAAAA&#10;AQAgAAAAJQ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6"/>
                          <w:szCs w:val="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"podRiskRail"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"aada:02"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"重大风险"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"坦克2号"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"points"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118.98662629823208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33.366948093898834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118.98716535415686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33.36608159312037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"x"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118.98746271349232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33.36634818564294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"z"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039" w:name="_Toc51882766"/>
      <w:bookmarkStart w:id="1040" w:name="_Toc49438257"/>
      <w:bookmarkStart w:id="1041" w:name="_Toc48926757"/>
      <w:bookmarkStart w:id="1042" w:name="_Toc57621937"/>
      <w:bookmarkStart w:id="1043" w:name="_Toc48635828"/>
      <w:bookmarkStart w:id="1044" w:name="_Toc48926504"/>
      <w:r>
        <w:rPr>
          <w:rFonts w:hint="eastAsia"/>
          <w:b/>
          <w:bCs/>
        </w:rPr>
        <w:t>6</w:t>
      </w:r>
      <w:r>
        <w:rPr>
          <w:b/>
          <w:bCs/>
        </w:rPr>
        <w:t xml:space="preserve">.8.5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039"/>
      <w:bookmarkEnd w:id="1040"/>
      <w:bookmarkEnd w:id="1041"/>
      <w:bookmarkEnd w:id="1042"/>
      <w:bookmarkEnd w:id="1043"/>
      <w:bookmarkEnd w:id="1044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09015"/>
                <wp:effectExtent l="0" t="0" r="0" b="635"/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095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9.45pt;width:408.2pt;" fillcolor="#D9D9D9 [2732]" filled="t" stroked="f" coordsize="21600,21600" o:gfxdata="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1zCfNYAAAAFAQAADwAAAAAAAAAB&#10;ACAAAAAiAAAAZHJzL2Rvd25yZXYueG1sUEsBAhQAFAAAAAgAh07iQCNmQvBLAgAAdgQAAA4AAAAA&#10;AAAAAQAgAAAAJQ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045" w:name="_Toc48635829"/>
      <w:bookmarkStart w:id="1046" w:name="_Toc49438258"/>
      <w:bookmarkStart w:id="1047" w:name="_Toc51882767"/>
      <w:bookmarkStart w:id="1048" w:name="_Toc48926505"/>
      <w:bookmarkStart w:id="1049" w:name="_Toc48926758"/>
      <w:bookmarkStart w:id="1050" w:name="_Toc57621938"/>
      <w:r>
        <w:rPr>
          <w:rFonts w:hint="eastAsia"/>
          <w:b/>
          <w:bCs/>
        </w:rPr>
        <w:t>6</w:t>
      </w:r>
      <w:r>
        <w:rPr>
          <w:b/>
          <w:bCs/>
        </w:rPr>
        <w:t>.</w:t>
      </w:r>
      <w:r>
        <w:rPr>
          <w:rFonts w:hint="eastAsia"/>
          <w:b/>
          <w:bCs/>
        </w:rPr>
        <w:t>8</w:t>
      </w:r>
      <w:r>
        <w:rPr>
          <w:b/>
          <w:bCs/>
        </w:rPr>
        <w:t xml:space="preserve">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045"/>
      <w:bookmarkEnd w:id="1046"/>
      <w:bookmarkEnd w:id="1047"/>
      <w:bookmarkEnd w:id="1048"/>
      <w:bookmarkEnd w:id="1049"/>
      <w:bookmarkEnd w:id="1050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962025"/>
                <wp:effectExtent l="0" t="0" r="0" b="9525"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"该风险区域名已经存在"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1703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5.75pt;width:408.2pt;" fillcolor="#D9D9D9 [2732]" filled="t" stroked="f" coordsize="21600,21600" o:gfxdata="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Eobdk1QAAAAUBAAAPAAAAAAAAAAEAIAAA&#10;ACIAAABkcnMvZG93bnJldi54bWxQSwECFAAUAAAACACHTuJAMidm4EgCAAB1BAAADgAAAAAAAAAB&#10;ACAAAAAkAQAAZHJzL2Uyb0RvYy54bWxQSwUGAAAAAAYABgBZAQAA3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6"/>
                          <w:szCs w:val="6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"该风险区域名已经存在"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1703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1051" w:name="_Toc48926759"/>
      <w:bookmarkStart w:id="1052" w:name="_Toc49438259"/>
      <w:bookmarkStart w:id="1053" w:name="_Toc51882768"/>
      <w:bookmarkStart w:id="1054" w:name="_Toc57621939"/>
      <w:bookmarkStart w:id="1055" w:name="_Toc48635830"/>
      <w:bookmarkStart w:id="1056" w:name="_Toc48926506"/>
      <w:r>
        <w:rPr>
          <w:rFonts w:hint="eastAsia"/>
          <w:b/>
          <w:bCs/>
        </w:rPr>
        <w:t>6</w:t>
      </w:r>
      <w:r>
        <w:rPr>
          <w:b/>
          <w:bCs/>
        </w:rPr>
        <w:t>.</w:t>
      </w:r>
      <w:r>
        <w:rPr>
          <w:rFonts w:hint="eastAsia"/>
          <w:b/>
          <w:bCs/>
        </w:rPr>
        <w:t>8</w:t>
      </w:r>
      <w:r>
        <w:rPr>
          <w:b/>
          <w:bCs/>
        </w:rPr>
        <w:t xml:space="preserve">.7 </w:t>
      </w:r>
      <w:r>
        <w:rPr>
          <w:rFonts w:hint="eastAsia"/>
          <w:b/>
          <w:bCs/>
        </w:rPr>
        <w:t>业务错误码</w:t>
      </w:r>
      <w:bookmarkEnd w:id="1051"/>
      <w:bookmarkEnd w:id="1052"/>
      <w:bookmarkEnd w:id="1053"/>
      <w:bookmarkEnd w:id="1054"/>
      <w:bookmarkEnd w:id="1055"/>
      <w:bookmarkEnd w:id="1056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围栏点位少于3个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风险区域已经存在</w:t>
            </w:r>
          </w:p>
        </w:tc>
      </w:tr>
    </w:tbl>
    <w:p>
      <w:pPr>
        <w:outlineLvl w:val="2"/>
        <w:rPr>
          <w:b/>
          <w:bCs/>
        </w:rPr>
      </w:pPr>
      <w:bookmarkStart w:id="1057" w:name="_Toc49438260"/>
      <w:bookmarkStart w:id="1058" w:name="_Toc48926507"/>
      <w:bookmarkStart w:id="1059" w:name="_Toc51882769"/>
      <w:bookmarkStart w:id="1060" w:name="_Toc48635831"/>
      <w:bookmarkStart w:id="1061" w:name="_Toc57621940"/>
      <w:bookmarkStart w:id="1062" w:name="_Toc48926760"/>
      <w:r>
        <w:rPr>
          <w:rFonts w:hint="eastAsia"/>
          <w:b/>
          <w:bCs/>
        </w:rPr>
        <w:t>6</w:t>
      </w:r>
      <w:r>
        <w:rPr>
          <w:b/>
          <w:bCs/>
        </w:rPr>
        <w:t>.</w:t>
      </w:r>
      <w:r>
        <w:rPr>
          <w:rFonts w:hint="eastAsia"/>
          <w:b/>
          <w:bCs/>
        </w:rPr>
        <w:t>8</w:t>
      </w:r>
      <w:r>
        <w:rPr>
          <w:b/>
          <w:bCs/>
        </w:rPr>
        <w:t xml:space="preserve">.8 </w:t>
      </w:r>
      <w:r>
        <w:rPr>
          <w:rFonts w:hint="eastAsia"/>
          <w:b/>
          <w:bCs/>
        </w:rPr>
        <w:t>图片案例</w:t>
      </w:r>
      <w:bookmarkEnd w:id="1057"/>
      <w:bookmarkEnd w:id="1058"/>
      <w:bookmarkEnd w:id="1059"/>
      <w:bookmarkEnd w:id="1060"/>
      <w:bookmarkEnd w:id="1061"/>
      <w:bookmarkEnd w:id="1062"/>
    </w:p>
    <w:p>
      <w:r>
        <w:drawing>
          <wp:inline distT="0" distB="0" distL="0" distR="0">
            <wp:extent cx="5278120" cy="5814060"/>
            <wp:effectExtent l="0" t="0" r="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b/>
          <w:bCs/>
          <w:sz w:val="36"/>
          <w:szCs w:val="36"/>
        </w:rPr>
      </w:pPr>
      <w:bookmarkStart w:id="1063" w:name="_Toc49438261"/>
      <w:bookmarkStart w:id="1064" w:name="_Toc48926508"/>
      <w:bookmarkStart w:id="1065" w:name="_Toc48926761"/>
      <w:bookmarkStart w:id="1066" w:name="_Toc51882770"/>
      <w:bookmarkStart w:id="1067" w:name="_Toc57621941"/>
      <w:r>
        <w:rPr>
          <w:rFonts w:hint="eastAsia"/>
          <w:b/>
          <w:bCs/>
          <w:sz w:val="36"/>
          <w:szCs w:val="36"/>
        </w:rPr>
        <w:t>七、图片A</w:t>
      </w:r>
      <w:r>
        <w:rPr>
          <w:b/>
          <w:bCs/>
          <w:sz w:val="36"/>
          <w:szCs w:val="36"/>
        </w:rPr>
        <w:t>PI</w:t>
      </w:r>
      <w:bookmarkEnd w:id="1014"/>
      <w:bookmarkEnd w:id="1063"/>
      <w:bookmarkEnd w:id="1064"/>
      <w:bookmarkEnd w:id="1065"/>
      <w:bookmarkEnd w:id="1066"/>
      <w:bookmarkEnd w:id="1067"/>
    </w:p>
    <w:p>
      <w:pPr>
        <w:outlineLvl w:val="1"/>
        <w:rPr>
          <w:b/>
          <w:bCs/>
          <w:sz w:val="28"/>
          <w:szCs w:val="28"/>
        </w:rPr>
      </w:pPr>
      <w:bookmarkStart w:id="1068" w:name="_Toc48635842"/>
      <w:bookmarkStart w:id="1069" w:name="_Toc57621942"/>
      <w:bookmarkStart w:id="1070" w:name="_Toc49438262"/>
      <w:bookmarkStart w:id="1071" w:name="_Toc51882771"/>
      <w:bookmarkStart w:id="1072" w:name="_Toc48926509"/>
      <w:bookmarkStart w:id="1073" w:name="_Toc48926762"/>
      <w:r>
        <w:rPr>
          <w:rFonts w:hint="eastAsia"/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.1 </w:t>
      </w:r>
      <w:r>
        <w:rPr>
          <w:rFonts w:hint="eastAsia"/>
          <w:b/>
          <w:bCs/>
          <w:sz w:val="28"/>
          <w:szCs w:val="28"/>
        </w:rPr>
        <w:t>人员照片上传</w:t>
      </w:r>
      <w:bookmarkEnd w:id="1068"/>
      <w:bookmarkEnd w:id="1069"/>
      <w:bookmarkEnd w:id="1070"/>
      <w:bookmarkEnd w:id="1071"/>
      <w:bookmarkEnd w:id="1072"/>
      <w:bookmarkEnd w:id="1073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074" w:name="_Toc48635843"/>
      <w:bookmarkStart w:id="1075" w:name="_Toc48926510"/>
      <w:bookmarkStart w:id="1076" w:name="_Toc57621943"/>
      <w:bookmarkStart w:id="1077" w:name="_Toc48926763"/>
      <w:bookmarkStart w:id="1078" w:name="_Toc51882772"/>
      <w:bookmarkStart w:id="1079" w:name="_Toc49438263"/>
      <w:r>
        <w:rPr>
          <w:rFonts w:hint="eastAsia"/>
          <w:b/>
          <w:bCs/>
        </w:rPr>
        <w:t>7</w:t>
      </w:r>
      <w:r>
        <w:rPr>
          <w:b/>
          <w:bCs/>
        </w:rPr>
        <w:t xml:space="preserve">.1.1 </w:t>
      </w:r>
      <w:bookmarkEnd w:id="1074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1075"/>
      <w:bookmarkEnd w:id="1076"/>
      <w:bookmarkEnd w:id="1077"/>
      <w:bookmarkEnd w:id="1078"/>
      <w:bookmarkEnd w:id="1079"/>
    </w:p>
    <w:p>
      <w:pPr>
        <w:ind w:firstLine="420"/>
        <w:rPr>
          <w:rFonts w:ascii="微软雅黑" w:hAnsi="微软雅黑"/>
        </w:rPr>
      </w:pPr>
      <w:r>
        <w:rPr>
          <w:rFonts w:hint="eastAsia" w:ascii="微软雅黑" w:hAnsi="微软雅黑"/>
        </w:rPr>
        <w:t>/api/v</w:t>
      </w:r>
      <w:r>
        <w:rPr>
          <w:rFonts w:ascii="微软雅黑" w:hAnsi="微软雅黑"/>
        </w:rPr>
        <w:t>2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image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upload</w:t>
      </w:r>
      <w:r>
        <w:rPr>
          <w:rFonts w:hint="eastAsia" w:ascii="微软雅黑" w:hAnsi="微软雅黑"/>
        </w:rPr>
        <w:t>-h</w:t>
      </w:r>
      <w:r>
        <w:rPr>
          <w:rFonts w:ascii="微软雅黑" w:hAnsi="微软雅黑"/>
        </w:rPr>
        <w:t>ead-img</w:t>
      </w:r>
    </w:p>
    <w:p>
      <w:pPr>
        <w:outlineLvl w:val="2"/>
      </w:pPr>
      <w:bookmarkStart w:id="1080" w:name="_Toc48926511"/>
      <w:bookmarkStart w:id="1081" w:name="_Toc49438264"/>
      <w:bookmarkStart w:id="1082" w:name="_Toc48926764"/>
      <w:bookmarkStart w:id="1083" w:name="_Toc57621944"/>
      <w:bookmarkStart w:id="1084" w:name="_Toc48635844"/>
      <w:bookmarkStart w:id="1085" w:name="_Toc51882773"/>
      <w:r>
        <w:rPr>
          <w:rFonts w:hint="eastAsia"/>
          <w:b/>
          <w:bCs/>
        </w:rPr>
        <w:t>7</w:t>
      </w:r>
      <w:r>
        <w:rPr>
          <w:b/>
          <w:bCs/>
        </w:rPr>
        <w:t>.1.2 请</w:t>
      </w:r>
      <w:r>
        <w:rPr>
          <w:rFonts w:hint="eastAsia"/>
          <w:b/>
          <w:bCs/>
        </w:rPr>
        <w:t>求头</w:t>
      </w:r>
      <w:bookmarkEnd w:id="1080"/>
      <w:bookmarkEnd w:id="1081"/>
      <w:bookmarkEnd w:id="1082"/>
      <w:bookmarkEnd w:id="1083"/>
      <w:bookmarkEnd w:id="1084"/>
      <w:bookmarkEnd w:id="1085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1086" w:name="_Toc49438265"/>
      <w:bookmarkStart w:id="1087" w:name="_Toc51882774"/>
      <w:bookmarkStart w:id="1088" w:name="_Toc48926512"/>
      <w:bookmarkStart w:id="1089" w:name="_Toc48926765"/>
      <w:bookmarkStart w:id="1090" w:name="_Toc48635845"/>
      <w:bookmarkStart w:id="1091" w:name="_Toc57621945"/>
      <w:r>
        <w:rPr>
          <w:rFonts w:hint="eastAsia"/>
          <w:b/>
          <w:bCs/>
        </w:rPr>
        <w:t>7</w:t>
      </w:r>
      <w:r>
        <w:rPr>
          <w:b/>
          <w:bCs/>
        </w:rPr>
        <w:t xml:space="preserve">.1.3 </w:t>
      </w:r>
      <w:r>
        <w:rPr>
          <w:rFonts w:hint="eastAsia"/>
          <w:b/>
          <w:bCs/>
          <w:color w:val="FF0000"/>
        </w:rPr>
        <w:t>表单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POST </w:t>
      </w:r>
      <w:r>
        <w:rPr>
          <w:rFonts w:hint="eastAsia"/>
          <w:b/>
          <w:bCs/>
        </w:rPr>
        <w:t>请求参数</w:t>
      </w:r>
      <w:bookmarkEnd w:id="1086"/>
      <w:bookmarkEnd w:id="1087"/>
      <w:bookmarkEnd w:id="1088"/>
      <w:bookmarkEnd w:id="1089"/>
      <w:bookmarkEnd w:id="1090"/>
      <w:bookmarkEnd w:id="1091"/>
    </w:p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437"/>
        <w:gridCol w:w="1049"/>
        <w:gridCol w:w="4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3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4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439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userId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ong</w:t>
            </w:r>
          </w:p>
        </w:tc>
        <w:tc>
          <w:tcPr>
            <w:tcW w:w="104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439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04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439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file</w:t>
            </w:r>
          </w:p>
        </w:tc>
        <w:tc>
          <w:tcPr>
            <w:tcW w:w="143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MultipartFile</w:t>
            </w:r>
          </w:p>
        </w:tc>
        <w:tc>
          <w:tcPr>
            <w:tcW w:w="104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439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上传图片文件</w:t>
            </w:r>
          </w:p>
        </w:tc>
      </w:tr>
    </w:tbl>
    <w:p/>
    <w:p>
      <w:pPr>
        <w:outlineLvl w:val="2"/>
        <w:rPr>
          <w:b/>
          <w:bCs/>
        </w:rPr>
      </w:pPr>
      <w:bookmarkStart w:id="1092" w:name="_Toc51882775"/>
      <w:bookmarkStart w:id="1093" w:name="_Toc48926513"/>
      <w:bookmarkStart w:id="1094" w:name="_Toc48635846"/>
      <w:bookmarkStart w:id="1095" w:name="_Toc49438266"/>
      <w:bookmarkStart w:id="1096" w:name="_Toc57621946"/>
      <w:bookmarkStart w:id="1097" w:name="_Toc48926766"/>
      <w:r>
        <w:rPr>
          <w:rFonts w:hint="eastAsia"/>
          <w:b/>
          <w:bCs/>
        </w:rPr>
        <w:t>7</w:t>
      </w:r>
      <w:r>
        <w:rPr>
          <w:b/>
          <w:bCs/>
        </w:rPr>
        <w:t xml:space="preserve">.1.4 </w:t>
      </w:r>
      <w:r>
        <w:rPr>
          <w:rFonts w:hint="eastAsia"/>
          <w:b/>
          <w:bCs/>
          <w:color w:val="FF0000"/>
        </w:rPr>
        <w:t>表单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POST </w:t>
      </w:r>
      <w:r>
        <w:rPr>
          <w:rFonts w:hint="eastAsia"/>
          <w:b/>
          <w:bCs/>
        </w:rPr>
        <w:t>请求示例</w:t>
      </w:r>
      <w:bookmarkEnd w:id="1092"/>
      <w:bookmarkEnd w:id="1093"/>
      <w:bookmarkEnd w:id="1094"/>
      <w:bookmarkEnd w:id="1095"/>
      <w:bookmarkEnd w:id="1096"/>
      <w:bookmarkEnd w:id="1097"/>
    </w:p>
    <w:p>
      <w:r>
        <w:drawing>
          <wp:inline distT="0" distB="0" distL="0" distR="0">
            <wp:extent cx="5278120" cy="1559560"/>
            <wp:effectExtent l="0" t="0" r="0" b="254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2"/>
        <w:rPr>
          <w:b/>
          <w:bCs/>
        </w:rPr>
      </w:pPr>
      <w:bookmarkStart w:id="1098" w:name="_Toc48926767"/>
      <w:bookmarkStart w:id="1099" w:name="_Toc48926514"/>
      <w:bookmarkStart w:id="1100" w:name="_Toc51882776"/>
      <w:bookmarkStart w:id="1101" w:name="_Toc57621947"/>
      <w:bookmarkStart w:id="1102" w:name="_Toc49438267"/>
      <w:bookmarkStart w:id="1103" w:name="_Toc48635847"/>
      <w:r>
        <w:rPr>
          <w:rFonts w:hint="eastAsia"/>
          <w:b/>
          <w:bCs/>
        </w:rPr>
        <w:t>7</w:t>
      </w:r>
      <w:r>
        <w:rPr>
          <w:b/>
          <w:bCs/>
        </w:rPr>
        <w:t xml:space="preserve">.1.5 </w:t>
      </w:r>
      <w:r>
        <w:rPr>
          <w:rFonts w:hint="eastAsia"/>
          <w:b/>
          <w:bCs/>
        </w:rPr>
        <w:t>响应J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098"/>
      <w:bookmarkEnd w:id="1099"/>
      <w:bookmarkEnd w:id="1100"/>
      <w:bookmarkEnd w:id="1101"/>
      <w:bookmarkEnd w:id="1102"/>
      <w:bookmarkEnd w:id="1103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677670"/>
                <wp:effectExtent l="0" t="0" r="0" b="0"/>
                <wp:docPr id="2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678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"ok"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"errorCode"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    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"/image/view?id=474"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32.1pt;width:408.2pt;" fillcolor="#D9D9D9 [2732]" filled="t" stroked="f" coordsize="21600,21600" o:gfxdata="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PVZUfWAAAABQEAAA8AAAAAAAAA&#10;AQAgAAAAIgAAAGRycy9kb3ducmV2LnhtbFBLAQIUABQAAAAIAIdO4kBU0pVETAIAAHc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sz w:val="2"/>
                          <w:szCs w:val="2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"ok"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"errorCode"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    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"/image/view?id=474"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1104" w:name="_Toc49438268"/>
      <w:bookmarkStart w:id="1105" w:name="_Toc57621948"/>
      <w:bookmarkStart w:id="1106" w:name="_Toc48926768"/>
      <w:bookmarkStart w:id="1107" w:name="_Toc48926515"/>
      <w:bookmarkStart w:id="1108" w:name="_Toc48635848"/>
      <w:bookmarkStart w:id="1109" w:name="_Toc51882777"/>
      <w:r>
        <w:rPr>
          <w:rFonts w:hint="eastAsia"/>
          <w:b/>
          <w:bCs/>
        </w:rPr>
        <w:t>7</w:t>
      </w:r>
      <w:r>
        <w:rPr>
          <w:b/>
          <w:bCs/>
        </w:rPr>
        <w:t xml:space="preserve">.1.6 </w:t>
      </w:r>
      <w:r>
        <w:rPr>
          <w:rFonts w:hint="eastAsia"/>
          <w:b/>
          <w:bCs/>
        </w:rPr>
        <w:t>异常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104"/>
      <w:bookmarkEnd w:id="1105"/>
      <w:bookmarkEnd w:id="1106"/>
      <w:bookmarkEnd w:id="1107"/>
      <w:bookmarkEnd w:id="1108"/>
      <w:bookmarkEnd w:id="110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85875"/>
                <wp:effectExtent l="0" t="0" r="0" b="9525"/>
                <wp:docPr id="2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861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8"/>
                                <w:szCs w:val="28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8"/>
                                <w:szCs w:val="28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1.25pt;width:408.2pt;" fillcolor="#D9D9D9 [2732]" filled="t" stroked="f" coordsize="21600,21600" o:gfxdata="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8ZFf9UAAAAFAQAADwAAAAAAAAAB&#10;ACAAAAAiAAAAZHJzL2Rvd25yZXYueG1sUEsBAhQAFAAAAAgAh07iQK+DRvNMAgAAdw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8"/>
                          <w:szCs w:val="28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8"/>
                          <w:szCs w:val="28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spacing w:line="300" w:lineRule="exact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110" w:name="_Toc48926516"/>
      <w:bookmarkStart w:id="1111" w:name="_Toc48635849"/>
      <w:bookmarkStart w:id="1112" w:name="_Toc51882778"/>
      <w:bookmarkStart w:id="1113" w:name="_Toc49438269"/>
      <w:bookmarkStart w:id="1114" w:name="_Toc48926769"/>
      <w:bookmarkStart w:id="1115" w:name="_Toc57621949"/>
      <w:r>
        <w:rPr>
          <w:rFonts w:hint="eastAsia"/>
          <w:b/>
          <w:bCs/>
        </w:rPr>
        <w:t>7</w:t>
      </w:r>
      <w:r>
        <w:rPr>
          <w:b/>
          <w:bCs/>
        </w:rPr>
        <w:t xml:space="preserve">.1.7 </w:t>
      </w:r>
      <w:r>
        <w:rPr>
          <w:rFonts w:hint="eastAsia"/>
          <w:b/>
          <w:bCs/>
        </w:rPr>
        <w:t>业务错误码</w:t>
      </w:r>
      <w:bookmarkEnd w:id="1110"/>
      <w:bookmarkEnd w:id="1111"/>
      <w:bookmarkEnd w:id="1112"/>
      <w:bookmarkEnd w:id="1113"/>
      <w:bookmarkEnd w:id="1114"/>
      <w:bookmarkEnd w:id="1115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rFonts w:ascii="微软雅黑" w:hAnsi="微软雅黑"/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rFonts w:ascii="微软雅黑" w:hAnsi="微软雅黑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错误</w:t>
            </w:r>
          </w:p>
        </w:tc>
      </w:tr>
    </w:tbl>
    <w:p/>
    <w:p>
      <w:pPr>
        <w:outlineLvl w:val="2"/>
        <w:rPr>
          <w:b/>
          <w:bCs/>
        </w:rPr>
      </w:pPr>
      <w:bookmarkStart w:id="1116" w:name="_Toc48926770"/>
      <w:bookmarkStart w:id="1117" w:name="_Toc51882779"/>
      <w:bookmarkStart w:id="1118" w:name="_Toc48635850"/>
      <w:bookmarkStart w:id="1119" w:name="_Toc48926517"/>
      <w:bookmarkStart w:id="1120" w:name="_Toc49438270"/>
      <w:bookmarkStart w:id="1121" w:name="_Toc57621950"/>
      <w:r>
        <w:rPr>
          <w:rFonts w:hint="eastAsia"/>
          <w:b/>
          <w:bCs/>
        </w:rPr>
        <w:t>7</w:t>
      </w:r>
      <w:r>
        <w:rPr>
          <w:b/>
          <w:bCs/>
        </w:rPr>
        <w:t xml:space="preserve">.1.8 </w:t>
      </w:r>
      <w:r>
        <w:rPr>
          <w:rFonts w:hint="eastAsia"/>
          <w:b/>
          <w:bCs/>
        </w:rPr>
        <w:t>图片案例</w:t>
      </w:r>
      <w:bookmarkEnd w:id="1116"/>
      <w:bookmarkEnd w:id="1117"/>
      <w:bookmarkEnd w:id="1118"/>
      <w:bookmarkEnd w:id="1119"/>
      <w:bookmarkEnd w:id="1120"/>
      <w:bookmarkEnd w:id="1121"/>
    </w:p>
    <w:p>
      <w:r>
        <w:drawing>
          <wp:inline distT="0" distB="0" distL="0" distR="0">
            <wp:extent cx="5278120" cy="3786505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1122" w:name="_Toc49438271"/>
      <w:bookmarkStart w:id="1123" w:name="_Toc51882780"/>
      <w:bookmarkStart w:id="1124" w:name="_Toc48926518"/>
      <w:bookmarkStart w:id="1125" w:name="_Toc48635851"/>
      <w:bookmarkStart w:id="1126" w:name="_Toc57621951"/>
      <w:bookmarkStart w:id="1127" w:name="_Toc48926771"/>
      <w:r>
        <w:rPr>
          <w:rFonts w:hint="eastAsia"/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人员图片查看</w:t>
      </w:r>
      <w:bookmarkEnd w:id="1122"/>
      <w:bookmarkEnd w:id="1123"/>
      <w:bookmarkEnd w:id="1124"/>
      <w:bookmarkEnd w:id="1125"/>
      <w:bookmarkEnd w:id="1126"/>
      <w:bookmarkEnd w:id="1127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128" w:name="_Toc48635852"/>
      <w:bookmarkStart w:id="1129" w:name="_Toc49438272"/>
      <w:bookmarkStart w:id="1130" w:name="_Toc48926519"/>
      <w:bookmarkStart w:id="1131" w:name="_Toc57621952"/>
      <w:bookmarkStart w:id="1132" w:name="_Toc51882781"/>
      <w:bookmarkStart w:id="1133" w:name="_Toc48926772"/>
      <w:r>
        <w:rPr>
          <w:rFonts w:hint="eastAsia"/>
          <w:b/>
          <w:bCs/>
        </w:rPr>
        <w:t>7</w:t>
      </w:r>
      <w:r>
        <w:rPr>
          <w:b/>
          <w:bCs/>
        </w:rPr>
        <w:t xml:space="preserve">.2.1 </w:t>
      </w:r>
      <w:bookmarkEnd w:id="1128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1129"/>
      <w:bookmarkEnd w:id="1130"/>
      <w:bookmarkEnd w:id="1131"/>
      <w:bookmarkEnd w:id="1132"/>
      <w:bookmarkEnd w:id="1133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/api/v2/image/view</w:t>
      </w:r>
    </w:p>
    <w:p>
      <w:pPr>
        <w:outlineLvl w:val="2"/>
      </w:pPr>
      <w:bookmarkStart w:id="1134" w:name="_Toc49438273"/>
      <w:bookmarkStart w:id="1135" w:name="_Toc48926773"/>
      <w:bookmarkStart w:id="1136" w:name="_Toc48926520"/>
      <w:bookmarkStart w:id="1137" w:name="_Toc48635853"/>
      <w:bookmarkStart w:id="1138" w:name="_Toc51882782"/>
      <w:bookmarkStart w:id="1139" w:name="_Toc57621953"/>
      <w:r>
        <w:rPr>
          <w:rFonts w:hint="eastAsia"/>
          <w:b/>
          <w:bCs/>
        </w:rPr>
        <w:t>7</w:t>
      </w:r>
      <w:r>
        <w:rPr>
          <w:b/>
          <w:bCs/>
        </w:rPr>
        <w:t>.2.2 请</w:t>
      </w:r>
      <w:r>
        <w:rPr>
          <w:rFonts w:hint="eastAsia"/>
          <w:b/>
          <w:bCs/>
        </w:rPr>
        <w:t>求头</w:t>
      </w:r>
      <w:bookmarkEnd w:id="1134"/>
      <w:bookmarkEnd w:id="1135"/>
      <w:bookmarkEnd w:id="1136"/>
      <w:bookmarkEnd w:id="1137"/>
      <w:bookmarkEnd w:id="1138"/>
      <w:bookmarkEnd w:id="1139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1140" w:name="_Toc48635854"/>
      <w:bookmarkStart w:id="1141" w:name="_Toc48926521"/>
      <w:bookmarkStart w:id="1142" w:name="_Toc51882783"/>
      <w:bookmarkStart w:id="1143" w:name="_Toc49438274"/>
      <w:bookmarkStart w:id="1144" w:name="_Toc48926774"/>
      <w:bookmarkStart w:id="1145" w:name="_Toc57621954"/>
      <w:r>
        <w:rPr>
          <w:rFonts w:hint="eastAsia"/>
          <w:b/>
          <w:bCs/>
        </w:rPr>
        <w:t>7</w:t>
      </w:r>
      <w:r>
        <w:rPr>
          <w:b/>
          <w:bCs/>
        </w:rPr>
        <w:t xml:space="preserve">.2.3 </w:t>
      </w:r>
      <w:r>
        <w:rPr>
          <w:rFonts w:hint="eastAsia"/>
          <w:b/>
          <w:bCs/>
          <w:color w:val="FF0000"/>
        </w:rPr>
        <w:t>表单</w:t>
      </w:r>
      <w:r>
        <w:rPr>
          <w:b/>
          <w:bCs/>
        </w:rPr>
        <w:t xml:space="preserve">Get </w:t>
      </w:r>
      <w:r>
        <w:rPr>
          <w:rFonts w:hint="eastAsia"/>
          <w:b/>
          <w:bCs/>
        </w:rPr>
        <w:t>请求参数</w:t>
      </w:r>
      <w:bookmarkEnd w:id="1140"/>
      <w:bookmarkEnd w:id="1141"/>
      <w:bookmarkEnd w:id="1142"/>
      <w:bookmarkEnd w:id="1143"/>
      <w:bookmarkEnd w:id="1144"/>
      <w:bookmarkEnd w:id="1145"/>
    </w:p>
    <w:p>
      <w:pPr>
        <w:rPr>
          <w:rFonts w:ascii="华文楷体" w:hAnsi="华文楷体" w:eastAsia="华文楷体" w:cs="Helvetica"/>
          <w:b/>
          <w:bCs/>
          <w:color w:val="505050"/>
          <w:sz w:val="18"/>
          <w:szCs w:val="18"/>
          <w:shd w:val="clear" w:color="auto" w:fill="FFFFFF"/>
        </w:rPr>
      </w:pPr>
      <w:r>
        <w:rPr>
          <w:rFonts w:hint="eastAsia" w:ascii="华文楷体" w:hAnsi="华文楷体" w:eastAsia="华文楷体" w:cs="Helvetica"/>
          <w:b/>
          <w:bCs/>
          <w:color w:val="505050"/>
          <w:sz w:val="18"/>
          <w:szCs w:val="18"/>
          <w:shd w:val="clear" w:color="auto" w:fill="FFFFFF"/>
        </w:rPr>
        <w:t>o</w:t>
      </w:r>
      <w:r>
        <w:rPr>
          <w:rFonts w:ascii="华文楷体" w:hAnsi="华文楷体" w:eastAsia="华文楷体" w:cs="Helvetica"/>
          <w:b/>
          <w:bCs/>
          <w:color w:val="505050"/>
          <w:sz w:val="18"/>
          <w:szCs w:val="18"/>
          <w:shd w:val="clear" w:color="auto" w:fill="FFFFFF"/>
        </w:rPr>
        <w:t xml:space="preserve">rigin : </w:t>
      </w:r>
      <w:r>
        <w:rPr>
          <w:rFonts w:hint="eastAsia" w:ascii="华文楷体" w:hAnsi="华文楷体" w:eastAsia="华文楷体" w:cs="Helvetica"/>
          <w:b/>
          <w:bCs/>
          <w:color w:val="505050"/>
          <w:sz w:val="18"/>
          <w:szCs w:val="18"/>
          <w:shd w:val="clear" w:color="auto" w:fill="FFFFFF"/>
        </w:rPr>
        <w:t>原图</w:t>
      </w:r>
    </w:p>
    <w:p>
      <w:pPr>
        <w:rPr>
          <w:rFonts w:ascii="华文楷体" w:hAnsi="华文楷体" w:eastAsia="华文楷体"/>
          <w:b/>
          <w:sz w:val="18"/>
          <w:szCs w:val="20"/>
        </w:rPr>
      </w:pPr>
      <w:r>
        <w:rPr>
          <w:rFonts w:ascii="华文楷体" w:hAnsi="华文楷体" w:eastAsia="华文楷体" w:cs="Helvetica"/>
          <w:b/>
          <w:bCs/>
          <w:color w:val="505050"/>
          <w:sz w:val="18"/>
          <w:szCs w:val="18"/>
          <w:shd w:val="clear" w:color="auto" w:fill="FFFFFF"/>
        </w:rPr>
        <w:t>thumb</w:t>
      </w:r>
      <w:r>
        <w:rPr>
          <w:rFonts w:hint="eastAsia" w:ascii="华文楷体" w:hAnsi="华文楷体" w:eastAsia="华文楷体" w:cs="Helvetica"/>
          <w:b/>
          <w:bCs/>
          <w:color w:val="505050"/>
          <w:sz w:val="18"/>
          <w:szCs w:val="18"/>
          <w:shd w:val="clear" w:color="auto" w:fill="FFFFFF"/>
        </w:rPr>
        <w:t>：缩略图</w:t>
      </w:r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418"/>
        <w:gridCol w:w="1417"/>
        <w:gridCol w:w="3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41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1417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  <w:tc>
          <w:tcPr>
            <w:tcW w:w="311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</w:t>
            </w:r>
          </w:p>
        </w:tc>
        <w:tc>
          <w:tcPr>
            <w:tcW w:w="141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</w:t>
            </w:r>
          </w:p>
        </w:tc>
        <w:tc>
          <w:tcPr>
            <w:tcW w:w="14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1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图片I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，不支持负数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</w:t>
            </w:r>
            <w:r>
              <w:rPr>
                <w:rFonts w:hint="eastAsia"/>
                <w:sz w:val="18"/>
                <w:szCs w:val="18"/>
              </w:rPr>
              <w:t>（o</w:t>
            </w:r>
            <w:r>
              <w:rPr>
                <w:sz w:val="18"/>
                <w:szCs w:val="18"/>
              </w:rPr>
              <w:t>rigin/ thumb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tirng</w:t>
            </w:r>
          </w:p>
        </w:tc>
        <w:tc>
          <w:tcPr>
            <w:tcW w:w="14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1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图片类型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41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417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11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</w:tbl>
    <w:p/>
    <w:p>
      <w:pPr>
        <w:outlineLvl w:val="2"/>
        <w:rPr>
          <w:b/>
          <w:bCs/>
        </w:rPr>
      </w:pPr>
      <w:bookmarkStart w:id="1146" w:name="_Toc48635855"/>
      <w:bookmarkStart w:id="1147" w:name="_Toc51882784"/>
      <w:bookmarkStart w:id="1148" w:name="_Toc49438275"/>
      <w:bookmarkStart w:id="1149" w:name="_Toc48926522"/>
      <w:bookmarkStart w:id="1150" w:name="_Toc48926775"/>
      <w:bookmarkStart w:id="1151" w:name="_Toc57621955"/>
      <w:r>
        <w:rPr>
          <w:rFonts w:hint="eastAsia"/>
          <w:b/>
          <w:bCs/>
        </w:rPr>
        <w:t>7</w:t>
      </w:r>
      <w:r>
        <w:rPr>
          <w:b/>
          <w:bCs/>
        </w:rPr>
        <w:t xml:space="preserve">.2.4 </w:t>
      </w:r>
      <w:r>
        <w:rPr>
          <w:rFonts w:hint="eastAsia"/>
          <w:b/>
          <w:bCs/>
          <w:color w:val="FF0000"/>
        </w:rPr>
        <w:t>表单</w:t>
      </w:r>
      <w:r>
        <w:rPr>
          <w:b/>
          <w:bCs/>
        </w:rPr>
        <w:t>G</w:t>
      </w:r>
      <w:r>
        <w:rPr>
          <w:rFonts w:hint="eastAsia"/>
          <w:b/>
          <w:bCs/>
        </w:rPr>
        <w:t>et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请求示例</w:t>
      </w:r>
      <w:bookmarkEnd w:id="1146"/>
      <w:bookmarkEnd w:id="1147"/>
      <w:bookmarkEnd w:id="1148"/>
      <w:bookmarkEnd w:id="1149"/>
      <w:bookmarkEnd w:id="1150"/>
      <w:bookmarkEnd w:id="1151"/>
    </w:p>
    <w:p>
      <w:r>
        <w:drawing>
          <wp:inline distT="0" distB="0" distL="0" distR="0">
            <wp:extent cx="5278120" cy="1248410"/>
            <wp:effectExtent l="0" t="0" r="0" b="889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2"/>
        <w:rPr>
          <w:b/>
          <w:bCs/>
        </w:rPr>
      </w:pPr>
      <w:bookmarkStart w:id="1152" w:name="_Toc48926523"/>
      <w:bookmarkStart w:id="1153" w:name="_Toc48926776"/>
      <w:bookmarkStart w:id="1154" w:name="_Toc57621956"/>
      <w:bookmarkStart w:id="1155" w:name="_Toc49438276"/>
      <w:bookmarkStart w:id="1156" w:name="_Toc51882785"/>
      <w:bookmarkStart w:id="1157" w:name="_Toc48635856"/>
      <w:r>
        <w:rPr>
          <w:rFonts w:hint="eastAsia"/>
          <w:b/>
          <w:bCs/>
        </w:rPr>
        <w:t>7</w:t>
      </w:r>
      <w:r>
        <w:rPr>
          <w:b/>
          <w:bCs/>
        </w:rPr>
        <w:t xml:space="preserve">.2.5 </w:t>
      </w:r>
      <w:r>
        <w:rPr>
          <w:rFonts w:hint="eastAsia"/>
          <w:b/>
          <w:bCs/>
        </w:rPr>
        <w:t>响应 图片 示例</w:t>
      </w:r>
      <w:bookmarkEnd w:id="1152"/>
      <w:bookmarkEnd w:id="1153"/>
      <w:bookmarkEnd w:id="1154"/>
      <w:bookmarkEnd w:id="1155"/>
      <w:bookmarkEnd w:id="1156"/>
      <w:bookmarkEnd w:id="1157"/>
    </w:p>
    <w:p>
      <w:r>
        <w:drawing>
          <wp:inline distT="0" distB="0" distL="0" distR="0">
            <wp:extent cx="5274310" cy="2342515"/>
            <wp:effectExtent l="0" t="0" r="2540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2"/>
        <w:rPr>
          <w:b/>
          <w:bCs/>
        </w:rPr>
      </w:pPr>
      <w:bookmarkStart w:id="1158" w:name="_Toc48926524"/>
      <w:bookmarkStart w:id="1159" w:name="_Toc49438277"/>
      <w:bookmarkStart w:id="1160" w:name="_Toc51882786"/>
      <w:bookmarkStart w:id="1161" w:name="_Toc48635857"/>
      <w:bookmarkStart w:id="1162" w:name="_Toc48926777"/>
      <w:bookmarkStart w:id="1163" w:name="_Toc57621957"/>
      <w:r>
        <w:rPr>
          <w:rFonts w:hint="eastAsia"/>
          <w:b/>
          <w:bCs/>
        </w:rPr>
        <w:t>7</w:t>
      </w:r>
      <w:r>
        <w:rPr>
          <w:b/>
          <w:bCs/>
        </w:rPr>
        <w:t xml:space="preserve">.2.6 </w:t>
      </w:r>
      <w:r>
        <w:rPr>
          <w:rFonts w:hint="eastAsia"/>
          <w:b/>
          <w:bCs/>
        </w:rPr>
        <w:t>异常 图片 示例</w:t>
      </w:r>
      <w:bookmarkEnd w:id="1158"/>
      <w:bookmarkEnd w:id="1159"/>
      <w:bookmarkEnd w:id="1160"/>
      <w:bookmarkEnd w:id="1161"/>
      <w:bookmarkEnd w:id="1162"/>
      <w:bookmarkEnd w:id="1163"/>
    </w:p>
    <w:p>
      <w:pPr>
        <w:ind w:left="480" w:leftChars="200"/>
        <w:rPr>
          <w:rFonts w:ascii="华文楷体" w:hAnsi="华文楷体" w:eastAsia="华文楷体"/>
          <w:b/>
          <w:bCs/>
        </w:rPr>
      </w:pPr>
      <w:r>
        <w:rPr>
          <w:rFonts w:hint="eastAsia" w:ascii="华文楷体" w:hAnsi="华文楷体" w:eastAsia="华文楷体"/>
          <w:b/>
          <w:bCs/>
        </w:rPr>
        <w:t>暂无</w:t>
      </w:r>
    </w:p>
    <w:p>
      <w:pPr>
        <w:ind w:left="480" w:leftChars="200"/>
        <w:rPr>
          <w:rFonts w:ascii="华文楷体" w:hAnsi="华文楷体" w:eastAsia="华文楷体"/>
          <w:b/>
          <w:bCs/>
        </w:rPr>
      </w:pPr>
      <w:r>
        <w:rPr>
          <w:rFonts w:hint="eastAsia" w:ascii="华文楷体" w:hAnsi="华文楷体" w:eastAsia="华文楷体"/>
          <w:b/>
          <w:bCs/>
        </w:rPr>
        <w:t>图片内的“1”为返回结果</w:t>
      </w:r>
    </w:p>
    <w:p>
      <w:r>
        <w:drawing>
          <wp:inline distT="0" distB="0" distL="0" distR="0">
            <wp:extent cx="3657600" cy="11811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bookmarkEnd w:id="7"/>
    <w:bookmarkEnd w:id="44"/>
    <w:p>
      <w:pPr>
        <w:outlineLvl w:val="0"/>
        <w:rPr>
          <w:b/>
          <w:bCs/>
          <w:sz w:val="36"/>
          <w:szCs w:val="36"/>
        </w:rPr>
      </w:pPr>
      <w:bookmarkStart w:id="1164" w:name="_Toc48635858"/>
      <w:bookmarkStart w:id="1165" w:name="_Toc48926525"/>
      <w:bookmarkStart w:id="1166" w:name="_Toc57621958"/>
      <w:bookmarkStart w:id="1167" w:name="_Toc48926778"/>
      <w:bookmarkStart w:id="1168" w:name="_Toc51882787"/>
      <w:bookmarkStart w:id="1169" w:name="_Toc49438278"/>
      <w:r>
        <w:rPr>
          <w:rFonts w:hint="eastAsia"/>
          <w:b/>
          <w:bCs/>
          <w:sz w:val="36"/>
          <w:szCs w:val="36"/>
        </w:rPr>
        <w:t xml:space="preserve">八、作业票 </w:t>
      </w:r>
      <w:r>
        <w:rPr>
          <w:b/>
          <w:bCs/>
          <w:sz w:val="36"/>
          <w:szCs w:val="36"/>
        </w:rPr>
        <w:t>API</w:t>
      </w:r>
      <w:bookmarkEnd w:id="1164"/>
      <w:bookmarkEnd w:id="1165"/>
      <w:bookmarkEnd w:id="1166"/>
      <w:bookmarkEnd w:id="1167"/>
      <w:bookmarkEnd w:id="1168"/>
      <w:bookmarkEnd w:id="1169"/>
      <w:r>
        <w:rPr>
          <w:b/>
          <w:bCs/>
          <w:sz w:val="36"/>
          <w:szCs w:val="36"/>
        </w:rPr>
        <w:t xml:space="preserve"> </w:t>
      </w:r>
    </w:p>
    <w:p>
      <w:pPr>
        <w:outlineLvl w:val="1"/>
        <w:rPr>
          <w:b/>
          <w:bCs/>
          <w:sz w:val="28"/>
          <w:szCs w:val="28"/>
        </w:rPr>
      </w:pPr>
      <w:bookmarkStart w:id="1170" w:name="_Toc48926779"/>
      <w:bookmarkStart w:id="1171" w:name="_Toc49438279"/>
      <w:bookmarkStart w:id="1172" w:name="_Toc57621959"/>
      <w:bookmarkStart w:id="1173" w:name="_Toc51882788"/>
      <w:bookmarkStart w:id="1174" w:name="_Toc48635859"/>
      <w:bookmarkStart w:id="1175" w:name="_Toc48926526"/>
      <w:r>
        <w:rPr>
          <w:rFonts w:hint="eastAsia"/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.1</w:t>
      </w:r>
      <w:r>
        <w:rPr>
          <w:rFonts w:hint="eastAsia"/>
          <w:b/>
          <w:bCs/>
          <w:sz w:val="28"/>
          <w:szCs w:val="28"/>
        </w:rPr>
        <w:t>添加作业票</w:t>
      </w:r>
      <w:bookmarkEnd w:id="1170"/>
      <w:bookmarkEnd w:id="1171"/>
      <w:bookmarkEnd w:id="1172"/>
      <w:bookmarkEnd w:id="1173"/>
      <w:bookmarkEnd w:id="1174"/>
      <w:bookmarkEnd w:id="1175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176" w:name="_Toc48635860"/>
      <w:bookmarkStart w:id="1177" w:name="_Toc48926780"/>
      <w:bookmarkStart w:id="1178" w:name="_Toc57621960"/>
      <w:bookmarkStart w:id="1179" w:name="_Toc48926527"/>
      <w:bookmarkStart w:id="1180" w:name="_Toc49438280"/>
      <w:bookmarkStart w:id="1181" w:name="_Toc51882789"/>
      <w:r>
        <w:rPr>
          <w:rFonts w:hint="eastAsia"/>
          <w:b/>
          <w:bCs/>
        </w:rPr>
        <w:t>8</w:t>
      </w:r>
      <w:r>
        <w:rPr>
          <w:b/>
          <w:bCs/>
        </w:rPr>
        <w:t xml:space="preserve">.1.1 </w:t>
      </w:r>
      <w:bookmarkEnd w:id="1176"/>
      <w:r>
        <w:rPr>
          <w:b/>
          <w:bCs/>
        </w:rPr>
        <w:t>URL</w:t>
      </w:r>
      <w:bookmarkEnd w:id="1177"/>
      <w:bookmarkEnd w:id="1178"/>
      <w:bookmarkEnd w:id="1179"/>
      <w:bookmarkEnd w:id="1180"/>
      <w:bookmarkEnd w:id="1181"/>
    </w:p>
    <w:p>
      <w:pPr>
        <w:ind w:firstLine="420"/>
      </w:pPr>
      <w:r>
        <w:rPr>
          <w:rFonts w:ascii="微软雅黑" w:hAnsi="微软雅黑"/>
        </w:rPr>
        <w:t>/api/v2/ticket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add</w:t>
      </w:r>
    </w:p>
    <w:p>
      <w:pPr>
        <w:outlineLvl w:val="2"/>
      </w:pPr>
      <w:bookmarkStart w:id="1182" w:name="_Toc48926528"/>
      <w:bookmarkStart w:id="1183" w:name="_Toc49438281"/>
      <w:bookmarkStart w:id="1184" w:name="_Toc51882790"/>
      <w:bookmarkStart w:id="1185" w:name="_Toc48926781"/>
      <w:bookmarkStart w:id="1186" w:name="_Toc48635861"/>
      <w:bookmarkStart w:id="1187" w:name="_Toc57621961"/>
      <w:r>
        <w:rPr>
          <w:rFonts w:hint="eastAsia"/>
          <w:b/>
          <w:bCs/>
        </w:rPr>
        <w:t>8</w:t>
      </w:r>
      <w:r>
        <w:rPr>
          <w:b/>
          <w:bCs/>
        </w:rPr>
        <w:t>.1.2 请</w:t>
      </w:r>
      <w:r>
        <w:rPr>
          <w:rFonts w:hint="eastAsia"/>
          <w:b/>
          <w:bCs/>
        </w:rPr>
        <w:t>求头</w:t>
      </w:r>
      <w:bookmarkEnd w:id="1182"/>
      <w:bookmarkEnd w:id="1183"/>
      <w:bookmarkEnd w:id="1184"/>
      <w:bookmarkEnd w:id="1185"/>
      <w:bookmarkEnd w:id="1186"/>
      <w:bookmarkEnd w:id="1187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1188" w:name="_Toc51882791"/>
      <w:bookmarkStart w:id="1189" w:name="_Toc48635862"/>
      <w:bookmarkStart w:id="1190" w:name="_Toc48926782"/>
      <w:bookmarkStart w:id="1191" w:name="_Toc57621962"/>
      <w:bookmarkStart w:id="1192" w:name="_Toc48926529"/>
      <w:bookmarkStart w:id="1193" w:name="_Toc49438282"/>
      <w:r>
        <w:rPr>
          <w:rFonts w:hint="eastAsia"/>
          <w:b/>
          <w:bCs/>
        </w:rPr>
        <w:t>8</w:t>
      </w:r>
      <w:r>
        <w:rPr>
          <w:b/>
          <w:bCs/>
        </w:rPr>
        <w:t xml:space="preserve">.1.3 POST </w:t>
      </w:r>
      <w:r>
        <w:rPr>
          <w:rFonts w:hint="eastAsia"/>
          <w:b/>
          <w:bCs/>
        </w:rPr>
        <w:t>请求参数</w:t>
      </w:r>
      <w:bookmarkEnd w:id="1188"/>
      <w:bookmarkEnd w:id="1189"/>
      <w:bookmarkEnd w:id="1190"/>
      <w:bookmarkEnd w:id="1191"/>
      <w:bookmarkEnd w:id="1192"/>
      <w:bookmarkEnd w:id="1193"/>
      <w:r>
        <w:rPr>
          <w:rFonts w:hint="eastAsia"/>
          <w:b/>
          <w:bCs/>
        </w:rPr>
        <w:t xml:space="preserve"> </w:t>
      </w: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611"/>
        <w:gridCol w:w="1276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621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1611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27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827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2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ist&lt;L</w:t>
            </w:r>
            <w:r>
              <w:rPr>
                <w:rFonts w:hint="eastAsia"/>
                <w:sz w:val="18"/>
                <w:szCs w:val="18"/>
              </w:rPr>
              <w:t>ong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2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集合</w:t>
            </w:r>
          </w:p>
        </w:tc>
      </w:tr>
    </w:tbl>
    <w:p>
      <w:bookmarkStart w:id="1194" w:name="_Toc48926530"/>
      <w:bookmarkStart w:id="1195" w:name="_Toc48926783"/>
      <w:bookmarkStart w:id="1196" w:name="_Toc48635863"/>
    </w:p>
    <w:tbl>
      <w:tblPr>
        <w:tblStyle w:val="24"/>
        <w:tblW w:w="853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2409"/>
        <w:gridCol w:w="980"/>
        <w:gridCol w:w="708"/>
        <w:gridCol w:w="2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68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2409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98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708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长度</w:t>
            </w:r>
          </w:p>
        </w:tc>
        <w:tc>
          <w:tcPr>
            <w:tcW w:w="2750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jobName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作业票类型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jobLevel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作业票等级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jobNumber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</w:t>
            </w:r>
            <w:r>
              <w:rPr>
                <w:sz w:val="18"/>
                <w:szCs w:val="18"/>
              </w:rPr>
              <w:t>ing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作业票编号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applyUnit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</w:t>
            </w:r>
            <w:r>
              <w:rPr>
                <w:sz w:val="18"/>
                <w:szCs w:val="18"/>
              </w:rPr>
              <w:t>ring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申请单位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applyPersonName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applyPersonId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jobContent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Stirng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startTime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2750" w:type="dxa"/>
          </w:tcPr>
          <w:p>
            <w:pPr>
              <w:widowControl/>
              <w:jc w:val="left"/>
            </w:pPr>
            <w:r>
              <w:rPr>
                <w:rFonts w:hint="eastAsia"/>
                <w:sz w:val="18"/>
                <w:szCs w:val="18"/>
              </w:rPr>
              <w:t>作业开始时间，格式：</w:t>
            </w:r>
            <w:r>
              <w:rPr>
                <w:sz w:val="18"/>
                <w:szCs w:val="18"/>
              </w:rPr>
              <w:t>2020-01-08 17:07:45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</w:trPr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endTime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作业结束时间，格式：</w:t>
            </w:r>
            <w:r>
              <w:rPr>
                <w:sz w:val="18"/>
                <w:szCs w:val="18"/>
              </w:rPr>
              <w:t>2020-01-08 17:07:45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locationCoordinates</w:t>
            </w:r>
          </w:p>
        </w:tc>
        <w:tc>
          <w:tcPr>
            <w:tcW w:w="2409" w:type="dxa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List&lt;ApiLocationCoordinate&gt;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坐标位置集合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personnel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List&lt;ApiPersonnel</w:t>
            </w:r>
            <w:r>
              <w:rPr>
                <w:rFonts w:hint="eastAsia"/>
                <w:sz w:val="18"/>
                <w:szCs w:val="18"/>
              </w:rPr>
              <w:t>&gt;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safety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List&lt;ApiSafetyMeasures&gt;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安全集合措施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checkJobPersonOut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int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开启作业人员离开报警，0：不开启；1开启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checkOtherPersonIn</w:t>
            </w:r>
          </w:p>
        </w:tc>
        <w:tc>
          <w:tcPr>
            <w:tcW w:w="240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nt</w:t>
            </w:r>
          </w:p>
        </w:tc>
        <w:tc>
          <w:tcPr>
            <w:tcW w:w="98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70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7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开启非作业人员闯入报警，0不开启，1开启</w:t>
            </w:r>
          </w:p>
        </w:tc>
      </w:tr>
    </w:tbl>
    <w:p>
      <w:pPr>
        <w:rPr>
          <w:u w:val="single"/>
        </w:rPr>
      </w:pP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1096"/>
        <w:gridCol w:w="1145"/>
        <w:gridCol w:w="3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665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参数（</w:t>
            </w:r>
            <w:r>
              <w:rPr>
                <w:sz w:val="18"/>
                <w:szCs w:val="18"/>
              </w:rPr>
              <w:t>ApiLocationCoordinate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9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145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429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floorNo</w:t>
            </w:r>
          </w:p>
        </w:tc>
        <w:tc>
          <w:tcPr>
            <w:tcW w:w="109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14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42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lng</w:t>
            </w:r>
          </w:p>
        </w:tc>
        <w:tc>
          <w:tcPr>
            <w:tcW w:w="109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Double</w:t>
            </w:r>
          </w:p>
        </w:tc>
        <w:tc>
          <w:tcPr>
            <w:tcW w:w="114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42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X坐标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lat</w:t>
            </w:r>
          </w:p>
        </w:tc>
        <w:tc>
          <w:tcPr>
            <w:tcW w:w="109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Double</w:t>
            </w:r>
          </w:p>
        </w:tc>
        <w:tc>
          <w:tcPr>
            <w:tcW w:w="114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42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Y坐标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height</w:t>
            </w:r>
          </w:p>
        </w:tc>
        <w:tc>
          <w:tcPr>
            <w:tcW w:w="109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14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42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高度</w:t>
            </w:r>
          </w:p>
        </w:tc>
      </w:tr>
    </w:tbl>
    <w:p/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1161"/>
        <w:gridCol w:w="1269"/>
        <w:gridCol w:w="3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098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参数(</w:t>
            </w:r>
            <w:r>
              <w:rPr>
                <w:sz w:val="18"/>
                <w:szCs w:val="18"/>
              </w:rPr>
              <w:t>ApiPersonnel)</w:t>
            </w:r>
          </w:p>
        </w:tc>
        <w:tc>
          <w:tcPr>
            <w:tcW w:w="1161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269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807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116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126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0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作业人员I</w:t>
            </w:r>
            <w:r>
              <w:rPr>
                <w:sz w:val="18"/>
                <w:szCs w:val="18"/>
              </w:rPr>
              <w:t xml:space="preserve">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ame</w:t>
            </w:r>
          </w:p>
        </w:tc>
        <w:tc>
          <w:tcPr>
            <w:tcW w:w="116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tirng</w:t>
            </w:r>
          </w:p>
        </w:tc>
        <w:tc>
          <w:tcPr>
            <w:tcW w:w="126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80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作业人员姓名</w:t>
            </w:r>
          </w:p>
        </w:tc>
      </w:tr>
    </w:tbl>
    <w:p/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1417"/>
        <w:gridCol w:w="1276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665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参数(</w:t>
            </w:r>
            <w:r>
              <w:rPr>
                <w:sz w:val="18"/>
                <w:szCs w:val="18"/>
              </w:rPr>
              <w:t>ApiSafetyMeasures)</w:t>
            </w:r>
          </w:p>
        </w:tc>
        <w:tc>
          <w:tcPr>
            <w:tcW w:w="1417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276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2977" w:type="dxa"/>
            <w:shd w:val="clear" w:color="auto" w:fill="9B0303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securityMeasures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97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安全措施名称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personnel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ApiPersonnel</w:t>
            </w:r>
          </w:p>
        </w:tc>
        <w:tc>
          <w:tcPr>
            <w:tcW w:w="127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297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确认人属性</w:t>
            </w:r>
          </w:p>
        </w:tc>
      </w:tr>
    </w:tbl>
    <w:p/>
    <w:p>
      <w:pPr>
        <w:outlineLvl w:val="2"/>
        <w:rPr>
          <w:b/>
          <w:bCs/>
        </w:rPr>
      </w:pPr>
      <w:bookmarkStart w:id="1197" w:name="_Toc49438283"/>
      <w:bookmarkStart w:id="1198" w:name="_Toc57621963"/>
      <w:bookmarkStart w:id="1199" w:name="_Toc51882792"/>
      <w:r>
        <w:rPr>
          <w:rFonts w:hint="eastAsia"/>
          <w:b/>
          <w:bCs/>
        </w:rPr>
        <w:t>8.</w:t>
      </w:r>
      <w:r>
        <w:rPr>
          <w:b/>
          <w:bCs/>
        </w:rPr>
        <w:t xml:space="preserve">1.4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194"/>
      <w:bookmarkEnd w:id="1195"/>
      <w:bookmarkEnd w:id="1196"/>
      <w:bookmarkEnd w:id="1197"/>
      <w:bookmarkEnd w:id="1198"/>
      <w:bookmarkEnd w:id="119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8023225"/>
                <wp:effectExtent l="0" t="0" r="0" b="0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80236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0"/>
                                <w:szCs w:val="1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"10106"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"applyUnit"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"applyPersonName"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"Tomy"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"applyPersonId"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"11016"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"2020-01-03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"2020-01-03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"locationCoordinates"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"lng"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118.98534875579338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33.367246320423924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"lng"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118.98686604446507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33.36635777665498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"floorNo"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"Floor1"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"lng"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118.98954678795778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"lat"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33.36716748076778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"height"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"personnel"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11016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"Tomy"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11067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"小明"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"safety"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"securityMeasures"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"188"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"ensurePerson"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11069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"坦克2号"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"securityMeasures"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"999"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"ensurePerson"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11096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"测试网速"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631.75pt;width:408.2pt;" fillcolor="#D9D9D9 [2732]" filled="t" stroked="f" coordsize="21600,21600" o:gfxdata="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NKcGp1wAAAAYBAAAPAAAAAAAAAAEA&#10;IAAAACIAAABkcnMvZG93bnJldi54bWxQSwECFAAUAAAACACHTuJA3IPiAUkCAAB1BAAADgAAAAAA&#10;AAABACAAAAAm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0"/>
                          <w:szCs w:val="11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"10106"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"applyUnit"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"applyPersonName"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"Tomy"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"applyPersonId"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"11016"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"2020-01-03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"2020-01-03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"locationCoordinates"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"lng"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118.98534875579338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33.367246320423924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"lng"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118.98686604446507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33.36635777665498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"floorNo"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"Floor1"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"lng"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118.98954678795778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"lat"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33.36716748076778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"height"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"personnel"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11016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"Tomy"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11067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"小明"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"safety"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"securityMeasures"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"188"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"ensurePerson"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11069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"坦克2号"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"securityMeasures"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"999"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"ensurePerson"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11096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"测试网速"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/>
    <w:p>
      <w:pPr>
        <w:outlineLvl w:val="2"/>
        <w:rPr>
          <w:b/>
          <w:bCs/>
        </w:rPr>
      </w:pPr>
      <w:bookmarkStart w:id="1200" w:name="_Toc48635864"/>
      <w:bookmarkStart w:id="1201" w:name="_Toc49438284"/>
      <w:bookmarkStart w:id="1202" w:name="_Toc57621964"/>
      <w:bookmarkStart w:id="1203" w:name="_Toc48926531"/>
      <w:bookmarkStart w:id="1204" w:name="_Toc48926784"/>
      <w:bookmarkStart w:id="1205" w:name="_Toc51882793"/>
      <w:r>
        <w:rPr>
          <w:rFonts w:hint="eastAsia"/>
          <w:b/>
          <w:bCs/>
        </w:rPr>
        <w:t>8</w:t>
      </w:r>
      <w:r>
        <w:rPr>
          <w:b/>
          <w:bCs/>
        </w:rPr>
        <w:t xml:space="preserve">.1.5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200"/>
      <w:bookmarkEnd w:id="1201"/>
      <w:bookmarkEnd w:id="1202"/>
      <w:bookmarkEnd w:id="1203"/>
      <w:bookmarkEnd w:id="1204"/>
      <w:bookmarkEnd w:id="1205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85570"/>
                <wp:effectExtent l="0" t="0" r="0" b="5080"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858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9.1pt;width:408.2pt;" fillcolor="#D9D9D9 [2732]" filled="t" stroked="f" coordsize="21600,21600" o:gfxdata="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AbrT91QAAAAUBAAAPAAAAAAAAAAEA&#10;IAAAACIAAABkcnMvZG93bnJldi54bWxQSwECFAAUAAAACACHTuJAv1RsCksCAAB1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06" w:name="_Toc48635865"/>
      <w:bookmarkStart w:id="1207" w:name="_Toc49438285"/>
      <w:bookmarkStart w:id="1208" w:name="_Toc51882794"/>
      <w:bookmarkStart w:id="1209" w:name="_Toc48926532"/>
      <w:bookmarkStart w:id="1210" w:name="_Toc48926785"/>
      <w:bookmarkStart w:id="1211" w:name="_Toc57621965"/>
      <w:r>
        <w:rPr>
          <w:rFonts w:hint="eastAsia"/>
          <w:b/>
          <w:bCs/>
        </w:rPr>
        <w:t>8</w:t>
      </w:r>
      <w:r>
        <w:rPr>
          <w:b/>
          <w:bCs/>
        </w:rPr>
        <w:t xml:space="preserve">.1.6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206"/>
      <w:bookmarkEnd w:id="1207"/>
      <w:bookmarkEnd w:id="1208"/>
      <w:bookmarkEnd w:id="1209"/>
      <w:bookmarkEnd w:id="1210"/>
      <w:bookmarkEnd w:id="1211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48715"/>
                <wp:effectExtent l="0" t="0" r="0" b="0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489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"该作业编号已存在[10106]"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1707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0.45pt;width:408.2pt;" fillcolor="#D9D9D9 [2732]" filled="t" stroked="f" coordsize="21600,21600" o:gfxdata="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2BMhJ1QAAAAUBAAAPAAAAAAAAAAEA&#10;IAAAACIAAABkcnMvZG93bnJldi54bWxQSwECFAAUAAAACACHTuJAJyrUuEsCAAB1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8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"该作业编号已存在[10106]"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1707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20470"/>
                <wp:effectExtent l="0" t="0" r="0" b="0"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20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6.1pt;width:408.2pt;" fillcolor="#D9D9D9 [2732]" filled="t" stroked="f" coordsize="21600,21600" o:gfxdata="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Iaiu21gAAAAUBAAAPAAAAAAAAAAEA&#10;IAAAACIAAABkcnMvZG93bnJldi54bWxQSwECFAAUAAAACACHTuJA3XCbFkoCAAB1BAAADgAAAAAA&#10;AAABACAAAAAl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12" w:name="_Toc48926533"/>
      <w:bookmarkStart w:id="1213" w:name="_Toc48926786"/>
      <w:bookmarkStart w:id="1214" w:name="_Toc51882795"/>
      <w:bookmarkStart w:id="1215" w:name="_Toc48635866"/>
      <w:bookmarkStart w:id="1216" w:name="_Toc57621966"/>
      <w:bookmarkStart w:id="1217" w:name="_Toc49438286"/>
      <w:r>
        <w:rPr>
          <w:rFonts w:hint="eastAsia"/>
          <w:b/>
          <w:bCs/>
        </w:rPr>
        <w:t>8</w:t>
      </w:r>
      <w:r>
        <w:rPr>
          <w:b/>
          <w:bCs/>
        </w:rPr>
        <w:t>.1</w:t>
      </w:r>
      <w:r>
        <w:rPr>
          <w:rFonts w:hint="eastAsia"/>
          <w:b/>
          <w:bCs/>
        </w:rPr>
        <w:t>.</w:t>
      </w:r>
      <w:r>
        <w:rPr>
          <w:b/>
          <w:bCs/>
        </w:rPr>
        <w:t>7</w:t>
      </w:r>
      <w:r>
        <w:rPr>
          <w:rFonts w:hint="eastAsia"/>
          <w:b/>
          <w:bCs/>
        </w:rPr>
        <w:t>业务错误码</w:t>
      </w:r>
      <w:bookmarkEnd w:id="1212"/>
      <w:bookmarkEnd w:id="1213"/>
      <w:bookmarkEnd w:id="1214"/>
      <w:bookmarkEnd w:id="1215"/>
      <w:bookmarkEnd w:id="1216"/>
      <w:bookmarkEnd w:id="1217"/>
    </w:p>
    <w:tbl>
      <w:tblPr>
        <w:tblStyle w:val="44"/>
        <w:tblW w:w="80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804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707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作业编号已存在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705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作业类型不存在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706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作业等级不存在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302</w:t>
            </w:r>
          </w:p>
        </w:tc>
        <w:tc>
          <w:tcPr>
            <w:tcW w:w="6804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人员不存在</w:t>
            </w:r>
          </w:p>
        </w:tc>
      </w:tr>
    </w:tbl>
    <w:p/>
    <w:p>
      <w:pPr>
        <w:outlineLvl w:val="2"/>
        <w:rPr>
          <w:b/>
          <w:bCs/>
        </w:rPr>
      </w:pPr>
      <w:bookmarkStart w:id="1218" w:name="_Toc48926534"/>
      <w:bookmarkStart w:id="1219" w:name="_Toc57621967"/>
      <w:bookmarkStart w:id="1220" w:name="_Toc48926787"/>
      <w:bookmarkStart w:id="1221" w:name="_Toc49438287"/>
      <w:bookmarkStart w:id="1222" w:name="_Toc51882796"/>
      <w:bookmarkStart w:id="1223" w:name="_Toc48635867"/>
      <w:r>
        <w:rPr>
          <w:rFonts w:hint="eastAsia"/>
          <w:b/>
          <w:bCs/>
        </w:rPr>
        <w:t>8</w:t>
      </w:r>
      <w:r>
        <w:rPr>
          <w:b/>
          <w:bCs/>
        </w:rPr>
        <w:t>.1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8 </w:t>
      </w:r>
      <w:r>
        <w:rPr>
          <w:rFonts w:hint="eastAsia"/>
          <w:b/>
          <w:bCs/>
        </w:rPr>
        <w:t>图片案例</w:t>
      </w:r>
      <w:bookmarkEnd w:id="1218"/>
      <w:bookmarkEnd w:id="1219"/>
      <w:bookmarkEnd w:id="1220"/>
      <w:bookmarkEnd w:id="1221"/>
      <w:bookmarkEnd w:id="1222"/>
      <w:bookmarkEnd w:id="1223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r>
        <w:drawing>
          <wp:inline distT="0" distB="0" distL="0" distR="0">
            <wp:extent cx="5248275" cy="60864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1224" w:name="_Toc48926535"/>
      <w:bookmarkStart w:id="1225" w:name="_Toc48635868"/>
      <w:bookmarkStart w:id="1226" w:name="_Toc49438288"/>
      <w:bookmarkStart w:id="1227" w:name="_Toc51882797"/>
      <w:bookmarkStart w:id="1228" w:name="_Toc48926788"/>
      <w:bookmarkStart w:id="1229" w:name="_Toc57621968"/>
      <w:r>
        <w:rPr>
          <w:rFonts w:hint="eastAsia"/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.2 </w:t>
      </w:r>
      <w:r>
        <w:rPr>
          <w:rFonts w:hint="eastAsia"/>
          <w:b/>
          <w:bCs/>
          <w:sz w:val="28"/>
          <w:szCs w:val="28"/>
        </w:rPr>
        <w:t>删除作业票</w:t>
      </w:r>
      <w:bookmarkEnd w:id="1224"/>
      <w:bookmarkEnd w:id="1225"/>
      <w:bookmarkEnd w:id="1226"/>
      <w:bookmarkEnd w:id="1227"/>
      <w:bookmarkEnd w:id="1228"/>
      <w:bookmarkEnd w:id="1229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230" w:name="_Toc48635869"/>
      <w:bookmarkStart w:id="1231" w:name="_Toc57621969"/>
      <w:bookmarkStart w:id="1232" w:name="_Toc51882798"/>
      <w:bookmarkStart w:id="1233" w:name="_Toc49438289"/>
      <w:bookmarkStart w:id="1234" w:name="_Toc48926536"/>
      <w:bookmarkStart w:id="1235" w:name="_Toc48926789"/>
      <w:r>
        <w:rPr>
          <w:rFonts w:hint="eastAsia"/>
          <w:b/>
          <w:bCs/>
        </w:rPr>
        <w:t>8.</w:t>
      </w:r>
      <w:r>
        <w:rPr>
          <w:b/>
          <w:bCs/>
        </w:rPr>
        <w:t>2.1</w:t>
      </w:r>
      <w:bookmarkEnd w:id="1230"/>
      <w:r>
        <w:rPr>
          <w:b/>
          <w:bCs/>
        </w:rPr>
        <w:t xml:space="preserve"> URL</w:t>
      </w:r>
      <w:bookmarkEnd w:id="1231"/>
      <w:bookmarkEnd w:id="1232"/>
      <w:bookmarkEnd w:id="1233"/>
      <w:bookmarkEnd w:id="1234"/>
      <w:bookmarkEnd w:id="1235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/api/v2/ticket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delete</w:t>
      </w:r>
    </w:p>
    <w:p>
      <w:pPr>
        <w:outlineLvl w:val="2"/>
      </w:pPr>
      <w:bookmarkStart w:id="1236" w:name="_Toc48926537"/>
      <w:bookmarkStart w:id="1237" w:name="_Toc48926790"/>
      <w:bookmarkStart w:id="1238" w:name="_Toc51882799"/>
      <w:bookmarkStart w:id="1239" w:name="_Toc49438290"/>
      <w:bookmarkStart w:id="1240" w:name="_Toc48635870"/>
      <w:bookmarkStart w:id="1241" w:name="_Toc57621970"/>
      <w:r>
        <w:rPr>
          <w:rFonts w:hint="eastAsia"/>
          <w:b/>
          <w:bCs/>
        </w:rPr>
        <w:t>8</w:t>
      </w:r>
      <w:r>
        <w:rPr>
          <w:b/>
          <w:bCs/>
        </w:rPr>
        <w:t>.2.2 请</w:t>
      </w:r>
      <w:r>
        <w:rPr>
          <w:rFonts w:hint="eastAsia"/>
          <w:b/>
          <w:bCs/>
        </w:rPr>
        <w:t>求头</w:t>
      </w:r>
      <w:bookmarkEnd w:id="1236"/>
      <w:bookmarkEnd w:id="1237"/>
      <w:bookmarkEnd w:id="1238"/>
      <w:bookmarkEnd w:id="1239"/>
      <w:bookmarkEnd w:id="1240"/>
      <w:bookmarkEnd w:id="124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1242" w:name="_Toc48926791"/>
      <w:bookmarkStart w:id="1243" w:name="_Toc57621971"/>
      <w:bookmarkStart w:id="1244" w:name="_Toc51882800"/>
      <w:bookmarkStart w:id="1245" w:name="_Toc49438291"/>
      <w:bookmarkStart w:id="1246" w:name="_Toc48635871"/>
      <w:bookmarkStart w:id="1247" w:name="_Toc48926538"/>
      <w:r>
        <w:rPr>
          <w:rFonts w:hint="eastAsia"/>
          <w:b/>
          <w:bCs/>
        </w:rPr>
        <w:t>8</w:t>
      </w:r>
      <w:r>
        <w:rPr>
          <w:b/>
          <w:bCs/>
        </w:rPr>
        <w:t xml:space="preserve">.2.3 POST </w:t>
      </w:r>
      <w:r>
        <w:rPr>
          <w:rFonts w:hint="eastAsia"/>
          <w:b/>
          <w:bCs/>
        </w:rPr>
        <w:t>请求参数</w:t>
      </w:r>
      <w:bookmarkEnd w:id="1242"/>
      <w:bookmarkEnd w:id="1243"/>
      <w:bookmarkEnd w:id="1244"/>
      <w:bookmarkEnd w:id="1245"/>
      <w:bookmarkEnd w:id="1246"/>
      <w:bookmarkEnd w:id="1247"/>
      <w:r>
        <w:rPr>
          <w:rFonts w:hint="eastAsia"/>
          <w:b/>
          <w:bCs/>
        </w:rPr>
        <w:t xml:space="preserve"> </w:t>
      </w: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611"/>
        <w:gridCol w:w="1417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621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1611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417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686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ist&lt;L</w:t>
            </w:r>
            <w:r>
              <w:rPr>
                <w:rFonts w:hint="eastAsia"/>
                <w:sz w:val="18"/>
                <w:szCs w:val="18"/>
              </w:rPr>
              <w:t>ong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风险区域I</w:t>
            </w: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集合</w:t>
            </w:r>
          </w:p>
        </w:tc>
      </w:tr>
    </w:tbl>
    <w:p>
      <w:pPr>
        <w:outlineLvl w:val="2"/>
        <w:rPr>
          <w:b/>
          <w:bCs/>
        </w:rPr>
      </w:pPr>
      <w:bookmarkStart w:id="1248" w:name="_Toc51882801"/>
      <w:bookmarkStart w:id="1249" w:name="_Toc49438292"/>
      <w:bookmarkStart w:id="1250" w:name="_Toc48926792"/>
      <w:bookmarkStart w:id="1251" w:name="_Toc48635872"/>
      <w:bookmarkStart w:id="1252" w:name="_Toc57621972"/>
      <w:bookmarkStart w:id="1253" w:name="_Toc48926539"/>
      <w:r>
        <w:rPr>
          <w:rFonts w:hint="eastAsia"/>
          <w:b/>
          <w:bCs/>
        </w:rPr>
        <w:t>8</w:t>
      </w:r>
      <w:r>
        <w:rPr>
          <w:b/>
          <w:bCs/>
        </w:rPr>
        <w:t xml:space="preserve">.2.4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248"/>
      <w:bookmarkEnd w:id="1249"/>
      <w:bookmarkEnd w:id="1250"/>
      <w:bookmarkEnd w:id="1251"/>
      <w:bookmarkEnd w:id="1252"/>
      <w:bookmarkEnd w:id="1253"/>
    </w:p>
    <w:p/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385570"/>
                <wp:effectExtent l="0" t="0" r="0" b="5080"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858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    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112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</w:rPr>
                              <w:t>113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9.1pt;width:408.2pt;" fillcolor="#D9D9D9 [2732]" filled="t" stroked="f" coordsize="21600,21600" o:gfxdata="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AbrT91QAAAAUBAAAPAAAAAAAAAAEA&#10;IAAAACIAAABkcnMvZG93bnJldi54bWxQSwECFAAUAAAACACHTuJAgILZdE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    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112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</w:rPr>
                        <w:t>113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  <w:p>
                      <w:pPr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54" w:name="_Toc49438293"/>
      <w:bookmarkStart w:id="1255" w:name="_Toc51882802"/>
      <w:bookmarkStart w:id="1256" w:name="_Toc48926793"/>
      <w:bookmarkStart w:id="1257" w:name="_Toc48635873"/>
      <w:bookmarkStart w:id="1258" w:name="_Toc57621973"/>
      <w:bookmarkStart w:id="1259" w:name="_Toc48926540"/>
      <w:r>
        <w:rPr>
          <w:rFonts w:hint="eastAsia"/>
          <w:b/>
          <w:bCs/>
        </w:rPr>
        <w:t>8</w:t>
      </w:r>
      <w:r>
        <w:rPr>
          <w:b/>
          <w:bCs/>
        </w:rPr>
        <w:t xml:space="preserve">.2.5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254"/>
      <w:bookmarkEnd w:id="1255"/>
      <w:bookmarkEnd w:id="1256"/>
      <w:bookmarkEnd w:id="1257"/>
      <w:bookmarkEnd w:id="1258"/>
      <w:bookmarkEnd w:id="1259"/>
    </w:p>
    <w:p>
      <w:r>
        <mc:AlternateContent>
          <mc:Choice Requires="wps">
            <w:drawing>
              <wp:inline distT="0" distB="0" distL="0" distR="0">
                <wp:extent cx="5184140" cy="1385570"/>
                <wp:effectExtent l="0" t="0" r="0" b="5080"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3858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9.1pt;width:408.2pt;" fillcolor="#D9D9D9 [2732]" filled="t" stroked="f" coordsize="21600,21600" o:gfxdata="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AbrT91QAAAAUBAAAPAAAAAAAAAAEA&#10;IAAAACIAAABkcnMvZG93bnJldi54bWxQSwECFAAUAAAACACHTuJAW+RXL0sCAAB2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60" w:name="_Toc48926541"/>
      <w:bookmarkStart w:id="1261" w:name="_Toc51882803"/>
      <w:bookmarkStart w:id="1262" w:name="_Toc48926794"/>
      <w:bookmarkStart w:id="1263" w:name="_Toc48635874"/>
      <w:bookmarkStart w:id="1264" w:name="_Toc57621974"/>
      <w:bookmarkStart w:id="1265" w:name="_Toc49438294"/>
      <w:r>
        <w:rPr>
          <w:rFonts w:hint="eastAsia"/>
          <w:b/>
          <w:bCs/>
        </w:rPr>
        <w:t>8</w:t>
      </w:r>
      <w:r>
        <w:rPr>
          <w:b/>
          <w:bCs/>
        </w:rPr>
        <w:t xml:space="preserve">.2.6 </w:t>
      </w:r>
      <w:r>
        <w:rPr>
          <w:rFonts w:hint="eastAsia"/>
          <w:b/>
          <w:bCs/>
        </w:rPr>
        <w:t>异常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260"/>
      <w:bookmarkEnd w:id="1261"/>
      <w:bookmarkEnd w:id="1262"/>
      <w:bookmarkEnd w:id="1263"/>
      <w:bookmarkEnd w:id="1264"/>
      <w:bookmarkEnd w:id="1265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080135"/>
                <wp:effectExtent l="0" t="0" r="0" b="5715"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0801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"作业票不存在[ 1214124214 ]"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1708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5.05pt;width:408.2pt;" fillcolor="#D9D9D9 [2732]" filled="t" stroked="f" coordsize="21600,21600" o:gfxdata="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2WfAzVAAAABQEAAA8AAAAAAAAAAQAg&#10;AAAAIgAAAGRycy9kb3ducmV2LnhtbFBLAQIUABQAAAAIAIdO4kDjPjZXSgIAAHYEAAAOAAAAAAAA&#10;AAEAIAAAACQ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"作业票不存在[ 1214124214 ]"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1708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66" w:name="_Toc48635875"/>
      <w:bookmarkStart w:id="1267" w:name="_Toc48926795"/>
      <w:bookmarkStart w:id="1268" w:name="_Toc48926542"/>
      <w:bookmarkStart w:id="1269" w:name="_Toc49438295"/>
      <w:bookmarkStart w:id="1270" w:name="_Toc51882804"/>
      <w:bookmarkStart w:id="1271" w:name="_Toc57621975"/>
      <w:r>
        <w:rPr>
          <w:rFonts w:hint="eastAsia"/>
          <w:b/>
          <w:bCs/>
        </w:rPr>
        <w:t>8</w:t>
      </w:r>
      <w:r>
        <w:rPr>
          <w:b/>
          <w:bCs/>
        </w:rPr>
        <w:t xml:space="preserve">.2.7 </w:t>
      </w:r>
      <w:r>
        <w:rPr>
          <w:rFonts w:hint="eastAsia"/>
          <w:b/>
          <w:bCs/>
        </w:rPr>
        <w:t>业务错误码</w:t>
      </w:r>
      <w:bookmarkEnd w:id="1266"/>
      <w:bookmarkEnd w:id="1267"/>
      <w:bookmarkEnd w:id="1268"/>
      <w:bookmarkEnd w:id="1269"/>
      <w:bookmarkEnd w:id="1270"/>
      <w:bookmarkEnd w:id="1271"/>
    </w:p>
    <w:tbl>
      <w:tblPr>
        <w:tblStyle w:val="44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94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708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作业票不存在</w:t>
            </w:r>
          </w:p>
        </w:tc>
      </w:tr>
    </w:tbl>
    <w:p/>
    <w:p>
      <w:pPr>
        <w:outlineLvl w:val="2"/>
        <w:rPr>
          <w:b/>
          <w:bCs/>
        </w:rPr>
      </w:pPr>
      <w:bookmarkStart w:id="1272" w:name="_Toc49438296"/>
      <w:bookmarkStart w:id="1273" w:name="_Toc48926796"/>
      <w:bookmarkStart w:id="1274" w:name="_Toc51882805"/>
      <w:bookmarkStart w:id="1275" w:name="_Toc48926543"/>
      <w:bookmarkStart w:id="1276" w:name="_Toc57621976"/>
      <w:bookmarkStart w:id="1277" w:name="_Toc48635876"/>
      <w:r>
        <w:rPr>
          <w:rFonts w:hint="eastAsia"/>
          <w:b/>
          <w:bCs/>
        </w:rPr>
        <w:t>8</w:t>
      </w:r>
      <w:r>
        <w:rPr>
          <w:b/>
          <w:bCs/>
        </w:rPr>
        <w:t xml:space="preserve">.2.8 </w:t>
      </w:r>
      <w:r>
        <w:rPr>
          <w:rFonts w:hint="eastAsia"/>
          <w:b/>
          <w:bCs/>
        </w:rPr>
        <w:t>图片案例</w:t>
      </w:r>
      <w:bookmarkEnd w:id="1272"/>
      <w:bookmarkEnd w:id="1273"/>
      <w:bookmarkEnd w:id="1274"/>
      <w:bookmarkEnd w:id="1275"/>
      <w:bookmarkEnd w:id="1276"/>
      <w:bookmarkEnd w:id="1277"/>
      <w:r>
        <w:rPr>
          <w:rFonts w:hint="eastAsia"/>
          <w:b/>
          <w:bCs/>
        </w:rPr>
        <w:t xml:space="preserve"> </w:t>
      </w:r>
    </w:p>
    <w:p>
      <w:r>
        <w:drawing>
          <wp:inline distT="0" distB="0" distL="0" distR="0">
            <wp:extent cx="5278120" cy="489712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1278" w:name="_Toc57621977"/>
      <w:bookmarkStart w:id="1279" w:name="_Toc51882806"/>
      <w:r>
        <w:rPr>
          <w:rFonts w:hint="eastAsia"/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.3 </w:t>
      </w:r>
      <w:r>
        <w:rPr>
          <w:rFonts w:hint="eastAsia"/>
          <w:b/>
          <w:bCs/>
          <w:sz w:val="28"/>
          <w:szCs w:val="28"/>
        </w:rPr>
        <w:t>作业票查询</w:t>
      </w:r>
      <w:bookmarkEnd w:id="1278"/>
      <w:bookmarkEnd w:id="1279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280" w:name="_Toc51882807"/>
      <w:bookmarkStart w:id="1281" w:name="_Toc57621978"/>
      <w:r>
        <w:rPr>
          <w:rFonts w:hint="eastAsia"/>
          <w:b/>
          <w:bCs/>
        </w:rPr>
        <w:t>8.</w:t>
      </w:r>
      <w:r>
        <w:rPr>
          <w:b/>
          <w:bCs/>
        </w:rPr>
        <w:t>3.1 URL</w:t>
      </w:r>
      <w:bookmarkEnd w:id="1280"/>
      <w:bookmarkEnd w:id="1281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/api/v2/ticket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list</w:t>
      </w:r>
    </w:p>
    <w:p>
      <w:pPr>
        <w:outlineLvl w:val="2"/>
      </w:pPr>
      <w:bookmarkStart w:id="1282" w:name="_Toc57621979"/>
      <w:bookmarkStart w:id="1283" w:name="_Toc51882808"/>
      <w:r>
        <w:rPr>
          <w:rFonts w:hint="eastAsia"/>
          <w:b/>
          <w:bCs/>
        </w:rPr>
        <w:t>8</w:t>
      </w:r>
      <w:r>
        <w:rPr>
          <w:b/>
          <w:bCs/>
        </w:rPr>
        <w:t>.3.2 请</w:t>
      </w:r>
      <w:r>
        <w:rPr>
          <w:rFonts w:hint="eastAsia"/>
          <w:b/>
          <w:bCs/>
        </w:rPr>
        <w:t>求头</w:t>
      </w:r>
      <w:bookmarkEnd w:id="1282"/>
      <w:bookmarkEnd w:id="1283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1284" w:name="_Toc51882809"/>
      <w:bookmarkStart w:id="1285" w:name="_Toc57621980"/>
      <w:r>
        <w:rPr>
          <w:rFonts w:hint="eastAsia"/>
          <w:b/>
          <w:bCs/>
        </w:rPr>
        <w:t>8</w:t>
      </w:r>
      <w:r>
        <w:rPr>
          <w:b/>
          <w:bCs/>
        </w:rPr>
        <w:t xml:space="preserve">.3.3 POST </w:t>
      </w:r>
      <w:r>
        <w:rPr>
          <w:rFonts w:hint="eastAsia"/>
          <w:b/>
          <w:bCs/>
        </w:rPr>
        <w:t>请求参数</w:t>
      </w:r>
      <w:bookmarkEnd w:id="1284"/>
      <w:bookmarkEnd w:id="1285"/>
      <w:r>
        <w:rPr>
          <w:rFonts w:hint="eastAsia"/>
          <w:b/>
          <w:bCs/>
        </w:rPr>
        <w:t xml:space="preserve"> </w:t>
      </w:r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611"/>
        <w:gridCol w:w="1417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621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1611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417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3686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jobNumber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否 </w:t>
            </w:r>
          </w:p>
        </w:tc>
        <w:tc>
          <w:tcPr>
            <w:tcW w:w="3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pageNumber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第几页，最小是1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pageSize</w:t>
            </w:r>
          </w:p>
        </w:tc>
        <w:tc>
          <w:tcPr>
            <w:tcW w:w="161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1417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68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每页显示数据条数，最小是1</w:t>
            </w:r>
            <w:r>
              <w:rPr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，最大是1</w:t>
            </w:r>
            <w:r>
              <w:rPr>
                <w:sz w:val="18"/>
                <w:szCs w:val="18"/>
              </w:rPr>
              <w:t>000</w:t>
            </w:r>
          </w:p>
        </w:tc>
      </w:tr>
    </w:tbl>
    <w:p/>
    <w:p>
      <w:pPr>
        <w:outlineLvl w:val="2"/>
        <w:rPr>
          <w:b/>
          <w:bCs/>
        </w:rPr>
      </w:pPr>
      <w:bookmarkStart w:id="1286" w:name="_Toc51882810"/>
      <w:bookmarkStart w:id="1287" w:name="_Toc57621981"/>
      <w:r>
        <w:rPr>
          <w:rFonts w:hint="eastAsia"/>
          <w:b/>
          <w:bCs/>
        </w:rPr>
        <w:t>8</w:t>
      </w:r>
      <w:r>
        <w:rPr>
          <w:b/>
          <w:bCs/>
        </w:rPr>
        <w:t>.3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4 </w:t>
      </w:r>
      <w:r>
        <w:rPr>
          <w:rFonts w:hint="eastAsia"/>
          <w:b/>
          <w:bCs/>
        </w:rPr>
        <w:t>请求响应参数</w:t>
      </w:r>
      <w:bookmarkEnd w:id="1286"/>
      <w:bookmarkEnd w:id="1287"/>
    </w:p>
    <w:tbl>
      <w:tblPr>
        <w:tblStyle w:val="24"/>
        <w:tblW w:w="876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3"/>
        <w:gridCol w:w="3119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523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3119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3118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buildId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jobName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</w:t>
            </w:r>
            <w:r>
              <w:rPr>
                <w:sz w:val="18"/>
                <w:szCs w:val="18"/>
              </w:rPr>
              <w:t>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作业类型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jobLevel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nt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jobNumber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applicationUnit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申请单位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applicationPersonId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</w:t>
            </w:r>
            <w:r>
              <w:rPr>
                <w:sz w:val="18"/>
                <w:szCs w:val="18"/>
              </w:rPr>
              <w:t>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作业申请人I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applicationPerson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作业申请人姓名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jobStartTime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开始时间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jobEndTime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Timestamp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结束时间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jobContent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railDtoJson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围栏json字符串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markerPostion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经纬度围栏json字符串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jobPersonJson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作业人json字符串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checkJobPersonOut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作业人离开报警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checkOtherPersonIn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nt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其他人员进入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securityJson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安全措施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createTime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datetime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createBy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nt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updateTime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datetime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updateBy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nt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修改人I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deleteFlag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num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删除标记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tenentId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nt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租户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orgCode</w:t>
            </w:r>
          </w:p>
        </w:tc>
        <w:tc>
          <w:tcPr>
            <w:tcW w:w="311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311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组织机构代码</w:t>
            </w:r>
          </w:p>
        </w:tc>
      </w:tr>
    </w:tbl>
    <w:p/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060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4820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ontent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bject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totalElements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Long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totalPages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总页数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presentPage</w:t>
            </w:r>
          </w:p>
        </w:tc>
        <w:tc>
          <w:tcPr>
            <w:tcW w:w="206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Integer</w:t>
            </w:r>
          </w:p>
        </w:tc>
        <w:tc>
          <w:tcPr>
            <w:tcW w:w="4820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当前页</w:t>
            </w:r>
          </w:p>
        </w:tc>
      </w:tr>
    </w:tbl>
    <w:p/>
    <w:p>
      <w:pPr>
        <w:outlineLvl w:val="2"/>
        <w:rPr>
          <w:b/>
          <w:bCs/>
        </w:rPr>
      </w:pPr>
      <w:bookmarkStart w:id="1288" w:name="_Toc51882811"/>
      <w:bookmarkStart w:id="1289" w:name="_Toc57621982"/>
      <w:r>
        <w:rPr>
          <w:rFonts w:hint="eastAsia"/>
          <w:b/>
          <w:bCs/>
        </w:rPr>
        <w:t>8</w:t>
      </w:r>
      <w:r>
        <w:rPr>
          <w:b/>
          <w:bCs/>
        </w:rPr>
        <w:t xml:space="preserve">.3.5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288"/>
      <w:bookmarkEnd w:id="128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710565"/>
                <wp:effectExtent l="0" t="0" r="0" b="0"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107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55.95pt;width:408.2pt;" fillcolor="#D9D9D9 [2732]" filled="t" stroked="f" coordsize="21600,21600" o:gfxdata="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YtYeW1QAAAAUBAAAPAAAAAAAAAAEA&#10;IAAAACIAAABkcnMvZG93bnJldi54bWxQSwECFAAUAAAACACHTuJA4hSGGEsCAAB1BAAADgAAAAAA&#10;AAABACAAAAAkAQAAZHJzL2Uyb0RvYy54bWxQSwUGAAAAAAYABgBZAQAA4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90" w:name="_Toc57621983"/>
      <w:bookmarkStart w:id="1291" w:name="_Toc51882812"/>
      <w:r>
        <w:rPr>
          <w:rFonts w:hint="eastAsia"/>
          <w:b/>
          <w:bCs/>
        </w:rPr>
        <w:t>8</w:t>
      </w:r>
      <w:r>
        <w:rPr>
          <w:b/>
          <w:bCs/>
        </w:rPr>
        <w:t xml:space="preserve">.3.6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290"/>
      <w:bookmarkEnd w:id="1291"/>
    </w:p>
    <w:p>
      <w:r>
        <mc:AlternateContent>
          <mc:Choice Requires="wps">
            <w:drawing>
              <wp:inline distT="0" distB="0" distL="0" distR="0">
                <wp:extent cx="5184140" cy="9044305"/>
                <wp:effectExtent l="0" t="0" r="0" b="4445"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0443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"ok"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"errorCode"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"作业编号"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"ces"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15:55:17"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15:55:18"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"{"railId":"58b9fd93674a4087881ca7b73fadbd95","railName":"动火作业","floorNo":"Floor1","pointsList":[{"x":141370,"y":136032},{"x":411791,"y":169352},{"x":296116,"y":216870},{"x":296116,"y":216870}]}"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118.98534695113322,"lat":33.36675693867243,"height":0},{"floorNo":"Floor1","lng":118.98825245388616,"lat":33.366456155936326,"height":0},{"floorNo":"Floor1","lng":118.98700959875065,"lat":33.36602720635426,"height":0},{"floorNo":"Floor1","lng":118.98700959875065,"lat":33.36602720635426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"[{"id":14841,"name":"ces"}]"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"[{"securityMeasures":"安全措施","ensurePerson":{"id":14841,"name":"ces"}}]"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15:56:04"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15:56:04"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"2020年8月28日15:45:05"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"ces"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15:44:40"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15:44:42"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"1212"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"{"railId":"821a65221ddd46009a39e4d05d12327d","railName":"动火作业","floorNo":"Floor1","pointsList":[{"x":181128,"y":173591},{"x":367086,"y":193014},{"x":591209,"y":172157},{"x":447744,"y":43341},{"x":278389,"y":109119}]}"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118.98577411866543,"lat":33.36641789571817,"height":0},{"floorNo":"Floor1","lng":118.98777212492428,"lat":33.366242557827064,"height":0},{"floorNo":"Floor1","lng":118.99018018286436,"lat":33.366430832775926,"height":0},{"floorNo":"Floor1","lng":118.9886387391567,"lat":33.36759367142751,"height":0},{"floorNo":"Floor1","lng":118.98681913086328,"lat":33.36699989005224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"[{"id":14766,"name":"2020年8月19日"},{"id":14641,"name":"还是1"}]"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"[{"securityMeasures":"1","ensurePerson":{"id":14841,"name":"ces"}}]"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15:45:09"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15:45:09"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"144203"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"申请单位名称"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14641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"还是1"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15:38:20"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15:38:22"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"{"railId":"ad37adb910eb4d0488aa272bbe5fe618","railName":"动火作业","floorNo":"Floor1","pointsList":[{"x":25822,"y":199323},{"x":410032,"y":183128},{"x":264650,"y":340891},{"x":419912,"y":104317}]}"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118.98410545075447,"lat":33.36618560345763,"height":0},{"floorNo":"Floor1","lng":118.9882335470474,"lat":33.3663318015312,"height":0},{"floorNo":"Floor1","lng":118.9866715077509,"lat":33.36490765324887,"height":0},{"floorNo":"Floor1","lng":118.98833970305337,"lat":33.36704323953869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"[{"id":14641,"name":"还是1"}]"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"[{"securityMeasures":"措施1","ensurePerson":{"id":14489,"name":"哥哥1"}}]"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15:43:43"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15:43:43"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"122"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"ces"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15:34:24"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15:34:25"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"{"railId":"a61f441a478c4b348c452adc5fe5c149","railName":"动火作业","floorNo":"Floor1","pointsList":[{"x":196725,"y":120614},{"x":219559,"y":190651},{"x":367898,"y":148692},{"x":366320,"y":159215}]}"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118.98594169826822,"lat":33.36689612318016,"height":0},{"floorNo":"Floor1","lng":118.9861870365435,"lat":33.366263885070886,"height":0},{"floorNo":"Floor1","lng":118.98778084454236,"lat":33.36664265861526,"height":0},{"floorNo":"Floor1","lng":118.9877638926352,"lat":33.36654766532503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"[{"id":14766,"name":"2020年8月19日"}]"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"[{"securityMeasures":"1","ensurePerson":{"id":14766,"name":"2020年8月19日"}}]"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15:34:46"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15:34:46"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"144201"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"申请单位名称"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14856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"测试5"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"2020-08-13 00:00:00"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"2020-08-23 00:00:00"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"{"railId":"45127ed2f17e47c3b4f2b91e9b0e1de4","railName":"动火作业","floorNo":"Floor1","pointsList":[{"x":141538,"y":81820},{"x":282755,"y":180250},{"x":532257,"y":90553}]}"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"[{"id":14844,"name":"小小129"}]"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"[{"securityMeasures":"措施1","personnelVo":{"id":14844,"name":"小小129"}}]"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14:59:40"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14:59:40"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"3131112121112"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"{"railId":"3f03e37e068842869d1d6850c0b74f3e","railName":"动火作业","floorNo":"Floor1","pointsList":[{"x":141538,"y":81820},{"x":282755,"y":180250},{"x":532257,"y":90553}]}"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"[{"id":14811,"name":"2020年8月27日"}]"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"[{"securityMeasures":"188","personnelVo":{"id":14844,"name":"小小129"}},{"securityMeasures":"qweq","personnelVo":{"id":14840,"name":"123"}}]"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12:22:49"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12:22:49"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"3131112112"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"{"railId":"72a89af31a564c70973801cf74c9aa28","railName":"动火作业","floorNo":"Floor1","pointsList":[{"x":141538,"y":81820},{"x":282755,"y":180250},{"x":532257,"y":90553}]}"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"[{"id":14811,"name":"2020年8月27日"}]"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"[{"securityMeasures":"188","personnelVo":{"id":14844,"name":"小小129"}},{"securityMeasures":"qweq","personnelVo":{"id":14840,"name":"123"}}]"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11:47:56"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11:47:56"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"31311121"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"{"railId":"1002a3e3b633441f852099f97d757bfa","railName":"动火作业","floorNo":"Floor1","pointsList":[{"x":141538,"y":81820},{"x":282755,"y":180250},{"x":532257,"y":90553}]}"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"[{"id":14811,"name":"2020年8月27日"}]"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"[{"securityMeasures":"188","personnelVo":{"id":14844,"name":"小小129"}},{"securityMeasures":"999","personnelVo":{"id":14840,"name":"123"}}]"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11:38:36"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11:38:36"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138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"31311"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"{"railId":"2038eb60c5a04e28b037e3787e182159","railName":"动火作业","floorNo":"Floor1","pointsList":[{"x":141538,"y":81820},{"x":282755,"y":180250},{"x":532257,"y":90553}]}"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"[{"id":14811,"name":"2020年8月27日"}]"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"[{"securityMeasures":"188","personnelVo":{"id":14844,"name":"小小129"}},{"securityMeasures":"999","personnelVo":{"id":14840,"name":"123"}}]"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11:38:26"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11:38:26"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137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"3131"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"{"railId":"05de60b65a174126bfe1e36ef1b700f1","railName":"动火作业","floorNo":"Floor1","pointsList":[{"x":141538,"y":81820},{"x":282755,"y":180250},{"x":532257,"y":90553}]}"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"[{"id":14811,"name":"2020年8月27日"}]"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"[{"securityMeasures":"188","personnelVo":{"id":14844,"name":"小小129"}},{"securityMeasures":"999","personnelVo":{"id":14840,"name":"123"}}]"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11:38:11"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11:38:11"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"10101411"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"{"railId":"0a11dccb2ed24e509ed6bce01ab38298","railName":"动火作业","floorNo":"Floor1","pointsList":[{"x":141538,"y":2147483647},{"x":282755,"y":180250},{"x":532257,"y":90553}]}"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"[{"floorNo":"Floor1","lng":118.98534875579338,"lat":0.0,"height":0},{"floorNo":"Floor1","lng":118.98686604446507,"lat":33.36635777665498,"height":0},{"floorNo":"Floor1","lng":118.98954678795778,"lat":33.36716748076778,"height":0}]"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"[{"id":1,"name":"2020年7月29日09"},{"id":14488,"name":"2020年7月29日09"}]"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"[{"securityMeasures":"188"},{"securityMeasures":"999"}]"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10:49:51"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10:49:51"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135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"1010141"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"{"railId":"c06f5d758e0e453a8c616bada1245250","railName":"动火作业","floorNo":"Floor1","pointsList":[{"x":141538,"y":81820},{"x":282755,"y":180250},{"x":532257,"y":90553}]}"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"[{"id":1,"name":"2020年7月29日09"},{"id":14488,"name":"2020年7月29日09"}]"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"[{"securityMeasures":"188"},{"securityMeasures":"999"}]"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10:43:30"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10:43:30"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134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"101014"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14811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"2020年8月27日"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"{"railId":"70ffa4adc1b84c3384ee8793c4219b6d","railName":"动火作业","floorNo":"Floor1","pointsList":[{"x":141538,"y":81820},{"x":282755,"y":180250},{"x":532257,"y":90553}]}"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"[{"id":14486,"name":"2020年7月29日09"},{"id":14488,"name":"2020年7月29日09"}]"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"[{"securityMeasures":"188"},{"securityMeasures":"999"}]"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10:42:54"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"2020-08-28 10:42:54"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133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"动火1作业"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"201015"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14486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"2020年8月3日20:24:29"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"{"railId":"3a5112937dd249ee8fa0a28d6ca901b5","railName":"动火1作业","floorNo":"Floor1","pointsList":[{"x":141538,"y":81820},{"x":282755,"y":180250},{"x":532257,"y":90553}]}"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"[{"id":14486,"name":"2020年7月29日09"},{"id":14488,"name":"2020年7月29日09"}]"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"[{"securityMeasures":"188"},{"securityMeasures":"999"}]"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16:39:25"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16:39:25"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132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"动火作业"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"jobLevel"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"特级"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"jobNumber"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"20105"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"applicationUnit"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"申请单位"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14486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"applicationPerson"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"2020年8月3日20:24:29"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"jobStartTime"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17:19:42"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"jobEndTime"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"2020-08-03 17:19:44"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"jobContent"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"作业内容"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"railDtoJson"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"{"railId":"1cdcffc06b0548609c2943811efc3b02","railName":"动火作业","floorNo":"Floor1","pointsList":[{"x":141538,"y":81820},{"x":282755,"y":180250},{"x":532257,"y":90553}]}"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"markerPostion"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"jobPersonJson"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"[{"id":14486,"name":"2020年7月29日09"},{"id":14488,"name":"2020年7月29日09"}]"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"checkJobPersonOut"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"checkOtherPersonIn"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"securityJson"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"[{"securityMeasures":"188"},{"securityMeasures":"999"}]"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16:39:20"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"createBy"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"updateTime"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"2020-08-27 16:39:20"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"updateBy"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11009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"deleteFlag"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"tenentId"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"orgCode"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"001"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712.15pt;width:408.2pt;" fillcolor="#D9D9D9 [2732]" filled="t" stroked="f" coordsize="21600,21600" o:gfxdata="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9tpRtdYAAAAGAQAADwAAAAAAAAAB&#10;ACAAAAAiAAAAZHJzL2Rvd25yZXYueG1sUEsBAhQAFAAAAAgAh07iQMK+DOBLAgAAdgQAAA4AAAAA&#10;AAAAAQAgAAAAJQ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"ok"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"errorCode"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"作业编号"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"ces"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15:55:17"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15:55:18"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"{"railId":"58b9fd93674a4087881ca7b73fadbd95","railName":"动火作业","floorNo":"Floor1","pointsList":[{"x":141370,"y":136032},{"x":411791,"y":169352},{"x":296116,"y":216870},{"x":296116,"y":216870}]}"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118.98534695113322,"lat":33.36675693867243,"height":0},{"floorNo":"Floor1","lng":118.98825245388616,"lat":33.366456155936326,"height":0},{"floorNo":"Floor1","lng":118.98700959875065,"lat":33.36602720635426,"height":0},{"floorNo":"Floor1","lng":118.98700959875065,"lat":33.36602720635426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"[{"id":14841,"name":"ces"}]"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"[{"securityMeasures":"安全措施","ensurePerson":{"id":14841,"name":"ces"}}]"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15:56:04"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15:56:04"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"2020年8月28日15:45:05"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"ces"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15:44:40"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15:44:42"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"1212"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"{"railId":"821a65221ddd46009a39e4d05d12327d","railName":"动火作业","floorNo":"Floor1","pointsList":[{"x":181128,"y":173591},{"x":367086,"y":193014},{"x":591209,"y":172157},{"x":447744,"y":43341},{"x":278389,"y":109119}]}"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118.98577411866543,"lat":33.36641789571817,"height":0},{"floorNo":"Floor1","lng":118.98777212492428,"lat":33.366242557827064,"height":0},{"floorNo":"Floor1","lng":118.99018018286436,"lat":33.366430832775926,"height":0},{"floorNo":"Floor1","lng":118.9886387391567,"lat":33.36759367142751,"height":0},{"floorNo":"Floor1","lng":118.98681913086328,"lat":33.36699989005224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"[{"id":14766,"name":"2020年8月19日"},{"id":14641,"name":"还是1"}]"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"[{"securityMeasures":"1","ensurePerson":{"id":14841,"name":"ces"}}]"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15:45:09"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15:45:09"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"144203"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"申请单位名称"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14641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"还是1"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15:38:20"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15:38:22"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"{"railId":"ad37adb910eb4d0488aa272bbe5fe618","railName":"动火作业","floorNo":"Floor1","pointsList":[{"x":25822,"y":199323},{"x":410032,"y":183128},{"x":264650,"y":340891},{"x":419912,"y":104317}]}"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118.98410545075447,"lat":33.36618560345763,"height":0},{"floorNo":"Floor1","lng":118.9882335470474,"lat":33.3663318015312,"height":0},{"floorNo":"Floor1","lng":118.9866715077509,"lat":33.36490765324887,"height":0},{"floorNo":"Floor1","lng":118.98833970305337,"lat":33.36704323953869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"[{"id":14641,"name":"还是1"}]"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"[{"securityMeasures":"措施1","ensurePerson":{"id":14489,"name":"哥哥1"}}]"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15:43:43"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15:43:43"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"122"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"ces"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15:34:24"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15:34:25"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"{"railId":"a61f441a478c4b348c452adc5fe5c149","railName":"动火作业","floorNo":"Floor1","pointsList":[{"x":196725,"y":120614},{"x":219559,"y":190651},{"x":367898,"y":148692},{"x":366320,"y":159215}]}"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118.98594169826822,"lat":33.36689612318016,"height":0},{"floorNo":"Floor1","lng":118.9861870365435,"lat":33.366263885070886,"height":0},{"floorNo":"Floor1","lng":118.98778084454236,"lat":33.36664265861526,"height":0},{"floorNo":"Floor1","lng":118.9877638926352,"lat":33.36654766532503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"[{"id":14766,"name":"2020年8月19日"}]"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"[{"securityMeasures":"1","ensurePerson":{"id":14766,"name":"2020年8月19日"}}]"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15:34:46"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15:34:46"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"144201"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"申请单位名称"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14856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"测试5"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"2020-08-13 00:00:00"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"2020-08-23 00:00:00"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"{"railId":"45127ed2f17e47c3b4f2b91e9b0e1de4","railName":"动火作业","floorNo":"Floor1","pointsList":[{"x":141538,"y":81820},{"x":282755,"y":180250},{"x":532257,"y":90553}]}"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"[{"id":14844,"name":"小小129"}]"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"[{"securityMeasures":"措施1","personnelVo":{"id":14844,"name":"小小129"}}]"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14:59:40"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14:59:40"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"3131112121112"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"{"railId":"3f03e37e068842869d1d6850c0b74f3e","railName":"动火作业","floorNo":"Floor1","pointsList":[{"x":141538,"y":81820},{"x":282755,"y":180250},{"x":532257,"y":90553}]}"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"[{"id":14811,"name":"2020年8月27日"}]"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"[{"securityMeasures":"188","personnelVo":{"id":14844,"name":"小小129"}},{"securityMeasures":"qweq","personnelVo":{"id":14840,"name":"123"}}]"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12:22:49"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12:22:49"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"3131112112"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"{"railId":"72a89af31a564c70973801cf74c9aa28","railName":"动火作业","floorNo":"Floor1","pointsList":[{"x":141538,"y":81820},{"x":282755,"y":180250},{"x":532257,"y":90553}]}"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"[{"id":14811,"name":"2020年8月27日"}]"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"[{"securityMeasures":"188","personnelVo":{"id":14844,"name":"小小129"}},{"securityMeasures":"qweq","personnelVo":{"id":14840,"name":"123"}}]"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11:47:56"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11:47:56"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"31311121"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"{"railId":"1002a3e3b633441f852099f97d757bfa","railName":"动火作业","floorNo":"Floor1","pointsList":[{"x":141538,"y":81820},{"x":282755,"y":180250},{"x":532257,"y":90553}]}"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"[{"id":14811,"name":"2020年8月27日"}]"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"[{"securityMeasures":"188","personnelVo":{"id":14844,"name":"小小129"}},{"securityMeasures":"999","personnelVo":{"id":14840,"name":"123"}}]"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11:38:36"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11:38:36"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138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"31311"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"{"railId":"2038eb60c5a04e28b037e3787e182159","railName":"动火作业","floorNo":"Floor1","pointsList":[{"x":141538,"y":81820},{"x":282755,"y":180250},{"x":532257,"y":90553}]}"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"[{"id":14811,"name":"2020年8月27日"}]"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"[{"securityMeasures":"188","personnelVo":{"id":14844,"name":"小小129"}},{"securityMeasures":"999","personnelVo":{"id":14840,"name":"123"}}]"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11:38:26"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11:38:26"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137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"3131"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"{"railId":"05de60b65a174126bfe1e36ef1b700f1","railName":"动火作业","floorNo":"Floor1","pointsList":[{"x":141538,"y":81820},{"x":282755,"y":180250},{"x":532257,"y":90553}]}"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"[{"id":14811,"name":"2020年8月27日"}]"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"[{"securityMeasures":"188","personnelVo":{"id":14844,"name":"小小129"}},{"securityMeasures":"999","personnelVo":{"id":14840,"name":"123"}}]"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11:38:11"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11:38:11"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"10101411"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"{"railId":"0a11dccb2ed24e509ed6bce01ab38298","railName":"动火作业","floorNo":"Floor1","pointsList":[{"x":141538,"y":2147483647},{"x":282755,"y":180250},{"x":532257,"y":90553}]}"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"[{"floorNo":"Floor1","lng":118.98534875579338,"lat":0.0,"height":0},{"floorNo":"Floor1","lng":118.98686604446507,"lat":33.36635777665498,"height":0},{"floorNo":"Floor1","lng":118.98954678795778,"lat":33.36716748076778,"height":0}]"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"[{"id":1,"name":"2020年7月29日09"},{"id":14488,"name":"2020年7月29日09"}]"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"[{"securityMeasures":"188"},{"securityMeasures":"999"}]"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10:49:51"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10:49:51"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135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"1010141"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"{"railId":"c06f5d758e0e453a8c616bada1245250","railName":"动火作业","floorNo":"Floor1","pointsList":[{"x":141538,"y":81820},{"x":282755,"y":180250},{"x":532257,"y":90553}]}"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"[{"id":1,"name":"2020年7月29日09"},{"id":14488,"name":"2020年7月29日09"}]"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"[{"securityMeasures":"188"},{"securityMeasures":"999"}]"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10:43:30"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10:43:30"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134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"101014"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14811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"2020年8月27日"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"{"railId":"70ffa4adc1b84c3384ee8793c4219b6d","railName":"动火作业","floorNo":"Floor1","pointsList":[{"x":141538,"y":81820},{"x":282755,"y":180250},{"x":532257,"y":90553}]}"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"[{"id":14486,"name":"2020年7月29日09"},{"id":14488,"name":"2020年7月29日09"}]"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"[{"securityMeasures":"188"},{"securityMeasures":"999"}]"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10:42:54"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"2020-08-28 10:42:54"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133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"动火1作业"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"201015"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14486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"2020年8月3日20:24:29"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"{"railId":"3a5112937dd249ee8fa0a28d6ca901b5","railName":"动火1作业","floorNo":"Floor1","pointsList":[{"x":141538,"y":81820},{"x":282755,"y":180250},{"x":532257,"y":90553}]}"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"[{"id":14486,"name":"2020年7月29日09"},{"id":14488,"name":"2020年7月29日09"}]"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"[{"securityMeasures":"188"},{"securityMeasures":"999"}]"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16:39:25"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16:39:25"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132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"动火作业"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"jobLevel"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"特级"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"jobNumber"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"20105"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"applicationUnit"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"申请单位"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14486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"applicationPerson"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"2020年8月3日20:24:29"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"jobStartTime"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17:19:42"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"jobEndTime"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"2020-08-03 17:19:44"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"jobContent"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"作业内容"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"railDtoJson"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"{"railId":"1cdcffc06b0548609c2943811efc3b02","railName":"动火作业","floorNo":"Floor1","pointsList":[{"x":141538,"y":81820},{"x":282755,"y":180250},{"x":532257,"y":90553}]}"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"markerPostion"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"[{"floorNo":"Floor1","lng":118.98534875579338,"lat":33.367246320423924,"height":0},{"floorNo":"Floor1","lng":118.98686604446507,"lat":33.36635777665498,"height":0},{"floorNo":"Floor1","lng":118.98954678795778,"lat":33.36716748076778,"height":0}]"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"jobPersonJson"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"[{"id":14486,"name":"2020年7月29日09"},{"id":14488,"name":"2020年7月29日09"}]"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"checkJobPersonOut"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"checkOtherPersonIn"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"securityJson"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"[{"securityMeasures":"188"},{"securityMeasures":"999"}]"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16:39:20"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"createBy"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"updateTime"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"2020-08-27 16:39:20"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"updateBy"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11009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"deleteFlag"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"tenentId"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"orgCode"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"001"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92" w:name="_Toc51882813"/>
      <w:bookmarkStart w:id="1293" w:name="_Toc57621984"/>
      <w:r>
        <w:rPr>
          <w:rFonts w:hint="eastAsia"/>
          <w:b/>
          <w:bCs/>
        </w:rPr>
        <w:t>8</w:t>
      </w:r>
      <w:r>
        <w:rPr>
          <w:b/>
          <w:bCs/>
        </w:rPr>
        <w:t xml:space="preserve">.3.7 </w:t>
      </w:r>
      <w:r>
        <w:rPr>
          <w:rFonts w:hint="eastAsia"/>
          <w:b/>
          <w:bCs/>
        </w:rPr>
        <w:t>异常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292"/>
      <w:bookmarkEnd w:id="1293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75385"/>
                <wp:effectExtent l="0" t="0" r="0" b="5715"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756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2.55pt;width:408.2pt;" fillcolor="#D9D9D9 [2732]" filled="t" stroked="f" coordsize="21600,21600" o:gfxdata="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Mnja9UAAAAFAQAADwAAAAAAAAAB&#10;ACAAAAAiAAAAZHJzL2Rvd25yZXYueG1sUEsBAhQAFAAAAAgAh07iQLk2d0xMAgAAdg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294" w:name="_Toc51882814"/>
      <w:bookmarkStart w:id="1295" w:name="_Toc57621985"/>
      <w:r>
        <w:rPr>
          <w:rFonts w:hint="eastAsia"/>
          <w:b/>
          <w:bCs/>
        </w:rPr>
        <w:t>8</w:t>
      </w:r>
      <w:r>
        <w:rPr>
          <w:b/>
          <w:bCs/>
        </w:rPr>
        <w:t xml:space="preserve">.3.8 </w:t>
      </w:r>
      <w:r>
        <w:rPr>
          <w:rFonts w:hint="eastAsia"/>
          <w:b/>
          <w:bCs/>
        </w:rPr>
        <w:t>业务错误码</w:t>
      </w:r>
      <w:bookmarkEnd w:id="1294"/>
      <w:bookmarkEnd w:id="1295"/>
    </w:p>
    <w:tbl>
      <w:tblPr>
        <w:tblStyle w:val="44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94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/>
    <w:p>
      <w:pPr>
        <w:outlineLvl w:val="2"/>
        <w:rPr>
          <w:b/>
          <w:bCs/>
        </w:rPr>
      </w:pPr>
      <w:bookmarkStart w:id="1296" w:name="_Toc51882815"/>
      <w:bookmarkStart w:id="1297" w:name="_Toc57621986"/>
      <w:r>
        <w:rPr>
          <w:rFonts w:hint="eastAsia"/>
          <w:b/>
          <w:bCs/>
        </w:rPr>
        <w:t>8</w:t>
      </w:r>
      <w:r>
        <w:rPr>
          <w:b/>
          <w:bCs/>
        </w:rPr>
        <w:t xml:space="preserve">.3.9 </w:t>
      </w:r>
      <w:r>
        <w:rPr>
          <w:rFonts w:hint="eastAsia"/>
          <w:b/>
          <w:bCs/>
        </w:rPr>
        <w:t>图片案例</w:t>
      </w:r>
      <w:bookmarkEnd w:id="1296"/>
      <w:bookmarkEnd w:id="1297"/>
      <w:r>
        <w:rPr>
          <w:rFonts w:hint="eastAsia"/>
          <w:b/>
          <w:bCs/>
        </w:rPr>
        <w:t xml:space="preserve"> </w:t>
      </w:r>
    </w:p>
    <w:p>
      <w:r>
        <w:drawing>
          <wp:inline distT="0" distB="0" distL="0" distR="0">
            <wp:extent cx="5278120" cy="564007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0"/>
        <w:rPr>
          <w:b/>
          <w:bCs/>
          <w:sz w:val="36"/>
          <w:szCs w:val="36"/>
        </w:rPr>
      </w:pPr>
      <w:bookmarkStart w:id="1298" w:name="_Toc57621987"/>
      <w:bookmarkStart w:id="1299" w:name="_Toc49438297"/>
      <w:bookmarkStart w:id="1300" w:name="_Toc48926797"/>
      <w:bookmarkStart w:id="1301" w:name="_Toc51882816"/>
      <w:bookmarkStart w:id="1302" w:name="_Toc48635877"/>
      <w:bookmarkStart w:id="1303" w:name="_Toc48926544"/>
      <w:r>
        <w:rPr>
          <w:rFonts w:hint="eastAsia"/>
          <w:b/>
          <w:bCs/>
          <w:sz w:val="36"/>
          <w:szCs w:val="36"/>
        </w:rPr>
        <w:t>九、用户扩展数据A</w:t>
      </w:r>
      <w:r>
        <w:rPr>
          <w:b/>
          <w:bCs/>
          <w:sz w:val="36"/>
          <w:szCs w:val="36"/>
        </w:rPr>
        <w:t>PI</w:t>
      </w:r>
      <w:bookmarkEnd w:id="1298"/>
      <w:bookmarkEnd w:id="1299"/>
      <w:bookmarkEnd w:id="1300"/>
      <w:bookmarkEnd w:id="1301"/>
      <w:bookmarkEnd w:id="1302"/>
      <w:bookmarkEnd w:id="1303"/>
    </w:p>
    <w:p/>
    <w:p>
      <w:pPr>
        <w:outlineLvl w:val="1"/>
        <w:rPr>
          <w:b/>
          <w:bCs/>
          <w:sz w:val="28"/>
          <w:szCs w:val="28"/>
        </w:rPr>
      </w:pPr>
      <w:bookmarkStart w:id="1304" w:name="_Toc48926798"/>
      <w:bookmarkStart w:id="1305" w:name="_Toc48635878"/>
      <w:bookmarkStart w:id="1306" w:name="_Toc48926545"/>
      <w:bookmarkStart w:id="1307" w:name="_Toc57621988"/>
      <w:bookmarkStart w:id="1308" w:name="_Toc51882817"/>
      <w:bookmarkStart w:id="1309" w:name="_Toc49438298"/>
      <w:r>
        <w:rPr>
          <w:rFonts w:hint="eastAsia"/>
          <w:b/>
          <w:bCs/>
          <w:sz w:val="28"/>
          <w:szCs w:val="28"/>
        </w:rPr>
        <w:t>9.</w:t>
      </w:r>
      <w:r>
        <w:rPr>
          <w:b/>
          <w:bCs/>
          <w:sz w:val="28"/>
          <w:szCs w:val="28"/>
        </w:rPr>
        <w:t xml:space="preserve">1 </w:t>
      </w:r>
      <w:r>
        <w:rPr>
          <w:rFonts w:hint="eastAsia"/>
          <w:b/>
          <w:bCs/>
          <w:sz w:val="28"/>
          <w:szCs w:val="28"/>
        </w:rPr>
        <w:t>添加用户扩展数据</w:t>
      </w:r>
      <w:bookmarkEnd w:id="1304"/>
      <w:bookmarkEnd w:id="1305"/>
      <w:bookmarkEnd w:id="1306"/>
      <w:bookmarkEnd w:id="1307"/>
      <w:bookmarkEnd w:id="1308"/>
      <w:bookmarkEnd w:id="1309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310" w:name="_Toc48635879"/>
      <w:bookmarkStart w:id="1311" w:name="_Toc48926546"/>
      <w:bookmarkStart w:id="1312" w:name="_Toc49438299"/>
      <w:bookmarkStart w:id="1313" w:name="_Toc51882818"/>
      <w:bookmarkStart w:id="1314" w:name="_Toc48926799"/>
      <w:bookmarkStart w:id="1315" w:name="_Toc57621989"/>
      <w:r>
        <w:rPr>
          <w:rFonts w:hint="eastAsia"/>
          <w:b/>
          <w:bCs/>
        </w:rPr>
        <w:t>9</w:t>
      </w:r>
      <w:r>
        <w:rPr>
          <w:b/>
          <w:bCs/>
        </w:rPr>
        <w:t xml:space="preserve">.1.1 </w:t>
      </w:r>
      <w:bookmarkEnd w:id="1310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1311"/>
      <w:bookmarkEnd w:id="1312"/>
      <w:bookmarkEnd w:id="1313"/>
      <w:bookmarkEnd w:id="1314"/>
      <w:bookmarkEnd w:id="1315"/>
    </w:p>
    <w:p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/api/v2/person</w:t>
      </w:r>
      <w:r>
        <w:rPr>
          <w:rFonts w:hint="eastAsia" w:ascii="微软雅黑" w:hAnsi="微软雅黑"/>
        </w:rPr>
        <w:t>/</w:t>
      </w:r>
      <w:r>
        <w:rPr>
          <w:rFonts w:ascii="微软雅黑" w:hAnsi="微软雅黑"/>
        </w:rPr>
        <w:t>extend-property</w:t>
      </w:r>
    </w:p>
    <w:p>
      <w:pPr>
        <w:outlineLvl w:val="2"/>
      </w:pPr>
      <w:bookmarkStart w:id="1316" w:name="_Toc49438300"/>
      <w:bookmarkStart w:id="1317" w:name="_Toc48635880"/>
      <w:bookmarkStart w:id="1318" w:name="_Toc48926800"/>
      <w:bookmarkStart w:id="1319" w:name="_Toc57621990"/>
      <w:bookmarkStart w:id="1320" w:name="_Toc51882819"/>
      <w:bookmarkStart w:id="1321" w:name="_Toc48926547"/>
      <w:r>
        <w:rPr>
          <w:rFonts w:hint="eastAsia"/>
          <w:b/>
          <w:bCs/>
        </w:rPr>
        <w:t>9</w:t>
      </w:r>
      <w:r>
        <w:rPr>
          <w:b/>
          <w:bCs/>
        </w:rPr>
        <w:t>.1.2 请</w:t>
      </w:r>
      <w:r>
        <w:rPr>
          <w:rFonts w:hint="eastAsia"/>
          <w:b/>
          <w:bCs/>
        </w:rPr>
        <w:t>求头</w:t>
      </w:r>
      <w:bookmarkEnd w:id="1316"/>
      <w:bookmarkEnd w:id="1317"/>
      <w:bookmarkEnd w:id="1318"/>
      <w:bookmarkEnd w:id="1319"/>
      <w:bookmarkEnd w:id="1320"/>
      <w:bookmarkEnd w:id="132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>
      <w:pPr>
        <w:outlineLvl w:val="2"/>
        <w:rPr>
          <w:b/>
          <w:bCs/>
        </w:rPr>
      </w:pPr>
      <w:bookmarkStart w:id="1322" w:name="_Toc49438301"/>
      <w:bookmarkStart w:id="1323" w:name="_Toc51882820"/>
      <w:bookmarkStart w:id="1324" w:name="_Toc48926548"/>
      <w:bookmarkStart w:id="1325" w:name="_Toc48635881"/>
      <w:bookmarkStart w:id="1326" w:name="_Toc48926801"/>
      <w:bookmarkStart w:id="1327" w:name="_Toc57621991"/>
      <w:r>
        <w:rPr>
          <w:rFonts w:hint="eastAsia"/>
          <w:b/>
          <w:bCs/>
        </w:rPr>
        <w:t>9</w:t>
      </w:r>
      <w:r>
        <w:rPr>
          <w:b/>
          <w:bCs/>
        </w:rPr>
        <w:t xml:space="preserve">.1.3 POST </w:t>
      </w:r>
      <w:r>
        <w:rPr>
          <w:rFonts w:hint="eastAsia"/>
          <w:b/>
          <w:bCs/>
        </w:rPr>
        <w:t>请求参数</w:t>
      </w:r>
      <w:bookmarkEnd w:id="1322"/>
      <w:bookmarkEnd w:id="1323"/>
      <w:bookmarkEnd w:id="1324"/>
      <w:bookmarkEnd w:id="1325"/>
      <w:bookmarkEnd w:id="1326"/>
      <w:bookmarkEnd w:id="1327"/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5"/>
        <w:gridCol w:w="812"/>
        <w:gridCol w:w="1050"/>
        <w:gridCol w:w="5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325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812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050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5148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81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0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514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81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ong</w:t>
            </w:r>
          </w:p>
        </w:tc>
        <w:tc>
          <w:tcPr>
            <w:tcW w:w="10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514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用户I</w:t>
            </w:r>
            <w:r>
              <w:rPr>
                <w:sz w:val="18"/>
                <w:szCs w:val="18"/>
              </w:rPr>
              <w:t xml:space="preserve">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5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thirdParty</w:t>
            </w:r>
          </w:p>
        </w:tc>
        <w:tc>
          <w:tcPr>
            <w:tcW w:w="812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ist</w:t>
            </w:r>
          </w:p>
        </w:tc>
        <w:tc>
          <w:tcPr>
            <w:tcW w:w="105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5148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扩展数据List集合</w:t>
            </w:r>
          </w:p>
        </w:tc>
      </w:tr>
    </w:tbl>
    <w:p/>
    <w:p>
      <w:pPr>
        <w:outlineLvl w:val="2"/>
        <w:rPr>
          <w:b/>
          <w:bCs/>
        </w:rPr>
      </w:pPr>
      <w:bookmarkStart w:id="1328" w:name="_Toc57621992"/>
      <w:bookmarkStart w:id="1329" w:name="_Toc51882821"/>
      <w:bookmarkStart w:id="1330" w:name="_Toc49438302"/>
      <w:bookmarkStart w:id="1331" w:name="_Toc48926802"/>
      <w:bookmarkStart w:id="1332" w:name="_Toc48635882"/>
      <w:bookmarkStart w:id="1333" w:name="_Toc48926549"/>
      <w:r>
        <w:rPr>
          <w:rFonts w:hint="eastAsia"/>
          <w:b/>
          <w:bCs/>
        </w:rPr>
        <w:t>9</w:t>
      </w:r>
      <w:r>
        <w:rPr>
          <w:b/>
          <w:bCs/>
        </w:rPr>
        <w:t xml:space="preserve">.1.4 </w:t>
      </w:r>
      <w:r>
        <w:rPr>
          <w:rFonts w:hint="eastAsia"/>
          <w:b/>
          <w:bCs/>
        </w:rPr>
        <w:t>请求J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328"/>
      <w:bookmarkEnd w:id="1329"/>
      <w:bookmarkEnd w:id="1330"/>
      <w:bookmarkEnd w:id="1331"/>
      <w:bookmarkEnd w:id="1332"/>
      <w:bookmarkEnd w:id="1333"/>
    </w:p>
    <w:p/>
    <w:p/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5124450"/>
                <wp:effectExtent l="0" t="0" r="0" b="0"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124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范例：—》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ist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集合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[JsonRootBean(name=教育, type=Object, value=Value(fields=[Fields(fieldName=最高学历, fieldValue=本科)])), JsonRootBean(name=培训, type=list, value=[Value(fields=[Fields(fieldName=培训经历, fieldValue=2020年7月28日17:35:43), Fields(fieldName=培训经历, fieldValue=2020年7月28日17:35:43), Fields(fieldName=培训经历, fieldValue=2020年7月28日17:35:43)])])]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如下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——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》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{"name":"教育","type":"Object","value":{"fields":[{"fieldName":"最高学历","fieldValue":"本科"}]}},{"name":"培训","type":"list","value":[{"fields":[{"fieldName":"培训经历","fieldValue":"2020年7月28日17:35:43"},{"fieldName":"培训经历","fieldValue":"2020年7月28日17:35:43"},{"fieldName":"培训经历","fieldValue":"2020年7月28日17:35:43"}]}]}]</w:t>
                            </w:r>
                          </w:p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03.5pt;width:408.2pt;" fillcolor="#D9D9D9 [2732]" filled="t" stroked="f" coordsize="21600,21600" o:gfxdata="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50Vv3VAAAABQEAAA8AAAAAAAAAAQAg&#10;AAAAIgAAAGRycy9kb3ducmV2LnhtbFBLAQIUABQAAAAIAIdO4kAZTunaSgIAAHcEAAAOAAAAAAAA&#10;AAEAIAAAACQBAABkcnMvZTJvRG9jLnhtbFBLBQYAAAAABgAGAFkBAADg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范例：—》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sz w:val="18"/>
                          <w:szCs w:val="18"/>
                        </w:rPr>
                        <w:t xml:space="preserve">ist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集合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[JsonRootBean(name=教育, type=Object, value=Value(fields=[Fields(fieldName=最高学历, fieldValue=本科)])), JsonRootBean(name=培训, type=list, value=[Value(fields=[Fields(fieldName=培训经历, fieldValue=2020年7月28日17:35:43), Fields(fieldName=培训经历, fieldValue=2020年7月28日17:35:43), Fields(fieldName=培训经历, fieldValue=2020年7月28日17:35:43)])])]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如下 </w:t>
                      </w:r>
                      <w:r>
                        <w:rPr>
                          <w:sz w:val="18"/>
                          <w:szCs w:val="18"/>
                        </w:rPr>
                        <w:t>——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》</w:t>
                      </w:r>
                    </w:p>
                    <w:p>
                      <w:pPr>
                        <w:widowControl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[{"name":"教育","type":"Object","value":{"fields":[{"fieldName":"最高学历","fieldValue":"本科"}]}},{"name":"培训","type":"list","value":[{"fields":[{"fieldName":"培训经历","fieldValue":"2020年7月28日17:35:43"},{"fieldName":"培训经历","fieldValue":"2020年7月28日17:35:43"},{"fieldName":"培训经历","fieldValue":"2020年7月28日17:35:43"}]}]}]</w:t>
                      </w:r>
                    </w:p>
                    <w:p>
                      <w:pPr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6252845"/>
                <wp:effectExtent l="0" t="0" r="0" b="0"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62531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"11016"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"thirdParty"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"教育"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"Object"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"最高学历"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"本科"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"培训"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"type"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"list"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:[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"培训经历"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"2020年7月28日17:35:43"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"培训经历"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"2020年7月28日17:35:43"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},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"fieldName"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"培训经历"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16"/>
                                <w:szCs w:val="16"/>
                              </w:rPr>
                              <w:t>"fieldValue"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16"/>
                                <w:szCs w:val="16"/>
                              </w:rPr>
                              <w:t>"2020年7月28日17:35:43"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    }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    ]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492.35pt;width:408.2pt;" fillcolor="#D9D9D9 [2732]" filled="t" stroked="f" coordsize="21600,21600" o:gfxdata="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d8bKtYAAAAFAQAADwAAAAAAAAAB&#10;ACAAAAAiAAAAZHJzL2Rvd25yZXYueG1sUEsBAhQAFAAAAAgAh07iQBi6vEJLAgAAdwQAAA4AAAAA&#10;AAAAAQAgAAAAJQ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6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"11016"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"thirdParty"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"教育"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"Object"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"最高学历"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"本科"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"培训"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"type"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"list"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:[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"培训经历"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"2020年7月28日17:35:43"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"培训经历"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"2020年7月28日17:35:43"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},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"fieldName"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"培训经历"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16"/>
                          <w:szCs w:val="16"/>
                        </w:rPr>
                        <w:t>"fieldValue"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16"/>
                          <w:szCs w:val="16"/>
                        </w:rPr>
                        <w:t>"2020年7月28日17:35:43"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    }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    ]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16"/>
                          <w:szCs w:val="16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>
      <w:pPr>
        <w:outlineLvl w:val="2"/>
        <w:rPr>
          <w:b/>
          <w:bCs/>
        </w:rPr>
      </w:pPr>
      <w:bookmarkStart w:id="1334" w:name="_Toc51882822"/>
      <w:bookmarkStart w:id="1335" w:name="_Toc48926803"/>
      <w:bookmarkStart w:id="1336" w:name="_Toc48635883"/>
      <w:bookmarkStart w:id="1337" w:name="_Toc48926550"/>
      <w:bookmarkStart w:id="1338" w:name="_Toc49438303"/>
      <w:bookmarkStart w:id="1339" w:name="_Toc57621993"/>
      <w:r>
        <w:rPr>
          <w:rFonts w:hint="eastAsia"/>
          <w:b/>
          <w:bCs/>
        </w:rPr>
        <w:t>9</w:t>
      </w:r>
      <w:r>
        <w:rPr>
          <w:b/>
          <w:bCs/>
        </w:rPr>
        <w:t xml:space="preserve">.1.5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334"/>
      <w:bookmarkEnd w:id="1335"/>
      <w:bookmarkEnd w:id="1336"/>
      <w:bookmarkEnd w:id="1337"/>
      <w:bookmarkEnd w:id="1338"/>
      <w:bookmarkEnd w:id="1339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80795"/>
                <wp:effectExtent l="0" t="0" r="0" b="0"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811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85pt;width:408.2pt;" fillcolor="#D9D9D9 [2732]" filled="t" stroked="f" coordsize="21600,21600" o:gfxdata="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CNWKTWAAAABQEAAA8AAAAAAAAA&#10;AQAgAAAAIgAAAGRycy9kb3ducmV2LnhtbFBLAQIUABQAAAAIAIdO4kBsKNIMTAIAAHc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spacing w:line="240" w:lineRule="exact"/>
                        <w:rPr>
                          <w:sz w:val="6"/>
                          <w:szCs w:val="8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/>
    <w:p>
      <w:pPr>
        <w:outlineLvl w:val="2"/>
        <w:rPr>
          <w:b/>
          <w:bCs/>
        </w:rPr>
      </w:pPr>
      <w:bookmarkStart w:id="1340" w:name="_Toc49438304"/>
      <w:bookmarkStart w:id="1341" w:name="_Toc48926551"/>
      <w:bookmarkStart w:id="1342" w:name="_Toc48926804"/>
      <w:bookmarkStart w:id="1343" w:name="_Toc48635884"/>
      <w:bookmarkStart w:id="1344" w:name="_Toc57621994"/>
      <w:bookmarkStart w:id="1345" w:name="_Toc51882823"/>
      <w:r>
        <w:rPr>
          <w:rFonts w:hint="eastAsia"/>
          <w:b/>
          <w:bCs/>
        </w:rPr>
        <w:t>9</w:t>
      </w:r>
      <w:r>
        <w:rPr>
          <w:b/>
          <w:bCs/>
        </w:rPr>
        <w:t xml:space="preserve">.1.6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340"/>
      <w:bookmarkEnd w:id="1341"/>
      <w:bookmarkEnd w:id="1342"/>
      <w:bookmarkEnd w:id="1343"/>
      <w:bookmarkEnd w:id="1344"/>
      <w:bookmarkEnd w:id="1345"/>
    </w:p>
    <w:p>
      <w:pPr>
        <w:rPr>
          <w:rFonts w:ascii="华文楷体" w:hAnsi="华文楷体" w:eastAsia="华文楷体"/>
          <w:b/>
          <w:bCs/>
          <w:sz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65555"/>
                <wp:effectExtent l="0" t="0" r="0" b="0"/>
                <wp:docPr id="3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660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99.65pt;width:408.2pt;" fillcolor="#D9D9D9 [2732]" filled="t" stroked="f" coordsize="21600,21600" o:gfxdata="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hxu1PWAAAABQEAAA8AAAAAAAAA&#10;AQAgAAAAIgAAAGRycy9kb3ducmV2LnhtbFBLAQIUABQAAAAIAIdO4kAbvqQ3TAIAAHcEAAAOAAAA&#10;AAAAAAEAIAAAACUBAABkcnMvZTJvRG9jLnhtbFBLBQYAAAAABgAGAFkBAADj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346" w:name="_Toc57621995"/>
      <w:bookmarkStart w:id="1347" w:name="_Toc48926552"/>
      <w:bookmarkStart w:id="1348" w:name="_Toc48635885"/>
      <w:bookmarkStart w:id="1349" w:name="_Toc48926805"/>
      <w:bookmarkStart w:id="1350" w:name="_Toc49438305"/>
      <w:bookmarkStart w:id="1351" w:name="_Toc51882824"/>
      <w:r>
        <w:rPr>
          <w:rFonts w:hint="eastAsia"/>
          <w:b/>
          <w:bCs/>
        </w:rPr>
        <w:t>9.</w:t>
      </w:r>
      <w:r>
        <w:rPr>
          <w:b/>
          <w:bCs/>
        </w:rPr>
        <w:t xml:space="preserve">1.7 </w:t>
      </w:r>
      <w:r>
        <w:rPr>
          <w:rFonts w:hint="eastAsia"/>
          <w:b/>
          <w:bCs/>
        </w:rPr>
        <w:t>业务错误码</w:t>
      </w:r>
      <w:bookmarkEnd w:id="1346"/>
      <w:bookmarkEnd w:id="1347"/>
      <w:bookmarkEnd w:id="1348"/>
      <w:bookmarkEnd w:id="1349"/>
      <w:bookmarkEnd w:id="1350"/>
      <w:bookmarkEnd w:id="1351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70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70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>
      <w:pPr>
        <w:rPr>
          <w:rFonts w:ascii="华文楷体" w:hAnsi="华文楷体" w:eastAsia="华文楷体"/>
          <w:b/>
          <w:bCs/>
          <w:sz w:val="22"/>
        </w:rPr>
      </w:pPr>
    </w:p>
    <w:p>
      <w:pPr>
        <w:outlineLvl w:val="2"/>
        <w:rPr>
          <w:b/>
          <w:bCs/>
        </w:rPr>
      </w:pPr>
      <w:bookmarkStart w:id="1352" w:name="_Toc48635886"/>
      <w:bookmarkStart w:id="1353" w:name="_Toc49438306"/>
      <w:bookmarkStart w:id="1354" w:name="_Toc48926553"/>
      <w:bookmarkStart w:id="1355" w:name="_Toc51882825"/>
      <w:bookmarkStart w:id="1356" w:name="_Toc48926806"/>
      <w:bookmarkStart w:id="1357" w:name="_Toc57621996"/>
      <w:r>
        <w:rPr>
          <w:rFonts w:hint="eastAsia"/>
          <w:b/>
          <w:bCs/>
        </w:rPr>
        <w:t>9</w:t>
      </w:r>
      <w:r>
        <w:rPr>
          <w:b/>
          <w:bCs/>
        </w:rPr>
        <w:t xml:space="preserve">.1.8 </w:t>
      </w:r>
      <w:r>
        <w:rPr>
          <w:rFonts w:hint="eastAsia"/>
          <w:b/>
          <w:bCs/>
        </w:rPr>
        <w:t>图片案例</w:t>
      </w:r>
      <w:bookmarkEnd w:id="1352"/>
      <w:bookmarkEnd w:id="1353"/>
      <w:bookmarkEnd w:id="1354"/>
      <w:bookmarkEnd w:id="1355"/>
      <w:bookmarkEnd w:id="1356"/>
      <w:bookmarkEnd w:id="1357"/>
    </w:p>
    <w:p>
      <w:pPr>
        <w:rPr>
          <w:rFonts w:ascii="华文楷体" w:hAnsi="华文楷体" w:eastAsia="华文楷体"/>
          <w:b/>
          <w:bCs/>
          <w:sz w:val="22"/>
        </w:rPr>
      </w:pPr>
      <w:r>
        <w:drawing>
          <wp:inline distT="0" distB="0" distL="0" distR="0">
            <wp:extent cx="5278120" cy="1992630"/>
            <wp:effectExtent l="0" t="0" r="0" b="762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b/>
          <w:bCs/>
          <w:sz w:val="28"/>
          <w:szCs w:val="28"/>
        </w:rPr>
      </w:pPr>
      <w:bookmarkStart w:id="1358" w:name="_Toc51882826"/>
      <w:bookmarkStart w:id="1359" w:name="_Toc49438307"/>
      <w:bookmarkStart w:id="1360" w:name="_Toc48926554"/>
      <w:bookmarkStart w:id="1361" w:name="_Toc48635887"/>
      <w:bookmarkStart w:id="1362" w:name="_Toc48926807"/>
      <w:bookmarkStart w:id="1363" w:name="_Toc57621997"/>
      <w:r>
        <w:rPr>
          <w:rFonts w:hint="eastAsia"/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.2 </w:t>
      </w:r>
      <w:r>
        <w:rPr>
          <w:rFonts w:hint="eastAsia"/>
          <w:b/>
          <w:bCs/>
          <w:sz w:val="28"/>
          <w:szCs w:val="28"/>
        </w:rPr>
        <w:t>删除用户扩展数据</w:t>
      </w:r>
      <w:bookmarkEnd w:id="1358"/>
      <w:bookmarkEnd w:id="1359"/>
      <w:bookmarkEnd w:id="1360"/>
      <w:bookmarkEnd w:id="1361"/>
      <w:bookmarkEnd w:id="1362"/>
      <w:bookmarkEnd w:id="1363"/>
    </w:p>
    <w:p>
      <w:pPr>
        <w:ind w:left="420" w:firstLine="420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适用版本：化工</w:t>
      </w:r>
      <w:r>
        <w:rPr>
          <w:b/>
          <w:bCs/>
          <w:color w:val="FF0000"/>
          <w:sz w:val="22"/>
          <w:szCs w:val="22"/>
        </w:rPr>
        <w:t>4.</w:t>
      </w:r>
      <w:r>
        <w:rPr>
          <w:rFonts w:hint="eastAsia"/>
          <w:b/>
          <w:bCs/>
          <w:color w:val="FF0000"/>
          <w:sz w:val="22"/>
          <w:szCs w:val="22"/>
        </w:rPr>
        <w:t>1及以上版本</w:t>
      </w:r>
    </w:p>
    <w:p>
      <w:pPr>
        <w:outlineLvl w:val="2"/>
        <w:rPr>
          <w:b/>
          <w:bCs/>
        </w:rPr>
      </w:pPr>
      <w:bookmarkStart w:id="1364" w:name="_Toc48635888"/>
      <w:bookmarkStart w:id="1365" w:name="_Toc49438308"/>
      <w:bookmarkStart w:id="1366" w:name="_Toc48926555"/>
      <w:bookmarkStart w:id="1367" w:name="_Toc48926808"/>
      <w:bookmarkStart w:id="1368" w:name="_Toc57621998"/>
      <w:bookmarkStart w:id="1369" w:name="_Toc51882827"/>
      <w:r>
        <w:rPr>
          <w:rFonts w:hint="eastAsia"/>
          <w:b/>
          <w:bCs/>
        </w:rPr>
        <w:t>9</w:t>
      </w:r>
      <w:r>
        <w:rPr>
          <w:b/>
          <w:bCs/>
        </w:rPr>
        <w:t xml:space="preserve">.2.1 </w:t>
      </w:r>
      <w:bookmarkEnd w:id="1364"/>
      <w:r>
        <w:rPr>
          <w:rFonts w:hint="eastAsia"/>
          <w:b/>
          <w:bCs/>
        </w:rPr>
        <w:t>U</w:t>
      </w:r>
      <w:r>
        <w:rPr>
          <w:b/>
          <w:bCs/>
        </w:rPr>
        <w:t>RL</w:t>
      </w:r>
      <w:bookmarkEnd w:id="1365"/>
      <w:bookmarkEnd w:id="1366"/>
      <w:bookmarkEnd w:id="1367"/>
      <w:bookmarkEnd w:id="1368"/>
      <w:bookmarkEnd w:id="1369"/>
    </w:p>
    <w:p>
      <w:pPr>
        <w:rPr>
          <w:rFonts w:ascii="微软雅黑" w:hAnsi="微软雅黑"/>
        </w:rPr>
      </w:pPr>
      <w:r>
        <w:tab/>
      </w:r>
      <w:r>
        <w:rPr>
          <w:rFonts w:ascii="微软雅黑" w:hAnsi="微软雅黑"/>
        </w:rPr>
        <w:t>/api/v2/employee</w:t>
      </w:r>
      <w:r>
        <w:rPr>
          <w:rFonts w:hint="eastAsia" w:ascii="微软雅黑" w:hAnsi="微软雅黑"/>
        </w:rPr>
        <w:t>/e</w:t>
      </w:r>
      <w:r>
        <w:rPr>
          <w:rFonts w:ascii="微软雅黑" w:hAnsi="微软雅黑"/>
        </w:rPr>
        <w:t>xtend-property</w:t>
      </w:r>
    </w:p>
    <w:p>
      <w:pPr>
        <w:outlineLvl w:val="2"/>
      </w:pPr>
      <w:bookmarkStart w:id="1370" w:name="_Toc51882828"/>
      <w:bookmarkStart w:id="1371" w:name="_Toc48635889"/>
      <w:bookmarkStart w:id="1372" w:name="_Toc48926809"/>
      <w:bookmarkStart w:id="1373" w:name="_Toc57621999"/>
      <w:bookmarkStart w:id="1374" w:name="_Toc48926556"/>
      <w:bookmarkStart w:id="1375" w:name="_Toc49438309"/>
      <w:r>
        <w:rPr>
          <w:rFonts w:hint="eastAsia"/>
          <w:b/>
          <w:bCs/>
        </w:rPr>
        <w:t>9</w:t>
      </w:r>
      <w:r>
        <w:rPr>
          <w:b/>
          <w:bCs/>
        </w:rPr>
        <w:t>.2.2 请</w:t>
      </w:r>
      <w:r>
        <w:rPr>
          <w:rFonts w:hint="eastAsia"/>
          <w:b/>
          <w:bCs/>
        </w:rPr>
        <w:t>求头</w:t>
      </w:r>
      <w:bookmarkEnd w:id="1370"/>
      <w:bookmarkEnd w:id="1371"/>
      <w:bookmarkEnd w:id="1372"/>
      <w:bookmarkEnd w:id="1373"/>
      <w:bookmarkEnd w:id="1374"/>
      <w:bookmarkEnd w:id="1375"/>
    </w:p>
    <w:tbl>
      <w:tblPr>
        <w:tblStyle w:val="44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959"/>
        <w:gridCol w:w="1012"/>
        <w:gridCol w:w="933"/>
        <w:gridCol w:w="3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参数（</w:t>
            </w:r>
            <w:r>
              <w:rPr>
                <w:color w:val="auto"/>
                <w:sz w:val="18"/>
                <w:szCs w:val="18"/>
              </w:rPr>
              <w:t>headers</w:t>
            </w:r>
            <w:r>
              <w:rPr>
                <w:rFonts w:hint="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959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类型</w:t>
            </w:r>
          </w:p>
        </w:tc>
        <w:tc>
          <w:tcPr>
            <w:tcW w:w="101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是否必填</w:t>
            </w:r>
          </w:p>
        </w:tc>
        <w:tc>
          <w:tcPr>
            <w:tcW w:w="933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描述</w:t>
            </w:r>
          </w:p>
        </w:tc>
        <w:tc>
          <w:tcPr>
            <w:tcW w:w="3988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示例值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token</w:t>
            </w:r>
          </w:p>
        </w:tc>
        <w:tc>
          <w:tcPr>
            <w:tcW w:w="959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tring</w:t>
            </w:r>
          </w:p>
        </w:tc>
        <w:tc>
          <w:tcPr>
            <w:tcW w:w="101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33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令牌</w:t>
            </w:r>
          </w:p>
        </w:tc>
        <w:tc>
          <w:tcPr>
            <w:tcW w:w="3988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D2ED320DAD5C4B76A0C045F11FCE3AAC</w:t>
            </w:r>
          </w:p>
        </w:tc>
      </w:tr>
    </w:tbl>
    <w:p/>
    <w:p>
      <w:pPr>
        <w:outlineLvl w:val="2"/>
        <w:rPr>
          <w:b/>
          <w:bCs/>
        </w:rPr>
      </w:pPr>
      <w:bookmarkStart w:id="1376" w:name="_Toc57622000"/>
      <w:bookmarkStart w:id="1377" w:name="_Toc48635890"/>
      <w:bookmarkStart w:id="1378" w:name="_Toc49438310"/>
      <w:bookmarkStart w:id="1379" w:name="_Toc48926810"/>
      <w:bookmarkStart w:id="1380" w:name="_Toc48926557"/>
      <w:bookmarkStart w:id="1381" w:name="_Toc51882829"/>
      <w:r>
        <w:rPr>
          <w:rFonts w:hint="eastAsia"/>
          <w:b/>
          <w:bCs/>
        </w:rPr>
        <w:t>9</w:t>
      </w:r>
      <w:r>
        <w:rPr>
          <w:b/>
          <w:bCs/>
        </w:rPr>
        <w:t>.2.3 POST</w:t>
      </w:r>
      <w:r>
        <w:rPr>
          <w:rFonts w:hint="eastAsia"/>
          <w:b/>
          <w:bCs/>
        </w:rPr>
        <w:t>请求参数</w:t>
      </w:r>
      <w:bookmarkEnd w:id="1376"/>
      <w:bookmarkEnd w:id="1377"/>
      <w:bookmarkEnd w:id="1378"/>
      <w:bookmarkEnd w:id="1379"/>
      <w:bookmarkEnd w:id="1380"/>
      <w:bookmarkEnd w:id="1381"/>
    </w:p>
    <w:tbl>
      <w:tblPr>
        <w:tblStyle w:val="24"/>
        <w:tblW w:w="833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931"/>
        <w:gridCol w:w="1530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621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参数</w:t>
            </w:r>
          </w:p>
        </w:tc>
        <w:tc>
          <w:tcPr>
            <w:tcW w:w="931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1530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是否必填</w:t>
            </w:r>
          </w:p>
        </w:tc>
        <w:tc>
          <w:tcPr>
            <w:tcW w:w="4253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buildId</w:t>
            </w:r>
          </w:p>
        </w:tc>
        <w:tc>
          <w:tcPr>
            <w:tcW w:w="93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tring</w:t>
            </w:r>
          </w:p>
        </w:tc>
        <w:tc>
          <w:tcPr>
            <w:tcW w:w="153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425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建筑I</w:t>
            </w:r>
            <w:r>
              <w:rPr>
                <w:sz w:val="18"/>
                <w:szCs w:val="1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93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ong</w:t>
            </w:r>
          </w:p>
        </w:tc>
        <w:tc>
          <w:tcPr>
            <w:tcW w:w="153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425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用户I</w:t>
            </w:r>
            <w:r>
              <w:rPr>
                <w:sz w:val="18"/>
                <w:szCs w:val="18"/>
              </w:rPr>
              <w:t xml:space="preserve">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thirdParty</w:t>
            </w:r>
          </w:p>
        </w:tc>
        <w:tc>
          <w:tcPr>
            <w:tcW w:w="931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ist</w:t>
            </w:r>
          </w:p>
        </w:tc>
        <w:tc>
          <w:tcPr>
            <w:tcW w:w="1530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4253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扩展数据List集合</w:t>
            </w:r>
          </w:p>
        </w:tc>
      </w:tr>
    </w:tbl>
    <w:p/>
    <w:p>
      <w:pPr>
        <w:outlineLvl w:val="2"/>
        <w:rPr>
          <w:b/>
          <w:bCs/>
        </w:rPr>
      </w:pPr>
      <w:bookmarkStart w:id="1382" w:name="_Toc49438311"/>
      <w:bookmarkStart w:id="1383" w:name="_Toc48635891"/>
      <w:bookmarkStart w:id="1384" w:name="_Toc48926811"/>
      <w:bookmarkStart w:id="1385" w:name="_Toc48926558"/>
      <w:bookmarkStart w:id="1386" w:name="_Toc51882830"/>
      <w:bookmarkStart w:id="1387" w:name="_Toc57622001"/>
      <w:r>
        <w:rPr>
          <w:rFonts w:hint="eastAsia"/>
          <w:b/>
          <w:bCs/>
        </w:rPr>
        <w:t>9</w:t>
      </w:r>
      <w:r>
        <w:rPr>
          <w:b/>
          <w:bCs/>
        </w:rPr>
        <w:t xml:space="preserve">.2.4 </w:t>
      </w:r>
      <w:r>
        <w:rPr>
          <w:rFonts w:hint="eastAsia"/>
          <w:b/>
          <w:bCs/>
        </w:rPr>
        <w:t>请求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382"/>
      <w:bookmarkEnd w:id="1383"/>
      <w:bookmarkEnd w:id="1384"/>
      <w:bookmarkEnd w:id="1385"/>
      <w:bookmarkEnd w:id="1386"/>
      <w:bookmarkEnd w:id="1387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09345"/>
                <wp:effectExtent l="0" t="0" r="0" b="0"/>
                <wp:docPr id="3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09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"buildId"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"200234"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"id"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</w:rPr>
                              <w:t>"11016"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</w:rPr>
                              <w:t>"thirdParty"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7.35pt;width:408.2pt;" fillcolor="#D9D9D9 [2732]" filled="t" stroked="f" coordsize="21600,21600" o:gfxdata="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3ZN39UAAAAFAQAADwAAAAAAAAAB&#10;ACAAAAAiAAAAZHJzL2Rvd25yZXYueG1sUEsBAhQAFAAAAAgAh07iQMlOEZRMAgAAdw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5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"buildId"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"200234"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"id"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</w:rPr>
                        <w:t>"11016"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</w:rPr>
                        <w:t>"thirdParty"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</w:rPr>
                        <w:t>}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388" w:name="_Toc48926559"/>
      <w:bookmarkStart w:id="1389" w:name="_Toc48926812"/>
      <w:bookmarkStart w:id="1390" w:name="_Toc51882831"/>
      <w:bookmarkStart w:id="1391" w:name="_Toc57622002"/>
      <w:bookmarkStart w:id="1392" w:name="_Toc48635892"/>
      <w:bookmarkStart w:id="1393" w:name="_Toc49438312"/>
      <w:r>
        <w:rPr>
          <w:rFonts w:hint="eastAsia"/>
          <w:b/>
          <w:bCs/>
        </w:rPr>
        <w:t>9</w:t>
      </w:r>
      <w:r>
        <w:rPr>
          <w:b/>
          <w:bCs/>
        </w:rPr>
        <w:t xml:space="preserve">.2.5 </w:t>
      </w:r>
      <w:r>
        <w:rPr>
          <w:rFonts w:hint="eastAsia"/>
          <w:b/>
          <w:bCs/>
        </w:rPr>
        <w:t>响应</w:t>
      </w:r>
      <w:r>
        <w:rPr>
          <w:b/>
          <w:bCs/>
        </w:rPr>
        <w:t xml:space="preserve">JSON </w:t>
      </w:r>
      <w:r>
        <w:rPr>
          <w:rFonts w:hint="eastAsia"/>
          <w:b/>
          <w:bCs/>
        </w:rPr>
        <w:t>示例</w:t>
      </w:r>
      <w:bookmarkEnd w:id="1388"/>
      <w:bookmarkEnd w:id="1389"/>
      <w:bookmarkEnd w:id="1390"/>
      <w:bookmarkEnd w:id="1391"/>
      <w:bookmarkEnd w:id="1392"/>
      <w:bookmarkEnd w:id="1393"/>
    </w:p>
    <w:p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280795"/>
                <wp:effectExtent l="0" t="0" r="0" b="0"/>
                <wp:docPr id="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2811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"success"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"errMsg"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9"/>
                                <w:rFonts w:ascii="Courier New" w:hAnsi="Courier New" w:cs="Courier New"/>
                                <w:b/>
                                <w:bCs/>
                                <w:color w:val="F1592A"/>
                                <w:sz w:val="22"/>
                                <w:szCs w:val="22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6"/>
                                <w:szCs w:val="8"/>
                              </w:rPr>
                            </w:pPr>
                          </w:p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85pt;width:408.2pt;" fillcolor="#D9D9D9 [2732]" filled="t" stroked="f" coordsize="21600,21600" o:gfxdata="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kI1YpNYAAAAFAQAADwAAAAAAAAAB&#10;ACAAAAAiAAAAZHJzL2Rvd25yZXYueG1sUEsBAhQAFAAAAAgAh07iQOWl+19LAgAAdgQAAA4AAAAA&#10;AAAAAQAgAAAAJQ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"success"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"errMsg"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9"/>
                          <w:rFonts w:ascii="Courier New" w:hAnsi="Courier New" w:cs="Courier New"/>
                          <w:b/>
                          <w:bCs/>
                          <w:color w:val="F1592A"/>
                          <w:sz w:val="22"/>
                          <w:szCs w:val="22"/>
                        </w:rPr>
                        <w:t>null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spacing w:line="240" w:lineRule="exact"/>
                        <w:rPr>
                          <w:sz w:val="6"/>
                          <w:szCs w:val="8"/>
                        </w:rPr>
                      </w:pPr>
                    </w:p>
                    <w:p>
                      <w:pPr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394" w:name="_Toc57622003"/>
      <w:bookmarkStart w:id="1395" w:name="_Toc49438313"/>
      <w:bookmarkStart w:id="1396" w:name="_Toc51882832"/>
      <w:bookmarkStart w:id="1397" w:name="_Toc48926813"/>
      <w:bookmarkStart w:id="1398" w:name="_Toc48635893"/>
      <w:bookmarkStart w:id="1399" w:name="_Toc48926560"/>
      <w:r>
        <w:rPr>
          <w:rFonts w:hint="eastAsia"/>
          <w:b/>
          <w:bCs/>
        </w:rPr>
        <w:t>9</w:t>
      </w:r>
      <w:r>
        <w:rPr>
          <w:b/>
          <w:bCs/>
        </w:rPr>
        <w:t xml:space="preserve">.2.6 </w:t>
      </w:r>
      <w:r>
        <w:rPr>
          <w:rFonts w:hint="eastAsia"/>
          <w:b/>
          <w:bCs/>
        </w:rPr>
        <w:t>异常J</w:t>
      </w:r>
      <w:r>
        <w:rPr>
          <w:b/>
          <w:bCs/>
        </w:rPr>
        <w:t xml:space="preserve">SON </w:t>
      </w:r>
      <w:r>
        <w:rPr>
          <w:rFonts w:hint="eastAsia"/>
          <w:b/>
          <w:bCs/>
        </w:rPr>
        <w:t>示例</w:t>
      </w:r>
      <w:bookmarkEnd w:id="1394"/>
      <w:bookmarkEnd w:id="1395"/>
      <w:bookmarkEnd w:id="1396"/>
      <w:bookmarkEnd w:id="1397"/>
      <w:bookmarkEnd w:id="1398"/>
      <w:bookmarkEnd w:id="1399"/>
    </w:p>
    <w:p>
      <w:pPr>
        <w:rPr>
          <w:rFonts w:ascii="华文楷体" w:hAnsi="华文楷体" w:eastAsia="华文楷体"/>
          <w:b/>
          <w:bCs/>
          <w:sz w:val="22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5184140" cy="1136650"/>
                <wp:effectExtent l="0" t="0" r="0" b="6350"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1370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{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"data"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"JSON格式错误"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"code"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8"/>
                                <w:rFonts w:ascii="Courier New" w:hAnsi="Courier New" w:cs="Courier New"/>
                                <w:b/>
                                <w:bCs/>
                                <w:color w:val="25AAE2"/>
                                <w:sz w:val="22"/>
                                <w:szCs w:val="22"/>
                              </w:rPr>
                              <w:t>1201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    </w:t>
                            </w:r>
                            <w:r>
                              <w:rPr>
                                <w:rStyle w:val="46"/>
                                <w:rFonts w:ascii="Courier New" w:hAnsi="Courier New" w:cs="Courier New"/>
                                <w:b/>
                                <w:bCs/>
                                <w:color w:val="92278F"/>
                                <w:sz w:val="22"/>
                                <w:szCs w:val="22"/>
                              </w:rPr>
                              <w:t>"status"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Style w:val="47"/>
                                <w:rFonts w:ascii="Courier New" w:hAnsi="Courier New" w:cs="Courier New"/>
                                <w:b/>
                                <w:bCs/>
                                <w:color w:val="3AB54A"/>
                                <w:sz w:val="22"/>
                                <w:szCs w:val="22"/>
                              </w:rPr>
                              <w:t>"error"</w:t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cs="Courier New"/>
                                <w:color w:val="4A5560"/>
                                <w:sz w:val="22"/>
                                <w:szCs w:val="22"/>
                              </w:rPr>
                              <w:t>}</w:t>
                            </w:r>
                          </w:p>
                          <w:p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89.5pt;width:408.2pt;" fillcolor="#D9D9D9 [2732]" filled="t" stroked="f" coordsize="21600,21600" o:gfxdata="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fsiI9UAAAAFAQAADwAAAAAAAAAB&#10;ACAAAAAiAAAAZHJzL2Rvd25yZXYueG1sUEsBAhQAFAAAAAgAh07iQERMjW5MAgAAdgQAAA4AAAAA&#10;AAAAAQAgAAAAJAEAAGRycy9lMm9Eb2MueG1sUEsFBgAAAAAGAAYAWQEAAOI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{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"data"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"JSON格式错误"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"code"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8"/>
                          <w:rFonts w:ascii="Courier New" w:hAnsi="Courier New" w:cs="Courier New"/>
                          <w:b/>
                          <w:bCs/>
                          <w:color w:val="25AAE2"/>
                          <w:sz w:val="22"/>
                          <w:szCs w:val="22"/>
                        </w:rPr>
                        <w:t>1201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    </w:t>
                      </w:r>
                      <w:r>
                        <w:rPr>
                          <w:rStyle w:val="46"/>
                          <w:rFonts w:ascii="Courier New" w:hAnsi="Courier New" w:cs="Courier New"/>
                          <w:b/>
                          <w:bCs/>
                          <w:color w:val="92278F"/>
                          <w:sz w:val="22"/>
                          <w:szCs w:val="22"/>
                        </w:rPr>
                        <w:t>"status"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Style w:val="47"/>
                          <w:rFonts w:ascii="Courier New" w:hAnsi="Courier New" w:cs="Courier New"/>
                          <w:b/>
                          <w:bCs/>
                          <w:color w:val="3AB54A"/>
                          <w:sz w:val="22"/>
                          <w:szCs w:val="22"/>
                        </w:rPr>
                        <w:t>"error"</w:t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Courier New" w:hAnsi="Courier New" w:cs="Courier New"/>
                          <w:color w:val="4A5560"/>
                          <w:sz w:val="22"/>
                          <w:szCs w:val="22"/>
                        </w:rPr>
                        <w:t>}</w:t>
                      </w:r>
                    </w:p>
                    <w:p>
                      <w:pPr>
                        <w:rPr>
                          <w:sz w:val="13"/>
                          <w:szCs w:val="15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outlineLvl w:val="2"/>
        <w:rPr>
          <w:b/>
          <w:bCs/>
        </w:rPr>
      </w:pPr>
      <w:bookmarkStart w:id="1400" w:name="_Toc48926561"/>
      <w:bookmarkStart w:id="1401" w:name="_Toc48926814"/>
      <w:bookmarkStart w:id="1402" w:name="_Toc49438314"/>
      <w:bookmarkStart w:id="1403" w:name="_Toc48635894"/>
      <w:bookmarkStart w:id="1404" w:name="_Toc51882833"/>
      <w:bookmarkStart w:id="1405" w:name="_Toc57622004"/>
      <w:r>
        <w:rPr>
          <w:rFonts w:hint="eastAsia"/>
          <w:b/>
          <w:bCs/>
        </w:rPr>
        <w:t>9</w:t>
      </w:r>
      <w:r>
        <w:rPr>
          <w:b/>
          <w:bCs/>
        </w:rPr>
        <w:t xml:space="preserve">.2.7 </w:t>
      </w:r>
      <w:r>
        <w:rPr>
          <w:rFonts w:hint="eastAsia"/>
          <w:b/>
          <w:bCs/>
        </w:rPr>
        <w:t>业务错误码</w:t>
      </w:r>
      <w:bookmarkEnd w:id="1400"/>
      <w:bookmarkEnd w:id="1401"/>
      <w:bookmarkEnd w:id="1402"/>
      <w:bookmarkEnd w:id="1403"/>
      <w:bookmarkEnd w:id="1404"/>
      <w:bookmarkEnd w:id="1405"/>
    </w:p>
    <w:tbl>
      <w:tblPr>
        <w:tblStyle w:val="44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错误码</w:t>
            </w:r>
          </w:p>
        </w:tc>
        <w:tc>
          <w:tcPr>
            <w:tcW w:w="6946" w:type="dxa"/>
            <w:shd w:val="clear" w:color="auto" w:fill="8D0101"/>
            <w:vAlign w:val="top"/>
          </w:tcPr>
          <w:p>
            <w:pPr>
              <w:widowControl/>
              <w:jc w:val="left"/>
              <w:rPr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错误描述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token 数据不能是空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>oken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242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946" w:type="dxa"/>
            <w:shd w:val="clear" w:color="auto" w:fill="FFFFFF" w:themeFill="background1"/>
            <w:vAlign w:val="top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J</w:t>
            </w:r>
            <w:r>
              <w:rPr>
                <w:sz w:val="18"/>
                <w:szCs w:val="18"/>
              </w:rPr>
              <w:t>SON</w:t>
            </w:r>
            <w:r>
              <w:rPr>
                <w:rFonts w:hint="eastAsia"/>
                <w:sz w:val="18"/>
                <w:szCs w:val="18"/>
              </w:rPr>
              <w:t>格式错误</w:t>
            </w:r>
          </w:p>
        </w:tc>
      </w:tr>
    </w:tbl>
    <w:p>
      <w:pPr>
        <w:outlineLvl w:val="2"/>
        <w:rPr>
          <w:b/>
          <w:bCs/>
        </w:rPr>
      </w:pPr>
      <w:bookmarkStart w:id="1406" w:name="_Toc48926562"/>
      <w:bookmarkStart w:id="1407" w:name="_Toc57622005"/>
      <w:bookmarkStart w:id="1408" w:name="_Toc48926815"/>
      <w:bookmarkStart w:id="1409" w:name="_Toc51882834"/>
      <w:bookmarkStart w:id="1410" w:name="_Toc48635895"/>
      <w:bookmarkStart w:id="1411" w:name="_Toc49438315"/>
      <w:r>
        <w:rPr>
          <w:rFonts w:hint="eastAsia"/>
          <w:b/>
          <w:bCs/>
        </w:rPr>
        <w:t>9</w:t>
      </w:r>
      <w:r>
        <w:rPr>
          <w:b/>
          <w:bCs/>
        </w:rPr>
        <w:t xml:space="preserve">.2.8 </w:t>
      </w:r>
      <w:r>
        <w:rPr>
          <w:rFonts w:hint="eastAsia"/>
          <w:b/>
          <w:bCs/>
        </w:rPr>
        <w:t>图片案例</w:t>
      </w:r>
      <w:bookmarkEnd w:id="1406"/>
      <w:bookmarkEnd w:id="1407"/>
      <w:bookmarkEnd w:id="1408"/>
      <w:bookmarkEnd w:id="1409"/>
      <w:bookmarkEnd w:id="1410"/>
      <w:bookmarkEnd w:id="1411"/>
    </w:p>
    <w:p>
      <w:r>
        <w:drawing>
          <wp:inline distT="0" distB="0" distL="0" distR="0">
            <wp:extent cx="5278120" cy="3446145"/>
            <wp:effectExtent l="0" t="0" r="0" b="190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微软雅黑" w:hAnsi="微软雅黑"/>
          <w:b/>
          <w:bCs/>
          <w:sz w:val="32"/>
          <w:szCs w:val="36"/>
        </w:rPr>
      </w:pPr>
      <w:bookmarkStart w:id="1412" w:name="_Toc48635896"/>
      <w:bookmarkStart w:id="1413" w:name="_Toc49438316"/>
      <w:bookmarkStart w:id="1414" w:name="_Toc48926563"/>
      <w:bookmarkStart w:id="1415" w:name="_Toc48926816"/>
      <w:bookmarkStart w:id="1416" w:name="_Toc51882835"/>
      <w:bookmarkStart w:id="1417" w:name="_Toc57622006"/>
      <w:r>
        <w:rPr>
          <w:rFonts w:hint="eastAsia" w:ascii="微软雅黑" w:hAnsi="微软雅黑"/>
          <w:b/>
          <w:bCs/>
          <w:sz w:val="32"/>
          <w:szCs w:val="36"/>
        </w:rPr>
        <w:t>附录：返回码</w:t>
      </w:r>
      <w:bookmarkEnd w:id="1412"/>
      <w:r>
        <w:rPr>
          <w:rFonts w:hint="eastAsia" w:ascii="微软雅黑" w:hAnsi="微软雅黑"/>
          <w:b/>
          <w:bCs/>
          <w:sz w:val="32"/>
          <w:szCs w:val="36"/>
        </w:rPr>
        <w:t>参考</w:t>
      </w:r>
      <w:bookmarkEnd w:id="1413"/>
      <w:bookmarkEnd w:id="1414"/>
      <w:bookmarkEnd w:id="1415"/>
      <w:bookmarkEnd w:id="1416"/>
      <w:bookmarkEnd w:id="1417"/>
    </w:p>
    <w:tbl>
      <w:tblPr>
        <w:tblStyle w:val="24"/>
        <w:tblW w:w="765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6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606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码值</w:t>
            </w:r>
          </w:p>
        </w:tc>
        <w:tc>
          <w:tcPr>
            <w:tcW w:w="6049" w:type="dxa"/>
            <w:shd w:val="clear" w:color="auto" w:fill="9B0707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成功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错误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鉴权数据或toke</w:t>
            </w: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是空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002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鉴权数据或token无权限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003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oken</w:t>
            </w:r>
            <w:r>
              <w:rPr>
                <w:rFonts w:hint="eastAsia"/>
                <w:sz w:val="18"/>
                <w:szCs w:val="18"/>
              </w:rPr>
              <w:t>失效或错误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json </w:t>
            </w:r>
            <w:r>
              <w:rPr>
                <w:rFonts w:hint="eastAsia"/>
                <w:sz w:val="18"/>
                <w:szCs w:val="18"/>
              </w:rPr>
              <w:t>请求异常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202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日期格式异常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203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修改对象个数超过一个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301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N </w:t>
            </w:r>
            <w:r>
              <w:rPr>
                <w:rFonts w:hint="eastAsia"/>
                <w:sz w:val="18"/>
                <w:szCs w:val="18"/>
              </w:rPr>
              <w:t>被绑定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302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人员不存在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风险等级不存在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702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围栏点位少于三个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703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该风险区域名已经存在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704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风险区域不存在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705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作业类型不存在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706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作业等级不存在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707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该作业编号已存在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708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该作业编号不存在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801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1802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部门已存在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岗位不存在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报警模板不存在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订阅类型不存在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</w:t>
            </w:r>
            <w:r>
              <w:rPr>
                <w:sz w:val="18"/>
                <w:szCs w:val="18"/>
              </w:rPr>
              <w:t>ID</w:t>
            </w:r>
            <w:r>
              <w:rPr>
                <w:rFonts w:hint="eastAsia"/>
                <w:sz w:val="18"/>
                <w:szCs w:val="18"/>
              </w:rPr>
              <w:t>不存在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</w:t>
            </w:r>
            <w:r>
              <w:rPr>
                <w:sz w:val="18"/>
                <w:szCs w:val="18"/>
              </w:rPr>
              <w:t>ID</w:t>
            </w:r>
            <w:r>
              <w:rPr>
                <w:rFonts w:hint="eastAsia"/>
                <w:sz w:val="18"/>
                <w:szCs w:val="18"/>
              </w:rPr>
              <w:t>已被处理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0500</w:t>
            </w: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其他异常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6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6049" w:type="dxa"/>
          </w:tcPr>
          <w:p>
            <w:pPr>
              <w:widowControl/>
              <w:jc w:val="left"/>
              <w:rPr>
                <w:sz w:val="18"/>
                <w:szCs w:val="18"/>
              </w:rPr>
            </w:pPr>
          </w:p>
        </w:tc>
      </w:tr>
    </w:tbl>
    <w:p>
      <w:pPr>
        <w:widowControl/>
        <w:jc w:val="left"/>
        <w:rPr>
          <w:sz w:val="18"/>
          <w:szCs w:val="18"/>
        </w:rPr>
      </w:pPr>
    </w:p>
    <w:p/>
    <w:sectPr>
      <w:pgSz w:w="11906" w:h="16838"/>
      <w:pgMar w:top="1440" w:right="1797" w:bottom="1440" w:left="1797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ascii="微软雅黑" w:hAnsi="微软雅黑"/>
        <w:sz w:val="21"/>
        <w:szCs w:val="21"/>
      </w:rPr>
    </w:pPr>
    <w:r>
      <w:rPr>
        <w:rFonts w:ascii="微软雅黑" w:hAnsi="微软雅黑"/>
      </w:rPr>
      <w:t>www.</w:t>
    </w:r>
    <w:r>
      <w:rPr>
        <w:rFonts w:hint="eastAsia" w:ascii="微软雅黑" w:hAnsi="微软雅黑"/>
      </w:rPr>
      <w:t>joysuch</w:t>
    </w:r>
    <w:r>
      <w:rPr>
        <w:rFonts w:ascii="微软雅黑" w:hAnsi="微软雅黑"/>
      </w:rPr>
      <w:t xml:space="preserve">.com </w:t>
    </w:r>
    <w:r>
      <w:rPr>
        <w:rFonts w:hint="eastAsia" w:ascii="微软雅黑" w:hAnsi="微软雅黑"/>
      </w:rPr>
      <w:t xml:space="preserve">                    版权所有，侵权必究                           </w:t>
    </w:r>
    <w:r>
      <w:rPr>
        <w:rFonts w:ascii="微软雅黑" w:hAnsi="微软雅黑"/>
      </w:rPr>
      <w:fldChar w:fldCharType="begin"/>
    </w:r>
    <w:r>
      <w:rPr>
        <w:rFonts w:ascii="微软雅黑" w:hAnsi="微软雅黑"/>
      </w:rPr>
      <w:instrText xml:space="preserve">PAGE  \* Arabic  \* MERGEFORMAT</w:instrText>
    </w:r>
    <w:r>
      <w:rPr>
        <w:rFonts w:ascii="微软雅黑" w:hAnsi="微软雅黑"/>
      </w:rPr>
      <w:fldChar w:fldCharType="separate"/>
    </w:r>
    <w:r>
      <w:rPr>
        <w:rFonts w:ascii="微软雅黑" w:hAnsi="微软雅黑"/>
        <w:lang w:val="zh-CN"/>
      </w:rPr>
      <w:t>2</w:t>
    </w:r>
    <w:r>
      <w:rPr>
        <w:rFonts w:ascii="微软雅黑" w:hAnsi="微软雅黑"/>
      </w:rPr>
      <w:fldChar w:fldCharType="end"/>
    </w:r>
    <w:r>
      <w:rPr>
        <w:rFonts w:ascii="微软雅黑" w:hAnsi="微软雅黑"/>
        <w:lang w:val="zh-CN"/>
      </w:rPr>
      <w:t xml:space="preserve"> / </w:t>
    </w:r>
    <w:r>
      <w:rPr>
        <w:rFonts w:ascii="微软雅黑" w:hAnsi="微软雅黑"/>
      </w:rPr>
      <w:fldChar w:fldCharType="begin"/>
    </w:r>
    <w:r>
      <w:rPr>
        <w:rFonts w:ascii="微软雅黑" w:hAnsi="微软雅黑"/>
      </w:rPr>
      <w:instrText xml:space="preserve">NUMPAGES  \* Arabic  \* MERGEFORMAT</w:instrText>
    </w:r>
    <w:r>
      <w:rPr>
        <w:rFonts w:ascii="微软雅黑" w:hAnsi="微软雅黑"/>
      </w:rPr>
      <w:fldChar w:fldCharType="separate"/>
    </w:r>
    <w:r>
      <w:rPr>
        <w:rFonts w:ascii="微软雅黑" w:hAnsi="微软雅黑"/>
        <w:lang w:val="zh-CN"/>
      </w:rPr>
      <w:t>9</w:t>
    </w:r>
    <w:r>
      <w:rPr>
        <w:rFonts w:ascii="微软雅黑" w:hAnsi="微软雅黑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pPr w:leftFromText="187" w:rightFromText="187" w:vertAnchor="page" w:horzAnchor="page" w:tblpXSpec="right" w:tblpYSpec="bottom"/>
      <w:tblW w:w="281" w:type="pct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637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0166" w:hRule="atLeast"/>
      </w:trPr>
      <w:tc>
        <w:tcPr>
          <w:tcW w:w="498" w:type="dxa"/>
          <w:tcBorders>
            <w:bottom w:val="single" w:color="auto" w:sz="4" w:space="0"/>
          </w:tcBorders>
          <w:textDirection w:val="btLr"/>
        </w:tcPr>
        <w:p>
          <w:pPr>
            <w:pStyle w:val="16"/>
            <w:ind w:left="113" w:right="113"/>
          </w:pPr>
          <w:r>
            <w:rPr>
              <w:color w:val="4F81BD" w:themeColor="accent1"/>
              <w:lang w:val="zh-CN"/>
              <w14:textFill>
                <w14:solidFill>
                  <w14:schemeClr w14:val="accent1"/>
                </w14:solidFill>
              </w14:textFill>
            </w:rPr>
            <w:t xml:space="preserve">章: </w:t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>
            <w:rPr>
              <w:rFonts w:hint="eastAsia"/>
            </w:rPr>
            <w:t>一级标题</w:t>
          </w:r>
          <w:r>
            <w:rPr>
              <w:rFonts w:hint="eastAsia"/>
            </w:rPr>
            <w:fldChar w:fldCharType="end"/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498" w:type="dxa"/>
          <w:tcBorders>
            <w:top w:val="single" w:color="auto" w:sz="4" w:space="0"/>
          </w:tcBorders>
        </w:tcPr>
        <w:p>
          <w:pPr>
            <w:pStyle w:val="15"/>
            <w:rPr>
              <w14:numForm w14:val="lining"/>
            </w:rPr>
          </w:pPr>
          <w:r>
            <w:rPr>
              <w:sz w:val="22"/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 xml:space="preserve">PAGE   \* MERGEFORMAT</w:instrText>
          </w:r>
          <w:r>
            <w:rPr>
              <w:sz w:val="22"/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>
            <w:rPr>
              <w:color w:val="4F81BD" w:themeColor="accent1"/>
              <w:sz w:val="40"/>
              <w:szCs w:val="40"/>
              <w:lang w:val="zh-CN"/>
              <w14:glow w14:rad="38100">
                <w14:schemeClr w14:val="accent1">
                  <w14:alpha w14:val="60000"/>
                </w14:schemeClr>
              </w14:glow>
              <w14:textFill>
                <w14:solidFill>
                  <w14:schemeClr w14:val="accent1"/>
                </w14:solidFill>
              </w14:textFill>
              <w14:numForm w14:val="lining"/>
            </w:rPr>
            <w:t>2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textFill>
                <w14:solidFill>
                  <w14:schemeClr w14:val="accent1"/>
                </w14:solidFill>
              </w14:textFill>
              <w14:numForm w14:val="lining"/>
            </w:rPr>
            <w:fldChar w:fldCharType="end"/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768" w:hRule="atLeast"/>
      </w:trPr>
      <w:tc>
        <w:tcPr>
          <w:tcW w:w="498" w:type="dxa"/>
        </w:tcPr>
        <w:p>
          <w:pPr>
            <w:pStyle w:val="16"/>
          </w:pPr>
        </w:p>
      </w:tc>
    </w:tr>
  </w:tbl>
  <w:p>
    <w:pPr>
      <w:pStyle w:val="15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360"/>
      <w:jc w:val="center"/>
      <w:rPr>
        <w:rFonts w:ascii="微软雅黑" w:hAnsi="微软雅黑"/>
        <w:sz w:val="24"/>
        <w:szCs w:val="24"/>
      </w:rPr>
    </w:pPr>
    <w:r>
      <w:rPr>
        <w:rFonts w:hint="eastAsia" w:ascii="微软雅黑" w:hAnsi="微软雅黑"/>
        <w:sz w:val="24"/>
        <w:szCs w:val="24"/>
      </w:rPr>
      <w:t>www.joysuch.com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华文楷体" w:hAnsi="华文楷体" w:eastAsia="华文楷体"/>
        <w:b/>
        <w:bCs/>
        <w:color w:val="000000" w:themeColor="text1"/>
        <w14:textFill>
          <w14:solidFill>
            <w14:schemeClr w14:val="tx1"/>
          </w14:solidFill>
        </w14:textFill>
      </w:rPr>
    </w:pPr>
    <w:r>
      <w:rPr>
        <w:rFonts w:ascii="华文楷体" w:hAnsi="华文楷体" w:eastAsia="华文楷体"/>
        <w:b/>
        <w:bCs/>
        <w:color w:val="000000" w:themeColor="text1"/>
        <w14:textFill>
          <w14:solidFill>
            <w14:schemeClr w14:val="tx1"/>
          </w14:solidFill>
        </w14:textFill>
      </w:rPr>
      <w:t xml:space="preserve">4.3 API </w:t>
    </w:r>
    <w:r>
      <w:rPr>
        <w:rFonts w:hint="eastAsia" w:ascii="华文楷体" w:hAnsi="华文楷体" w:eastAsia="华文楷体"/>
        <w:b/>
        <w:bCs/>
        <w:color w:val="000000" w:themeColor="text1"/>
        <w14:textFill>
          <w14:solidFill>
            <w14:schemeClr w14:val="tx1"/>
          </w14:solidFill>
        </w14:textFill>
      </w:rPr>
      <w:t>接口文档</w:t>
    </w:r>
    <w:r>
      <w:rPr>
        <w:rFonts w:hint="eastAsia" w:ascii="微软雅黑" w:hAnsi="微软雅黑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-43180</wp:posOffset>
          </wp:positionV>
          <wp:extent cx="1276350" cy="268605"/>
          <wp:effectExtent l="0" t="0" r="0" b="0"/>
          <wp:wrapSquare wrapText="bothSides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268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40005</wp:posOffset>
              </wp:positionH>
              <wp:positionV relativeFrom="paragraph">
                <wp:posOffset>335915</wp:posOffset>
              </wp:positionV>
              <wp:extent cx="5219700" cy="9525"/>
              <wp:effectExtent l="0" t="19050" r="19050" b="47625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19700" cy="9525"/>
                      </a:xfrm>
                      <a:prstGeom prst="line">
                        <a:avLst/>
                      </a:prstGeom>
                      <a:ln w="63500" cmpd="thinThick">
                        <a:solidFill>
                          <a:srgbClr val="5C5C5C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3.15pt;margin-top:26.45pt;height:0.75pt;width:411pt;z-index:251657216;mso-width-relative:page;mso-height-relative:page;" filled="f" stroked="t" coordsize="21600,21600" o:gfxdata="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MXjpHW&#10;AAAABwEAAA8AAAAAAAAAAQAgAAAAIgAAAGRycy9kb3ducmV2LnhtbFBLAQIUABQAAAAIAIdO4kC1&#10;tvTq6QEAAK4DAAAOAAAAAAAAAAEAIAAAACUBAABkcnMvZTJvRG9jLnhtbFBLBQYAAAAABgAGAFkB&#10;AACABQAAAAA=&#10;">
              <v:fill on="f" focussize="0,0"/>
              <v:stroke weight="5pt" color="#5C5C5C [3204]" linestyle="thinThick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ADBD6"/>
    <w:multiLevelType w:val="singleLevel"/>
    <w:tmpl w:val="DC9ADBD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1507521"/>
    <w:multiLevelType w:val="multilevel"/>
    <w:tmpl w:val="6150752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7387154"/>
    <w:multiLevelType w:val="multilevel"/>
    <w:tmpl w:val="77387154"/>
    <w:lvl w:ilvl="0" w:tentative="0">
      <w:start w:val="1"/>
      <w:numFmt w:val="chineseCountingThousand"/>
      <w:pStyle w:val="2"/>
      <w:lvlText w:val="%1"/>
      <w:lvlJc w:val="left"/>
      <w:pPr>
        <w:ind w:left="567" w:hanging="567"/>
      </w:pPr>
      <w:rPr>
        <w:rFonts w:hint="eastAsia" w:eastAsia="微软雅黑"/>
        <w:b/>
        <w:i w:val="0"/>
        <w:sz w:val="28"/>
      </w:rPr>
    </w:lvl>
    <w:lvl w:ilvl="1" w:tentative="0">
      <w:start w:val="1"/>
      <w:numFmt w:val="decimal"/>
      <w:pStyle w:val="3"/>
      <w:isLgl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52B"/>
    <w:rsid w:val="00000315"/>
    <w:rsid w:val="00000510"/>
    <w:rsid w:val="00001483"/>
    <w:rsid w:val="00001619"/>
    <w:rsid w:val="0000200B"/>
    <w:rsid w:val="000022D2"/>
    <w:rsid w:val="000025CD"/>
    <w:rsid w:val="00003F00"/>
    <w:rsid w:val="0000496C"/>
    <w:rsid w:val="00004D97"/>
    <w:rsid w:val="00006196"/>
    <w:rsid w:val="00007ECB"/>
    <w:rsid w:val="000101B4"/>
    <w:rsid w:val="00010872"/>
    <w:rsid w:val="000119CD"/>
    <w:rsid w:val="00011E6C"/>
    <w:rsid w:val="00012235"/>
    <w:rsid w:val="00012301"/>
    <w:rsid w:val="0001252C"/>
    <w:rsid w:val="00012804"/>
    <w:rsid w:val="00013A7B"/>
    <w:rsid w:val="0001409B"/>
    <w:rsid w:val="000172E4"/>
    <w:rsid w:val="0002011E"/>
    <w:rsid w:val="00021F23"/>
    <w:rsid w:val="000232D0"/>
    <w:rsid w:val="000235CB"/>
    <w:rsid w:val="00025546"/>
    <w:rsid w:val="00026446"/>
    <w:rsid w:val="00026E3E"/>
    <w:rsid w:val="00027350"/>
    <w:rsid w:val="00027E38"/>
    <w:rsid w:val="00031EE2"/>
    <w:rsid w:val="00032862"/>
    <w:rsid w:val="00032F5A"/>
    <w:rsid w:val="00033C81"/>
    <w:rsid w:val="0003522E"/>
    <w:rsid w:val="00035350"/>
    <w:rsid w:val="00035665"/>
    <w:rsid w:val="00035C36"/>
    <w:rsid w:val="00035E77"/>
    <w:rsid w:val="000407D8"/>
    <w:rsid w:val="0004147E"/>
    <w:rsid w:val="000418B0"/>
    <w:rsid w:val="00041929"/>
    <w:rsid w:val="00041E06"/>
    <w:rsid w:val="0004263D"/>
    <w:rsid w:val="000455D0"/>
    <w:rsid w:val="00045672"/>
    <w:rsid w:val="00046B5B"/>
    <w:rsid w:val="00047875"/>
    <w:rsid w:val="000479D8"/>
    <w:rsid w:val="0005034C"/>
    <w:rsid w:val="000503A3"/>
    <w:rsid w:val="000510BC"/>
    <w:rsid w:val="00051CFC"/>
    <w:rsid w:val="00052D51"/>
    <w:rsid w:val="000540ED"/>
    <w:rsid w:val="00054A70"/>
    <w:rsid w:val="00055501"/>
    <w:rsid w:val="0005571F"/>
    <w:rsid w:val="00055A1F"/>
    <w:rsid w:val="00055BE1"/>
    <w:rsid w:val="00056E1B"/>
    <w:rsid w:val="000574BD"/>
    <w:rsid w:val="00060B31"/>
    <w:rsid w:val="000619FA"/>
    <w:rsid w:val="00061F2E"/>
    <w:rsid w:val="00062872"/>
    <w:rsid w:val="0006298C"/>
    <w:rsid w:val="00062DED"/>
    <w:rsid w:val="0006522B"/>
    <w:rsid w:val="00065382"/>
    <w:rsid w:val="0006591A"/>
    <w:rsid w:val="00066CD4"/>
    <w:rsid w:val="00066E50"/>
    <w:rsid w:val="00067734"/>
    <w:rsid w:val="00067D2A"/>
    <w:rsid w:val="0007120B"/>
    <w:rsid w:val="000721B5"/>
    <w:rsid w:val="00072C7E"/>
    <w:rsid w:val="000744C3"/>
    <w:rsid w:val="00074BD2"/>
    <w:rsid w:val="00074F86"/>
    <w:rsid w:val="000758AB"/>
    <w:rsid w:val="00077991"/>
    <w:rsid w:val="00077A03"/>
    <w:rsid w:val="00077B35"/>
    <w:rsid w:val="000811F8"/>
    <w:rsid w:val="000822C0"/>
    <w:rsid w:val="0008273F"/>
    <w:rsid w:val="000846CE"/>
    <w:rsid w:val="00085616"/>
    <w:rsid w:val="00085CBB"/>
    <w:rsid w:val="00085E6D"/>
    <w:rsid w:val="000860A9"/>
    <w:rsid w:val="00090C49"/>
    <w:rsid w:val="000942C0"/>
    <w:rsid w:val="000952E3"/>
    <w:rsid w:val="0009688B"/>
    <w:rsid w:val="000972FD"/>
    <w:rsid w:val="00097E3B"/>
    <w:rsid w:val="000A1E8B"/>
    <w:rsid w:val="000A3AEF"/>
    <w:rsid w:val="000A56C4"/>
    <w:rsid w:val="000A5885"/>
    <w:rsid w:val="000A731C"/>
    <w:rsid w:val="000B2347"/>
    <w:rsid w:val="000B2491"/>
    <w:rsid w:val="000B2AB8"/>
    <w:rsid w:val="000B353C"/>
    <w:rsid w:val="000B4EB0"/>
    <w:rsid w:val="000B7035"/>
    <w:rsid w:val="000B7800"/>
    <w:rsid w:val="000B7C23"/>
    <w:rsid w:val="000C022E"/>
    <w:rsid w:val="000C1750"/>
    <w:rsid w:val="000C1940"/>
    <w:rsid w:val="000C26A3"/>
    <w:rsid w:val="000C5081"/>
    <w:rsid w:val="000C597E"/>
    <w:rsid w:val="000C5C26"/>
    <w:rsid w:val="000C6CE0"/>
    <w:rsid w:val="000C78FC"/>
    <w:rsid w:val="000D0CCC"/>
    <w:rsid w:val="000D3667"/>
    <w:rsid w:val="000D3EA2"/>
    <w:rsid w:val="000D476A"/>
    <w:rsid w:val="000D4C9B"/>
    <w:rsid w:val="000E06F5"/>
    <w:rsid w:val="000E0E6D"/>
    <w:rsid w:val="000E1751"/>
    <w:rsid w:val="000E191E"/>
    <w:rsid w:val="000E1A35"/>
    <w:rsid w:val="000E1ED7"/>
    <w:rsid w:val="000E27BE"/>
    <w:rsid w:val="000E36FD"/>
    <w:rsid w:val="000E377B"/>
    <w:rsid w:val="000E43B7"/>
    <w:rsid w:val="000E45C5"/>
    <w:rsid w:val="000E5719"/>
    <w:rsid w:val="000E586B"/>
    <w:rsid w:val="000E5B51"/>
    <w:rsid w:val="000E5D07"/>
    <w:rsid w:val="000E6E25"/>
    <w:rsid w:val="000E6F0A"/>
    <w:rsid w:val="000F005D"/>
    <w:rsid w:val="000F00A3"/>
    <w:rsid w:val="000F0485"/>
    <w:rsid w:val="000F0B2D"/>
    <w:rsid w:val="000F0BDB"/>
    <w:rsid w:val="000F0CCC"/>
    <w:rsid w:val="000F1373"/>
    <w:rsid w:val="000F334B"/>
    <w:rsid w:val="000F4C3C"/>
    <w:rsid w:val="000F59D3"/>
    <w:rsid w:val="000F5B98"/>
    <w:rsid w:val="000F5F02"/>
    <w:rsid w:val="000F6545"/>
    <w:rsid w:val="000F6B80"/>
    <w:rsid w:val="000F7B9D"/>
    <w:rsid w:val="00100D8D"/>
    <w:rsid w:val="0010111A"/>
    <w:rsid w:val="00102779"/>
    <w:rsid w:val="00102E3A"/>
    <w:rsid w:val="00103E63"/>
    <w:rsid w:val="00105137"/>
    <w:rsid w:val="00105E2A"/>
    <w:rsid w:val="001060EF"/>
    <w:rsid w:val="00107079"/>
    <w:rsid w:val="001077FA"/>
    <w:rsid w:val="00110443"/>
    <w:rsid w:val="00110BAC"/>
    <w:rsid w:val="00110CB0"/>
    <w:rsid w:val="00111495"/>
    <w:rsid w:val="00113245"/>
    <w:rsid w:val="001138E4"/>
    <w:rsid w:val="00115D9E"/>
    <w:rsid w:val="001167D8"/>
    <w:rsid w:val="00117D75"/>
    <w:rsid w:val="00117D8B"/>
    <w:rsid w:val="00120232"/>
    <w:rsid w:val="001205AC"/>
    <w:rsid w:val="00120E20"/>
    <w:rsid w:val="0012244D"/>
    <w:rsid w:val="0012276F"/>
    <w:rsid w:val="00122793"/>
    <w:rsid w:val="00122CD5"/>
    <w:rsid w:val="00123ECF"/>
    <w:rsid w:val="00123EE6"/>
    <w:rsid w:val="00124097"/>
    <w:rsid w:val="0012482D"/>
    <w:rsid w:val="00125969"/>
    <w:rsid w:val="00126DA7"/>
    <w:rsid w:val="00127054"/>
    <w:rsid w:val="00130956"/>
    <w:rsid w:val="00130AEC"/>
    <w:rsid w:val="00131355"/>
    <w:rsid w:val="00131F85"/>
    <w:rsid w:val="001342C3"/>
    <w:rsid w:val="001354C7"/>
    <w:rsid w:val="00135762"/>
    <w:rsid w:val="00136795"/>
    <w:rsid w:val="0013695D"/>
    <w:rsid w:val="00137646"/>
    <w:rsid w:val="00137B09"/>
    <w:rsid w:val="001426CB"/>
    <w:rsid w:val="00142D0A"/>
    <w:rsid w:val="0014334A"/>
    <w:rsid w:val="0014368A"/>
    <w:rsid w:val="00143E54"/>
    <w:rsid w:val="00144F5D"/>
    <w:rsid w:val="0014519F"/>
    <w:rsid w:val="00145A03"/>
    <w:rsid w:val="00145DC9"/>
    <w:rsid w:val="00146003"/>
    <w:rsid w:val="00146F68"/>
    <w:rsid w:val="00147CCC"/>
    <w:rsid w:val="001515A7"/>
    <w:rsid w:val="00151B71"/>
    <w:rsid w:val="0015231E"/>
    <w:rsid w:val="00152460"/>
    <w:rsid w:val="00152C33"/>
    <w:rsid w:val="0015348C"/>
    <w:rsid w:val="001555A7"/>
    <w:rsid w:val="00155D22"/>
    <w:rsid w:val="00157365"/>
    <w:rsid w:val="00160149"/>
    <w:rsid w:val="00160794"/>
    <w:rsid w:val="00160A06"/>
    <w:rsid w:val="001634B1"/>
    <w:rsid w:val="0016363A"/>
    <w:rsid w:val="00163825"/>
    <w:rsid w:val="00163C6B"/>
    <w:rsid w:val="001650DD"/>
    <w:rsid w:val="001654A5"/>
    <w:rsid w:val="001656B9"/>
    <w:rsid w:val="001663F6"/>
    <w:rsid w:val="00167747"/>
    <w:rsid w:val="00167B88"/>
    <w:rsid w:val="00170093"/>
    <w:rsid w:val="001700F2"/>
    <w:rsid w:val="00170ED3"/>
    <w:rsid w:val="00171612"/>
    <w:rsid w:val="00171F22"/>
    <w:rsid w:val="00172280"/>
    <w:rsid w:val="001728BA"/>
    <w:rsid w:val="00173B4C"/>
    <w:rsid w:val="00174178"/>
    <w:rsid w:val="001754C4"/>
    <w:rsid w:val="00175959"/>
    <w:rsid w:val="00175C7C"/>
    <w:rsid w:val="0017622B"/>
    <w:rsid w:val="00176E88"/>
    <w:rsid w:val="00177B92"/>
    <w:rsid w:val="001802F6"/>
    <w:rsid w:val="00181341"/>
    <w:rsid w:val="00181A9F"/>
    <w:rsid w:val="00183E18"/>
    <w:rsid w:val="00184455"/>
    <w:rsid w:val="001845F9"/>
    <w:rsid w:val="00184F24"/>
    <w:rsid w:val="00184F77"/>
    <w:rsid w:val="0018537E"/>
    <w:rsid w:val="0018552B"/>
    <w:rsid w:val="00185745"/>
    <w:rsid w:val="00185F39"/>
    <w:rsid w:val="00185F5E"/>
    <w:rsid w:val="00186382"/>
    <w:rsid w:val="001868D8"/>
    <w:rsid w:val="00186959"/>
    <w:rsid w:val="00187E0A"/>
    <w:rsid w:val="001904BF"/>
    <w:rsid w:val="001913F9"/>
    <w:rsid w:val="00191B9E"/>
    <w:rsid w:val="001920EE"/>
    <w:rsid w:val="001925BB"/>
    <w:rsid w:val="00192C32"/>
    <w:rsid w:val="001930DB"/>
    <w:rsid w:val="00193306"/>
    <w:rsid w:val="001934F6"/>
    <w:rsid w:val="00193523"/>
    <w:rsid w:val="00193863"/>
    <w:rsid w:val="00193907"/>
    <w:rsid w:val="00193FFC"/>
    <w:rsid w:val="00194D05"/>
    <w:rsid w:val="00195368"/>
    <w:rsid w:val="001A0714"/>
    <w:rsid w:val="001A0B5A"/>
    <w:rsid w:val="001A207C"/>
    <w:rsid w:val="001A323D"/>
    <w:rsid w:val="001A4CEE"/>
    <w:rsid w:val="001A538C"/>
    <w:rsid w:val="001A5A39"/>
    <w:rsid w:val="001A5A78"/>
    <w:rsid w:val="001A5E97"/>
    <w:rsid w:val="001A60D4"/>
    <w:rsid w:val="001A6513"/>
    <w:rsid w:val="001A7922"/>
    <w:rsid w:val="001A7B2D"/>
    <w:rsid w:val="001A7EFA"/>
    <w:rsid w:val="001B0AFC"/>
    <w:rsid w:val="001B0BBE"/>
    <w:rsid w:val="001B386C"/>
    <w:rsid w:val="001B3C21"/>
    <w:rsid w:val="001B3F62"/>
    <w:rsid w:val="001B4DD0"/>
    <w:rsid w:val="001B6298"/>
    <w:rsid w:val="001B7C64"/>
    <w:rsid w:val="001B7CFF"/>
    <w:rsid w:val="001C1D1A"/>
    <w:rsid w:val="001C2211"/>
    <w:rsid w:val="001C2BBD"/>
    <w:rsid w:val="001C38F5"/>
    <w:rsid w:val="001C3F61"/>
    <w:rsid w:val="001C4194"/>
    <w:rsid w:val="001C4271"/>
    <w:rsid w:val="001C4273"/>
    <w:rsid w:val="001C5307"/>
    <w:rsid w:val="001C5952"/>
    <w:rsid w:val="001C5DDA"/>
    <w:rsid w:val="001C64AC"/>
    <w:rsid w:val="001D007E"/>
    <w:rsid w:val="001D1A2B"/>
    <w:rsid w:val="001D279C"/>
    <w:rsid w:val="001D28BC"/>
    <w:rsid w:val="001D3C62"/>
    <w:rsid w:val="001D3CA0"/>
    <w:rsid w:val="001D4B97"/>
    <w:rsid w:val="001D4F7D"/>
    <w:rsid w:val="001D6CF3"/>
    <w:rsid w:val="001D77BC"/>
    <w:rsid w:val="001E08D9"/>
    <w:rsid w:val="001E1709"/>
    <w:rsid w:val="001E2804"/>
    <w:rsid w:val="001E3551"/>
    <w:rsid w:val="001E3FFA"/>
    <w:rsid w:val="001E638F"/>
    <w:rsid w:val="001E6469"/>
    <w:rsid w:val="001E69B9"/>
    <w:rsid w:val="001F2553"/>
    <w:rsid w:val="001F2A6D"/>
    <w:rsid w:val="001F5268"/>
    <w:rsid w:val="001F5C4D"/>
    <w:rsid w:val="001F5D82"/>
    <w:rsid w:val="001F5DF4"/>
    <w:rsid w:val="001F65C7"/>
    <w:rsid w:val="001F6C43"/>
    <w:rsid w:val="001F6D7B"/>
    <w:rsid w:val="001F77C5"/>
    <w:rsid w:val="0020227E"/>
    <w:rsid w:val="002025C5"/>
    <w:rsid w:val="002028D7"/>
    <w:rsid w:val="00202AEE"/>
    <w:rsid w:val="00203296"/>
    <w:rsid w:val="0020390C"/>
    <w:rsid w:val="00204473"/>
    <w:rsid w:val="0020462D"/>
    <w:rsid w:val="0020519A"/>
    <w:rsid w:val="00205C3F"/>
    <w:rsid w:val="00207D1D"/>
    <w:rsid w:val="0021090A"/>
    <w:rsid w:val="00212B10"/>
    <w:rsid w:val="00214C90"/>
    <w:rsid w:val="002153D1"/>
    <w:rsid w:val="00215676"/>
    <w:rsid w:val="00215E26"/>
    <w:rsid w:val="00217F64"/>
    <w:rsid w:val="00220802"/>
    <w:rsid w:val="00221B64"/>
    <w:rsid w:val="002221BA"/>
    <w:rsid w:val="002228C1"/>
    <w:rsid w:val="00222E01"/>
    <w:rsid w:val="00223097"/>
    <w:rsid w:val="002235F8"/>
    <w:rsid w:val="00226BBA"/>
    <w:rsid w:val="002271AC"/>
    <w:rsid w:val="00227DAA"/>
    <w:rsid w:val="00231F8B"/>
    <w:rsid w:val="0023379E"/>
    <w:rsid w:val="002346C4"/>
    <w:rsid w:val="00235450"/>
    <w:rsid w:val="00235AE4"/>
    <w:rsid w:val="0023608E"/>
    <w:rsid w:val="0023656A"/>
    <w:rsid w:val="00236FB1"/>
    <w:rsid w:val="0023714A"/>
    <w:rsid w:val="002373CD"/>
    <w:rsid w:val="0023750F"/>
    <w:rsid w:val="002379A1"/>
    <w:rsid w:val="00237CC1"/>
    <w:rsid w:val="00240771"/>
    <w:rsid w:val="00240EAE"/>
    <w:rsid w:val="0024120F"/>
    <w:rsid w:val="0024156E"/>
    <w:rsid w:val="002425F0"/>
    <w:rsid w:val="0024369F"/>
    <w:rsid w:val="00243EDD"/>
    <w:rsid w:val="0024428B"/>
    <w:rsid w:val="00244E85"/>
    <w:rsid w:val="00246DD3"/>
    <w:rsid w:val="00247117"/>
    <w:rsid w:val="00247413"/>
    <w:rsid w:val="00250278"/>
    <w:rsid w:val="00250827"/>
    <w:rsid w:val="0025099F"/>
    <w:rsid w:val="00250A80"/>
    <w:rsid w:val="0025166F"/>
    <w:rsid w:val="002516AE"/>
    <w:rsid w:val="00251F63"/>
    <w:rsid w:val="00251FCE"/>
    <w:rsid w:val="00252B41"/>
    <w:rsid w:val="00252C86"/>
    <w:rsid w:val="00253096"/>
    <w:rsid w:val="00253C0C"/>
    <w:rsid w:val="00254647"/>
    <w:rsid w:val="0025474C"/>
    <w:rsid w:val="00254DD6"/>
    <w:rsid w:val="0025642A"/>
    <w:rsid w:val="00256509"/>
    <w:rsid w:val="0026049E"/>
    <w:rsid w:val="002619F8"/>
    <w:rsid w:val="00261C29"/>
    <w:rsid w:val="00261C63"/>
    <w:rsid w:val="002621FA"/>
    <w:rsid w:val="002627BD"/>
    <w:rsid w:val="00262E76"/>
    <w:rsid w:val="00265E11"/>
    <w:rsid w:val="00266D46"/>
    <w:rsid w:val="00266E78"/>
    <w:rsid w:val="002677CC"/>
    <w:rsid w:val="002709FA"/>
    <w:rsid w:val="00271768"/>
    <w:rsid w:val="00271E39"/>
    <w:rsid w:val="00272E86"/>
    <w:rsid w:val="00273F30"/>
    <w:rsid w:val="00274796"/>
    <w:rsid w:val="00274FC8"/>
    <w:rsid w:val="00276A90"/>
    <w:rsid w:val="002771C9"/>
    <w:rsid w:val="00277373"/>
    <w:rsid w:val="00277562"/>
    <w:rsid w:val="0028203C"/>
    <w:rsid w:val="00282CD1"/>
    <w:rsid w:val="002842F7"/>
    <w:rsid w:val="00284695"/>
    <w:rsid w:val="00285388"/>
    <w:rsid w:val="002857F4"/>
    <w:rsid w:val="00286013"/>
    <w:rsid w:val="00286670"/>
    <w:rsid w:val="00286CCF"/>
    <w:rsid w:val="00287235"/>
    <w:rsid w:val="00287C76"/>
    <w:rsid w:val="00287ED3"/>
    <w:rsid w:val="002904C7"/>
    <w:rsid w:val="002909D9"/>
    <w:rsid w:val="00290D00"/>
    <w:rsid w:val="002917CC"/>
    <w:rsid w:val="002938DA"/>
    <w:rsid w:val="00293E24"/>
    <w:rsid w:val="00295181"/>
    <w:rsid w:val="00295717"/>
    <w:rsid w:val="00295C54"/>
    <w:rsid w:val="002979EE"/>
    <w:rsid w:val="00297D0D"/>
    <w:rsid w:val="002A2D80"/>
    <w:rsid w:val="002A2FFD"/>
    <w:rsid w:val="002A4986"/>
    <w:rsid w:val="002A548F"/>
    <w:rsid w:val="002A5871"/>
    <w:rsid w:val="002A6505"/>
    <w:rsid w:val="002A6E39"/>
    <w:rsid w:val="002B0289"/>
    <w:rsid w:val="002B058D"/>
    <w:rsid w:val="002B09B3"/>
    <w:rsid w:val="002B3435"/>
    <w:rsid w:val="002B35F3"/>
    <w:rsid w:val="002B38C0"/>
    <w:rsid w:val="002B39F7"/>
    <w:rsid w:val="002B49FD"/>
    <w:rsid w:val="002B5783"/>
    <w:rsid w:val="002B6825"/>
    <w:rsid w:val="002B7686"/>
    <w:rsid w:val="002B76F2"/>
    <w:rsid w:val="002B7963"/>
    <w:rsid w:val="002C0530"/>
    <w:rsid w:val="002C0578"/>
    <w:rsid w:val="002C0F8D"/>
    <w:rsid w:val="002C291B"/>
    <w:rsid w:val="002C3887"/>
    <w:rsid w:val="002C601A"/>
    <w:rsid w:val="002C6455"/>
    <w:rsid w:val="002C6C7A"/>
    <w:rsid w:val="002C7509"/>
    <w:rsid w:val="002C7578"/>
    <w:rsid w:val="002D0FE0"/>
    <w:rsid w:val="002D2D9E"/>
    <w:rsid w:val="002D329F"/>
    <w:rsid w:val="002D3BFF"/>
    <w:rsid w:val="002D3DCE"/>
    <w:rsid w:val="002D3FCE"/>
    <w:rsid w:val="002D4A55"/>
    <w:rsid w:val="002D4AE2"/>
    <w:rsid w:val="002D4FC0"/>
    <w:rsid w:val="002D643F"/>
    <w:rsid w:val="002D6D96"/>
    <w:rsid w:val="002D75CC"/>
    <w:rsid w:val="002D7847"/>
    <w:rsid w:val="002E0458"/>
    <w:rsid w:val="002E04FC"/>
    <w:rsid w:val="002E2E2D"/>
    <w:rsid w:val="002E4697"/>
    <w:rsid w:val="002E4FBA"/>
    <w:rsid w:val="002E5570"/>
    <w:rsid w:val="002E56B4"/>
    <w:rsid w:val="002E62C2"/>
    <w:rsid w:val="002F0D73"/>
    <w:rsid w:val="002F1191"/>
    <w:rsid w:val="002F1EE9"/>
    <w:rsid w:val="002F28E4"/>
    <w:rsid w:val="002F41A4"/>
    <w:rsid w:val="002F6EE7"/>
    <w:rsid w:val="00302B83"/>
    <w:rsid w:val="003030BB"/>
    <w:rsid w:val="003041A5"/>
    <w:rsid w:val="00304C2B"/>
    <w:rsid w:val="00304D8D"/>
    <w:rsid w:val="00306B29"/>
    <w:rsid w:val="00306BC0"/>
    <w:rsid w:val="00306EDA"/>
    <w:rsid w:val="00310292"/>
    <w:rsid w:val="00310753"/>
    <w:rsid w:val="00310D9E"/>
    <w:rsid w:val="0031148C"/>
    <w:rsid w:val="00311A19"/>
    <w:rsid w:val="00311AF1"/>
    <w:rsid w:val="00315396"/>
    <w:rsid w:val="00316673"/>
    <w:rsid w:val="00316B50"/>
    <w:rsid w:val="00316EFA"/>
    <w:rsid w:val="00320D42"/>
    <w:rsid w:val="00321183"/>
    <w:rsid w:val="0032287C"/>
    <w:rsid w:val="003245C9"/>
    <w:rsid w:val="00326017"/>
    <w:rsid w:val="0032734E"/>
    <w:rsid w:val="0033216F"/>
    <w:rsid w:val="00333897"/>
    <w:rsid w:val="00333E4B"/>
    <w:rsid w:val="00334F22"/>
    <w:rsid w:val="0033553F"/>
    <w:rsid w:val="00335765"/>
    <w:rsid w:val="003359CD"/>
    <w:rsid w:val="00336E29"/>
    <w:rsid w:val="00340C6D"/>
    <w:rsid w:val="00341ECA"/>
    <w:rsid w:val="003423F3"/>
    <w:rsid w:val="00342B34"/>
    <w:rsid w:val="00343C4C"/>
    <w:rsid w:val="00343C83"/>
    <w:rsid w:val="003441AF"/>
    <w:rsid w:val="00344E63"/>
    <w:rsid w:val="00345AA9"/>
    <w:rsid w:val="00345DCB"/>
    <w:rsid w:val="0034600D"/>
    <w:rsid w:val="0034623D"/>
    <w:rsid w:val="00346386"/>
    <w:rsid w:val="00347133"/>
    <w:rsid w:val="0034756D"/>
    <w:rsid w:val="003506ED"/>
    <w:rsid w:val="00351B66"/>
    <w:rsid w:val="0035244F"/>
    <w:rsid w:val="00352643"/>
    <w:rsid w:val="00352FD6"/>
    <w:rsid w:val="00354810"/>
    <w:rsid w:val="00354D73"/>
    <w:rsid w:val="0035593F"/>
    <w:rsid w:val="00357F1D"/>
    <w:rsid w:val="00357F99"/>
    <w:rsid w:val="003600A7"/>
    <w:rsid w:val="00363F6C"/>
    <w:rsid w:val="003647A5"/>
    <w:rsid w:val="00364DEF"/>
    <w:rsid w:val="0036580B"/>
    <w:rsid w:val="003658C4"/>
    <w:rsid w:val="00365944"/>
    <w:rsid w:val="00365EC2"/>
    <w:rsid w:val="00365F06"/>
    <w:rsid w:val="00367456"/>
    <w:rsid w:val="00367C0A"/>
    <w:rsid w:val="00367F09"/>
    <w:rsid w:val="00370117"/>
    <w:rsid w:val="003716A5"/>
    <w:rsid w:val="003717B4"/>
    <w:rsid w:val="00371C65"/>
    <w:rsid w:val="00372A74"/>
    <w:rsid w:val="00372E9C"/>
    <w:rsid w:val="00373516"/>
    <w:rsid w:val="0037577D"/>
    <w:rsid w:val="00375DC5"/>
    <w:rsid w:val="003804FA"/>
    <w:rsid w:val="003809D9"/>
    <w:rsid w:val="00380D55"/>
    <w:rsid w:val="00380ED7"/>
    <w:rsid w:val="00382F33"/>
    <w:rsid w:val="00382FDB"/>
    <w:rsid w:val="003843B7"/>
    <w:rsid w:val="00384476"/>
    <w:rsid w:val="003854A4"/>
    <w:rsid w:val="00386256"/>
    <w:rsid w:val="0038733B"/>
    <w:rsid w:val="00390725"/>
    <w:rsid w:val="003921CF"/>
    <w:rsid w:val="00392373"/>
    <w:rsid w:val="00392B72"/>
    <w:rsid w:val="00392C00"/>
    <w:rsid w:val="00392F8C"/>
    <w:rsid w:val="0039491A"/>
    <w:rsid w:val="00394B99"/>
    <w:rsid w:val="003950D8"/>
    <w:rsid w:val="003971E6"/>
    <w:rsid w:val="00397A81"/>
    <w:rsid w:val="00397FE8"/>
    <w:rsid w:val="003A06B5"/>
    <w:rsid w:val="003A1660"/>
    <w:rsid w:val="003A2850"/>
    <w:rsid w:val="003A2D87"/>
    <w:rsid w:val="003A3BF0"/>
    <w:rsid w:val="003A54C6"/>
    <w:rsid w:val="003A5C1F"/>
    <w:rsid w:val="003A6126"/>
    <w:rsid w:val="003A6564"/>
    <w:rsid w:val="003A7A48"/>
    <w:rsid w:val="003A7B3E"/>
    <w:rsid w:val="003B0247"/>
    <w:rsid w:val="003B0E96"/>
    <w:rsid w:val="003B1EBD"/>
    <w:rsid w:val="003B2A6C"/>
    <w:rsid w:val="003B2C4D"/>
    <w:rsid w:val="003B2D7B"/>
    <w:rsid w:val="003B2D81"/>
    <w:rsid w:val="003B3527"/>
    <w:rsid w:val="003B3906"/>
    <w:rsid w:val="003B39E6"/>
    <w:rsid w:val="003B4015"/>
    <w:rsid w:val="003B4B4B"/>
    <w:rsid w:val="003B5158"/>
    <w:rsid w:val="003B519A"/>
    <w:rsid w:val="003B55D0"/>
    <w:rsid w:val="003B6C2C"/>
    <w:rsid w:val="003B6DD9"/>
    <w:rsid w:val="003B7075"/>
    <w:rsid w:val="003B739C"/>
    <w:rsid w:val="003C0B91"/>
    <w:rsid w:val="003C1428"/>
    <w:rsid w:val="003C2A24"/>
    <w:rsid w:val="003C2AE5"/>
    <w:rsid w:val="003C3D71"/>
    <w:rsid w:val="003C3EE2"/>
    <w:rsid w:val="003C6393"/>
    <w:rsid w:val="003C650A"/>
    <w:rsid w:val="003C7E1C"/>
    <w:rsid w:val="003D1DFC"/>
    <w:rsid w:val="003D3A20"/>
    <w:rsid w:val="003D5DF3"/>
    <w:rsid w:val="003D701B"/>
    <w:rsid w:val="003E11EE"/>
    <w:rsid w:val="003E297C"/>
    <w:rsid w:val="003E437D"/>
    <w:rsid w:val="003E6C98"/>
    <w:rsid w:val="003E7C0D"/>
    <w:rsid w:val="003E7CA4"/>
    <w:rsid w:val="003F0CB2"/>
    <w:rsid w:val="003F0DDB"/>
    <w:rsid w:val="003F0E3A"/>
    <w:rsid w:val="003F2B86"/>
    <w:rsid w:val="003F3BF6"/>
    <w:rsid w:val="003F3E87"/>
    <w:rsid w:val="003F4029"/>
    <w:rsid w:val="003F503F"/>
    <w:rsid w:val="003F585E"/>
    <w:rsid w:val="003F6997"/>
    <w:rsid w:val="003F6F4A"/>
    <w:rsid w:val="00400124"/>
    <w:rsid w:val="00400648"/>
    <w:rsid w:val="00400A3F"/>
    <w:rsid w:val="00400C74"/>
    <w:rsid w:val="00400E64"/>
    <w:rsid w:val="00401300"/>
    <w:rsid w:val="00401843"/>
    <w:rsid w:val="00401965"/>
    <w:rsid w:val="004025B4"/>
    <w:rsid w:val="00402ADD"/>
    <w:rsid w:val="00403780"/>
    <w:rsid w:val="00403FA7"/>
    <w:rsid w:val="004041B9"/>
    <w:rsid w:val="004045E3"/>
    <w:rsid w:val="00405F10"/>
    <w:rsid w:val="00406DE3"/>
    <w:rsid w:val="0041004F"/>
    <w:rsid w:val="004101BD"/>
    <w:rsid w:val="00410332"/>
    <w:rsid w:val="00410A30"/>
    <w:rsid w:val="00412106"/>
    <w:rsid w:val="00413867"/>
    <w:rsid w:val="00413C6D"/>
    <w:rsid w:val="004144AB"/>
    <w:rsid w:val="0041679D"/>
    <w:rsid w:val="00416974"/>
    <w:rsid w:val="00416A8C"/>
    <w:rsid w:val="0041784F"/>
    <w:rsid w:val="00420E35"/>
    <w:rsid w:val="004221AF"/>
    <w:rsid w:val="00423155"/>
    <w:rsid w:val="00423DD6"/>
    <w:rsid w:val="00423F5B"/>
    <w:rsid w:val="00427CE5"/>
    <w:rsid w:val="0043130F"/>
    <w:rsid w:val="00431984"/>
    <w:rsid w:val="00432A19"/>
    <w:rsid w:val="00433674"/>
    <w:rsid w:val="004341D3"/>
    <w:rsid w:val="00434478"/>
    <w:rsid w:val="00434BD4"/>
    <w:rsid w:val="004362CC"/>
    <w:rsid w:val="00436815"/>
    <w:rsid w:val="00437F1F"/>
    <w:rsid w:val="004410E8"/>
    <w:rsid w:val="00443688"/>
    <w:rsid w:val="004436E0"/>
    <w:rsid w:val="0044399B"/>
    <w:rsid w:val="00444EBB"/>
    <w:rsid w:val="00445761"/>
    <w:rsid w:val="00446646"/>
    <w:rsid w:val="00450451"/>
    <w:rsid w:val="00450A11"/>
    <w:rsid w:val="00450F7E"/>
    <w:rsid w:val="00452227"/>
    <w:rsid w:val="004525E4"/>
    <w:rsid w:val="00452B6F"/>
    <w:rsid w:val="004537EB"/>
    <w:rsid w:val="00455547"/>
    <w:rsid w:val="0045616C"/>
    <w:rsid w:val="004567F7"/>
    <w:rsid w:val="00457C8A"/>
    <w:rsid w:val="0046034F"/>
    <w:rsid w:val="00460644"/>
    <w:rsid w:val="004608D7"/>
    <w:rsid w:val="00460A9D"/>
    <w:rsid w:val="00460F8C"/>
    <w:rsid w:val="00461A9C"/>
    <w:rsid w:val="00461FB9"/>
    <w:rsid w:val="00462560"/>
    <w:rsid w:val="00462616"/>
    <w:rsid w:val="00462945"/>
    <w:rsid w:val="0046346D"/>
    <w:rsid w:val="00463568"/>
    <w:rsid w:val="00463A88"/>
    <w:rsid w:val="004645E2"/>
    <w:rsid w:val="00464762"/>
    <w:rsid w:val="00464ECA"/>
    <w:rsid w:val="00464EEF"/>
    <w:rsid w:val="004650DE"/>
    <w:rsid w:val="00465361"/>
    <w:rsid w:val="00465DCC"/>
    <w:rsid w:val="00466058"/>
    <w:rsid w:val="0046706D"/>
    <w:rsid w:val="00467601"/>
    <w:rsid w:val="0046785A"/>
    <w:rsid w:val="00467A48"/>
    <w:rsid w:val="00467AF9"/>
    <w:rsid w:val="00470DCE"/>
    <w:rsid w:val="00470FA8"/>
    <w:rsid w:val="00470FCC"/>
    <w:rsid w:val="00473532"/>
    <w:rsid w:val="004753DD"/>
    <w:rsid w:val="004766E2"/>
    <w:rsid w:val="00476975"/>
    <w:rsid w:val="004777DA"/>
    <w:rsid w:val="00480198"/>
    <w:rsid w:val="00480364"/>
    <w:rsid w:val="00481246"/>
    <w:rsid w:val="00484C8C"/>
    <w:rsid w:val="00485A11"/>
    <w:rsid w:val="00486BEA"/>
    <w:rsid w:val="004905D7"/>
    <w:rsid w:val="004913EA"/>
    <w:rsid w:val="00491BA2"/>
    <w:rsid w:val="004920E7"/>
    <w:rsid w:val="004923CD"/>
    <w:rsid w:val="004925D8"/>
    <w:rsid w:val="00492C13"/>
    <w:rsid w:val="004935EF"/>
    <w:rsid w:val="00493804"/>
    <w:rsid w:val="004941FE"/>
    <w:rsid w:val="00495502"/>
    <w:rsid w:val="00495A20"/>
    <w:rsid w:val="00496142"/>
    <w:rsid w:val="004A18E5"/>
    <w:rsid w:val="004A19FB"/>
    <w:rsid w:val="004A2E75"/>
    <w:rsid w:val="004A304D"/>
    <w:rsid w:val="004A3341"/>
    <w:rsid w:val="004A3377"/>
    <w:rsid w:val="004A3CB7"/>
    <w:rsid w:val="004A4812"/>
    <w:rsid w:val="004A4B77"/>
    <w:rsid w:val="004A540D"/>
    <w:rsid w:val="004A55C5"/>
    <w:rsid w:val="004A6443"/>
    <w:rsid w:val="004B01F4"/>
    <w:rsid w:val="004B0892"/>
    <w:rsid w:val="004B2576"/>
    <w:rsid w:val="004B2EA0"/>
    <w:rsid w:val="004B310A"/>
    <w:rsid w:val="004B3D8A"/>
    <w:rsid w:val="004B5E06"/>
    <w:rsid w:val="004C09B3"/>
    <w:rsid w:val="004C0F7A"/>
    <w:rsid w:val="004C12AF"/>
    <w:rsid w:val="004C2F13"/>
    <w:rsid w:val="004C467D"/>
    <w:rsid w:val="004C4FE6"/>
    <w:rsid w:val="004C5752"/>
    <w:rsid w:val="004C5C88"/>
    <w:rsid w:val="004C643A"/>
    <w:rsid w:val="004C7096"/>
    <w:rsid w:val="004D1070"/>
    <w:rsid w:val="004D18CC"/>
    <w:rsid w:val="004D23B2"/>
    <w:rsid w:val="004D2630"/>
    <w:rsid w:val="004D28EB"/>
    <w:rsid w:val="004D71C4"/>
    <w:rsid w:val="004D793F"/>
    <w:rsid w:val="004E0671"/>
    <w:rsid w:val="004E1012"/>
    <w:rsid w:val="004E273F"/>
    <w:rsid w:val="004E2851"/>
    <w:rsid w:val="004E33CC"/>
    <w:rsid w:val="004E35F2"/>
    <w:rsid w:val="004E3D3F"/>
    <w:rsid w:val="004E4813"/>
    <w:rsid w:val="004E51AF"/>
    <w:rsid w:val="004F05F1"/>
    <w:rsid w:val="004F0CD0"/>
    <w:rsid w:val="004F0D72"/>
    <w:rsid w:val="004F174E"/>
    <w:rsid w:val="004F2A6D"/>
    <w:rsid w:val="004F2C84"/>
    <w:rsid w:val="004F2D8E"/>
    <w:rsid w:val="004F6B66"/>
    <w:rsid w:val="004F7851"/>
    <w:rsid w:val="0050074A"/>
    <w:rsid w:val="0050140B"/>
    <w:rsid w:val="00502D69"/>
    <w:rsid w:val="0050388D"/>
    <w:rsid w:val="005050CA"/>
    <w:rsid w:val="00505E4A"/>
    <w:rsid w:val="005071FA"/>
    <w:rsid w:val="005105B1"/>
    <w:rsid w:val="005107B4"/>
    <w:rsid w:val="00511F17"/>
    <w:rsid w:val="0051223B"/>
    <w:rsid w:val="005132B7"/>
    <w:rsid w:val="005138D5"/>
    <w:rsid w:val="00513B8A"/>
    <w:rsid w:val="00514099"/>
    <w:rsid w:val="0051448E"/>
    <w:rsid w:val="005151A9"/>
    <w:rsid w:val="00515601"/>
    <w:rsid w:val="005158DE"/>
    <w:rsid w:val="005159B8"/>
    <w:rsid w:val="0051614C"/>
    <w:rsid w:val="00516632"/>
    <w:rsid w:val="00516642"/>
    <w:rsid w:val="00517206"/>
    <w:rsid w:val="00517512"/>
    <w:rsid w:val="005175D9"/>
    <w:rsid w:val="00517C07"/>
    <w:rsid w:val="00520F70"/>
    <w:rsid w:val="00521586"/>
    <w:rsid w:val="0052417A"/>
    <w:rsid w:val="005250BD"/>
    <w:rsid w:val="005251C0"/>
    <w:rsid w:val="00530398"/>
    <w:rsid w:val="00531230"/>
    <w:rsid w:val="0053184F"/>
    <w:rsid w:val="00532AFF"/>
    <w:rsid w:val="005331F0"/>
    <w:rsid w:val="005338C0"/>
    <w:rsid w:val="0053442F"/>
    <w:rsid w:val="00535EE4"/>
    <w:rsid w:val="00537F2F"/>
    <w:rsid w:val="00541008"/>
    <w:rsid w:val="00541387"/>
    <w:rsid w:val="00541405"/>
    <w:rsid w:val="00542B1E"/>
    <w:rsid w:val="00542F92"/>
    <w:rsid w:val="005434E3"/>
    <w:rsid w:val="005446F2"/>
    <w:rsid w:val="0054477D"/>
    <w:rsid w:val="00544B2C"/>
    <w:rsid w:val="00544EE4"/>
    <w:rsid w:val="005451FA"/>
    <w:rsid w:val="00545755"/>
    <w:rsid w:val="0055180B"/>
    <w:rsid w:val="005526A0"/>
    <w:rsid w:val="00553096"/>
    <w:rsid w:val="00553BAD"/>
    <w:rsid w:val="005552CE"/>
    <w:rsid w:val="005559ED"/>
    <w:rsid w:val="00556227"/>
    <w:rsid w:val="005570DB"/>
    <w:rsid w:val="0056010D"/>
    <w:rsid w:val="00561B0C"/>
    <w:rsid w:val="005628A7"/>
    <w:rsid w:val="00563A00"/>
    <w:rsid w:val="00564183"/>
    <w:rsid w:val="0056427E"/>
    <w:rsid w:val="00565F30"/>
    <w:rsid w:val="00567381"/>
    <w:rsid w:val="005703E0"/>
    <w:rsid w:val="005717C1"/>
    <w:rsid w:val="00571EC7"/>
    <w:rsid w:val="00572130"/>
    <w:rsid w:val="005722F1"/>
    <w:rsid w:val="005724D5"/>
    <w:rsid w:val="00572A80"/>
    <w:rsid w:val="0057341D"/>
    <w:rsid w:val="0057476F"/>
    <w:rsid w:val="0057480E"/>
    <w:rsid w:val="00575566"/>
    <w:rsid w:val="005759EF"/>
    <w:rsid w:val="00575BEE"/>
    <w:rsid w:val="00575F51"/>
    <w:rsid w:val="00577607"/>
    <w:rsid w:val="00577E63"/>
    <w:rsid w:val="00577EF8"/>
    <w:rsid w:val="00580B34"/>
    <w:rsid w:val="00582006"/>
    <w:rsid w:val="00582308"/>
    <w:rsid w:val="00582B7D"/>
    <w:rsid w:val="0058301B"/>
    <w:rsid w:val="00584165"/>
    <w:rsid w:val="005853E8"/>
    <w:rsid w:val="00585438"/>
    <w:rsid w:val="00586B36"/>
    <w:rsid w:val="00587529"/>
    <w:rsid w:val="00587A51"/>
    <w:rsid w:val="00587C65"/>
    <w:rsid w:val="005902D3"/>
    <w:rsid w:val="00592D2C"/>
    <w:rsid w:val="005945D6"/>
    <w:rsid w:val="0059641E"/>
    <w:rsid w:val="00597CF5"/>
    <w:rsid w:val="005A1F59"/>
    <w:rsid w:val="005A21E9"/>
    <w:rsid w:val="005A30F7"/>
    <w:rsid w:val="005A326D"/>
    <w:rsid w:val="005A4CEE"/>
    <w:rsid w:val="005A6FB7"/>
    <w:rsid w:val="005A7471"/>
    <w:rsid w:val="005A783A"/>
    <w:rsid w:val="005B024B"/>
    <w:rsid w:val="005B0E38"/>
    <w:rsid w:val="005B2A3B"/>
    <w:rsid w:val="005B2AEC"/>
    <w:rsid w:val="005B35F5"/>
    <w:rsid w:val="005B4150"/>
    <w:rsid w:val="005B58FE"/>
    <w:rsid w:val="005B5D87"/>
    <w:rsid w:val="005B7DCB"/>
    <w:rsid w:val="005C039E"/>
    <w:rsid w:val="005C04E3"/>
    <w:rsid w:val="005C0754"/>
    <w:rsid w:val="005C3000"/>
    <w:rsid w:val="005C31B9"/>
    <w:rsid w:val="005C3CCE"/>
    <w:rsid w:val="005D0671"/>
    <w:rsid w:val="005D1B95"/>
    <w:rsid w:val="005D1B9E"/>
    <w:rsid w:val="005D4C29"/>
    <w:rsid w:val="005D67A9"/>
    <w:rsid w:val="005D738B"/>
    <w:rsid w:val="005D77B1"/>
    <w:rsid w:val="005E053C"/>
    <w:rsid w:val="005E210A"/>
    <w:rsid w:val="005E2616"/>
    <w:rsid w:val="005E476D"/>
    <w:rsid w:val="005E4823"/>
    <w:rsid w:val="005E63AB"/>
    <w:rsid w:val="005E6C75"/>
    <w:rsid w:val="005E7C30"/>
    <w:rsid w:val="005F08AD"/>
    <w:rsid w:val="005F0E1C"/>
    <w:rsid w:val="005F1473"/>
    <w:rsid w:val="005F1581"/>
    <w:rsid w:val="005F1D83"/>
    <w:rsid w:val="005F23BD"/>
    <w:rsid w:val="005F281B"/>
    <w:rsid w:val="005F30C5"/>
    <w:rsid w:val="005F34C1"/>
    <w:rsid w:val="005F58CF"/>
    <w:rsid w:val="005F5B7C"/>
    <w:rsid w:val="005F62D1"/>
    <w:rsid w:val="005F6767"/>
    <w:rsid w:val="005F677C"/>
    <w:rsid w:val="005F713C"/>
    <w:rsid w:val="00600CD6"/>
    <w:rsid w:val="00600FFE"/>
    <w:rsid w:val="00602665"/>
    <w:rsid w:val="00602918"/>
    <w:rsid w:val="00602E73"/>
    <w:rsid w:val="00602F48"/>
    <w:rsid w:val="00603540"/>
    <w:rsid w:val="00603799"/>
    <w:rsid w:val="00604C69"/>
    <w:rsid w:val="00610FC2"/>
    <w:rsid w:val="00611B73"/>
    <w:rsid w:val="00612287"/>
    <w:rsid w:val="00612A8F"/>
    <w:rsid w:val="00612E37"/>
    <w:rsid w:val="00613175"/>
    <w:rsid w:val="00614141"/>
    <w:rsid w:val="00614522"/>
    <w:rsid w:val="00616BB2"/>
    <w:rsid w:val="00616D34"/>
    <w:rsid w:val="00617222"/>
    <w:rsid w:val="006176F3"/>
    <w:rsid w:val="00617B23"/>
    <w:rsid w:val="00617B5A"/>
    <w:rsid w:val="00617D3F"/>
    <w:rsid w:val="00622EC1"/>
    <w:rsid w:val="00624FD9"/>
    <w:rsid w:val="006258BC"/>
    <w:rsid w:val="0062736A"/>
    <w:rsid w:val="00627E56"/>
    <w:rsid w:val="006308FD"/>
    <w:rsid w:val="00630D6E"/>
    <w:rsid w:val="006310AB"/>
    <w:rsid w:val="00633568"/>
    <w:rsid w:val="00633778"/>
    <w:rsid w:val="00634BF6"/>
    <w:rsid w:val="00634FF6"/>
    <w:rsid w:val="0063581B"/>
    <w:rsid w:val="00636DAA"/>
    <w:rsid w:val="00640A70"/>
    <w:rsid w:val="006421FB"/>
    <w:rsid w:val="00642278"/>
    <w:rsid w:val="00642574"/>
    <w:rsid w:val="0064285A"/>
    <w:rsid w:val="00642A23"/>
    <w:rsid w:val="00642C6C"/>
    <w:rsid w:val="00644E62"/>
    <w:rsid w:val="00645967"/>
    <w:rsid w:val="00645F53"/>
    <w:rsid w:val="00645F85"/>
    <w:rsid w:val="006461C1"/>
    <w:rsid w:val="00646A8E"/>
    <w:rsid w:val="00647743"/>
    <w:rsid w:val="00647856"/>
    <w:rsid w:val="006501C2"/>
    <w:rsid w:val="006511E1"/>
    <w:rsid w:val="006518FF"/>
    <w:rsid w:val="0065427F"/>
    <w:rsid w:val="006550EB"/>
    <w:rsid w:val="00656B70"/>
    <w:rsid w:val="00657937"/>
    <w:rsid w:val="00660CDE"/>
    <w:rsid w:val="0066390F"/>
    <w:rsid w:val="006664D1"/>
    <w:rsid w:val="00666BA8"/>
    <w:rsid w:val="00667512"/>
    <w:rsid w:val="0067144C"/>
    <w:rsid w:val="00671552"/>
    <w:rsid w:val="0067207F"/>
    <w:rsid w:val="00672562"/>
    <w:rsid w:val="0067394D"/>
    <w:rsid w:val="00674735"/>
    <w:rsid w:val="0067643D"/>
    <w:rsid w:val="006771F7"/>
    <w:rsid w:val="00680919"/>
    <w:rsid w:val="006826F9"/>
    <w:rsid w:val="0068291E"/>
    <w:rsid w:val="00684329"/>
    <w:rsid w:val="0068461D"/>
    <w:rsid w:val="0068527D"/>
    <w:rsid w:val="0068563B"/>
    <w:rsid w:val="00685E0D"/>
    <w:rsid w:val="006879DE"/>
    <w:rsid w:val="006907EF"/>
    <w:rsid w:val="00691D66"/>
    <w:rsid w:val="00691EB9"/>
    <w:rsid w:val="00692A2B"/>
    <w:rsid w:val="00694D95"/>
    <w:rsid w:val="0069600A"/>
    <w:rsid w:val="00696BA9"/>
    <w:rsid w:val="006974FF"/>
    <w:rsid w:val="00697D74"/>
    <w:rsid w:val="006A00C0"/>
    <w:rsid w:val="006A09DE"/>
    <w:rsid w:val="006A2490"/>
    <w:rsid w:val="006A2A72"/>
    <w:rsid w:val="006A2B87"/>
    <w:rsid w:val="006A3C15"/>
    <w:rsid w:val="006A45EA"/>
    <w:rsid w:val="006A4D07"/>
    <w:rsid w:val="006A59CA"/>
    <w:rsid w:val="006A5EE7"/>
    <w:rsid w:val="006A7C02"/>
    <w:rsid w:val="006A7ED6"/>
    <w:rsid w:val="006B0581"/>
    <w:rsid w:val="006B15FA"/>
    <w:rsid w:val="006B1A24"/>
    <w:rsid w:val="006B2AA3"/>
    <w:rsid w:val="006B2E4B"/>
    <w:rsid w:val="006B38E9"/>
    <w:rsid w:val="006B50E9"/>
    <w:rsid w:val="006B5910"/>
    <w:rsid w:val="006B59BB"/>
    <w:rsid w:val="006B59F7"/>
    <w:rsid w:val="006B66FF"/>
    <w:rsid w:val="006C01C5"/>
    <w:rsid w:val="006C02DE"/>
    <w:rsid w:val="006C1461"/>
    <w:rsid w:val="006C18DD"/>
    <w:rsid w:val="006C21DA"/>
    <w:rsid w:val="006C2C08"/>
    <w:rsid w:val="006C31EF"/>
    <w:rsid w:val="006C3985"/>
    <w:rsid w:val="006C5182"/>
    <w:rsid w:val="006C674D"/>
    <w:rsid w:val="006C696D"/>
    <w:rsid w:val="006C73CF"/>
    <w:rsid w:val="006C7C27"/>
    <w:rsid w:val="006C7E97"/>
    <w:rsid w:val="006D02DA"/>
    <w:rsid w:val="006D1837"/>
    <w:rsid w:val="006D1E87"/>
    <w:rsid w:val="006D2E6D"/>
    <w:rsid w:val="006D378D"/>
    <w:rsid w:val="006D3843"/>
    <w:rsid w:val="006D47A3"/>
    <w:rsid w:val="006D6C04"/>
    <w:rsid w:val="006D7219"/>
    <w:rsid w:val="006E01DD"/>
    <w:rsid w:val="006E081D"/>
    <w:rsid w:val="006E0CC0"/>
    <w:rsid w:val="006E11B3"/>
    <w:rsid w:val="006E1565"/>
    <w:rsid w:val="006E3019"/>
    <w:rsid w:val="006E45A6"/>
    <w:rsid w:val="006E47C2"/>
    <w:rsid w:val="006E5761"/>
    <w:rsid w:val="006E5B42"/>
    <w:rsid w:val="006E7AF3"/>
    <w:rsid w:val="006E7E7D"/>
    <w:rsid w:val="006F01BF"/>
    <w:rsid w:val="006F081C"/>
    <w:rsid w:val="006F081F"/>
    <w:rsid w:val="006F1385"/>
    <w:rsid w:val="006F1F45"/>
    <w:rsid w:val="006F3040"/>
    <w:rsid w:val="006F3BAF"/>
    <w:rsid w:val="006F42F9"/>
    <w:rsid w:val="006F4BC0"/>
    <w:rsid w:val="006F56EA"/>
    <w:rsid w:val="006F5A14"/>
    <w:rsid w:val="006F6D10"/>
    <w:rsid w:val="006F78FC"/>
    <w:rsid w:val="00701303"/>
    <w:rsid w:val="00701B01"/>
    <w:rsid w:val="00702935"/>
    <w:rsid w:val="00702D4D"/>
    <w:rsid w:val="00703088"/>
    <w:rsid w:val="00704299"/>
    <w:rsid w:val="0070755B"/>
    <w:rsid w:val="0070767E"/>
    <w:rsid w:val="007077D3"/>
    <w:rsid w:val="007108A5"/>
    <w:rsid w:val="00710E66"/>
    <w:rsid w:val="007133D2"/>
    <w:rsid w:val="00713806"/>
    <w:rsid w:val="00714F7C"/>
    <w:rsid w:val="0072026F"/>
    <w:rsid w:val="00721235"/>
    <w:rsid w:val="007217C3"/>
    <w:rsid w:val="007218AF"/>
    <w:rsid w:val="00723117"/>
    <w:rsid w:val="007231B5"/>
    <w:rsid w:val="007237EB"/>
    <w:rsid w:val="007241E1"/>
    <w:rsid w:val="007247E3"/>
    <w:rsid w:val="00724AB1"/>
    <w:rsid w:val="0072521D"/>
    <w:rsid w:val="00726315"/>
    <w:rsid w:val="007270E9"/>
    <w:rsid w:val="0073007B"/>
    <w:rsid w:val="00730216"/>
    <w:rsid w:val="007308B8"/>
    <w:rsid w:val="00731081"/>
    <w:rsid w:val="00731D75"/>
    <w:rsid w:val="00733B92"/>
    <w:rsid w:val="00735FAB"/>
    <w:rsid w:val="0073653F"/>
    <w:rsid w:val="00736AD3"/>
    <w:rsid w:val="00736F35"/>
    <w:rsid w:val="00740C5C"/>
    <w:rsid w:val="00741730"/>
    <w:rsid w:val="00742294"/>
    <w:rsid w:val="00743076"/>
    <w:rsid w:val="00743175"/>
    <w:rsid w:val="00743524"/>
    <w:rsid w:val="0074366F"/>
    <w:rsid w:val="00743B74"/>
    <w:rsid w:val="0074465E"/>
    <w:rsid w:val="00744853"/>
    <w:rsid w:val="0074578F"/>
    <w:rsid w:val="0074654C"/>
    <w:rsid w:val="007469CB"/>
    <w:rsid w:val="00752E34"/>
    <w:rsid w:val="00753C9F"/>
    <w:rsid w:val="007569EB"/>
    <w:rsid w:val="007571EA"/>
    <w:rsid w:val="007606FB"/>
    <w:rsid w:val="00760C81"/>
    <w:rsid w:val="0076104D"/>
    <w:rsid w:val="00761514"/>
    <w:rsid w:val="00763D5E"/>
    <w:rsid w:val="00765D89"/>
    <w:rsid w:val="007663A1"/>
    <w:rsid w:val="00766E9B"/>
    <w:rsid w:val="00766F11"/>
    <w:rsid w:val="0076768F"/>
    <w:rsid w:val="00767B3D"/>
    <w:rsid w:val="00767EA6"/>
    <w:rsid w:val="00770017"/>
    <w:rsid w:val="007706DE"/>
    <w:rsid w:val="00771300"/>
    <w:rsid w:val="00771F62"/>
    <w:rsid w:val="00772077"/>
    <w:rsid w:val="0077283C"/>
    <w:rsid w:val="0077739C"/>
    <w:rsid w:val="00781041"/>
    <w:rsid w:val="007830DA"/>
    <w:rsid w:val="00784491"/>
    <w:rsid w:val="007854E7"/>
    <w:rsid w:val="007855AB"/>
    <w:rsid w:val="0078581D"/>
    <w:rsid w:val="00785D63"/>
    <w:rsid w:val="00785F07"/>
    <w:rsid w:val="00786923"/>
    <w:rsid w:val="00787065"/>
    <w:rsid w:val="00787B5B"/>
    <w:rsid w:val="00787D88"/>
    <w:rsid w:val="00790B5B"/>
    <w:rsid w:val="007910DC"/>
    <w:rsid w:val="0079126B"/>
    <w:rsid w:val="00791583"/>
    <w:rsid w:val="007915CB"/>
    <w:rsid w:val="00791A64"/>
    <w:rsid w:val="0079218B"/>
    <w:rsid w:val="0079232F"/>
    <w:rsid w:val="00792DAF"/>
    <w:rsid w:val="007944E1"/>
    <w:rsid w:val="007953D2"/>
    <w:rsid w:val="0079762D"/>
    <w:rsid w:val="007A1CAE"/>
    <w:rsid w:val="007A31B2"/>
    <w:rsid w:val="007A4498"/>
    <w:rsid w:val="007A44EC"/>
    <w:rsid w:val="007A4FBA"/>
    <w:rsid w:val="007A5860"/>
    <w:rsid w:val="007A5B9B"/>
    <w:rsid w:val="007A5CE3"/>
    <w:rsid w:val="007A6108"/>
    <w:rsid w:val="007A6243"/>
    <w:rsid w:val="007A7308"/>
    <w:rsid w:val="007A76D0"/>
    <w:rsid w:val="007B09F8"/>
    <w:rsid w:val="007B4133"/>
    <w:rsid w:val="007B5058"/>
    <w:rsid w:val="007B5946"/>
    <w:rsid w:val="007B6850"/>
    <w:rsid w:val="007B6C56"/>
    <w:rsid w:val="007B753B"/>
    <w:rsid w:val="007B78F9"/>
    <w:rsid w:val="007C08E8"/>
    <w:rsid w:val="007C0D2A"/>
    <w:rsid w:val="007C0ED1"/>
    <w:rsid w:val="007C1221"/>
    <w:rsid w:val="007C1AE4"/>
    <w:rsid w:val="007C1D9D"/>
    <w:rsid w:val="007C2F3C"/>
    <w:rsid w:val="007C308A"/>
    <w:rsid w:val="007C3A70"/>
    <w:rsid w:val="007C43B0"/>
    <w:rsid w:val="007C45B0"/>
    <w:rsid w:val="007C51C7"/>
    <w:rsid w:val="007C6BB0"/>
    <w:rsid w:val="007C72E4"/>
    <w:rsid w:val="007C7574"/>
    <w:rsid w:val="007C78E7"/>
    <w:rsid w:val="007C7A67"/>
    <w:rsid w:val="007D0632"/>
    <w:rsid w:val="007D0A24"/>
    <w:rsid w:val="007D1093"/>
    <w:rsid w:val="007D1AEE"/>
    <w:rsid w:val="007D1C56"/>
    <w:rsid w:val="007D2B4F"/>
    <w:rsid w:val="007D372E"/>
    <w:rsid w:val="007D448E"/>
    <w:rsid w:val="007D5F9C"/>
    <w:rsid w:val="007D6686"/>
    <w:rsid w:val="007D69AF"/>
    <w:rsid w:val="007D7AD9"/>
    <w:rsid w:val="007E0863"/>
    <w:rsid w:val="007E23F1"/>
    <w:rsid w:val="007E2BD1"/>
    <w:rsid w:val="007E3F35"/>
    <w:rsid w:val="007E45C6"/>
    <w:rsid w:val="007E598B"/>
    <w:rsid w:val="007E737C"/>
    <w:rsid w:val="007F0EF1"/>
    <w:rsid w:val="007F1DFD"/>
    <w:rsid w:val="007F282D"/>
    <w:rsid w:val="007F30FD"/>
    <w:rsid w:val="007F3E3E"/>
    <w:rsid w:val="007F4B6E"/>
    <w:rsid w:val="007F4BCA"/>
    <w:rsid w:val="007F4D16"/>
    <w:rsid w:val="007F59FE"/>
    <w:rsid w:val="007F60F5"/>
    <w:rsid w:val="007F63CB"/>
    <w:rsid w:val="007F708D"/>
    <w:rsid w:val="007F71A1"/>
    <w:rsid w:val="008005C0"/>
    <w:rsid w:val="008007A1"/>
    <w:rsid w:val="00800BAD"/>
    <w:rsid w:val="008016D0"/>
    <w:rsid w:val="0080208B"/>
    <w:rsid w:val="00802641"/>
    <w:rsid w:val="0080375E"/>
    <w:rsid w:val="00803960"/>
    <w:rsid w:val="00804924"/>
    <w:rsid w:val="0080608B"/>
    <w:rsid w:val="00806E0D"/>
    <w:rsid w:val="0081000E"/>
    <w:rsid w:val="008105F9"/>
    <w:rsid w:val="00811F3F"/>
    <w:rsid w:val="00812139"/>
    <w:rsid w:val="00812A0D"/>
    <w:rsid w:val="008139E5"/>
    <w:rsid w:val="0081469C"/>
    <w:rsid w:val="00816727"/>
    <w:rsid w:val="00816C29"/>
    <w:rsid w:val="00816E6E"/>
    <w:rsid w:val="008173A6"/>
    <w:rsid w:val="008177FD"/>
    <w:rsid w:val="00821526"/>
    <w:rsid w:val="00822BCD"/>
    <w:rsid w:val="008230B9"/>
    <w:rsid w:val="00823737"/>
    <w:rsid w:val="0082392C"/>
    <w:rsid w:val="00823EC4"/>
    <w:rsid w:val="00823F99"/>
    <w:rsid w:val="00824137"/>
    <w:rsid w:val="0082546A"/>
    <w:rsid w:val="00825ABA"/>
    <w:rsid w:val="00826CF6"/>
    <w:rsid w:val="00830693"/>
    <w:rsid w:val="00830C07"/>
    <w:rsid w:val="00831A9B"/>
    <w:rsid w:val="00831ABB"/>
    <w:rsid w:val="00831BFA"/>
    <w:rsid w:val="00831F46"/>
    <w:rsid w:val="00832EF8"/>
    <w:rsid w:val="0083361C"/>
    <w:rsid w:val="00835391"/>
    <w:rsid w:val="00835906"/>
    <w:rsid w:val="00835A0C"/>
    <w:rsid w:val="00835E2B"/>
    <w:rsid w:val="008368CA"/>
    <w:rsid w:val="0083770A"/>
    <w:rsid w:val="00837F6F"/>
    <w:rsid w:val="00840D6B"/>
    <w:rsid w:val="00840E59"/>
    <w:rsid w:val="008423CC"/>
    <w:rsid w:val="0084259E"/>
    <w:rsid w:val="00843F00"/>
    <w:rsid w:val="00844119"/>
    <w:rsid w:val="008445FE"/>
    <w:rsid w:val="00844C30"/>
    <w:rsid w:val="00844ED0"/>
    <w:rsid w:val="008457E0"/>
    <w:rsid w:val="00845FCA"/>
    <w:rsid w:val="008501D1"/>
    <w:rsid w:val="008501FB"/>
    <w:rsid w:val="00851302"/>
    <w:rsid w:val="00851513"/>
    <w:rsid w:val="00851975"/>
    <w:rsid w:val="0085689D"/>
    <w:rsid w:val="0085722F"/>
    <w:rsid w:val="008607AD"/>
    <w:rsid w:val="0086080F"/>
    <w:rsid w:val="008625D0"/>
    <w:rsid w:val="00862DE2"/>
    <w:rsid w:val="008661A6"/>
    <w:rsid w:val="00866265"/>
    <w:rsid w:val="00866F26"/>
    <w:rsid w:val="00867CE3"/>
    <w:rsid w:val="00867F6D"/>
    <w:rsid w:val="008705C4"/>
    <w:rsid w:val="008716A8"/>
    <w:rsid w:val="00872019"/>
    <w:rsid w:val="00872BFB"/>
    <w:rsid w:val="008733A1"/>
    <w:rsid w:val="008735AC"/>
    <w:rsid w:val="00873883"/>
    <w:rsid w:val="008739DC"/>
    <w:rsid w:val="008740C7"/>
    <w:rsid w:val="00875493"/>
    <w:rsid w:val="008759B9"/>
    <w:rsid w:val="00877AF1"/>
    <w:rsid w:val="00880219"/>
    <w:rsid w:val="008805F0"/>
    <w:rsid w:val="008807A2"/>
    <w:rsid w:val="008820FC"/>
    <w:rsid w:val="00882574"/>
    <w:rsid w:val="00883DBF"/>
    <w:rsid w:val="00884669"/>
    <w:rsid w:val="008851A8"/>
    <w:rsid w:val="00885433"/>
    <w:rsid w:val="00885AA4"/>
    <w:rsid w:val="00885C97"/>
    <w:rsid w:val="00885F28"/>
    <w:rsid w:val="008873F6"/>
    <w:rsid w:val="0089166A"/>
    <w:rsid w:val="00893D7C"/>
    <w:rsid w:val="008A0210"/>
    <w:rsid w:val="008A056C"/>
    <w:rsid w:val="008A09B3"/>
    <w:rsid w:val="008A32D7"/>
    <w:rsid w:val="008A33B8"/>
    <w:rsid w:val="008A37FD"/>
    <w:rsid w:val="008A3C47"/>
    <w:rsid w:val="008A40DB"/>
    <w:rsid w:val="008A794B"/>
    <w:rsid w:val="008A7AE3"/>
    <w:rsid w:val="008A7F84"/>
    <w:rsid w:val="008B1425"/>
    <w:rsid w:val="008B15D3"/>
    <w:rsid w:val="008B2420"/>
    <w:rsid w:val="008B26AA"/>
    <w:rsid w:val="008B6E3E"/>
    <w:rsid w:val="008B74A2"/>
    <w:rsid w:val="008B7A26"/>
    <w:rsid w:val="008C08EE"/>
    <w:rsid w:val="008C096A"/>
    <w:rsid w:val="008C17BE"/>
    <w:rsid w:val="008C1936"/>
    <w:rsid w:val="008C1D0C"/>
    <w:rsid w:val="008C1D6E"/>
    <w:rsid w:val="008C3513"/>
    <w:rsid w:val="008C448E"/>
    <w:rsid w:val="008C5244"/>
    <w:rsid w:val="008C6626"/>
    <w:rsid w:val="008D0756"/>
    <w:rsid w:val="008D13AA"/>
    <w:rsid w:val="008D186A"/>
    <w:rsid w:val="008D1D0A"/>
    <w:rsid w:val="008D3917"/>
    <w:rsid w:val="008D3A6B"/>
    <w:rsid w:val="008D4BC1"/>
    <w:rsid w:val="008D4CEE"/>
    <w:rsid w:val="008D63F1"/>
    <w:rsid w:val="008D6E2A"/>
    <w:rsid w:val="008D799F"/>
    <w:rsid w:val="008D7D62"/>
    <w:rsid w:val="008E018B"/>
    <w:rsid w:val="008E01D1"/>
    <w:rsid w:val="008E0474"/>
    <w:rsid w:val="008E0DDC"/>
    <w:rsid w:val="008E285D"/>
    <w:rsid w:val="008E38E8"/>
    <w:rsid w:val="008E4BAC"/>
    <w:rsid w:val="008E56AA"/>
    <w:rsid w:val="008E62AD"/>
    <w:rsid w:val="008F193F"/>
    <w:rsid w:val="008F19A3"/>
    <w:rsid w:val="008F1A2F"/>
    <w:rsid w:val="008F2D69"/>
    <w:rsid w:val="008F302E"/>
    <w:rsid w:val="008F4349"/>
    <w:rsid w:val="008F4A15"/>
    <w:rsid w:val="008F6310"/>
    <w:rsid w:val="008F63F9"/>
    <w:rsid w:val="008F6F9E"/>
    <w:rsid w:val="0090106A"/>
    <w:rsid w:val="00901A5A"/>
    <w:rsid w:val="009038EC"/>
    <w:rsid w:val="00903FF7"/>
    <w:rsid w:val="00904420"/>
    <w:rsid w:val="009061FB"/>
    <w:rsid w:val="009062C1"/>
    <w:rsid w:val="009063A7"/>
    <w:rsid w:val="00906E0A"/>
    <w:rsid w:val="0091003B"/>
    <w:rsid w:val="00910321"/>
    <w:rsid w:val="00910EF7"/>
    <w:rsid w:val="00911921"/>
    <w:rsid w:val="00911D5B"/>
    <w:rsid w:val="00911F19"/>
    <w:rsid w:val="00912060"/>
    <w:rsid w:val="009126F5"/>
    <w:rsid w:val="009128FC"/>
    <w:rsid w:val="00912913"/>
    <w:rsid w:val="00914874"/>
    <w:rsid w:val="00914989"/>
    <w:rsid w:val="00914E1A"/>
    <w:rsid w:val="00914E3F"/>
    <w:rsid w:val="00915544"/>
    <w:rsid w:val="00915A67"/>
    <w:rsid w:val="00915AD1"/>
    <w:rsid w:val="00915B16"/>
    <w:rsid w:val="00916362"/>
    <w:rsid w:val="00916478"/>
    <w:rsid w:val="009170A7"/>
    <w:rsid w:val="009172D4"/>
    <w:rsid w:val="009174FD"/>
    <w:rsid w:val="00917A8F"/>
    <w:rsid w:val="00917ABF"/>
    <w:rsid w:val="009207B1"/>
    <w:rsid w:val="00920959"/>
    <w:rsid w:val="00921772"/>
    <w:rsid w:val="00921F85"/>
    <w:rsid w:val="00922E3F"/>
    <w:rsid w:val="00922E61"/>
    <w:rsid w:val="00923450"/>
    <w:rsid w:val="00923D13"/>
    <w:rsid w:val="009242B9"/>
    <w:rsid w:val="0092486C"/>
    <w:rsid w:val="009249CE"/>
    <w:rsid w:val="00924B6B"/>
    <w:rsid w:val="00924C1D"/>
    <w:rsid w:val="00925818"/>
    <w:rsid w:val="009258FC"/>
    <w:rsid w:val="00925CB3"/>
    <w:rsid w:val="009260F3"/>
    <w:rsid w:val="0092624F"/>
    <w:rsid w:val="009265DF"/>
    <w:rsid w:val="009267B7"/>
    <w:rsid w:val="009278EC"/>
    <w:rsid w:val="00930447"/>
    <w:rsid w:val="00932055"/>
    <w:rsid w:val="00934F11"/>
    <w:rsid w:val="00937754"/>
    <w:rsid w:val="00940D27"/>
    <w:rsid w:val="00941402"/>
    <w:rsid w:val="0094165A"/>
    <w:rsid w:val="009447AC"/>
    <w:rsid w:val="00944BFF"/>
    <w:rsid w:val="009452B5"/>
    <w:rsid w:val="009457DA"/>
    <w:rsid w:val="009469CB"/>
    <w:rsid w:val="00946C86"/>
    <w:rsid w:val="009512F7"/>
    <w:rsid w:val="0095193A"/>
    <w:rsid w:val="00951991"/>
    <w:rsid w:val="009526BA"/>
    <w:rsid w:val="00952808"/>
    <w:rsid w:val="009535A7"/>
    <w:rsid w:val="00953604"/>
    <w:rsid w:val="00953BF0"/>
    <w:rsid w:val="00953D96"/>
    <w:rsid w:val="00953F76"/>
    <w:rsid w:val="009559C4"/>
    <w:rsid w:val="00956571"/>
    <w:rsid w:val="0096054A"/>
    <w:rsid w:val="00961324"/>
    <w:rsid w:val="009615EC"/>
    <w:rsid w:val="00961FF0"/>
    <w:rsid w:val="00962506"/>
    <w:rsid w:val="00963228"/>
    <w:rsid w:val="0096406B"/>
    <w:rsid w:val="009642FA"/>
    <w:rsid w:val="00965F18"/>
    <w:rsid w:val="009678BE"/>
    <w:rsid w:val="00967EDA"/>
    <w:rsid w:val="00970102"/>
    <w:rsid w:val="009704CB"/>
    <w:rsid w:val="009706A8"/>
    <w:rsid w:val="00970A47"/>
    <w:rsid w:val="00970F46"/>
    <w:rsid w:val="009710D3"/>
    <w:rsid w:val="00971848"/>
    <w:rsid w:val="009725E8"/>
    <w:rsid w:val="009747DD"/>
    <w:rsid w:val="00975449"/>
    <w:rsid w:val="00975CBB"/>
    <w:rsid w:val="00976A79"/>
    <w:rsid w:val="0097705F"/>
    <w:rsid w:val="00977723"/>
    <w:rsid w:val="009779C2"/>
    <w:rsid w:val="0098036A"/>
    <w:rsid w:val="00980D0D"/>
    <w:rsid w:val="0098267B"/>
    <w:rsid w:val="009837DC"/>
    <w:rsid w:val="0098466B"/>
    <w:rsid w:val="00984A10"/>
    <w:rsid w:val="00985841"/>
    <w:rsid w:val="00986F84"/>
    <w:rsid w:val="00990DBE"/>
    <w:rsid w:val="00992412"/>
    <w:rsid w:val="00992A49"/>
    <w:rsid w:val="00993B77"/>
    <w:rsid w:val="00993CF5"/>
    <w:rsid w:val="00993EF8"/>
    <w:rsid w:val="0099433C"/>
    <w:rsid w:val="009A00ED"/>
    <w:rsid w:val="009A0EB9"/>
    <w:rsid w:val="009A107C"/>
    <w:rsid w:val="009A1964"/>
    <w:rsid w:val="009A246F"/>
    <w:rsid w:val="009A3433"/>
    <w:rsid w:val="009A58D7"/>
    <w:rsid w:val="009A58D8"/>
    <w:rsid w:val="009A5A59"/>
    <w:rsid w:val="009B0C5E"/>
    <w:rsid w:val="009B0C71"/>
    <w:rsid w:val="009B0DC4"/>
    <w:rsid w:val="009B1B28"/>
    <w:rsid w:val="009B2483"/>
    <w:rsid w:val="009B26E5"/>
    <w:rsid w:val="009B3D5A"/>
    <w:rsid w:val="009B3F0F"/>
    <w:rsid w:val="009B427B"/>
    <w:rsid w:val="009B7EF5"/>
    <w:rsid w:val="009B7F8E"/>
    <w:rsid w:val="009C11AC"/>
    <w:rsid w:val="009C18FD"/>
    <w:rsid w:val="009C1E44"/>
    <w:rsid w:val="009C2EAF"/>
    <w:rsid w:val="009C301F"/>
    <w:rsid w:val="009C3DDA"/>
    <w:rsid w:val="009C4ED9"/>
    <w:rsid w:val="009C5214"/>
    <w:rsid w:val="009C648B"/>
    <w:rsid w:val="009C68D6"/>
    <w:rsid w:val="009C6AE4"/>
    <w:rsid w:val="009D0291"/>
    <w:rsid w:val="009D04A1"/>
    <w:rsid w:val="009D0B8C"/>
    <w:rsid w:val="009D1B54"/>
    <w:rsid w:val="009D246B"/>
    <w:rsid w:val="009D41BE"/>
    <w:rsid w:val="009D445E"/>
    <w:rsid w:val="009D581E"/>
    <w:rsid w:val="009D5FA4"/>
    <w:rsid w:val="009D6B69"/>
    <w:rsid w:val="009D705D"/>
    <w:rsid w:val="009E1AF8"/>
    <w:rsid w:val="009E1B56"/>
    <w:rsid w:val="009E3AC5"/>
    <w:rsid w:val="009E3DB9"/>
    <w:rsid w:val="009E5E8C"/>
    <w:rsid w:val="009E675E"/>
    <w:rsid w:val="009E691B"/>
    <w:rsid w:val="009E7CE8"/>
    <w:rsid w:val="009F0742"/>
    <w:rsid w:val="009F181C"/>
    <w:rsid w:val="009F1FE5"/>
    <w:rsid w:val="009F2240"/>
    <w:rsid w:val="009F3110"/>
    <w:rsid w:val="009F3AE4"/>
    <w:rsid w:val="009F3EF7"/>
    <w:rsid w:val="009F4B90"/>
    <w:rsid w:val="009F5376"/>
    <w:rsid w:val="009F6A66"/>
    <w:rsid w:val="009F7053"/>
    <w:rsid w:val="009F70B4"/>
    <w:rsid w:val="00A0365D"/>
    <w:rsid w:val="00A04602"/>
    <w:rsid w:val="00A05E4C"/>
    <w:rsid w:val="00A05F1B"/>
    <w:rsid w:val="00A06553"/>
    <w:rsid w:val="00A0670C"/>
    <w:rsid w:val="00A0689D"/>
    <w:rsid w:val="00A06EA3"/>
    <w:rsid w:val="00A070BE"/>
    <w:rsid w:val="00A07761"/>
    <w:rsid w:val="00A121FB"/>
    <w:rsid w:val="00A1220B"/>
    <w:rsid w:val="00A12377"/>
    <w:rsid w:val="00A1275A"/>
    <w:rsid w:val="00A12A8F"/>
    <w:rsid w:val="00A13941"/>
    <w:rsid w:val="00A15590"/>
    <w:rsid w:val="00A15E69"/>
    <w:rsid w:val="00A17DD5"/>
    <w:rsid w:val="00A20109"/>
    <w:rsid w:val="00A20342"/>
    <w:rsid w:val="00A20F16"/>
    <w:rsid w:val="00A21405"/>
    <w:rsid w:val="00A2179B"/>
    <w:rsid w:val="00A2216D"/>
    <w:rsid w:val="00A222E7"/>
    <w:rsid w:val="00A22B87"/>
    <w:rsid w:val="00A22BAF"/>
    <w:rsid w:val="00A2471D"/>
    <w:rsid w:val="00A2483F"/>
    <w:rsid w:val="00A25C12"/>
    <w:rsid w:val="00A265E5"/>
    <w:rsid w:val="00A267CB"/>
    <w:rsid w:val="00A26D94"/>
    <w:rsid w:val="00A274BA"/>
    <w:rsid w:val="00A27D7D"/>
    <w:rsid w:val="00A30493"/>
    <w:rsid w:val="00A322C3"/>
    <w:rsid w:val="00A32650"/>
    <w:rsid w:val="00A34AE3"/>
    <w:rsid w:val="00A3689E"/>
    <w:rsid w:val="00A37C53"/>
    <w:rsid w:val="00A37C8A"/>
    <w:rsid w:val="00A41B03"/>
    <w:rsid w:val="00A42956"/>
    <w:rsid w:val="00A42E7B"/>
    <w:rsid w:val="00A43203"/>
    <w:rsid w:val="00A44487"/>
    <w:rsid w:val="00A444AF"/>
    <w:rsid w:val="00A4560B"/>
    <w:rsid w:val="00A47061"/>
    <w:rsid w:val="00A500E0"/>
    <w:rsid w:val="00A50B93"/>
    <w:rsid w:val="00A52BE6"/>
    <w:rsid w:val="00A53F10"/>
    <w:rsid w:val="00A5426E"/>
    <w:rsid w:val="00A55CC9"/>
    <w:rsid w:val="00A56426"/>
    <w:rsid w:val="00A57AEF"/>
    <w:rsid w:val="00A63123"/>
    <w:rsid w:val="00A64285"/>
    <w:rsid w:val="00A64295"/>
    <w:rsid w:val="00A659A6"/>
    <w:rsid w:val="00A65E0E"/>
    <w:rsid w:val="00A710AB"/>
    <w:rsid w:val="00A714A4"/>
    <w:rsid w:val="00A73574"/>
    <w:rsid w:val="00A73F1A"/>
    <w:rsid w:val="00A75364"/>
    <w:rsid w:val="00A75471"/>
    <w:rsid w:val="00A7640C"/>
    <w:rsid w:val="00A802EA"/>
    <w:rsid w:val="00A809D7"/>
    <w:rsid w:val="00A81CB9"/>
    <w:rsid w:val="00A8243F"/>
    <w:rsid w:val="00A8301C"/>
    <w:rsid w:val="00A83F20"/>
    <w:rsid w:val="00A843D9"/>
    <w:rsid w:val="00A845C4"/>
    <w:rsid w:val="00A85A2F"/>
    <w:rsid w:val="00A8624C"/>
    <w:rsid w:val="00A878D4"/>
    <w:rsid w:val="00A9318E"/>
    <w:rsid w:val="00A93BB1"/>
    <w:rsid w:val="00A949A3"/>
    <w:rsid w:val="00A96A91"/>
    <w:rsid w:val="00A96FBA"/>
    <w:rsid w:val="00AA36B6"/>
    <w:rsid w:val="00AA41A6"/>
    <w:rsid w:val="00AA48B0"/>
    <w:rsid w:val="00AA504D"/>
    <w:rsid w:val="00AA6709"/>
    <w:rsid w:val="00AA6E52"/>
    <w:rsid w:val="00AA7454"/>
    <w:rsid w:val="00AB01FC"/>
    <w:rsid w:val="00AB3AA0"/>
    <w:rsid w:val="00AC0B2F"/>
    <w:rsid w:val="00AC1319"/>
    <w:rsid w:val="00AC1F28"/>
    <w:rsid w:val="00AC2323"/>
    <w:rsid w:val="00AC2A7B"/>
    <w:rsid w:val="00AC4EE1"/>
    <w:rsid w:val="00AC6B34"/>
    <w:rsid w:val="00AC6EAD"/>
    <w:rsid w:val="00AC7486"/>
    <w:rsid w:val="00AC76EA"/>
    <w:rsid w:val="00AD180F"/>
    <w:rsid w:val="00AD3753"/>
    <w:rsid w:val="00AD383F"/>
    <w:rsid w:val="00AD439F"/>
    <w:rsid w:val="00AD4774"/>
    <w:rsid w:val="00AD5918"/>
    <w:rsid w:val="00AD5AD4"/>
    <w:rsid w:val="00AD5DE9"/>
    <w:rsid w:val="00AD602B"/>
    <w:rsid w:val="00AD7F9C"/>
    <w:rsid w:val="00AE088D"/>
    <w:rsid w:val="00AE0AC9"/>
    <w:rsid w:val="00AE0DFD"/>
    <w:rsid w:val="00AE1127"/>
    <w:rsid w:val="00AE1B66"/>
    <w:rsid w:val="00AE2D4A"/>
    <w:rsid w:val="00AE306B"/>
    <w:rsid w:val="00AE34C8"/>
    <w:rsid w:val="00AE40DA"/>
    <w:rsid w:val="00AE446F"/>
    <w:rsid w:val="00AE5395"/>
    <w:rsid w:val="00AE575F"/>
    <w:rsid w:val="00AE71B7"/>
    <w:rsid w:val="00AF0422"/>
    <w:rsid w:val="00AF056E"/>
    <w:rsid w:val="00AF1B5D"/>
    <w:rsid w:val="00AF4B69"/>
    <w:rsid w:val="00AF4E68"/>
    <w:rsid w:val="00AF52C1"/>
    <w:rsid w:val="00AF5E48"/>
    <w:rsid w:val="00AF7F6C"/>
    <w:rsid w:val="00B006FD"/>
    <w:rsid w:val="00B0265A"/>
    <w:rsid w:val="00B02C4B"/>
    <w:rsid w:val="00B03534"/>
    <w:rsid w:val="00B0360C"/>
    <w:rsid w:val="00B05DCB"/>
    <w:rsid w:val="00B0671B"/>
    <w:rsid w:val="00B06CBE"/>
    <w:rsid w:val="00B07031"/>
    <w:rsid w:val="00B07711"/>
    <w:rsid w:val="00B108D5"/>
    <w:rsid w:val="00B1148E"/>
    <w:rsid w:val="00B12125"/>
    <w:rsid w:val="00B122DF"/>
    <w:rsid w:val="00B122F6"/>
    <w:rsid w:val="00B13528"/>
    <w:rsid w:val="00B1394E"/>
    <w:rsid w:val="00B14041"/>
    <w:rsid w:val="00B144D9"/>
    <w:rsid w:val="00B148F9"/>
    <w:rsid w:val="00B15930"/>
    <w:rsid w:val="00B17108"/>
    <w:rsid w:val="00B179DA"/>
    <w:rsid w:val="00B201D1"/>
    <w:rsid w:val="00B20928"/>
    <w:rsid w:val="00B21373"/>
    <w:rsid w:val="00B2246C"/>
    <w:rsid w:val="00B2263F"/>
    <w:rsid w:val="00B229C3"/>
    <w:rsid w:val="00B230B1"/>
    <w:rsid w:val="00B23311"/>
    <w:rsid w:val="00B2352C"/>
    <w:rsid w:val="00B237E0"/>
    <w:rsid w:val="00B24B38"/>
    <w:rsid w:val="00B25B7E"/>
    <w:rsid w:val="00B26302"/>
    <w:rsid w:val="00B26D83"/>
    <w:rsid w:val="00B27DCE"/>
    <w:rsid w:val="00B30F0C"/>
    <w:rsid w:val="00B3144C"/>
    <w:rsid w:val="00B343CA"/>
    <w:rsid w:val="00B352E2"/>
    <w:rsid w:val="00B358C2"/>
    <w:rsid w:val="00B361FE"/>
    <w:rsid w:val="00B36F8C"/>
    <w:rsid w:val="00B376B9"/>
    <w:rsid w:val="00B4079B"/>
    <w:rsid w:val="00B4123C"/>
    <w:rsid w:val="00B41500"/>
    <w:rsid w:val="00B41C8C"/>
    <w:rsid w:val="00B42288"/>
    <w:rsid w:val="00B42343"/>
    <w:rsid w:val="00B424C7"/>
    <w:rsid w:val="00B43542"/>
    <w:rsid w:val="00B44E75"/>
    <w:rsid w:val="00B4668C"/>
    <w:rsid w:val="00B50561"/>
    <w:rsid w:val="00B50CD1"/>
    <w:rsid w:val="00B52AAB"/>
    <w:rsid w:val="00B52C70"/>
    <w:rsid w:val="00B5374D"/>
    <w:rsid w:val="00B53BD5"/>
    <w:rsid w:val="00B54E67"/>
    <w:rsid w:val="00B55E9A"/>
    <w:rsid w:val="00B573B6"/>
    <w:rsid w:val="00B60A6F"/>
    <w:rsid w:val="00B620FF"/>
    <w:rsid w:val="00B62AAC"/>
    <w:rsid w:val="00B63732"/>
    <w:rsid w:val="00B64F94"/>
    <w:rsid w:val="00B671FF"/>
    <w:rsid w:val="00B701D0"/>
    <w:rsid w:val="00B703C7"/>
    <w:rsid w:val="00B703C9"/>
    <w:rsid w:val="00B70733"/>
    <w:rsid w:val="00B70D0C"/>
    <w:rsid w:val="00B70F19"/>
    <w:rsid w:val="00B71E11"/>
    <w:rsid w:val="00B73A32"/>
    <w:rsid w:val="00B741C8"/>
    <w:rsid w:val="00B76BEE"/>
    <w:rsid w:val="00B8008A"/>
    <w:rsid w:val="00B8022C"/>
    <w:rsid w:val="00B80FB0"/>
    <w:rsid w:val="00B8166F"/>
    <w:rsid w:val="00B823F4"/>
    <w:rsid w:val="00B84433"/>
    <w:rsid w:val="00B85646"/>
    <w:rsid w:val="00B85BBD"/>
    <w:rsid w:val="00B863CE"/>
    <w:rsid w:val="00B86DBC"/>
    <w:rsid w:val="00B876F8"/>
    <w:rsid w:val="00B877AE"/>
    <w:rsid w:val="00B9109C"/>
    <w:rsid w:val="00B9134D"/>
    <w:rsid w:val="00B91F36"/>
    <w:rsid w:val="00B936CD"/>
    <w:rsid w:val="00B9398C"/>
    <w:rsid w:val="00B9582C"/>
    <w:rsid w:val="00B95CB1"/>
    <w:rsid w:val="00B9627E"/>
    <w:rsid w:val="00B970BD"/>
    <w:rsid w:val="00B97C2D"/>
    <w:rsid w:val="00BA05A9"/>
    <w:rsid w:val="00BA1309"/>
    <w:rsid w:val="00BA1A56"/>
    <w:rsid w:val="00BA1F09"/>
    <w:rsid w:val="00BA382F"/>
    <w:rsid w:val="00BA513E"/>
    <w:rsid w:val="00BA7D59"/>
    <w:rsid w:val="00BB04E2"/>
    <w:rsid w:val="00BB06C7"/>
    <w:rsid w:val="00BB0C4E"/>
    <w:rsid w:val="00BB2480"/>
    <w:rsid w:val="00BB2DC3"/>
    <w:rsid w:val="00BB2FF0"/>
    <w:rsid w:val="00BB46C8"/>
    <w:rsid w:val="00BB5766"/>
    <w:rsid w:val="00BB592F"/>
    <w:rsid w:val="00BB6B6F"/>
    <w:rsid w:val="00BB705C"/>
    <w:rsid w:val="00BB7093"/>
    <w:rsid w:val="00BB7382"/>
    <w:rsid w:val="00BC0034"/>
    <w:rsid w:val="00BC0344"/>
    <w:rsid w:val="00BC1BD9"/>
    <w:rsid w:val="00BC2380"/>
    <w:rsid w:val="00BC2BAD"/>
    <w:rsid w:val="00BC4734"/>
    <w:rsid w:val="00BC79A9"/>
    <w:rsid w:val="00BD00AA"/>
    <w:rsid w:val="00BD0638"/>
    <w:rsid w:val="00BD0CB9"/>
    <w:rsid w:val="00BD16CE"/>
    <w:rsid w:val="00BD1753"/>
    <w:rsid w:val="00BD20A1"/>
    <w:rsid w:val="00BD3A5E"/>
    <w:rsid w:val="00BD52A5"/>
    <w:rsid w:val="00BD5C6E"/>
    <w:rsid w:val="00BD655E"/>
    <w:rsid w:val="00BD6B24"/>
    <w:rsid w:val="00BE0605"/>
    <w:rsid w:val="00BE19AC"/>
    <w:rsid w:val="00BE2B23"/>
    <w:rsid w:val="00BE378C"/>
    <w:rsid w:val="00BE3AAF"/>
    <w:rsid w:val="00BE4A02"/>
    <w:rsid w:val="00BE4AE5"/>
    <w:rsid w:val="00BE6C0F"/>
    <w:rsid w:val="00BE722B"/>
    <w:rsid w:val="00BF3618"/>
    <w:rsid w:val="00BF3B98"/>
    <w:rsid w:val="00BF3D67"/>
    <w:rsid w:val="00BF4CDD"/>
    <w:rsid w:val="00BF726C"/>
    <w:rsid w:val="00BF74F1"/>
    <w:rsid w:val="00BF7FEB"/>
    <w:rsid w:val="00C00D48"/>
    <w:rsid w:val="00C023DC"/>
    <w:rsid w:val="00C028BE"/>
    <w:rsid w:val="00C048B7"/>
    <w:rsid w:val="00C04937"/>
    <w:rsid w:val="00C05457"/>
    <w:rsid w:val="00C05F84"/>
    <w:rsid w:val="00C06008"/>
    <w:rsid w:val="00C10233"/>
    <w:rsid w:val="00C1168C"/>
    <w:rsid w:val="00C11F77"/>
    <w:rsid w:val="00C130B6"/>
    <w:rsid w:val="00C1365F"/>
    <w:rsid w:val="00C1387B"/>
    <w:rsid w:val="00C13C6E"/>
    <w:rsid w:val="00C14FFB"/>
    <w:rsid w:val="00C15184"/>
    <w:rsid w:val="00C152E5"/>
    <w:rsid w:val="00C15F39"/>
    <w:rsid w:val="00C1609D"/>
    <w:rsid w:val="00C160D1"/>
    <w:rsid w:val="00C17C11"/>
    <w:rsid w:val="00C17EA8"/>
    <w:rsid w:val="00C17EB8"/>
    <w:rsid w:val="00C17F09"/>
    <w:rsid w:val="00C202EE"/>
    <w:rsid w:val="00C2079B"/>
    <w:rsid w:val="00C210A3"/>
    <w:rsid w:val="00C21BC4"/>
    <w:rsid w:val="00C22181"/>
    <w:rsid w:val="00C2328C"/>
    <w:rsid w:val="00C23BC5"/>
    <w:rsid w:val="00C2581E"/>
    <w:rsid w:val="00C258C8"/>
    <w:rsid w:val="00C26704"/>
    <w:rsid w:val="00C26B60"/>
    <w:rsid w:val="00C27C7A"/>
    <w:rsid w:val="00C27D17"/>
    <w:rsid w:val="00C30B02"/>
    <w:rsid w:val="00C30D29"/>
    <w:rsid w:val="00C30E54"/>
    <w:rsid w:val="00C31FC1"/>
    <w:rsid w:val="00C32447"/>
    <w:rsid w:val="00C32F5F"/>
    <w:rsid w:val="00C34913"/>
    <w:rsid w:val="00C34BE5"/>
    <w:rsid w:val="00C3699A"/>
    <w:rsid w:val="00C36F1B"/>
    <w:rsid w:val="00C37764"/>
    <w:rsid w:val="00C37F92"/>
    <w:rsid w:val="00C40426"/>
    <w:rsid w:val="00C404CB"/>
    <w:rsid w:val="00C40A0E"/>
    <w:rsid w:val="00C40AA8"/>
    <w:rsid w:val="00C41A5D"/>
    <w:rsid w:val="00C43ABD"/>
    <w:rsid w:val="00C44EF0"/>
    <w:rsid w:val="00C45A09"/>
    <w:rsid w:val="00C45CB7"/>
    <w:rsid w:val="00C50FDF"/>
    <w:rsid w:val="00C51065"/>
    <w:rsid w:val="00C514DD"/>
    <w:rsid w:val="00C51592"/>
    <w:rsid w:val="00C54B64"/>
    <w:rsid w:val="00C5552A"/>
    <w:rsid w:val="00C5686F"/>
    <w:rsid w:val="00C56DC6"/>
    <w:rsid w:val="00C56EC5"/>
    <w:rsid w:val="00C57481"/>
    <w:rsid w:val="00C61C2B"/>
    <w:rsid w:val="00C6221A"/>
    <w:rsid w:val="00C62AAF"/>
    <w:rsid w:val="00C62EBE"/>
    <w:rsid w:val="00C63502"/>
    <w:rsid w:val="00C64543"/>
    <w:rsid w:val="00C64F95"/>
    <w:rsid w:val="00C662CD"/>
    <w:rsid w:val="00C670E8"/>
    <w:rsid w:val="00C67E6D"/>
    <w:rsid w:val="00C7047C"/>
    <w:rsid w:val="00C70600"/>
    <w:rsid w:val="00C70BFC"/>
    <w:rsid w:val="00C7328E"/>
    <w:rsid w:val="00C73A49"/>
    <w:rsid w:val="00C74681"/>
    <w:rsid w:val="00C768C0"/>
    <w:rsid w:val="00C7711A"/>
    <w:rsid w:val="00C778FC"/>
    <w:rsid w:val="00C779C3"/>
    <w:rsid w:val="00C80120"/>
    <w:rsid w:val="00C81A99"/>
    <w:rsid w:val="00C81AA0"/>
    <w:rsid w:val="00C83079"/>
    <w:rsid w:val="00C836D7"/>
    <w:rsid w:val="00C86C62"/>
    <w:rsid w:val="00C87CC4"/>
    <w:rsid w:val="00C87E68"/>
    <w:rsid w:val="00C918C1"/>
    <w:rsid w:val="00C93489"/>
    <w:rsid w:val="00C94B78"/>
    <w:rsid w:val="00C95BE3"/>
    <w:rsid w:val="00C961CC"/>
    <w:rsid w:val="00C96784"/>
    <w:rsid w:val="00C96A74"/>
    <w:rsid w:val="00C972EF"/>
    <w:rsid w:val="00C97394"/>
    <w:rsid w:val="00C97445"/>
    <w:rsid w:val="00C9746E"/>
    <w:rsid w:val="00C97A00"/>
    <w:rsid w:val="00C97B9F"/>
    <w:rsid w:val="00C97BD3"/>
    <w:rsid w:val="00C97CD7"/>
    <w:rsid w:val="00CA12C6"/>
    <w:rsid w:val="00CA2200"/>
    <w:rsid w:val="00CA37E4"/>
    <w:rsid w:val="00CA3EA5"/>
    <w:rsid w:val="00CA3EDB"/>
    <w:rsid w:val="00CA45FD"/>
    <w:rsid w:val="00CA47B6"/>
    <w:rsid w:val="00CA4840"/>
    <w:rsid w:val="00CA4C55"/>
    <w:rsid w:val="00CA4F1D"/>
    <w:rsid w:val="00CA4F73"/>
    <w:rsid w:val="00CA5D11"/>
    <w:rsid w:val="00CA641B"/>
    <w:rsid w:val="00CA7CDB"/>
    <w:rsid w:val="00CB072F"/>
    <w:rsid w:val="00CB1F83"/>
    <w:rsid w:val="00CB36E5"/>
    <w:rsid w:val="00CB54B1"/>
    <w:rsid w:val="00CB64F5"/>
    <w:rsid w:val="00CB7062"/>
    <w:rsid w:val="00CB7685"/>
    <w:rsid w:val="00CB7F20"/>
    <w:rsid w:val="00CC087B"/>
    <w:rsid w:val="00CC0DEE"/>
    <w:rsid w:val="00CC2401"/>
    <w:rsid w:val="00CC2DD5"/>
    <w:rsid w:val="00CC3A83"/>
    <w:rsid w:val="00CC3BE3"/>
    <w:rsid w:val="00CC5147"/>
    <w:rsid w:val="00CC5529"/>
    <w:rsid w:val="00CC6505"/>
    <w:rsid w:val="00CC66BA"/>
    <w:rsid w:val="00CC6D96"/>
    <w:rsid w:val="00CD2D7E"/>
    <w:rsid w:val="00CD35BC"/>
    <w:rsid w:val="00CD3DCF"/>
    <w:rsid w:val="00CD4B7E"/>
    <w:rsid w:val="00CD5A13"/>
    <w:rsid w:val="00CD5D9D"/>
    <w:rsid w:val="00CD6040"/>
    <w:rsid w:val="00CD646C"/>
    <w:rsid w:val="00CD6BEE"/>
    <w:rsid w:val="00CE414B"/>
    <w:rsid w:val="00CE5238"/>
    <w:rsid w:val="00CE6625"/>
    <w:rsid w:val="00CF0030"/>
    <w:rsid w:val="00CF0409"/>
    <w:rsid w:val="00CF2487"/>
    <w:rsid w:val="00CF2B40"/>
    <w:rsid w:val="00CF5107"/>
    <w:rsid w:val="00CF64A8"/>
    <w:rsid w:val="00CF727A"/>
    <w:rsid w:val="00CF7795"/>
    <w:rsid w:val="00CF788C"/>
    <w:rsid w:val="00D00688"/>
    <w:rsid w:val="00D0135D"/>
    <w:rsid w:val="00D021E2"/>
    <w:rsid w:val="00D03097"/>
    <w:rsid w:val="00D0350C"/>
    <w:rsid w:val="00D068D2"/>
    <w:rsid w:val="00D07C63"/>
    <w:rsid w:val="00D11145"/>
    <w:rsid w:val="00D1126A"/>
    <w:rsid w:val="00D11780"/>
    <w:rsid w:val="00D11CF3"/>
    <w:rsid w:val="00D1445D"/>
    <w:rsid w:val="00D14816"/>
    <w:rsid w:val="00D16F2A"/>
    <w:rsid w:val="00D17332"/>
    <w:rsid w:val="00D1745D"/>
    <w:rsid w:val="00D179DA"/>
    <w:rsid w:val="00D2069C"/>
    <w:rsid w:val="00D2157D"/>
    <w:rsid w:val="00D21849"/>
    <w:rsid w:val="00D21F29"/>
    <w:rsid w:val="00D24082"/>
    <w:rsid w:val="00D244BB"/>
    <w:rsid w:val="00D26715"/>
    <w:rsid w:val="00D27E09"/>
    <w:rsid w:val="00D30338"/>
    <w:rsid w:val="00D31952"/>
    <w:rsid w:val="00D320A7"/>
    <w:rsid w:val="00D327E0"/>
    <w:rsid w:val="00D32C26"/>
    <w:rsid w:val="00D33046"/>
    <w:rsid w:val="00D35809"/>
    <w:rsid w:val="00D35D1E"/>
    <w:rsid w:val="00D35D86"/>
    <w:rsid w:val="00D35D9E"/>
    <w:rsid w:val="00D36634"/>
    <w:rsid w:val="00D37208"/>
    <w:rsid w:val="00D409E2"/>
    <w:rsid w:val="00D41868"/>
    <w:rsid w:val="00D421F5"/>
    <w:rsid w:val="00D42259"/>
    <w:rsid w:val="00D424CB"/>
    <w:rsid w:val="00D4259D"/>
    <w:rsid w:val="00D43466"/>
    <w:rsid w:val="00D44289"/>
    <w:rsid w:val="00D455BF"/>
    <w:rsid w:val="00D45E92"/>
    <w:rsid w:val="00D506DF"/>
    <w:rsid w:val="00D51576"/>
    <w:rsid w:val="00D52233"/>
    <w:rsid w:val="00D54833"/>
    <w:rsid w:val="00D55791"/>
    <w:rsid w:val="00D55B64"/>
    <w:rsid w:val="00D56C66"/>
    <w:rsid w:val="00D60477"/>
    <w:rsid w:val="00D604F9"/>
    <w:rsid w:val="00D60546"/>
    <w:rsid w:val="00D61199"/>
    <w:rsid w:val="00D6238E"/>
    <w:rsid w:val="00D63B5D"/>
    <w:rsid w:val="00D6502B"/>
    <w:rsid w:val="00D651C4"/>
    <w:rsid w:val="00D65228"/>
    <w:rsid w:val="00D6537B"/>
    <w:rsid w:val="00D65EF4"/>
    <w:rsid w:val="00D66C7C"/>
    <w:rsid w:val="00D66C9B"/>
    <w:rsid w:val="00D67DFC"/>
    <w:rsid w:val="00D712F2"/>
    <w:rsid w:val="00D726E9"/>
    <w:rsid w:val="00D737AA"/>
    <w:rsid w:val="00D73D7A"/>
    <w:rsid w:val="00D7432D"/>
    <w:rsid w:val="00D75826"/>
    <w:rsid w:val="00D76242"/>
    <w:rsid w:val="00D762EF"/>
    <w:rsid w:val="00D77269"/>
    <w:rsid w:val="00D77B1D"/>
    <w:rsid w:val="00D8062B"/>
    <w:rsid w:val="00D81B7D"/>
    <w:rsid w:val="00D82923"/>
    <w:rsid w:val="00D82B8A"/>
    <w:rsid w:val="00D844AB"/>
    <w:rsid w:val="00D85241"/>
    <w:rsid w:val="00D859F5"/>
    <w:rsid w:val="00D86464"/>
    <w:rsid w:val="00D87A94"/>
    <w:rsid w:val="00D87D50"/>
    <w:rsid w:val="00D903DB"/>
    <w:rsid w:val="00D90938"/>
    <w:rsid w:val="00D92C54"/>
    <w:rsid w:val="00D942D6"/>
    <w:rsid w:val="00D94732"/>
    <w:rsid w:val="00D94880"/>
    <w:rsid w:val="00D95B15"/>
    <w:rsid w:val="00D95BA0"/>
    <w:rsid w:val="00D96391"/>
    <w:rsid w:val="00D9705F"/>
    <w:rsid w:val="00D976D3"/>
    <w:rsid w:val="00DA0292"/>
    <w:rsid w:val="00DA0324"/>
    <w:rsid w:val="00DA09BA"/>
    <w:rsid w:val="00DA0D58"/>
    <w:rsid w:val="00DA1083"/>
    <w:rsid w:val="00DA11CB"/>
    <w:rsid w:val="00DA164A"/>
    <w:rsid w:val="00DA18B4"/>
    <w:rsid w:val="00DA29DD"/>
    <w:rsid w:val="00DA30DD"/>
    <w:rsid w:val="00DA320C"/>
    <w:rsid w:val="00DA38BA"/>
    <w:rsid w:val="00DA5A0E"/>
    <w:rsid w:val="00DA5B6B"/>
    <w:rsid w:val="00DA5FC8"/>
    <w:rsid w:val="00DA6355"/>
    <w:rsid w:val="00DA796F"/>
    <w:rsid w:val="00DB0319"/>
    <w:rsid w:val="00DB3955"/>
    <w:rsid w:val="00DB3B46"/>
    <w:rsid w:val="00DB3BD2"/>
    <w:rsid w:val="00DB60E1"/>
    <w:rsid w:val="00DB7A52"/>
    <w:rsid w:val="00DC0FA8"/>
    <w:rsid w:val="00DC26F4"/>
    <w:rsid w:val="00DC28D0"/>
    <w:rsid w:val="00DC318D"/>
    <w:rsid w:val="00DC3A9E"/>
    <w:rsid w:val="00DC4173"/>
    <w:rsid w:val="00DC52B8"/>
    <w:rsid w:val="00DC5B29"/>
    <w:rsid w:val="00DC5EBF"/>
    <w:rsid w:val="00DC68C7"/>
    <w:rsid w:val="00DC76F5"/>
    <w:rsid w:val="00DC7BAB"/>
    <w:rsid w:val="00DD138D"/>
    <w:rsid w:val="00DD2EBF"/>
    <w:rsid w:val="00DD384D"/>
    <w:rsid w:val="00DD38DF"/>
    <w:rsid w:val="00DD4B6C"/>
    <w:rsid w:val="00DD7722"/>
    <w:rsid w:val="00DD7C60"/>
    <w:rsid w:val="00DE00A9"/>
    <w:rsid w:val="00DE2297"/>
    <w:rsid w:val="00DE2556"/>
    <w:rsid w:val="00DE2F1B"/>
    <w:rsid w:val="00DE2F30"/>
    <w:rsid w:val="00DE31E0"/>
    <w:rsid w:val="00DE3CBB"/>
    <w:rsid w:val="00DE465F"/>
    <w:rsid w:val="00DE59EB"/>
    <w:rsid w:val="00DE6972"/>
    <w:rsid w:val="00DE7641"/>
    <w:rsid w:val="00DE7864"/>
    <w:rsid w:val="00DE7BC9"/>
    <w:rsid w:val="00DF0619"/>
    <w:rsid w:val="00DF0797"/>
    <w:rsid w:val="00DF217A"/>
    <w:rsid w:val="00DF5B62"/>
    <w:rsid w:val="00DF6CCB"/>
    <w:rsid w:val="00DF7BCD"/>
    <w:rsid w:val="00E01ACD"/>
    <w:rsid w:val="00E01AF9"/>
    <w:rsid w:val="00E01EBD"/>
    <w:rsid w:val="00E02B3A"/>
    <w:rsid w:val="00E033C3"/>
    <w:rsid w:val="00E04091"/>
    <w:rsid w:val="00E046A5"/>
    <w:rsid w:val="00E04C8A"/>
    <w:rsid w:val="00E0549D"/>
    <w:rsid w:val="00E054CD"/>
    <w:rsid w:val="00E06982"/>
    <w:rsid w:val="00E06AC2"/>
    <w:rsid w:val="00E06B24"/>
    <w:rsid w:val="00E06E7D"/>
    <w:rsid w:val="00E072F9"/>
    <w:rsid w:val="00E077D5"/>
    <w:rsid w:val="00E079A4"/>
    <w:rsid w:val="00E07B2A"/>
    <w:rsid w:val="00E14F83"/>
    <w:rsid w:val="00E1707F"/>
    <w:rsid w:val="00E17461"/>
    <w:rsid w:val="00E20A48"/>
    <w:rsid w:val="00E20AC7"/>
    <w:rsid w:val="00E20E1E"/>
    <w:rsid w:val="00E2178A"/>
    <w:rsid w:val="00E250AE"/>
    <w:rsid w:val="00E2584C"/>
    <w:rsid w:val="00E26A50"/>
    <w:rsid w:val="00E30705"/>
    <w:rsid w:val="00E309CE"/>
    <w:rsid w:val="00E309DF"/>
    <w:rsid w:val="00E30F79"/>
    <w:rsid w:val="00E3178D"/>
    <w:rsid w:val="00E335B3"/>
    <w:rsid w:val="00E353F4"/>
    <w:rsid w:val="00E3670D"/>
    <w:rsid w:val="00E36953"/>
    <w:rsid w:val="00E37C26"/>
    <w:rsid w:val="00E418AF"/>
    <w:rsid w:val="00E41B7F"/>
    <w:rsid w:val="00E43A88"/>
    <w:rsid w:val="00E4462E"/>
    <w:rsid w:val="00E45E50"/>
    <w:rsid w:val="00E46527"/>
    <w:rsid w:val="00E50943"/>
    <w:rsid w:val="00E50C5B"/>
    <w:rsid w:val="00E51C48"/>
    <w:rsid w:val="00E51E5B"/>
    <w:rsid w:val="00E5233B"/>
    <w:rsid w:val="00E524D9"/>
    <w:rsid w:val="00E526E0"/>
    <w:rsid w:val="00E56C37"/>
    <w:rsid w:val="00E56E6F"/>
    <w:rsid w:val="00E57079"/>
    <w:rsid w:val="00E5736A"/>
    <w:rsid w:val="00E57B8D"/>
    <w:rsid w:val="00E57CD7"/>
    <w:rsid w:val="00E60A5E"/>
    <w:rsid w:val="00E611B4"/>
    <w:rsid w:val="00E62670"/>
    <w:rsid w:val="00E62A8D"/>
    <w:rsid w:val="00E62BFA"/>
    <w:rsid w:val="00E62F6F"/>
    <w:rsid w:val="00E64C38"/>
    <w:rsid w:val="00E6533F"/>
    <w:rsid w:val="00E663F3"/>
    <w:rsid w:val="00E66979"/>
    <w:rsid w:val="00E705AC"/>
    <w:rsid w:val="00E71C43"/>
    <w:rsid w:val="00E73699"/>
    <w:rsid w:val="00E73964"/>
    <w:rsid w:val="00E74137"/>
    <w:rsid w:val="00E74685"/>
    <w:rsid w:val="00E75C73"/>
    <w:rsid w:val="00E77F37"/>
    <w:rsid w:val="00E8178B"/>
    <w:rsid w:val="00E81BBF"/>
    <w:rsid w:val="00E83847"/>
    <w:rsid w:val="00E867D9"/>
    <w:rsid w:val="00E87014"/>
    <w:rsid w:val="00E875ED"/>
    <w:rsid w:val="00E90F72"/>
    <w:rsid w:val="00E91928"/>
    <w:rsid w:val="00E92D6A"/>
    <w:rsid w:val="00E92DA4"/>
    <w:rsid w:val="00E931D0"/>
    <w:rsid w:val="00E93317"/>
    <w:rsid w:val="00E93637"/>
    <w:rsid w:val="00E93BC1"/>
    <w:rsid w:val="00E93BD5"/>
    <w:rsid w:val="00E946F4"/>
    <w:rsid w:val="00E9492A"/>
    <w:rsid w:val="00E9504C"/>
    <w:rsid w:val="00E9529B"/>
    <w:rsid w:val="00E95591"/>
    <w:rsid w:val="00E95752"/>
    <w:rsid w:val="00E95A01"/>
    <w:rsid w:val="00E962F4"/>
    <w:rsid w:val="00E97161"/>
    <w:rsid w:val="00E975A1"/>
    <w:rsid w:val="00EA09A7"/>
    <w:rsid w:val="00EA0D8B"/>
    <w:rsid w:val="00EA1151"/>
    <w:rsid w:val="00EA1447"/>
    <w:rsid w:val="00EA2B97"/>
    <w:rsid w:val="00EA3053"/>
    <w:rsid w:val="00EA3525"/>
    <w:rsid w:val="00EA3EF8"/>
    <w:rsid w:val="00EA4136"/>
    <w:rsid w:val="00EA5B49"/>
    <w:rsid w:val="00EA6176"/>
    <w:rsid w:val="00EA665B"/>
    <w:rsid w:val="00EB262F"/>
    <w:rsid w:val="00EB3524"/>
    <w:rsid w:val="00EB37BD"/>
    <w:rsid w:val="00EB4268"/>
    <w:rsid w:val="00EB53E1"/>
    <w:rsid w:val="00EB6D3E"/>
    <w:rsid w:val="00EB7416"/>
    <w:rsid w:val="00EC0787"/>
    <w:rsid w:val="00EC0925"/>
    <w:rsid w:val="00EC0BFF"/>
    <w:rsid w:val="00EC1AAA"/>
    <w:rsid w:val="00EC33D9"/>
    <w:rsid w:val="00ED07C5"/>
    <w:rsid w:val="00ED128B"/>
    <w:rsid w:val="00ED1951"/>
    <w:rsid w:val="00ED20CD"/>
    <w:rsid w:val="00ED2363"/>
    <w:rsid w:val="00ED3D7C"/>
    <w:rsid w:val="00ED5F1F"/>
    <w:rsid w:val="00ED64A4"/>
    <w:rsid w:val="00ED7CA5"/>
    <w:rsid w:val="00EE1038"/>
    <w:rsid w:val="00EE238F"/>
    <w:rsid w:val="00EE2590"/>
    <w:rsid w:val="00EE3345"/>
    <w:rsid w:val="00EE5211"/>
    <w:rsid w:val="00EE5DBF"/>
    <w:rsid w:val="00EF028C"/>
    <w:rsid w:val="00EF0334"/>
    <w:rsid w:val="00EF40AB"/>
    <w:rsid w:val="00EF4447"/>
    <w:rsid w:val="00F00032"/>
    <w:rsid w:val="00F0101B"/>
    <w:rsid w:val="00F010DE"/>
    <w:rsid w:val="00F02BAB"/>
    <w:rsid w:val="00F02CB6"/>
    <w:rsid w:val="00F02E71"/>
    <w:rsid w:val="00F04935"/>
    <w:rsid w:val="00F05C9B"/>
    <w:rsid w:val="00F07BAB"/>
    <w:rsid w:val="00F10EED"/>
    <w:rsid w:val="00F121F5"/>
    <w:rsid w:val="00F143FE"/>
    <w:rsid w:val="00F147B9"/>
    <w:rsid w:val="00F16613"/>
    <w:rsid w:val="00F179A7"/>
    <w:rsid w:val="00F215D7"/>
    <w:rsid w:val="00F21DB5"/>
    <w:rsid w:val="00F23C1A"/>
    <w:rsid w:val="00F25812"/>
    <w:rsid w:val="00F258C2"/>
    <w:rsid w:val="00F26C90"/>
    <w:rsid w:val="00F27873"/>
    <w:rsid w:val="00F27BA6"/>
    <w:rsid w:val="00F30B2A"/>
    <w:rsid w:val="00F32695"/>
    <w:rsid w:val="00F327D5"/>
    <w:rsid w:val="00F329F1"/>
    <w:rsid w:val="00F32C40"/>
    <w:rsid w:val="00F3311B"/>
    <w:rsid w:val="00F33911"/>
    <w:rsid w:val="00F33B6A"/>
    <w:rsid w:val="00F33BC2"/>
    <w:rsid w:val="00F37600"/>
    <w:rsid w:val="00F379C7"/>
    <w:rsid w:val="00F4093A"/>
    <w:rsid w:val="00F428C3"/>
    <w:rsid w:val="00F42A49"/>
    <w:rsid w:val="00F4316D"/>
    <w:rsid w:val="00F433B8"/>
    <w:rsid w:val="00F4360A"/>
    <w:rsid w:val="00F44766"/>
    <w:rsid w:val="00F4555D"/>
    <w:rsid w:val="00F4572E"/>
    <w:rsid w:val="00F47AAF"/>
    <w:rsid w:val="00F5191B"/>
    <w:rsid w:val="00F5264A"/>
    <w:rsid w:val="00F526D1"/>
    <w:rsid w:val="00F52754"/>
    <w:rsid w:val="00F5281E"/>
    <w:rsid w:val="00F53280"/>
    <w:rsid w:val="00F53BC5"/>
    <w:rsid w:val="00F5477A"/>
    <w:rsid w:val="00F54910"/>
    <w:rsid w:val="00F54F2C"/>
    <w:rsid w:val="00F566F7"/>
    <w:rsid w:val="00F57486"/>
    <w:rsid w:val="00F576FC"/>
    <w:rsid w:val="00F57E5B"/>
    <w:rsid w:val="00F60121"/>
    <w:rsid w:val="00F6094E"/>
    <w:rsid w:val="00F60DE0"/>
    <w:rsid w:val="00F61EAB"/>
    <w:rsid w:val="00F63879"/>
    <w:rsid w:val="00F6483D"/>
    <w:rsid w:val="00F65B39"/>
    <w:rsid w:val="00F673AF"/>
    <w:rsid w:val="00F67FEC"/>
    <w:rsid w:val="00F707C6"/>
    <w:rsid w:val="00F70D09"/>
    <w:rsid w:val="00F70D46"/>
    <w:rsid w:val="00F71875"/>
    <w:rsid w:val="00F723F3"/>
    <w:rsid w:val="00F725B5"/>
    <w:rsid w:val="00F72D81"/>
    <w:rsid w:val="00F730CD"/>
    <w:rsid w:val="00F73241"/>
    <w:rsid w:val="00F743FA"/>
    <w:rsid w:val="00F75798"/>
    <w:rsid w:val="00F7595B"/>
    <w:rsid w:val="00F774DD"/>
    <w:rsid w:val="00F7780D"/>
    <w:rsid w:val="00F77C6A"/>
    <w:rsid w:val="00F8021D"/>
    <w:rsid w:val="00F80269"/>
    <w:rsid w:val="00F83245"/>
    <w:rsid w:val="00F83327"/>
    <w:rsid w:val="00F83D99"/>
    <w:rsid w:val="00F85963"/>
    <w:rsid w:val="00F8685F"/>
    <w:rsid w:val="00F86F73"/>
    <w:rsid w:val="00F8775C"/>
    <w:rsid w:val="00F922A8"/>
    <w:rsid w:val="00F9413A"/>
    <w:rsid w:val="00F95452"/>
    <w:rsid w:val="00F963B9"/>
    <w:rsid w:val="00F96E67"/>
    <w:rsid w:val="00F971EA"/>
    <w:rsid w:val="00F97236"/>
    <w:rsid w:val="00F97744"/>
    <w:rsid w:val="00FA0222"/>
    <w:rsid w:val="00FA06BB"/>
    <w:rsid w:val="00FA1A1B"/>
    <w:rsid w:val="00FA1E25"/>
    <w:rsid w:val="00FA1EDC"/>
    <w:rsid w:val="00FA2367"/>
    <w:rsid w:val="00FA2BD6"/>
    <w:rsid w:val="00FA3605"/>
    <w:rsid w:val="00FA379C"/>
    <w:rsid w:val="00FA40E0"/>
    <w:rsid w:val="00FA421D"/>
    <w:rsid w:val="00FA487C"/>
    <w:rsid w:val="00FA6050"/>
    <w:rsid w:val="00FA6178"/>
    <w:rsid w:val="00FB0E04"/>
    <w:rsid w:val="00FB10F7"/>
    <w:rsid w:val="00FB2421"/>
    <w:rsid w:val="00FB2933"/>
    <w:rsid w:val="00FB36C8"/>
    <w:rsid w:val="00FB3B7A"/>
    <w:rsid w:val="00FB4779"/>
    <w:rsid w:val="00FB5833"/>
    <w:rsid w:val="00FB5A1F"/>
    <w:rsid w:val="00FB68AD"/>
    <w:rsid w:val="00FB6B7D"/>
    <w:rsid w:val="00FB6D4F"/>
    <w:rsid w:val="00FB6F7A"/>
    <w:rsid w:val="00FB7393"/>
    <w:rsid w:val="00FC0081"/>
    <w:rsid w:val="00FC19A5"/>
    <w:rsid w:val="00FC1E37"/>
    <w:rsid w:val="00FC3E52"/>
    <w:rsid w:val="00FC43AC"/>
    <w:rsid w:val="00FC4878"/>
    <w:rsid w:val="00FC573A"/>
    <w:rsid w:val="00FD0281"/>
    <w:rsid w:val="00FD0611"/>
    <w:rsid w:val="00FD0924"/>
    <w:rsid w:val="00FD0F0A"/>
    <w:rsid w:val="00FD1238"/>
    <w:rsid w:val="00FD237B"/>
    <w:rsid w:val="00FD2B96"/>
    <w:rsid w:val="00FD3C91"/>
    <w:rsid w:val="00FD432A"/>
    <w:rsid w:val="00FD4FD9"/>
    <w:rsid w:val="00FD674B"/>
    <w:rsid w:val="00FD6AB7"/>
    <w:rsid w:val="00FD74F6"/>
    <w:rsid w:val="00FD7C28"/>
    <w:rsid w:val="00FD7ECC"/>
    <w:rsid w:val="00FE0C0D"/>
    <w:rsid w:val="00FE0F5E"/>
    <w:rsid w:val="00FE11FF"/>
    <w:rsid w:val="00FE1BE0"/>
    <w:rsid w:val="00FE2FE4"/>
    <w:rsid w:val="00FE3857"/>
    <w:rsid w:val="00FE43E5"/>
    <w:rsid w:val="00FE46D9"/>
    <w:rsid w:val="00FE540D"/>
    <w:rsid w:val="00FE5AC8"/>
    <w:rsid w:val="00FE6BF9"/>
    <w:rsid w:val="00FE6D8B"/>
    <w:rsid w:val="00FE7F3B"/>
    <w:rsid w:val="00FE7F45"/>
    <w:rsid w:val="00FF044A"/>
    <w:rsid w:val="00FF1DA9"/>
    <w:rsid w:val="00FF208D"/>
    <w:rsid w:val="00FF2F2C"/>
    <w:rsid w:val="00FF4781"/>
    <w:rsid w:val="00FF58C9"/>
    <w:rsid w:val="00FF5FC3"/>
    <w:rsid w:val="04E61865"/>
    <w:rsid w:val="12294831"/>
    <w:rsid w:val="170355A2"/>
    <w:rsid w:val="1783300E"/>
    <w:rsid w:val="20977FAB"/>
    <w:rsid w:val="2384688E"/>
    <w:rsid w:val="23EB4CB4"/>
    <w:rsid w:val="24D74D1C"/>
    <w:rsid w:val="31DC7C87"/>
    <w:rsid w:val="37721B29"/>
    <w:rsid w:val="38D20386"/>
    <w:rsid w:val="3C4F409C"/>
    <w:rsid w:val="3FAE49F4"/>
    <w:rsid w:val="41D40C89"/>
    <w:rsid w:val="48724435"/>
    <w:rsid w:val="4B0155ED"/>
    <w:rsid w:val="502E6656"/>
    <w:rsid w:val="53C02139"/>
    <w:rsid w:val="592C3293"/>
    <w:rsid w:val="5B4F47D4"/>
    <w:rsid w:val="607A2649"/>
    <w:rsid w:val="607D30DF"/>
    <w:rsid w:val="69F72C39"/>
    <w:rsid w:val="6E942529"/>
    <w:rsid w:val="723D56B8"/>
    <w:rsid w:val="73140B3B"/>
    <w:rsid w:val="73D5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288" w:lineRule="auto"/>
      <w:jc w:val="both"/>
    </w:pPr>
    <w:rPr>
      <w:rFonts w:ascii="Times New Roman" w:hAnsi="Times New Roman" w:eastAsia="微软雅黑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numPr>
        <w:ilvl w:val="0"/>
        <w:numId w:val="1"/>
      </w:numPr>
      <w:spacing w:before="340" w:after="330" w:line="240" w:lineRule="auto"/>
      <w:ind w:left="0" w:hanging="236" w:hangingChars="236"/>
      <w:outlineLvl w:val="0"/>
    </w:pPr>
    <w:rPr>
      <w:rFonts w:ascii="微软雅黑" w:hAnsi="微软雅黑"/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numPr>
        <w:ilvl w:val="1"/>
        <w:numId w:val="1"/>
      </w:numPr>
      <w:spacing w:before="260" w:after="260"/>
      <w:outlineLvl w:val="1"/>
    </w:pPr>
    <w:rPr>
      <w:rFonts w:ascii="微软雅黑" w:hAnsi="微软雅黑" w:cstheme="majorBidi"/>
      <w:b/>
      <w:bCs/>
    </w:rPr>
  </w:style>
  <w:style w:type="paragraph" w:styleId="4">
    <w:name w:val="heading 3"/>
    <w:basedOn w:val="1"/>
    <w:next w:val="1"/>
    <w:link w:val="36"/>
    <w:qFormat/>
    <w:uiPriority w:val="0"/>
    <w:pPr>
      <w:keepNext/>
      <w:keepLines/>
      <w:numPr>
        <w:ilvl w:val="2"/>
        <w:numId w:val="1"/>
      </w:numPr>
      <w:spacing w:before="260" w:after="260"/>
      <w:ind w:left="0" w:hanging="236" w:hangingChars="236"/>
      <w:outlineLvl w:val="2"/>
    </w:pPr>
    <w:rPr>
      <w:rFonts w:ascii="微软雅黑" w:hAnsi="微软雅黑"/>
      <w:b/>
      <w:bCs/>
    </w:rPr>
  </w:style>
  <w:style w:type="paragraph" w:styleId="5">
    <w:name w:val="heading 4"/>
    <w:basedOn w:val="1"/>
    <w:next w:val="1"/>
    <w:link w:val="37"/>
    <w:qFormat/>
    <w:uiPriority w:val="0"/>
    <w:pPr>
      <w:keepNext/>
      <w:keepLines/>
      <w:numPr>
        <w:ilvl w:val="3"/>
        <w:numId w:val="1"/>
      </w:numPr>
      <w:spacing w:before="120" w:after="120" w:line="377" w:lineRule="auto"/>
      <w:outlineLvl w:val="3"/>
    </w:pPr>
    <w:rPr>
      <w:rFonts w:ascii="微软雅黑" w:hAnsi="微软雅黑" w:cstheme="majorBidi"/>
      <w:bCs/>
    </w:rPr>
  </w:style>
  <w:style w:type="paragraph" w:styleId="6">
    <w:name w:val="heading 5"/>
    <w:basedOn w:val="1"/>
    <w:next w:val="1"/>
    <w:link w:val="38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qFormat/>
    <w:uiPriority w:val="39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9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10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11">
    <w:name w:val="toc 8"/>
    <w:basedOn w:val="1"/>
    <w:next w:val="1"/>
    <w:qFormat/>
    <w:uiPriority w:val="39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12">
    <w:name w:val="Date"/>
    <w:basedOn w:val="1"/>
    <w:next w:val="1"/>
    <w:link w:val="51"/>
    <w:semiHidden/>
    <w:unhideWhenUsed/>
    <w:qFormat/>
    <w:uiPriority w:val="0"/>
    <w:pPr>
      <w:ind w:left="100" w:leftChars="2500"/>
    </w:pPr>
  </w:style>
  <w:style w:type="paragraph" w:styleId="13">
    <w:name w:val="endnote text"/>
    <w:basedOn w:val="1"/>
    <w:link w:val="45"/>
    <w:qFormat/>
    <w:uiPriority w:val="0"/>
    <w:pPr>
      <w:jc w:val="left"/>
    </w:pPr>
  </w:style>
  <w:style w:type="paragraph" w:styleId="14">
    <w:name w:val="Balloon Text"/>
    <w:basedOn w:val="1"/>
    <w:link w:val="32"/>
    <w:qFormat/>
    <w:uiPriority w:val="99"/>
    <w:rPr>
      <w:sz w:val="18"/>
      <w:szCs w:val="18"/>
    </w:rPr>
  </w:style>
  <w:style w:type="paragraph" w:styleId="15">
    <w:name w:val="footer"/>
    <w:basedOn w:val="1"/>
    <w:link w:val="31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6">
    <w:name w:val="header"/>
    <w:basedOn w:val="1"/>
    <w:link w:val="3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  <w:pPr>
      <w:tabs>
        <w:tab w:val="left" w:pos="420"/>
        <w:tab w:val="right" w:leader="dot" w:pos="8302"/>
      </w:tabs>
      <w:spacing w:before="120" w:after="120"/>
      <w:jc w:val="center"/>
    </w:pPr>
    <w:rPr>
      <w:rFonts w:ascii="微软雅黑" w:hAnsi="微软雅黑"/>
      <w:b/>
      <w:bCs/>
      <w:caps/>
    </w:rPr>
  </w:style>
  <w:style w:type="paragraph" w:styleId="18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19">
    <w:name w:val="toc 6"/>
    <w:basedOn w:val="1"/>
    <w:next w:val="1"/>
    <w:qFormat/>
    <w:uiPriority w:val="39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20">
    <w:name w:val="toc 2"/>
    <w:basedOn w:val="1"/>
    <w:next w:val="1"/>
    <w:qFormat/>
    <w:uiPriority w:val="39"/>
    <w:pPr>
      <w:tabs>
        <w:tab w:val="left" w:pos="840"/>
        <w:tab w:val="right" w:leader="dot" w:pos="8302"/>
      </w:tabs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21">
    <w:name w:val="toc 9"/>
    <w:basedOn w:val="1"/>
    <w:next w:val="1"/>
    <w:qFormat/>
    <w:uiPriority w:val="39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22">
    <w:name w:val="HTML Preformatted"/>
    <w:basedOn w:val="1"/>
    <w:link w:val="5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line="240" w:lineRule="auto"/>
      <w:jc w:val="left"/>
    </w:pPr>
    <w:rPr>
      <w:rFonts w:ascii="宋体" w:hAnsi="宋体" w:eastAsia="宋体" w:cs="宋体"/>
      <w:kern w:val="0"/>
    </w:rPr>
  </w:style>
  <w:style w:type="table" w:styleId="24">
    <w:name w:val="Table Grid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5">
    <w:name w:val="Light Shading Accent 1"/>
    <w:basedOn w:val="23"/>
    <w:qFormat/>
    <w:uiPriority w:val="60"/>
    <w:rPr>
      <w:rFonts w:asciiTheme="minorHAnsi" w:hAnsiTheme="minorHAnsi" w:eastAsiaTheme="minorEastAsia" w:cstheme="minorBidi"/>
      <w:color w:val="376092" w:themeColor="accent1" w:themeShade="BF"/>
      <w:sz w:val="22"/>
      <w:szCs w:val="22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27">
    <w:name w:val="endnote reference"/>
    <w:basedOn w:val="26"/>
    <w:qFormat/>
    <w:uiPriority w:val="0"/>
    <w:rPr>
      <w:vertAlign w:val="superscript"/>
    </w:rPr>
  </w:style>
  <w:style w:type="character" w:styleId="28">
    <w:name w:val="page number"/>
    <w:basedOn w:val="26"/>
    <w:qFormat/>
    <w:uiPriority w:val="0"/>
  </w:style>
  <w:style w:type="character" w:styleId="29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30">
    <w:name w:val="页眉 字符"/>
    <w:basedOn w:val="26"/>
    <w:link w:val="16"/>
    <w:qFormat/>
    <w:uiPriority w:val="99"/>
    <w:rPr>
      <w:kern w:val="2"/>
      <w:sz w:val="18"/>
      <w:szCs w:val="18"/>
    </w:rPr>
  </w:style>
  <w:style w:type="character" w:customStyle="1" w:styleId="31">
    <w:name w:val="页脚 字符"/>
    <w:basedOn w:val="26"/>
    <w:link w:val="15"/>
    <w:qFormat/>
    <w:uiPriority w:val="99"/>
    <w:rPr>
      <w:kern w:val="2"/>
      <w:sz w:val="18"/>
      <w:szCs w:val="18"/>
    </w:rPr>
  </w:style>
  <w:style w:type="character" w:customStyle="1" w:styleId="32">
    <w:name w:val="批注框文本 字符"/>
    <w:basedOn w:val="26"/>
    <w:link w:val="14"/>
    <w:qFormat/>
    <w:uiPriority w:val="99"/>
    <w:rPr>
      <w:kern w:val="2"/>
      <w:sz w:val="18"/>
      <w:szCs w:val="18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character" w:customStyle="1" w:styleId="34">
    <w:name w:val="标题 1 字符"/>
    <w:basedOn w:val="26"/>
    <w:link w:val="2"/>
    <w:qFormat/>
    <w:uiPriority w:val="0"/>
    <w:rPr>
      <w:rFonts w:ascii="微软雅黑" w:hAnsi="微软雅黑" w:eastAsia="微软雅黑"/>
      <w:b/>
      <w:bCs/>
      <w:kern w:val="44"/>
      <w:sz w:val="28"/>
      <w:szCs w:val="28"/>
    </w:rPr>
  </w:style>
  <w:style w:type="character" w:customStyle="1" w:styleId="35">
    <w:name w:val="标题 2 字符"/>
    <w:basedOn w:val="26"/>
    <w:link w:val="3"/>
    <w:qFormat/>
    <w:uiPriority w:val="0"/>
    <w:rPr>
      <w:rFonts w:ascii="微软雅黑" w:hAnsi="微软雅黑" w:eastAsia="微软雅黑" w:cstheme="majorBidi"/>
      <w:b/>
      <w:bCs/>
      <w:kern w:val="2"/>
      <w:sz w:val="24"/>
      <w:szCs w:val="24"/>
    </w:rPr>
  </w:style>
  <w:style w:type="character" w:customStyle="1" w:styleId="36">
    <w:name w:val="标题 3 字符"/>
    <w:basedOn w:val="26"/>
    <w:link w:val="4"/>
    <w:qFormat/>
    <w:uiPriority w:val="0"/>
    <w:rPr>
      <w:rFonts w:ascii="微软雅黑" w:hAnsi="微软雅黑" w:eastAsia="微软雅黑"/>
      <w:b/>
      <w:bCs/>
      <w:kern w:val="2"/>
      <w:sz w:val="24"/>
      <w:szCs w:val="24"/>
    </w:rPr>
  </w:style>
  <w:style w:type="character" w:customStyle="1" w:styleId="37">
    <w:name w:val="标题 4 字符"/>
    <w:basedOn w:val="26"/>
    <w:link w:val="5"/>
    <w:qFormat/>
    <w:uiPriority w:val="0"/>
    <w:rPr>
      <w:rFonts w:ascii="微软雅黑" w:hAnsi="微软雅黑" w:eastAsia="微软雅黑" w:cstheme="majorBidi"/>
      <w:bCs/>
      <w:kern w:val="2"/>
      <w:sz w:val="24"/>
      <w:szCs w:val="24"/>
    </w:rPr>
  </w:style>
  <w:style w:type="character" w:customStyle="1" w:styleId="38">
    <w:name w:val="标题 5 字符"/>
    <w:basedOn w:val="26"/>
    <w:link w:val="6"/>
    <w:qFormat/>
    <w:uiPriority w:val="0"/>
    <w:rPr>
      <w:b/>
      <w:bCs/>
      <w:kern w:val="2"/>
      <w:sz w:val="28"/>
      <w:szCs w:val="28"/>
    </w:rPr>
  </w:style>
  <w:style w:type="paragraph" w:customStyle="1" w:styleId="3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</w:rPr>
  </w:style>
  <w:style w:type="paragraph" w:styleId="40">
    <w:name w:val="No Spacing"/>
    <w:link w:val="41"/>
    <w:qFormat/>
    <w:uiPriority w:val="0"/>
    <w:rPr>
      <w:rFonts w:ascii="PMingLiU" w:hAnsi="PMingLiU" w:eastAsiaTheme="minorEastAsia" w:cstheme="minorBidi"/>
      <w:sz w:val="22"/>
      <w:szCs w:val="22"/>
      <w:lang w:val="en-US" w:eastAsia="zh-CN" w:bidi="ar-SA"/>
    </w:rPr>
  </w:style>
  <w:style w:type="character" w:customStyle="1" w:styleId="41">
    <w:name w:val="无间隔 字符"/>
    <w:basedOn w:val="26"/>
    <w:link w:val="40"/>
    <w:qFormat/>
    <w:uiPriority w:val="0"/>
    <w:rPr>
      <w:rFonts w:ascii="PMingLiU" w:hAnsi="PMingLiU" w:eastAsiaTheme="minorEastAsia" w:cstheme="minorBidi"/>
      <w:sz w:val="22"/>
      <w:szCs w:val="22"/>
    </w:rPr>
  </w:style>
  <w:style w:type="paragraph" w:customStyle="1" w:styleId="42">
    <w:name w:val="3CBD5A742C28424DA5172AD252E32316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43">
    <w:name w:val="不明显强调1"/>
    <w:qFormat/>
    <w:uiPriority w:val="19"/>
    <w:rPr>
      <w:rFonts w:eastAsia="微软雅黑"/>
      <w:iCs/>
      <w:color w:val="auto"/>
      <w:sz w:val="21"/>
    </w:rPr>
  </w:style>
  <w:style w:type="table" w:customStyle="1" w:styleId="44">
    <w:name w:val="寻息表格"/>
    <w:basedOn w:val="23"/>
    <w:qFormat/>
    <w:uiPriority w:val="99"/>
    <w:pPr>
      <w:jc w:val="both"/>
    </w:pPr>
    <w:rPr>
      <w:rFonts w:eastAsia="微软雅黑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FFFFFF" w:themeFill="background1"/>
      <w:vAlign w:val="center"/>
    </w:tcPr>
    <w:tblStylePr w:type="firstRow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48DD4" w:themeFill="text2" w:themeFillTint="99"/>
      </w:tcPr>
    </w:tblStylePr>
  </w:style>
  <w:style w:type="character" w:customStyle="1" w:styleId="45">
    <w:name w:val="尾注文本 字符"/>
    <w:basedOn w:val="26"/>
    <w:link w:val="13"/>
    <w:qFormat/>
    <w:uiPriority w:val="0"/>
    <w:rPr>
      <w:kern w:val="2"/>
      <w:sz w:val="21"/>
      <w:szCs w:val="24"/>
    </w:rPr>
  </w:style>
  <w:style w:type="character" w:customStyle="1" w:styleId="46">
    <w:name w:val="json_key"/>
    <w:basedOn w:val="26"/>
    <w:qFormat/>
    <w:uiPriority w:val="0"/>
  </w:style>
  <w:style w:type="character" w:customStyle="1" w:styleId="47">
    <w:name w:val="json_string"/>
    <w:basedOn w:val="26"/>
    <w:qFormat/>
    <w:uiPriority w:val="0"/>
  </w:style>
  <w:style w:type="character" w:customStyle="1" w:styleId="48">
    <w:name w:val="json_number"/>
    <w:basedOn w:val="26"/>
    <w:qFormat/>
    <w:uiPriority w:val="0"/>
  </w:style>
  <w:style w:type="character" w:customStyle="1" w:styleId="49">
    <w:name w:val="json_null"/>
    <w:basedOn w:val="26"/>
    <w:qFormat/>
    <w:uiPriority w:val="0"/>
  </w:style>
  <w:style w:type="character" w:customStyle="1" w:styleId="50">
    <w:name w:val="json_boolean"/>
    <w:basedOn w:val="26"/>
    <w:qFormat/>
    <w:uiPriority w:val="0"/>
  </w:style>
  <w:style w:type="character" w:customStyle="1" w:styleId="51">
    <w:name w:val="日期 字符"/>
    <w:basedOn w:val="26"/>
    <w:link w:val="12"/>
    <w:semiHidden/>
    <w:qFormat/>
    <w:uiPriority w:val="0"/>
    <w:rPr>
      <w:rFonts w:eastAsia="微软雅黑"/>
      <w:kern w:val="2"/>
      <w:sz w:val="24"/>
      <w:szCs w:val="24"/>
    </w:rPr>
  </w:style>
  <w:style w:type="character" w:customStyle="1" w:styleId="52">
    <w:name w:val="未处理的提及1"/>
    <w:basedOn w:val="2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3">
    <w:name w:val="HTML 预设格式 字符"/>
    <w:basedOn w:val="26"/>
    <w:link w:val="22"/>
    <w:qFormat/>
    <w:uiPriority w:val="99"/>
    <w:rPr>
      <w:rFonts w:ascii="宋体" w:hAnsi="宋体" w:cs="宋体"/>
      <w:sz w:val="24"/>
      <w:szCs w:val="24"/>
    </w:rPr>
  </w:style>
  <w:style w:type="character" w:customStyle="1" w:styleId="54">
    <w:name w:val="Unresolved Mention"/>
    <w:basedOn w:val="2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5152;&#26377;&#25991;&#20214;\2\&#30456;&#20851;&#26041;&#26696;\&#20844;&#21496;&#25991;&#26723;&#27169;&#26495;\&#23547;&#24687;%26&#30495;&#36259;&#26368;&#26032;&#25991;&#26723;&#27169;&#26495;\&#30495;&#36259;&#23448;&#26041;&#25991;&#26723;&#27169;&#26495;V0.4&#65288;&#22806;&#37096;&#29256;&#65289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DCEC6A-9342-4F1F-9358-B14DE991E7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真趣官方文档模板V0.4（外部版）.dotm</Template>
  <Pages>95</Pages>
  <Words>6120</Words>
  <Characters>34888</Characters>
  <Lines>290</Lines>
  <Paragraphs>81</Paragraphs>
  <TotalTime>6</TotalTime>
  <ScaleCrop>false</ScaleCrop>
  <LinksUpToDate>false</LinksUpToDate>
  <CharactersWithSpaces>40927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2017-11-27T06:15:00Z</dcterms:created>
  <dcterms:modified xsi:type="dcterms:W3CDTF">2021-01-21T09:01:16Z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