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微软雅黑" w:hAnsi="微软雅黑"/>
          <w:b/>
          <w:sz w:val="52"/>
          <w:szCs w:val="52"/>
        </w:rPr>
      </w:pPr>
      <w:r>
        <w:rPr>
          <w:rFonts w:hint="eastAsia" w:ascii="微软雅黑" w:hAnsi="微软雅黑"/>
          <w:b/>
          <w:sz w:val="52"/>
          <w:szCs w:val="52"/>
        </w:rPr>
        <w:t>真趣化工人员定位系统4</w:t>
      </w:r>
      <w:r>
        <w:rPr>
          <w:rFonts w:ascii="微软雅黑" w:hAnsi="微软雅黑"/>
          <w:b/>
          <w:sz w:val="52"/>
          <w:szCs w:val="52"/>
        </w:rPr>
        <w:t xml:space="preserve">.3 </w:t>
      </w:r>
      <w:r>
        <w:rPr>
          <w:rFonts w:hint="eastAsia" w:ascii="微软雅黑" w:hAnsi="微软雅黑"/>
          <w:b/>
          <w:sz w:val="52"/>
          <w:szCs w:val="52"/>
        </w:rPr>
        <w:t>API文档</w:t>
      </w:r>
    </w:p>
    <w:p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4222115</wp:posOffset>
                </wp:positionH>
                <wp:positionV relativeFrom="paragraph">
                  <wp:posOffset>136525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公开范围：对外公开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2.45pt;margin-top:10.75pt;height:110.55pt;width:186.95pt;z-index:251656192;mso-width-relative:margin;mso-height-relative:margin;mso-width-percent:400;mso-height-percent:200;" filled="f" stroked="f" coordsize="21600,21600" o:gfxdata="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dVH5NgAAAALAQAADwAAAAAAAAABACAAAAAiAAAAZHJzL2Rvd25yZXYueG1sUEsBAhQAFAAA&#10;AAgAh07iQOkJ4yw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公开范围：对外公开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616585</wp:posOffset>
            </wp:positionV>
            <wp:extent cx="1732280" cy="365760"/>
            <wp:effectExtent l="0" t="0" r="0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20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318135</wp:posOffset>
                </wp:positionV>
                <wp:extent cx="5095875" cy="971550"/>
                <wp:effectExtent l="0" t="0" r="9525" b="0"/>
                <wp:wrapNone/>
                <wp:docPr id="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971550"/>
                        </a:xfrm>
                        <a:prstGeom prst="rect">
                          <a:avLst/>
                        </a:prstGeom>
                        <a:solidFill>
                          <a:srgbClr val="A20202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90.6pt;margin-top:25.05pt;height:76.5pt;width:401.25pt;z-index:251654144;mso-width-relative:page;mso-height-relative:page;" fillcolor="#A20202" filled="t" stroked="f" coordsize="21600,21600" o:gfxdata="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LdVp9cAAAALAQAADwAAAAAAAAABACAAAAAiAAAAZHJzL2Rvd25yZXYueG1sUEsBAhQA&#10;FAAAAAgAh07iQKzMEtksAgAAVAQAAA4AAAAAAAAAAQAgAAAAJgEAAGRycy9lMm9Eb2MueG1sUEsF&#10;BgAAAAAGAAYAWQEAAMQ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327660</wp:posOffset>
                </wp:positionV>
                <wp:extent cx="2200275" cy="971550"/>
                <wp:effectExtent l="0" t="0" r="9525" b="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971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332.4pt;margin-top:25.8pt;height:76.5pt;width:173.25pt;z-index:251657216;mso-width-relative:page;mso-height-relative:page;" fillcolor="#595959 [2109]" filled="t" stroked="f" coordsize="21600,21600" o:gfxdata="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821AdkAAAALAQAADwAAAAAAAAABACAA&#10;AAAiAAAAZHJzL2Rvd25yZXYueG1sUEsBAhQAFAAAAAgAh07iQIae2qNFAgAAjgQAAA4AAAAAAAAA&#10;AQAgAAAAK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苏州真趣信息科技有限公司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JoySuch</w:t>
      </w:r>
      <w:r>
        <w:rPr>
          <w:rFonts w:ascii="微软雅黑" w:hAnsi="微软雅黑"/>
          <w:sz w:val="30"/>
          <w:szCs w:val="30"/>
        </w:rPr>
        <w:t xml:space="preserve"> Tech Ltd.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版权所有 侵权必究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t>All rights reserved</w:t>
      </w: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目   录</w:t>
      </w:r>
    </w:p>
    <w:p/>
    <w:sdt>
      <w:sdtPr>
        <w:rPr>
          <w:rFonts w:ascii="Times New Roman" w:hAnsi="Times New Roman" w:eastAsia="微软雅黑" w:cs="Times New Roman"/>
          <w:b w:val="0"/>
          <w:bCs w:val="0"/>
          <w:color w:val="auto"/>
          <w:kern w:val="2"/>
          <w:sz w:val="24"/>
          <w:szCs w:val="24"/>
          <w:lang w:val="zh-CN"/>
        </w:rPr>
        <w:id w:val="925387003"/>
        <w:docPartObj>
          <w:docPartGallery w:val="Table of Contents"/>
          <w:docPartUnique/>
        </w:docPartObj>
      </w:sdtPr>
      <w:sdtEndPr>
        <w:rPr>
          <w:rFonts w:ascii="Times New Roman" w:hAnsi="Times New Roman" w:eastAsia="微软雅黑" w:cs="Times New Roman"/>
          <w:b w:val="0"/>
          <w:bCs w:val="0"/>
          <w:color w:val="auto"/>
          <w:kern w:val="2"/>
          <w:sz w:val="24"/>
          <w:szCs w:val="24"/>
          <w:lang w:val="zh-CN"/>
        </w:rPr>
      </w:sdtEndPr>
      <w:sdtContent>
        <w:p>
          <w:pPr>
            <w:pStyle w:val="39"/>
            <w:numPr>
              <w:ilvl w:val="0"/>
              <w:numId w:val="0"/>
            </w:numPr>
          </w:pPr>
        </w:p>
        <w:p>
          <w:pPr>
            <w:pStyle w:val="17"/>
            <w:tabs>
              <w:tab w:val="left" w:pos="840"/>
            </w:tabs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"_Toc57621741" </w:instrText>
          </w:r>
          <w:r>
            <w:fldChar w:fldCharType="separate"/>
          </w:r>
          <w:r>
            <w:rPr>
              <w:rStyle w:val="29"/>
            </w:rPr>
            <w:t>一、</w:t>
          </w:r>
          <w:r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  <w:tab/>
          </w:r>
          <w:r>
            <w:rPr>
              <w:rStyle w:val="29"/>
            </w:rPr>
            <w:t>概述</w:t>
          </w:r>
          <w:r>
            <w:tab/>
          </w:r>
          <w:r>
            <w:fldChar w:fldCharType="begin"/>
          </w:r>
          <w:r>
            <w:instrText xml:space="preserve"> PAGEREF _Toc57621741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"_Toc57621742" </w:instrText>
          </w:r>
          <w:r>
            <w:fldChar w:fldCharType="separate"/>
          </w:r>
          <w:r>
            <w:rPr>
              <w:rStyle w:val="29"/>
            </w:rPr>
            <w:t>二、公共响应参数</w:t>
          </w:r>
          <w:r>
            <w:tab/>
          </w:r>
          <w:r>
            <w:fldChar w:fldCharType="begin"/>
          </w:r>
          <w:r>
            <w:instrText xml:space="preserve"> PAGEREF _Toc57621742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"_Toc57621743" </w:instrText>
          </w:r>
          <w:r>
            <w:fldChar w:fldCharType="separate"/>
          </w:r>
          <w:r>
            <w:rPr>
              <w:rStyle w:val="29"/>
            </w:rPr>
            <w:t>三、令牌API</w:t>
          </w:r>
          <w:r>
            <w:tab/>
          </w:r>
          <w:r>
            <w:fldChar w:fldCharType="begin"/>
          </w:r>
          <w:r>
            <w:instrText xml:space="preserve"> PAGEREF _Toc57621743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"_Toc57621744" </w:instrText>
          </w:r>
          <w:r>
            <w:fldChar w:fldCharType="separate"/>
          </w:r>
          <w:r>
            <w:rPr>
              <w:rStyle w:val="29"/>
              <w:b/>
              <w:bCs/>
            </w:rPr>
            <w:t>3.1获取授权令牌</w:t>
          </w:r>
          <w:r>
            <w:tab/>
          </w:r>
          <w:r>
            <w:fldChar w:fldCharType="begin"/>
          </w:r>
          <w:r>
            <w:instrText xml:space="preserve"> PAGEREF _Toc57621744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"_Toc57621745" </w:instrText>
          </w:r>
          <w:r>
            <w:fldChar w:fldCharType="separate"/>
          </w:r>
          <w:r>
            <w:rPr>
              <w:rStyle w:val="29"/>
              <w:b/>
              <w:bCs/>
            </w:rPr>
            <w:t>3.1.1 URL</w:t>
          </w:r>
          <w:r>
            <w:tab/>
          </w:r>
          <w:r>
            <w:fldChar w:fldCharType="begin"/>
          </w:r>
          <w:r>
            <w:instrText xml:space="preserve"> PAGEREF _Toc57621745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"_Toc57621746" </w:instrText>
          </w:r>
          <w:r>
            <w:fldChar w:fldCharType="separate"/>
          </w:r>
          <w:r>
            <w:rPr>
              <w:rStyle w:val="29"/>
              <w:b/>
              <w:bCs/>
            </w:rPr>
            <w:t>3.1.2 请求头</w:t>
          </w:r>
          <w:r>
            <w:tab/>
          </w:r>
          <w:r>
            <w:fldChar w:fldCharType="begin"/>
          </w:r>
          <w:r>
            <w:instrText xml:space="preserve"> PAGEREF _Toc57621746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"_Toc57621747" </w:instrText>
          </w:r>
          <w:r>
            <w:fldChar w:fldCharType="separate"/>
          </w:r>
          <w:r>
            <w:rPr>
              <w:rStyle w:val="29"/>
              <w:b/>
              <w:bCs/>
            </w:rPr>
            <w:t>3.1.3 POST 请求参数</w:t>
          </w:r>
          <w:r>
            <w:tab/>
          </w:r>
          <w:r>
            <w:fldChar w:fldCharType="begin"/>
          </w:r>
          <w:r>
            <w:instrText xml:space="preserve"> PAGEREF _Toc57621747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"_Toc57621748" </w:instrText>
          </w:r>
          <w:r>
            <w:fldChar w:fldCharType="separate"/>
          </w:r>
          <w:r>
            <w:rPr>
              <w:rStyle w:val="29"/>
              <w:b/>
              <w:bCs/>
            </w:rPr>
            <w:t>3.1.4 请求JSON 示例</w:t>
          </w:r>
          <w:r>
            <w:tab/>
          </w:r>
          <w:r>
            <w:fldChar w:fldCharType="begin"/>
          </w:r>
          <w:r>
            <w:instrText xml:space="preserve"> PAGEREF _Toc57621748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"_Toc57621749" </w:instrText>
          </w:r>
          <w:r>
            <w:fldChar w:fldCharType="separate"/>
          </w:r>
          <w:r>
            <w:rPr>
              <w:rStyle w:val="29"/>
              <w:b/>
              <w:bCs/>
            </w:rPr>
            <w:t>3.1.5 响应JSON 示例</w:t>
          </w:r>
          <w:r>
            <w:tab/>
          </w:r>
          <w:r>
            <w:fldChar w:fldCharType="begin"/>
          </w:r>
          <w:r>
            <w:instrText xml:space="preserve"> PAGEREF _Toc57621749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"_Toc57621750" </w:instrText>
          </w:r>
          <w:r>
            <w:fldChar w:fldCharType="separate"/>
          </w:r>
          <w:r>
            <w:rPr>
              <w:rStyle w:val="29"/>
              <w:b/>
              <w:bCs/>
            </w:rPr>
            <w:t>3.1.6 异常JSON 示例</w:t>
          </w:r>
          <w:r>
            <w:tab/>
          </w:r>
          <w:r>
            <w:fldChar w:fldCharType="begin"/>
          </w:r>
          <w:r>
            <w:instrText xml:space="preserve"> PAGEREF _Toc57621750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"_Toc57621751" </w:instrText>
          </w:r>
          <w:r>
            <w:fldChar w:fldCharType="separate"/>
          </w:r>
          <w:r>
            <w:rPr>
              <w:rStyle w:val="29"/>
              <w:b/>
              <w:bCs/>
            </w:rPr>
            <w:t>3.1.7 业务错误码</w:t>
          </w:r>
          <w:r>
            <w:tab/>
          </w:r>
          <w:r>
            <w:fldChar w:fldCharType="begin"/>
          </w:r>
          <w:r>
            <w:instrText xml:space="preserve"> PAGEREF _Toc57621751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"_Toc57621752" </w:instrText>
          </w:r>
          <w:r>
            <w:fldChar w:fldCharType="separate"/>
          </w:r>
          <w:r>
            <w:rPr>
              <w:rStyle w:val="29"/>
              <w:b/>
              <w:bCs/>
            </w:rPr>
            <w:t>3.1.8 图片案例</w:t>
          </w:r>
          <w:r>
            <w:tab/>
          </w:r>
          <w:r>
            <w:fldChar w:fldCharType="begin"/>
          </w:r>
          <w:r>
            <w:instrText xml:space="preserve"> PAGEREF _Toc57621752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"_Toc57621753" </w:instrText>
          </w:r>
          <w:r>
            <w:fldChar w:fldCharType="separate"/>
          </w:r>
          <w:r>
            <w:rPr>
              <w:rStyle w:val="29"/>
            </w:rPr>
            <w:t>四、人员API</w:t>
          </w:r>
          <w:r>
            <w:tab/>
          </w:r>
          <w:r>
            <w:fldChar w:fldCharType="begin"/>
          </w:r>
          <w:r>
            <w:instrText xml:space="preserve"> PAGEREF _Toc57621753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"_Toc57621754" </w:instrText>
          </w:r>
          <w:r>
            <w:fldChar w:fldCharType="separate"/>
          </w:r>
          <w:r>
            <w:rPr>
              <w:rStyle w:val="29"/>
              <w:b/>
              <w:bCs/>
            </w:rPr>
            <w:t>4.1 批量添加人员</w:t>
          </w:r>
          <w:r>
            <w:tab/>
          </w:r>
          <w:r>
            <w:fldChar w:fldCharType="begin"/>
          </w:r>
          <w:r>
            <w:instrText xml:space="preserve"> PAGEREF _Toc57621754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"_Toc57621755" </w:instrText>
          </w:r>
          <w:r>
            <w:fldChar w:fldCharType="separate"/>
          </w:r>
          <w:r>
            <w:rPr>
              <w:rStyle w:val="29"/>
              <w:b/>
              <w:bCs/>
            </w:rPr>
            <w:t>4.1.1 URL</w:t>
          </w:r>
          <w:r>
            <w:tab/>
          </w:r>
          <w:r>
            <w:fldChar w:fldCharType="begin"/>
          </w:r>
          <w:r>
            <w:instrText xml:space="preserve"> PAGEREF _Toc57621755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"_Toc57621756" </w:instrText>
          </w:r>
          <w:r>
            <w:fldChar w:fldCharType="separate"/>
          </w:r>
          <w:r>
            <w:rPr>
              <w:rStyle w:val="29"/>
              <w:b/>
              <w:bCs/>
            </w:rPr>
            <w:t>4.1.2 请求头</w:t>
          </w:r>
          <w:r>
            <w:tab/>
          </w:r>
          <w:r>
            <w:fldChar w:fldCharType="begin"/>
          </w:r>
          <w:r>
            <w:instrText xml:space="preserve"> PAGEREF _Toc57621756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"_Toc57621757" </w:instrText>
          </w:r>
          <w:r>
            <w:fldChar w:fldCharType="separate"/>
          </w:r>
          <w:r>
            <w:rPr>
              <w:rStyle w:val="29"/>
              <w:b/>
              <w:bCs/>
            </w:rPr>
            <w:t>4.1.3 POST 请求参数</w:t>
          </w:r>
          <w:r>
            <w:tab/>
          </w:r>
          <w:r>
            <w:fldChar w:fldCharType="begin"/>
          </w:r>
          <w:r>
            <w:instrText xml:space="preserve"> PAGEREF _Toc57621757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"_Toc57621758" </w:instrText>
          </w:r>
          <w:r>
            <w:fldChar w:fldCharType="separate"/>
          </w:r>
          <w:r>
            <w:rPr>
              <w:rStyle w:val="29"/>
              <w:b/>
              <w:bCs/>
            </w:rPr>
            <w:t>4.1.4 请求JSON 示例</w:t>
          </w:r>
          <w:r>
            <w:tab/>
          </w:r>
          <w:r>
            <w:fldChar w:fldCharType="begin"/>
          </w:r>
          <w:r>
            <w:instrText xml:space="preserve"> PAGEREF _Toc57621758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"_Toc57621759" </w:instrText>
          </w:r>
          <w:r>
            <w:fldChar w:fldCharType="separate"/>
          </w:r>
          <w:r>
            <w:rPr>
              <w:rStyle w:val="29"/>
              <w:b/>
              <w:bCs/>
            </w:rPr>
            <w:t>4.1.5 响应JSON 示例</w:t>
          </w:r>
          <w:r>
            <w:tab/>
          </w:r>
          <w:r>
            <w:fldChar w:fldCharType="begin"/>
          </w:r>
          <w:r>
            <w:instrText xml:space="preserve"> PAGEREF _Toc57621759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"_Toc57621760" </w:instrText>
          </w:r>
          <w:r>
            <w:fldChar w:fldCharType="separate"/>
          </w:r>
          <w:r>
            <w:rPr>
              <w:rStyle w:val="29"/>
              <w:b/>
              <w:bCs/>
            </w:rPr>
            <w:t>4.1.6 异常JSON 示例</w:t>
          </w:r>
          <w:r>
            <w:tab/>
          </w:r>
          <w:r>
            <w:fldChar w:fldCharType="begin"/>
          </w:r>
          <w:r>
            <w:instrText xml:space="preserve"> PAGEREF _Toc57621760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"_Toc57621761" </w:instrText>
          </w:r>
          <w:r>
            <w:fldChar w:fldCharType="separate"/>
          </w:r>
          <w:r>
            <w:rPr>
              <w:rStyle w:val="29"/>
              <w:b/>
              <w:bCs/>
            </w:rPr>
            <w:t>4.1.7 业务错误码</w:t>
          </w:r>
          <w:r>
            <w:tab/>
          </w:r>
          <w:r>
            <w:fldChar w:fldCharType="begin"/>
          </w:r>
          <w:r>
            <w:instrText xml:space="preserve"> PAGEREF _Toc57621761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"_Toc57621762" </w:instrText>
          </w:r>
          <w:r>
            <w:fldChar w:fldCharType="separate"/>
          </w:r>
          <w:r>
            <w:rPr>
              <w:rStyle w:val="29"/>
              <w:b/>
              <w:bCs/>
            </w:rPr>
            <w:t>4.1.8 图片案例</w:t>
          </w:r>
          <w:r>
            <w:tab/>
          </w:r>
          <w:r>
            <w:fldChar w:fldCharType="begin"/>
          </w:r>
          <w:r>
            <w:instrText xml:space="preserve"> PAGEREF _Toc57621762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"_Toc57621763" </w:instrText>
          </w:r>
          <w:r>
            <w:fldChar w:fldCharType="separate"/>
          </w:r>
          <w:r>
            <w:rPr>
              <w:rStyle w:val="29"/>
              <w:b/>
              <w:bCs/>
            </w:rPr>
            <w:t>4.2 批量修改人员</w:t>
          </w:r>
          <w:r>
            <w:tab/>
          </w:r>
          <w:r>
            <w:fldChar w:fldCharType="begin"/>
          </w:r>
          <w:r>
            <w:instrText xml:space="preserve"> PAGEREF _Toc57621763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"_Toc57621764" </w:instrText>
          </w:r>
          <w:r>
            <w:fldChar w:fldCharType="separate"/>
          </w:r>
          <w:r>
            <w:rPr>
              <w:rStyle w:val="29"/>
              <w:b/>
              <w:bCs/>
            </w:rPr>
            <w:t>4.2.1 URL</w:t>
          </w:r>
          <w:r>
            <w:tab/>
          </w:r>
          <w:r>
            <w:fldChar w:fldCharType="begin"/>
          </w:r>
          <w:r>
            <w:instrText xml:space="preserve"> PAGEREF _Toc57621764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"_Toc57621765" </w:instrText>
          </w:r>
          <w:r>
            <w:fldChar w:fldCharType="separate"/>
          </w:r>
          <w:r>
            <w:rPr>
              <w:rStyle w:val="29"/>
              <w:b/>
              <w:bCs/>
            </w:rPr>
            <w:t>4.2.2 请求头</w:t>
          </w:r>
          <w:r>
            <w:tab/>
          </w:r>
          <w:r>
            <w:fldChar w:fldCharType="begin"/>
          </w:r>
          <w:r>
            <w:instrText xml:space="preserve"> PAGEREF _Toc57621765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"_Toc57621766" </w:instrText>
          </w:r>
          <w:r>
            <w:fldChar w:fldCharType="separate"/>
          </w:r>
          <w:r>
            <w:rPr>
              <w:rStyle w:val="29"/>
              <w:b/>
              <w:bCs/>
            </w:rPr>
            <w:t>4.2.3 POST 请求参数</w:t>
          </w:r>
          <w:r>
            <w:tab/>
          </w:r>
          <w:r>
            <w:fldChar w:fldCharType="begin"/>
          </w:r>
          <w:r>
            <w:instrText xml:space="preserve"> PAGEREF _Toc57621766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"_Toc57621767" </w:instrText>
          </w:r>
          <w:r>
            <w:fldChar w:fldCharType="separate"/>
          </w:r>
          <w:r>
            <w:rPr>
              <w:rStyle w:val="29"/>
              <w:b/>
              <w:bCs/>
            </w:rPr>
            <w:t>4.2.4 请求JSON 示例</w:t>
          </w:r>
          <w:r>
            <w:tab/>
          </w:r>
          <w:r>
            <w:fldChar w:fldCharType="begin"/>
          </w:r>
          <w:r>
            <w:instrText xml:space="preserve"> PAGEREF _Toc57621767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"_Toc57621768" </w:instrText>
          </w:r>
          <w:r>
            <w:fldChar w:fldCharType="separate"/>
          </w:r>
          <w:r>
            <w:rPr>
              <w:rStyle w:val="29"/>
              <w:b/>
              <w:bCs/>
            </w:rPr>
            <w:t>4.2.5 响应JSON 示例</w:t>
          </w:r>
          <w:r>
            <w:tab/>
          </w:r>
          <w:r>
            <w:fldChar w:fldCharType="begin"/>
          </w:r>
          <w:r>
            <w:instrText xml:space="preserve"> PAGEREF _Toc57621768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"_Toc57621769" </w:instrText>
          </w:r>
          <w:r>
            <w:fldChar w:fldCharType="separate"/>
          </w:r>
          <w:r>
            <w:rPr>
              <w:rStyle w:val="29"/>
              <w:b/>
              <w:bCs/>
            </w:rPr>
            <w:t>4.2.6 异常JSON 示例</w:t>
          </w:r>
          <w:r>
            <w:tab/>
          </w:r>
          <w:r>
            <w:fldChar w:fldCharType="begin"/>
          </w:r>
          <w:r>
            <w:instrText xml:space="preserve"> PAGEREF _Toc57621769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"_Toc57621770" </w:instrText>
          </w:r>
          <w:r>
            <w:fldChar w:fldCharType="separate"/>
          </w:r>
          <w:r>
            <w:rPr>
              <w:rStyle w:val="29"/>
              <w:b/>
              <w:bCs/>
            </w:rPr>
            <w:t>4.2.7 业务错误码</w:t>
          </w:r>
          <w:r>
            <w:tab/>
          </w:r>
          <w:r>
            <w:fldChar w:fldCharType="begin"/>
          </w:r>
          <w:r>
            <w:instrText xml:space="preserve"> PAGEREF _Toc57621770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"_Toc57621771" </w:instrText>
          </w:r>
          <w:r>
            <w:fldChar w:fldCharType="separate"/>
          </w:r>
          <w:r>
            <w:rPr>
              <w:rStyle w:val="29"/>
              <w:b/>
              <w:bCs/>
            </w:rPr>
            <w:t>4.2.8 图片案例</w:t>
          </w:r>
          <w:r>
            <w:tab/>
          </w:r>
          <w:r>
            <w:fldChar w:fldCharType="begin"/>
          </w:r>
          <w:r>
            <w:instrText xml:space="preserve"> PAGEREF _Toc57621771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"_Toc57621772" </w:instrText>
          </w:r>
          <w:r>
            <w:fldChar w:fldCharType="separate"/>
          </w:r>
          <w:r>
            <w:rPr>
              <w:rStyle w:val="29"/>
              <w:b/>
              <w:bCs/>
            </w:rPr>
            <w:t>4.3 批量删除人员</w:t>
          </w:r>
          <w:r>
            <w:tab/>
          </w:r>
          <w:r>
            <w:fldChar w:fldCharType="begin"/>
          </w:r>
          <w:r>
            <w:instrText xml:space="preserve"> PAGEREF _Toc57621772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"_Toc57621773" </w:instrText>
          </w:r>
          <w:r>
            <w:fldChar w:fldCharType="separate"/>
          </w:r>
          <w:r>
            <w:rPr>
              <w:rStyle w:val="29"/>
              <w:b/>
              <w:bCs/>
            </w:rPr>
            <w:t>4.3.1 URL</w:t>
          </w:r>
          <w:r>
            <w:tab/>
          </w:r>
          <w:r>
            <w:fldChar w:fldCharType="begin"/>
          </w:r>
          <w:r>
            <w:instrText xml:space="preserve"> PAGEREF _Toc57621773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"_Toc57621774" </w:instrText>
          </w:r>
          <w:r>
            <w:fldChar w:fldCharType="separate"/>
          </w:r>
          <w:r>
            <w:rPr>
              <w:rStyle w:val="29"/>
              <w:b/>
              <w:bCs/>
            </w:rPr>
            <w:t>4.3.2 请求头</w:t>
          </w:r>
          <w:r>
            <w:tab/>
          </w:r>
          <w:r>
            <w:fldChar w:fldCharType="begin"/>
          </w:r>
          <w:r>
            <w:instrText xml:space="preserve"> PAGEREF _Toc57621774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"_Toc57621775" </w:instrText>
          </w:r>
          <w:r>
            <w:fldChar w:fldCharType="separate"/>
          </w:r>
          <w:r>
            <w:rPr>
              <w:rStyle w:val="29"/>
              <w:b/>
              <w:bCs/>
            </w:rPr>
            <w:t>4.3.3 POST 请求参数</w:t>
          </w:r>
          <w:r>
            <w:tab/>
          </w:r>
          <w:r>
            <w:fldChar w:fldCharType="begin"/>
          </w:r>
          <w:r>
            <w:instrText xml:space="preserve"> PAGEREF _Toc57621775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"_Toc57621776" </w:instrText>
          </w:r>
          <w:r>
            <w:fldChar w:fldCharType="separate"/>
          </w:r>
          <w:r>
            <w:rPr>
              <w:rStyle w:val="29"/>
              <w:b/>
              <w:bCs/>
            </w:rPr>
            <w:t>4.3.4 请求JSON 示例</w:t>
          </w:r>
          <w:r>
            <w:tab/>
          </w:r>
          <w:r>
            <w:fldChar w:fldCharType="begin"/>
          </w:r>
          <w:r>
            <w:instrText xml:space="preserve"> PAGEREF _Toc57621776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"_Toc57621777" </w:instrText>
          </w:r>
          <w:r>
            <w:fldChar w:fldCharType="separate"/>
          </w:r>
          <w:r>
            <w:rPr>
              <w:rStyle w:val="29"/>
              <w:b/>
              <w:bCs/>
            </w:rPr>
            <w:t>4.3.5 响应JSON 示例</w:t>
          </w:r>
          <w:r>
            <w:tab/>
          </w:r>
          <w:r>
            <w:fldChar w:fldCharType="begin"/>
          </w:r>
          <w:r>
            <w:instrText xml:space="preserve"> PAGEREF _Toc57621777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"_Toc57621778" </w:instrText>
          </w:r>
          <w:r>
            <w:fldChar w:fldCharType="separate"/>
          </w:r>
          <w:r>
            <w:rPr>
              <w:rStyle w:val="29"/>
              <w:b/>
              <w:bCs/>
            </w:rPr>
            <w:t>4.3.6 异常JSON 示例</w:t>
          </w:r>
          <w:r>
            <w:tab/>
          </w:r>
          <w:r>
            <w:fldChar w:fldCharType="begin"/>
          </w:r>
          <w:r>
            <w:instrText xml:space="preserve"> PAGEREF _Toc57621778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"_Toc57621779" </w:instrText>
          </w:r>
          <w:r>
            <w:fldChar w:fldCharType="separate"/>
          </w:r>
          <w:r>
            <w:rPr>
              <w:rStyle w:val="29"/>
              <w:b/>
              <w:bCs/>
            </w:rPr>
            <w:t>4.3.7 业务错误码</w:t>
          </w:r>
          <w:r>
            <w:tab/>
          </w:r>
          <w:r>
            <w:fldChar w:fldCharType="begin"/>
          </w:r>
          <w:r>
            <w:instrText xml:space="preserve"> PAGEREF _Toc57621779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"_Toc57621780" </w:instrText>
          </w:r>
          <w:r>
            <w:fldChar w:fldCharType="separate"/>
          </w:r>
          <w:r>
            <w:rPr>
              <w:rStyle w:val="29"/>
              <w:b/>
              <w:bCs/>
            </w:rPr>
            <w:t>4.3.8 图片案例</w:t>
          </w:r>
          <w:r>
            <w:tab/>
          </w:r>
          <w:r>
            <w:fldChar w:fldCharType="begin"/>
          </w:r>
          <w:r>
            <w:instrText xml:space="preserve"> PAGEREF _Toc57621780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"_Toc57621781" </w:instrText>
          </w:r>
          <w:r>
            <w:fldChar w:fldCharType="separate"/>
          </w:r>
          <w:r>
            <w:rPr>
              <w:rStyle w:val="29"/>
              <w:b/>
              <w:bCs/>
            </w:rPr>
            <w:t>4.4 查询建筑下所有内部人员</w:t>
          </w:r>
          <w:r>
            <w:tab/>
          </w:r>
          <w:r>
            <w:fldChar w:fldCharType="begin"/>
          </w:r>
          <w:r>
            <w:instrText xml:space="preserve"> PAGEREF _Toc57621781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"_Toc57621782" </w:instrText>
          </w:r>
          <w:r>
            <w:fldChar w:fldCharType="separate"/>
          </w:r>
          <w:r>
            <w:rPr>
              <w:rStyle w:val="29"/>
              <w:b/>
              <w:bCs/>
            </w:rPr>
            <w:t>4.4.1 URL</w:t>
          </w:r>
          <w:r>
            <w:tab/>
          </w:r>
          <w:r>
            <w:fldChar w:fldCharType="begin"/>
          </w:r>
          <w:r>
            <w:instrText xml:space="preserve"> PAGEREF _Toc57621782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"_Toc57621783" </w:instrText>
          </w:r>
          <w:r>
            <w:fldChar w:fldCharType="separate"/>
          </w:r>
          <w:r>
            <w:rPr>
              <w:rStyle w:val="29"/>
              <w:b/>
              <w:bCs/>
            </w:rPr>
            <w:t>4.4.2 请求头</w:t>
          </w:r>
          <w:r>
            <w:tab/>
          </w:r>
          <w:r>
            <w:fldChar w:fldCharType="begin"/>
          </w:r>
          <w:r>
            <w:instrText xml:space="preserve"> PAGEREF _Toc57621783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"_Toc57621784" </w:instrText>
          </w:r>
          <w:r>
            <w:fldChar w:fldCharType="separate"/>
          </w:r>
          <w:r>
            <w:rPr>
              <w:rStyle w:val="29"/>
              <w:b/>
              <w:bCs/>
            </w:rPr>
            <w:t>4.4.3 POST 请求参数</w:t>
          </w:r>
          <w:r>
            <w:tab/>
          </w:r>
          <w:r>
            <w:fldChar w:fldCharType="begin"/>
          </w:r>
          <w:r>
            <w:instrText xml:space="preserve"> PAGEREF _Toc57621784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"_Toc57621785" </w:instrText>
          </w:r>
          <w:r>
            <w:fldChar w:fldCharType="separate"/>
          </w:r>
          <w:r>
            <w:rPr>
              <w:rStyle w:val="29"/>
              <w:b/>
              <w:bCs/>
            </w:rPr>
            <w:t>4.4.4 请求响应参数</w:t>
          </w:r>
          <w:r>
            <w:tab/>
          </w:r>
          <w:r>
            <w:fldChar w:fldCharType="begin"/>
          </w:r>
          <w:r>
            <w:instrText xml:space="preserve"> PAGEREF _Toc57621785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"_Toc57621786" </w:instrText>
          </w:r>
          <w:r>
            <w:fldChar w:fldCharType="separate"/>
          </w:r>
          <w:r>
            <w:rPr>
              <w:rStyle w:val="29"/>
              <w:b/>
              <w:bCs/>
            </w:rPr>
            <w:t>4.4.5 请求JSON 示例</w:t>
          </w:r>
          <w:r>
            <w:tab/>
          </w:r>
          <w:r>
            <w:fldChar w:fldCharType="begin"/>
          </w:r>
          <w:r>
            <w:instrText xml:space="preserve"> PAGEREF _Toc57621786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"_Toc57621787" </w:instrText>
          </w:r>
          <w:r>
            <w:fldChar w:fldCharType="separate"/>
          </w:r>
          <w:r>
            <w:rPr>
              <w:rStyle w:val="29"/>
              <w:b/>
              <w:bCs/>
            </w:rPr>
            <w:t>4.4.6 响应JSON 示例</w:t>
          </w:r>
          <w:r>
            <w:tab/>
          </w:r>
          <w:r>
            <w:fldChar w:fldCharType="begin"/>
          </w:r>
          <w:r>
            <w:instrText xml:space="preserve"> PAGEREF _Toc57621787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"_Toc57621788" </w:instrText>
          </w:r>
          <w:r>
            <w:fldChar w:fldCharType="separate"/>
          </w:r>
          <w:r>
            <w:rPr>
              <w:rStyle w:val="29"/>
              <w:b/>
              <w:bCs/>
            </w:rPr>
            <w:t>4.4.7 异常JSON 示例</w:t>
          </w:r>
          <w:r>
            <w:tab/>
          </w:r>
          <w:r>
            <w:fldChar w:fldCharType="begin"/>
          </w:r>
          <w:r>
            <w:instrText xml:space="preserve"> PAGEREF _Toc57621788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"_Toc57621789" </w:instrText>
          </w:r>
          <w:r>
            <w:fldChar w:fldCharType="separate"/>
          </w:r>
          <w:r>
            <w:rPr>
              <w:rStyle w:val="29"/>
              <w:b/>
              <w:bCs/>
            </w:rPr>
            <w:t>4.4.8 业务错误码</w:t>
          </w:r>
          <w:r>
            <w:tab/>
          </w:r>
          <w:r>
            <w:fldChar w:fldCharType="begin"/>
          </w:r>
          <w:r>
            <w:instrText xml:space="preserve"> PAGEREF _Toc57621789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"_Toc57621790" </w:instrText>
          </w:r>
          <w:r>
            <w:fldChar w:fldCharType="separate"/>
          </w:r>
          <w:r>
            <w:rPr>
              <w:rStyle w:val="29"/>
              <w:b/>
              <w:bCs/>
            </w:rPr>
            <w:t>4.4.9 图片案例</w:t>
          </w:r>
          <w:r>
            <w:tab/>
          </w:r>
          <w:r>
            <w:fldChar w:fldCharType="begin"/>
          </w:r>
          <w:r>
            <w:instrText xml:space="preserve"> PAGEREF _Toc57621790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"_Toc57621791" </w:instrText>
          </w:r>
          <w:r>
            <w:fldChar w:fldCharType="separate"/>
          </w:r>
          <w:r>
            <w:rPr>
              <w:rStyle w:val="29"/>
              <w:b/>
              <w:bCs/>
            </w:rPr>
            <w:t>4.5 岗位名称查询</w:t>
          </w:r>
          <w:r>
            <w:tab/>
          </w:r>
          <w:r>
            <w:fldChar w:fldCharType="begin"/>
          </w:r>
          <w:r>
            <w:instrText xml:space="preserve"> PAGEREF _Toc57621791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"_Toc57621792" </w:instrText>
          </w:r>
          <w:r>
            <w:fldChar w:fldCharType="separate"/>
          </w:r>
          <w:r>
            <w:rPr>
              <w:rStyle w:val="29"/>
              <w:b/>
              <w:bCs/>
            </w:rPr>
            <w:t>4.5.1 URL</w:t>
          </w:r>
          <w:r>
            <w:tab/>
          </w:r>
          <w:r>
            <w:fldChar w:fldCharType="begin"/>
          </w:r>
          <w:r>
            <w:instrText xml:space="preserve"> PAGEREF _Toc57621792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"_Toc57621793" </w:instrText>
          </w:r>
          <w:r>
            <w:fldChar w:fldCharType="separate"/>
          </w:r>
          <w:r>
            <w:rPr>
              <w:rStyle w:val="29"/>
              <w:b/>
              <w:bCs/>
            </w:rPr>
            <w:t>4.5.2 请求头</w:t>
          </w:r>
          <w:r>
            <w:tab/>
          </w:r>
          <w:r>
            <w:fldChar w:fldCharType="begin"/>
          </w:r>
          <w:r>
            <w:instrText xml:space="preserve"> PAGEREF _Toc57621793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"_Toc57621794" </w:instrText>
          </w:r>
          <w:r>
            <w:fldChar w:fldCharType="separate"/>
          </w:r>
          <w:r>
            <w:rPr>
              <w:rStyle w:val="29"/>
              <w:b/>
              <w:bCs/>
            </w:rPr>
            <w:t>4.5.3 POST 请求参数</w:t>
          </w:r>
          <w:r>
            <w:tab/>
          </w:r>
          <w:r>
            <w:fldChar w:fldCharType="begin"/>
          </w:r>
          <w:r>
            <w:instrText xml:space="preserve"> PAGEREF _Toc57621794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"_Toc57621795" </w:instrText>
          </w:r>
          <w:r>
            <w:fldChar w:fldCharType="separate"/>
          </w:r>
          <w:r>
            <w:rPr>
              <w:rStyle w:val="29"/>
              <w:b/>
              <w:bCs/>
            </w:rPr>
            <w:t>4.5.4 请求响应参数</w:t>
          </w:r>
          <w:r>
            <w:tab/>
          </w:r>
          <w:r>
            <w:fldChar w:fldCharType="begin"/>
          </w:r>
          <w:r>
            <w:instrText xml:space="preserve"> PAGEREF _Toc57621795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"_Toc57621796" </w:instrText>
          </w:r>
          <w:r>
            <w:fldChar w:fldCharType="separate"/>
          </w:r>
          <w:r>
            <w:rPr>
              <w:rStyle w:val="29"/>
              <w:b/>
              <w:bCs/>
            </w:rPr>
            <w:t>4.5.5 请求JSON 示例</w:t>
          </w:r>
          <w:r>
            <w:tab/>
          </w:r>
          <w:r>
            <w:fldChar w:fldCharType="begin"/>
          </w:r>
          <w:r>
            <w:instrText xml:space="preserve"> PAGEREF _Toc57621796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"_Toc57621797" </w:instrText>
          </w:r>
          <w:r>
            <w:fldChar w:fldCharType="separate"/>
          </w:r>
          <w:r>
            <w:rPr>
              <w:rStyle w:val="29"/>
              <w:b/>
              <w:bCs/>
            </w:rPr>
            <w:t>4.5.6 响应JSON 示例</w:t>
          </w:r>
          <w:r>
            <w:tab/>
          </w:r>
          <w:r>
            <w:fldChar w:fldCharType="begin"/>
          </w:r>
          <w:r>
            <w:instrText xml:space="preserve"> PAGEREF _Toc57621797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"_Toc57621798" </w:instrText>
          </w:r>
          <w:r>
            <w:fldChar w:fldCharType="separate"/>
          </w:r>
          <w:r>
            <w:rPr>
              <w:rStyle w:val="29"/>
              <w:b/>
              <w:bCs/>
            </w:rPr>
            <w:t>4.5.7 异常JSON 示例</w:t>
          </w:r>
          <w:r>
            <w:tab/>
          </w:r>
          <w:r>
            <w:fldChar w:fldCharType="begin"/>
          </w:r>
          <w:r>
            <w:instrText xml:space="preserve"> PAGEREF _Toc57621798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"_Toc57621799" </w:instrText>
          </w:r>
          <w:r>
            <w:fldChar w:fldCharType="separate"/>
          </w:r>
          <w:r>
            <w:rPr>
              <w:rStyle w:val="29"/>
              <w:b/>
              <w:bCs/>
            </w:rPr>
            <w:t>4.5.8 业务错误码</w:t>
          </w:r>
          <w:r>
            <w:tab/>
          </w:r>
          <w:r>
            <w:fldChar w:fldCharType="begin"/>
          </w:r>
          <w:r>
            <w:instrText xml:space="preserve"> PAGEREF _Toc57621799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"_Toc57621800" </w:instrText>
          </w:r>
          <w:r>
            <w:fldChar w:fldCharType="separate"/>
          </w:r>
          <w:r>
            <w:rPr>
              <w:rStyle w:val="29"/>
              <w:b/>
              <w:bCs/>
            </w:rPr>
            <w:t>4.5.9 图片案例</w:t>
          </w:r>
          <w:r>
            <w:tab/>
          </w:r>
          <w:r>
            <w:fldChar w:fldCharType="begin"/>
          </w:r>
          <w:r>
            <w:instrText xml:space="preserve"> PAGEREF _Toc57621800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"_Toc57621801" </w:instrText>
          </w:r>
          <w:r>
            <w:fldChar w:fldCharType="separate"/>
          </w:r>
          <w:r>
            <w:rPr>
              <w:rStyle w:val="29"/>
              <w:b/>
              <w:bCs/>
            </w:rPr>
            <w:t>4.6 查询建筑下所有部门</w:t>
          </w:r>
          <w:r>
            <w:tab/>
          </w:r>
          <w:r>
            <w:fldChar w:fldCharType="begin"/>
          </w:r>
          <w:r>
            <w:instrText xml:space="preserve"> PAGEREF _Toc57621801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"_Toc57621802" </w:instrText>
          </w:r>
          <w:r>
            <w:fldChar w:fldCharType="separate"/>
          </w:r>
          <w:r>
            <w:rPr>
              <w:rStyle w:val="29"/>
              <w:b/>
              <w:bCs/>
            </w:rPr>
            <w:t>4.6.1 URL</w:t>
          </w:r>
          <w:r>
            <w:tab/>
          </w:r>
          <w:r>
            <w:fldChar w:fldCharType="begin"/>
          </w:r>
          <w:r>
            <w:instrText xml:space="preserve"> PAGEREF _Toc57621802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"_Toc57621803" </w:instrText>
          </w:r>
          <w:r>
            <w:fldChar w:fldCharType="separate"/>
          </w:r>
          <w:r>
            <w:rPr>
              <w:rStyle w:val="29"/>
              <w:b/>
              <w:bCs/>
            </w:rPr>
            <w:t>4.6.2 请求头</w:t>
          </w:r>
          <w:r>
            <w:tab/>
          </w:r>
          <w:r>
            <w:fldChar w:fldCharType="begin"/>
          </w:r>
          <w:r>
            <w:instrText xml:space="preserve"> PAGEREF _Toc57621803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"_Toc57621804" </w:instrText>
          </w:r>
          <w:r>
            <w:fldChar w:fldCharType="separate"/>
          </w:r>
          <w:r>
            <w:rPr>
              <w:rStyle w:val="29"/>
              <w:b/>
              <w:bCs/>
            </w:rPr>
            <w:t>4.6.3 POST 请求参数</w:t>
          </w:r>
          <w:r>
            <w:tab/>
          </w:r>
          <w:r>
            <w:fldChar w:fldCharType="begin"/>
          </w:r>
          <w:r>
            <w:instrText xml:space="preserve"> PAGEREF _Toc57621804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"_Toc57621805" </w:instrText>
          </w:r>
          <w:r>
            <w:fldChar w:fldCharType="separate"/>
          </w:r>
          <w:r>
            <w:rPr>
              <w:rStyle w:val="29"/>
              <w:b/>
              <w:bCs/>
            </w:rPr>
            <w:t>4.6.4 请求响应参数</w:t>
          </w:r>
          <w:r>
            <w:tab/>
          </w:r>
          <w:r>
            <w:fldChar w:fldCharType="begin"/>
          </w:r>
          <w:r>
            <w:instrText xml:space="preserve"> PAGEREF _Toc57621805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"_Toc57621806" </w:instrText>
          </w:r>
          <w:r>
            <w:fldChar w:fldCharType="separate"/>
          </w:r>
          <w:r>
            <w:rPr>
              <w:rStyle w:val="29"/>
              <w:b/>
              <w:bCs/>
            </w:rPr>
            <w:t>4.6.5 请求JSON 示例</w:t>
          </w:r>
          <w:r>
            <w:tab/>
          </w:r>
          <w:r>
            <w:fldChar w:fldCharType="begin"/>
          </w:r>
          <w:r>
            <w:instrText xml:space="preserve"> PAGEREF _Toc57621806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"_Toc57621807" </w:instrText>
          </w:r>
          <w:r>
            <w:fldChar w:fldCharType="separate"/>
          </w:r>
          <w:r>
            <w:rPr>
              <w:rStyle w:val="29"/>
              <w:b/>
              <w:bCs/>
            </w:rPr>
            <w:t>4.6.6 响应JSON 示例</w:t>
          </w:r>
          <w:r>
            <w:tab/>
          </w:r>
          <w:r>
            <w:fldChar w:fldCharType="begin"/>
          </w:r>
          <w:r>
            <w:instrText xml:space="preserve"> PAGEREF _Toc57621807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"_Toc57621808" </w:instrText>
          </w:r>
          <w:r>
            <w:fldChar w:fldCharType="separate"/>
          </w:r>
          <w:r>
            <w:rPr>
              <w:rStyle w:val="29"/>
              <w:b/>
              <w:bCs/>
            </w:rPr>
            <w:t>4.6.7 异常JSON 示例</w:t>
          </w:r>
          <w:r>
            <w:tab/>
          </w:r>
          <w:r>
            <w:fldChar w:fldCharType="begin"/>
          </w:r>
          <w:r>
            <w:instrText xml:space="preserve"> PAGEREF _Toc57621808 \h </w:instrText>
          </w:r>
          <w:r>
            <w:fldChar w:fldCharType="separate"/>
          </w:r>
          <w:r>
            <w:t>31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"_Toc57621809" </w:instrText>
          </w:r>
          <w:r>
            <w:fldChar w:fldCharType="separate"/>
          </w:r>
          <w:r>
            <w:rPr>
              <w:rStyle w:val="29"/>
              <w:b/>
              <w:bCs/>
            </w:rPr>
            <w:t>4.6.8 业务错误码</w:t>
          </w:r>
          <w:r>
            <w:tab/>
          </w:r>
          <w:r>
            <w:fldChar w:fldCharType="begin"/>
          </w:r>
          <w:r>
            <w:instrText xml:space="preserve"> PAGEREF _Toc57621809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"_Toc57621810" </w:instrText>
          </w:r>
          <w:r>
            <w:fldChar w:fldCharType="separate"/>
          </w:r>
          <w:r>
            <w:rPr>
              <w:rStyle w:val="29"/>
              <w:b/>
              <w:bCs/>
            </w:rPr>
            <w:t>4.6.9 图片案例</w:t>
          </w:r>
          <w:r>
            <w:tab/>
          </w:r>
          <w:r>
            <w:fldChar w:fldCharType="begin"/>
          </w:r>
          <w:r>
            <w:instrText xml:space="preserve"> PAGEREF _Toc57621810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"_Toc57621811" </w:instrText>
          </w:r>
          <w:r>
            <w:fldChar w:fldCharType="separate"/>
          </w:r>
          <w:r>
            <w:rPr>
              <w:rStyle w:val="29"/>
              <w:b/>
              <w:bCs/>
            </w:rPr>
            <w:t>4.7 添加部门</w:t>
          </w:r>
          <w:r>
            <w:tab/>
          </w:r>
          <w:r>
            <w:fldChar w:fldCharType="begin"/>
          </w:r>
          <w:r>
            <w:instrText xml:space="preserve"> PAGEREF _Toc57621811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"_Toc57621812" </w:instrText>
          </w:r>
          <w:r>
            <w:fldChar w:fldCharType="separate"/>
          </w:r>
          <w:r>
            <w:rPr>
              <w:rStyle w:val="29"/>
              <w:b/>
              <w:bCs/>
            </w:rPr>
            <w:t>4.7.1 URL</w:t>
          </w:r>
          <w:r>
            <w:tab/>
          </w:r>
          <w:r>
            <w:fldChar w:fldCharType="begin"/>
          </w:r>
          <w:r>
            <w:instrText xml:space="preserve"> PAGEREF _Toc57621812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"_Toc57621813" </w:instrText>
          </w:r>
          <w:r>
            <w:fldChar w:fldCharType="separate"/>
          </w:r>
          <w:r>
            <w:rPr>
              <w:rStyle w:val="29"/>
              <w:b/>
              <w:bCs/>
            </w:rPr>
            <w:t>4.7.2 请求头</w:t>
          </w:r>
          <w:r>
            <w:tab/>
          </w:r>
          <w:r>
            <w:fldChar w:fldCharType="begin"/>
          </w:r>
          <w:r>
            <w:instrText xml:space="preserve"> PAGEREF _Toc57621813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"_Toc57621814" </w:instrText>
          </w:r>
          <w:r>
            <w:fldChar w:fldCharType="separate"/>
          </w:r>
          <w:r>
            <w:rPr>
              <w:rStyle w:val="29"/>
              <w:b/>
              <w:bCs/>
            </w:rPr>
            <w:t>4.7.3 POST 请求参数</w:t>
          </w:r>
          <w:r>
            <w:tab/>
          </w:r>
          <w:r>
            <w:fldChar w:fldCharType="begin"/>
          </w:r>
          <w:r>
            <w:instrText xml:space="preserve"> PAGEREF _Toc57621814 \h </w:instrText>
          </w:r>
          <w:r>
            <w:fldChar w:fldCharType="separate"/>
          </w:r>
          <w:r>
            <w:t>33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"_Toc57621815" </w:instrText>
          </w:r>
          <w:r>
            <w:fldChar w:fldCharType="separate"/>
          </w:r>
          <w:r>
            <w:rPr>
              <w:rStyle w:val="29"/>
              <w:b/>
              <w:bCs/>
            </w:rPr>
            <w:t>4.7.4 请求JSON 示例</w:t>
          </w:r>
          <w:r>
            <w:tab/>
          </w:r>
          <w:r>
            <w:fldChar w:fldCharType="begin"/>
          </w:r>
          <w:r>
            <w:instrText xml:space="preserve"> PAGEREF _Toc57621815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"_Toc57621816" </w:instrText>
          </w:r>
          <w:r>
            <w:fldChar w:fldCharType="separate"/>
          </w:r>
          <w:r>
            <w:rPr>
              <w:rStyle w:val="29"/>
              <w:b/>
              <w:bCs/>
            </w:rPr>
            <w:t>4.7.5 响应JSON 示例</w:t>
          </w:r>
          <w:r>
            <w:tab/>
          </w:r>
          <w:r>
            <w:fldChar w:fldCharType="begin"/>
          </w:r>
          <w:r>
            <w:instrText xml:space="preserve"> PAGEREF _Toc57621816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"_Toc57621817" </w:instrText>
          </w:r>
          <w:r>
            <w:fldChar w:fldCharType="separate"/>
          </w:r>
          <w:r>
            <w:rPr>
              <w:rStyle w:val="29"/>
              <w:b/>
              <w:bCs/>
            </w:rPr>
            <w:t>4.7.6 异常JSON 示例</w:t>
          </w:r>
          <w:r>
            <w:tab/>
          </w:r>
          <w:r>
            <w:fldChar w:fldCharType="begin"/>
          </w:r>
          <w:r>
            <w:instrText xml:space="preserve"> PAGEREF _Toc57621817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"_Toc57621818" </w:instrText>
          </w:r>
          <w:r>
            <w:fldChar w:fldCharType="separate"/>
          </w:r>
          <w:r>
            <w:rPr>
              <w:rStyle w:val="29"/>
              <w:b/>
              <w:bCs/>
            </w:rPr>
            <w:t>4.7.7 业务错误码</w:t>
          </w:r>
          <w:r>
            <w:tab/>
          </w:r>
          <w:r>
            <w:fldChar w:fldCharType="begin"/>
          </w:r>
          <w:r>
            <w:instrText xml:space="preserve"> PAGEREF _Toc57621818 \h </w:instrText>
          </w:r>
          <w:r>
            <w:fldChar w:fldCharType="separate"/>
          </w:r>
          <w:r>
            <w:t>34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"_Toc57621819" </w:instrText>
          </w:r>
          <w:r>
            <w:fldChar w:fldCharType="separate"/>
          </w:r>
          <w:r>
            <w:rPr>
              <w:rStyle w:val="29"/>
              <w:b/>
              <w:bCs/>
            </w:rPr>
            <w:t>4.7.8 图片案例</w:t>
          </w:r>
          <w:r>
            <w:tab/>
          </w:r>
          <w:r>
            <w:fldChar w:fldCharType="begin"/>
          </w:r>
          <w:r>
            <w:instrText xml:space="preserve"> PAGEREF _Toc57621819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"_Toc57621820" </w:instrText>
          </w:r>
          <w:r>
            <w:fldChar w:fldCharType="separate"/>
          </w:r>
          <w:r>
            <w:rPr>
              <w:rStyle w:val="29"/>
              <w:b/>
              <w:bCs/>
            </w:rPr>
            <w:t>4.8 查询建筑下所有承包商人员</w:t>
          </w:r>
          <w:r>
            <w:tab/>
          </w:r>
          <w:r>
            <w:fldChar w:fldCharType="begin"/>
          </w:r>
          <w:r>
            <w:instrText xml:space="preserve"> PAGEREF _Toc57621820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"_Toc57621821" </w:instrText>
          </w:r>
          <w:r>
            <w:fldChar w:fldCharType="separate"/>
          </w:r>
          <w:r>
            <w:rPr>
              <w:rStyle w:val="29"/>
              <w:b/>
              <w:bCs/>
            </w:rPr>
            <w:t>4.8.1 URL</w:t>
          </w:r>
          <w:r>
            <w:tab/>
          </w:r>
          <w:r>
            <w:fldChar w:fldCharType="begin"/>
          </w:r>
          <w:r>
            <w:instrText xml:space="preserve"> PAGEREF _Toc57621821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"_Toc57621822" </w:instrText>
          </w:r>
          <w:r>
            <w:fldChar w:fldCharType="separate"/>
          </w:r>
          <w:r>
            <w:rPr>
              <w:rStyle w:val="29"/>
              <w:b/>
              <w:bCs/>
            </w:rPr>
            <w:t>4.8.2 请求头</w:t>
          </w:r>
          <w:r>
            <w:tab/>
          </w:r>
          <w:r>
            <w:fldChar w:fldCharType="begin"/>
          </w:r>
          <w:r>
            <w:instrText xml:space="preserve"> PAGEREF _Toc57621822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"_Toc57621823" </w:instrText>
          </w:r>
          <w:r>
            <w:fldChar w:fldCharType="separate"/>
          </w:r>
          <w:r>
            <w:rPr>
              <w:rStyle w:val="29"/>
              <w:b/>
              <w:bCs/>
            </w:rPr>
            <w:t>4.8.3 POST 请求参数</w:t>
          </w:r>
          <w:r>
            <w:tab/>
          </w:r>
          <w:r>
            <w:fldChar w:fldCharType="begin"/>
          </w:r>
          <w:r>
            <w:instrText xml:space="preserve"> PAGEREF _Toc57621823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"_Toc57621824" </w:instrText>
          </w:r>
          <w:r>
            <w:fldChar w:fldCharType="separate"/>
          </w:r>
          <w:r>
            <w:rPr>
              <w:rStyle w:val="29"/>
              <w:b/>
              <w:bCs/>
            </w:rPr>
            <w:t>4.8.4 请求响应参数</w:t>
          </w:r>
          <w:r>
            <w:tab/>
          </w:r>
          <w:r>
            <w:fldChar w:fldCharType="begin"/>
          </w:r>
          <w:r>
            <w:instrText xml:space="preserve"> PAGEREF _Toc57621824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"_Toc57621825" </w:instrText>
          </w:r>
          <w:r>
            <w:fldChar w:fldCharType="separate"/>
          </w:r>
          <w:r>
            <w:rPr>
              <w:rStyle w:val="29"/>
              <w:b/>
              <w:bCs/>
            </w:rPr>
            <w:t>4.8.5 请求JSON 示例</w:t>
          </w:r>
          <w:r>
            <w:tab/>
          </w:r>
          <w:r>
            <w:fldChar w:fldCharType="begin"/>
          </w:r>
          <w:r>
            <w:instrText xml:space="preserve"> PAGEREF _Toc57621825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"_Toc57621826" </w:instrText>
          </w:r>
          <w:r>
            <w:fldChar w:fldCharType="separate"/>
          </w:r>
          <w:r>
            <w:rPr>
              <w:rStyle w:val="29"/>
              <w:b/>
              <w:bCs/>
            </w:rPr>
            <w:t>4.8.6 响应JSON 示例</w:t>
          </w:r>
          <w:r>
            <w:tab/>
          </w:r>
          <w:r>
            <w:fldChar w:fldCharType="begin"/>
          </w:r>
          <w:r>
            <w:instrText xml:space="preserve"> PAGEREF _Toc57621826 \h </w:instrText>
          </w:r>
          <w:r>
            <w:fldChar w:fldCharType="separate"/>
          </w:r>
          <w:r>
            <w:t>36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"_Toc57621827" </w:instrText>
          </w:r>
          <w:r>
            <w:fldChar w:fldCharType="separate"/>
          </w:r>
          <w:r>
            <w:rPr>
              <w:rStyle w:val="29"/>
              <w:b/>
              <w:bCs/>
            </w:rPr>
            <w:t>4.8.7 异常JSON 示例</w:t>
          </w:r>
          <w:r>
            <w:tab/>
          </w:r>
          <w:r>
            <w:fldChar w:fldCharType="begin"/>
          </w:r>
          <w:r>
            <w:instrText xml:space="preserve"> PAGEREF _Toc57621827 \h </w:instrText>
          </w:r>
          <w:r>
            <w:fldChar w:fldCharType="separate"/>
          </w:r>
          <w:r>
            <w:t>37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"_Toc57621828" </w:instrText>
          </w:r>
          <w:r>
            <w:fldChar w:fldCharType="separate"/>
          </w:r>
          <w:r>
            <w:rPr>
              <w:rStyle w:val="29"/>
              <w:b/>
              <w:bCs/>
            </w:rPr>
            <w:t>4.8.8 业务错误码</w:t>
          </w:r>
          <w:r>
            <w:tab/>
          </w:r>
          <w:r>
            <w:fldChar w:fldCharType="begin"/>
          </w:r>
          <w:r>
            <w:instrText xml:space="preserve"> PAGEREF _Toc57621828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"_Toc57621829" </w:instrText>
          </w:r>
          <w:r>
            <w:fldChar w:fldCharType="separate"/>
          </w:r>
          <w:r>
            <w:rPr>
              <w:rStyle w:val="29"/>
              <w:b/>
              <w:bCs/>
            </w:rPr>
            <w:t>4.8.9 图片案例</w:t>
          </w:r>
          <w:r>
            <w:tab/>
          </w:r>
          <w:r>
            <w:fldChar w:fldCharType="begin"/>
          </w:r>
          <w:r>
            <w:instrText xml:space="preserve"> PAGEREF _Toc57621829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"_Toc57621830" </w:instrText>
          </w:r>
          <w:r>
            <w:fldChar w:fldCharType="separate"/>
          </w:r>
          <w:r>
            <w:rPr>
              <w:rStyle w:val="29"/>
            </w:rPr>
            <w:t>五、报警API</w:t>
          </w:r>
          <w:r>
            <w:tab/>
          </w:r>
          <w:r>
            <w:fldChar w:fldCharType="begin"/>
          </w:r>
          <w:r>
            <w:instrText xml:space="preserve"> PAGEREF _Toc57621830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"_Toc57621831" </w:instrText>
          </w:r>
          <w:r>
            <w:fldChar w:fldCharType="separate"/>
          </w:r>
          <w:r>
            <w:rPr>
              <w:rStyle w:val="29"/>
              <w:b/>
              <w:bCs/>
            </w:rPr>
            <w:t>5.1 报（预）警信息订阅</w:t>
          </w:r>
          <w:r>
            <w:tab/>
          </w:r>
          <w:r>
            <w:fldChar w:fldCharType="begin"/>
          </w:r>
          <w:r>
            <w:instrText xml:space="preserve"> PAGEREF _Toc57621831 \h </w:instrText>
          </w:r>
          <w:r>
            <w:fldChar w:fldCharType="separate"/>
          </w:r>
          <w:r>
            <w:t>38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"_Toc57621832" </w:instrText>
          </w:r>
          <w:r>
            <w:fldChar w:fldCharType="separate"/>
          </w:r>
          <w:r>
            <w:rPr>
              <w:rStyle w:val="29"/>
              <w:b/>
              <w:bCs/>
            </w:rPr>
            <w:t>5.1.1 预警类型</w:t>
          </w:r>
          <w:r>
            <w:tab/>
          </w:r>
          <w:r>
            <w:fldChar w:fldCharType="begin"/>
          </w:r>
          <w:r>
            <w:instrText xml:space="preserve"> PAGEREF _Toc57621832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"_Toc57621833" </w:instrText>
          </w:r>
          <w:r>
            <w:fldChar w:fldCharType="separate"/>
          </w:r>
          <w:r>
            <w:rPr>
              <w:rStyle w:val="29"/>
              <w:b/>
              <w:bCs/>
            </w:rPr>
            <w:t>5.1.2 URL</w:t>
          </w:r>
          <w:r>
            <w:tab/>
          </w:r>
          <w:r>
            <w:fldChar w:fldCharType="begin"/>
          </w:r>
          <w:r>
            <w:instrText xml:space="preserve"> PAGEREF _Toc57621833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"_Toc57621834" </w:instrText>
          </w:r>
          <w:r>
            <w:fldChar w:fldCharType="separate"/>
          </w:r>
          <w:r>
            <w:rPr>
              <w:rStyle w:val="29"/>
              <w:b/>
              <w:bCs/>
            </w:rPr>
            <w:t>5.1.3 请求头</w:t>
          </w:r>
          <w:r>
            <w:tab/>
          </w:r>
          <w:r>
            <w:fldChar w:fldCharType="begin"/>
          </w:r>
          <w:r>
            <w:instrText xml:space="preserve"> PAGEREF _Toc57621834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"_Toc57621835" </w:instrText>
          </w:r>
          <w:r>
            <w:fldChar w:fldCharType="separate"/>
          </w:r>
          <w:r>
            <w:rPr>
              <w:rStyle w:val="29"/>
              <w:b/>
              <w:bCs/>
            </w:rPr>
            <w:t>5.1.4 POST 请求参数</w:t>
          </w:r>
          <w:r>
            <w:tab/>
          </w:r>
          <w:r>
            <w:fldChar w:fldCharType="begin"/>
          </w:r>
          <w:r>
            <w:instrText xml:space="preserve"> PAGEREF _Toc57621835 \h </w:instrText>
          </w:r>
          <w:r>
            <w:fldChar w:fldCharType="separate"/>
          </w:r>
          <w:r>
            <w:t>39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"_Toc57621836" </w:instrText>
          </w:r>
          <w:r>
            <w:fldChar w:fldCharType="separate"/>
          </w:r>
          <w:r>
            <w:rPr>
              <w:rStyle w:val="29"/>
              <w:b/>
              <w:bCs/>
            </w:rPr>
            <w:t>5.1.5 请求JSON 示例</w:t>
          </w:r>
          <w:r>
            <w:tab/>
          </w:r>
          <w:r>
            <w:fldChar w:fldCharType="begin"/>
          </w:r>
          <w:r>
            <w:instrText xml:space="preserve"> PAGEREF _Toc57621836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"_Toc57621837" </w:instrText>
          </w:r>
          <w:r>
            <w:fldChar w:fldCharType="separate"/>
          </w:r>
          <w:r>
            <w:rPr>
              <w:rStyle w:val="29"/>
              <w:b/>
              <w:bCs/>
            </w:rPr>
            <w:t>5.1.6 响应JSON 示例</w:t>
          </w:r>
          <w:r>
            <w:tab/>
          </w:r>
          <w:r>
            <w:fldChar w:fldCharType="begin"/>
          </w:r>
          <w:r>
            <w:instrText xml:space="preserve"> PAGEREF _Toc57621837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"_Toc57621838" </w:instrText>
          </w:r>
          <w:r>
            <w:fldChar w:fldCharType="separate"/>
          </w:r>
          <w:r>
            <w:rPr>
              <w:rStyle w:val="29"/>
              <w:b/>
              <w:bCs/>
            </w:rPr>
            <w:t>5.1.7 异常JSON 示例</w:t>
          </w:r>
          <w:r>
            <w:tab/>
          </w:r>
          <w:r>
            <w:fldChar w:fldCharType="begin"/>
          </w:r>
          <w:r>
            <w:instrText xml:space="preserve"> PAGEREF _Toc57621838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"_Toc57621839" </w:instrText>
          </w:r>
          <w:r>
            <w:fldChar w:fldCharType="separate"/>
          </w:r>
          <w:r>
            <w:rPr>
              <w:rStyle w:val="29"/>
              <w:b/>
              <w:bCs/>
            </w:rPr>
            <w:t>5.1.8 业务错误码</w:t>
          </w:r>
          <w:r>
            <w:tab/>
          </w:r>
          <w:r>
            <w:fldChar w:fldCharType="begin"/>
          </w:r>
          <w:r>
            <w:instrText xml:space="preserve"> PAGEREF _Toc57621839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"_Toc57621840" </w:instrText>
          </w:r>
          <w:r>
            <w:fldChar w:fldCharType="separate"/>
          </w:r>
          <w:r>
            <w:rPr>
              <w:rStyle w:val="29"/>
              <w:b/>
              <w:bCs/>
            </w:rPr>
            <w:t>5.1.9 图片案例</w:t>
          </w:r>
          <w:r>
            <w:tab/>
          </w:r>
          <w:r>
            <w:fldChar w:fldCharType="begin"/>
          </w:r>
          <w:r>
            <w:instrText xml:space="preserve"> PAGEREF _Toc57621840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"_Toc57621841" </w:instrText>
          </w:r>
          <w:r>
            <w:fldChar w:fldCharType="separate"/>
          </w:r>
          <w:r>
            <w:rPr>
              <w:rStyle w:val="29"/>
              <w:b/>
              <w:bCs/>
            </w:rPr>
            <w:t>5.2 报（预）警信息订阅推送至第三方</w:t>
          </w:r>
          <w:r>
            <w:tab/>
          </w:r>
          <w:r>
            <w:fldChar w:fldCharType="begin"/>
          </w:r>
          <w:r>
            <w:instrText xml:space="preserve"> PAGEREF _Toc57621841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"_Toc57621842" </w:instrText>
          </w:r>
          <w:r>
            <w:fldChar w:fldCharType="separate"/>
          </w:r>
          <w:r>
            <w:rPr>
              <w:rStyle w:val="29"/>
              <w:b/>
              <w:bCs/>
            </w:rPr>
            <w:t>5.2.1 推送至订阅地址</w:t>
          </w:r>
          <w:r>
            <w:tab/>
          </w:r>
          <w:r>
            <w:fldChar w:fldCharType="begin"/>
          </w:r>
          <w:r>
            <w:instrText xml:space="preserve"> PAGEREF _Toc57621842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"_Toc57621843" </w:instrText>
          </w:r>
          <w:r>
            <w:fldChar w:fldCharType="separate"/>
          </w:r>
          <w:r>
            <w:rPr>
              <w:rStyle w:val="29"/>
              <w:b/>
              <w:bCs/>
            </w:rPr>
            <w:t>5.2.2 POST 推送参数实体（第三方接收参数）</w:t>
          </w:r>
          <w:r>
            <w:tab/>
          </w:r>
          <w:r>
            <w:fldChar w:fldCharType="begin"/>
          </w:r>
          <w:r>
            <w:instrText xml:space="preserve"> PAGEREF _Toc57621843 \h </w:instrText>
          </w:r>
          <w:r>
            <w:fldChar w:fldCharType="separate"/>
          </w:r>
          <w:r>
            <w:t>41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"_Toc57621844" </w:instrText>
          </w:r>
          <w:r>
            <w:fldChar w:fldCharType="separate"/>
          </w:r>
          <w:r>
            <w:rPr>
              <w:rStyle w:val="29"/>
              <w:b/>
              <w:bCs/>
            </w:rPr>
            <w:t>5.3 查询报警列表</w:t>
          </w:r>
          <w:r>
            <w:tab/>
          </w:r>
          <w:r>
            <w:fldChar w:fldCharType="begin"/>
          </w:r>
          <w:r>
            <w:instrText xml:space="preserve"> PAGEREF _Toc57621844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"_Toc57621845" </w:instrText>
          </w:r>
          <w:r>
            <w:fldChar w:fldCharType="separate"/>
          </w:r>
          <w:r>
            <w:rPr>
              <w:rStyle w:val="29"/>
              <w:b/>
              <w:bCs/>
            </w:rPr>
            <w:t>5.3.1 URL</w:t>
          </w:r>
          <w:r>
            <w:tab/>
          </w:r>
          <w:r>
            <w:fldChar w:fldCharType="begin"/>
          </w:r>
          <w:r>
            <w:instrText xml:space="preserve"> PAGEREF _Toc57621845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"_Toc57621846" </w:instrText>
          </w:r>
          <w:r>
            <w:fldChar w:fldCharType="separate"/>
          </w:r>
          <w:r>
            <w:rPr>
              <w:rStyle w:val="29"/>
              <w:b/>
              <w:bCs/>
            </w:rPr>
            <w:t>5.3.2 请求头</w:t>
          </w:r>
          <w:r>
            <w:tab/>
          </w:r>
          <w:r>
            <w:fldChar w:fldCharType="begin"/>
          </w:r>
          <w:r>
            <w:instrText xml:space="preserve"> PAGEREF _Toc57621846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"_Toc57621847" </w:instrText>
          </w:r>
          <w:r>
            <w:fldChar w:fldCharType="separate"/>
          </w:r>
          <w:r>
            <w:rPr>
              <w:rStyle w:val="29"/>
              <w:b/>
              <w:bCs/>
            </w:rPr>
            <w:t>5.3.3 POST 请求参数</w:t>
          </w:r>
          <w:r>
            <w:tab/>
          </w:r>
          <w:r>
            <w:fldChar w:fldCharType="begin"/>
          </w:r>
          <w:r>
            <w:instrText xml:space="preserve"> PAGEREF _Toc57621847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"_Toc57621848" </w:instrText>
          </w:r>
          <w:r>
            <w:fldChar w:fldCharType="separate"/>
          </w:r>
          <w:r>
            <w:rPr>
              <w:rStyle w:val="29"/>
              <w:b/>
              <w:bCs/>
            </w:rPr>
            <w:t>5.3.4 请求响应参数</w:t>
          </w:r>
          <w:r>
            <w:tab/>
          </w:r>
          <w:r>
            <w:fldChar w:fldCharType="begin"/>
          </w:r>
          <w:r>
            <w:instrText xml:space="preserve"> PAGEREF _Toc57621848 \h </w:instrText>
          </w:r>
          <w:r>
            <w:fldChar w:fldCharType="separate"/>
          </w:r>
          <w:r>
            <w:t>42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"_Toc57621849" </w:instrText>
          </w:r>
          <w:r>
            <w:fldChar w:fldCharType="separate"/>
          </w:r>
          <w:r>
            <w:rPr>
              <w:rStyle w:val="29"/>
              <w:b/>
              <w:bCs/>
            </w:rPr>
            <w:t>5.3.5 请求JSON 示例</w:t>
          </w:r>
          <w:r>
            <w:tab/>
          </w:r>
          <w:r>
            <w:fldChar w:fldCharType="begin"/>
          </w:r>
          <w:r>
            <w:instrText xml:space="preserve"> PAGEREF _Toc57621849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"_Toc57621850" </w:instrText>
          </w:r>
          <w:r>
            <w:fldChar w:fldCharType="separate"/>
          </w:r>
          <w:r>
            <w:rPr>
              <w:rStyle w:val="29"/>
              <w:b/>
              <w:bCs/>
            </w:rPr>
            <w:t>5.3.6 响应JSON 示例</w:t>
          </w:r>
          <w:r>
            <w:tab/>
          </w:r>
          <w:r>
            <w:fldChar w:fldCharType="begin"/>
          </w:r>
          <w:r>
            <w:instrText xml:space="preserve"> PAGEREF _Toc57621850 \h </w:instrText>
          </w:r>
          <w:r>
            <w:fldChar w:fldCharType="separate"/>
          </w:r>
          <w:r>
            <w:t>43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"_Toc57621851" </w:instrText>
          </w:r>
          <w:r>
            <w:fldChar w:fldCharType="separate"/>
          </w:r>
          <w:r>
            <w:rPr>
              <w:rStyle w:val="29"/>
              <w:b/>
              <w:bCs/>
            </w:rPr>
            <w:t>5.3.7 异常JSON 示例</w:t>
          </w:r>
          <w:r>
            <w:tab/>
          </w:r>
          <w:r>
            <w:fldChar w:fldCharType="begin"/>
          </w:r>
          <w:r>
            <w:instrText xml:space="preserve"> PAGEREF _Toc57621851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"_Toc57621852" </w:instrText>
          </w:r>
          <w:r>
            <w:fldChar w:fldCharType="separate"/>
          </w:r>
          <w:r>
            <w:rPr>
              <w:rStyle w:val="29"/>
              <w:b/>
              <w:bCs/>
            </w:rPr>
            <w:t>5.3.8 业务错误码</w:t>
          </w:r>
          <w:r>
            <w:tab/>
          </w:r>
          <w:r>
            <w:fldChar w:fldCharType="begin"/>
          </w:r>
          <w:r>
            <w:instrText xml:space="preserve"> PAGEREF _Toc57621852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"_Toc57621853" </w:instrText>
          </w:r>
          <w:r>
            <w:fldChar w:fldCharType="separate"/>
          </w:r>
          <w:r>
            <w:rPr>
              <w:rStyle w:val="29"/>
              <w:b/>
              <w:bCs/>
            </w:rPr>
            <w:t>5.3.9 图片案例</w:t>
          </w:r>
          <w:r>
            <w:tab/>
          </w:r>
          <w:r>
            <w:fldChar w:fldCharType="begin"/>
          </w:r>
          <w:r>
            <w:instrText xml:space="preserve"> PAGEREF _Toc57621853 \h </w:instrText>
          </w:r>
          <w:r>
            <w:fldChar w:fldCharType="separate"/>
          </w:r>
          <w:r>
            <w:t>44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"_Toc57621854" </w:instrText>
          </w:r>
          <w:r>
            <w:fldChar w:fldCharType="separate"/>
          </w:r>
          <w:r>
            <w:rPr>
              <w:rStyle w:val="29"/>
              <w:b/>
              <w:bCs/>
            </w:rPr>
            <w:t>5.4 批量处理报警信息</w:t>
          </w:r>
          <w:r>
            <w:tab/>
          </w:r>
          <w:r>
            <w:fldChar w:fldCharType="begin"/>
          </w:r>
          <w:r>
            <w:instrText xml:space="preserve"> PAGEREF _Toc57621854 \h </w:instrText>
          </w:r>
          <w:r>
            <w:fldChar w:fldCharType="separate"/>
          </w:r>
          <w:r>
            <w:t>45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"_Toc57621855" </w:instrText>
          </w:r>
          <w:r>
            <w:fldChar w:fldCharType="separate"/>
          </w:r>
          <w:r>
            <w:rPr>
              <w:rStyle w:val="29"/>
              <w:b/>
              <w:bCs/>
            </w:rPr>
            <w:t>5.4.1 URL</w:t>
          </w:r>
          <w:r>
            <w:tab/>
          </w:r>
          <w:r>
            <w:fldChar w:fldCharType="begin"/>
          </w:r>
          <w:r>
            <w:instrText xml:space="preserve"> PAGEREF _Toc57621855 \h </w:instrText>
          </w:r>
          <w:r>
            <w:fldChar w:fldCharType="separate"/>
          </w:r>
          <w:r>
            <w:t>45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"_Toc57621856" </w:instrText>
          </w:r>
          <w:r>
            <w:fldChar w:fldCharType="separate"/>
          </w:r>
          <w:r>
            <w:rPr>
              <w:rStyle w:val="29"/>
              <w:b/>
              <w:bCs/>
            </w:rPr>
            <w:t>5.4.2 请求头</w:t>
          </w:r>
          <w:r>
            <w:tab/>
          </w:r>
          <w:r>
            <w:fldChar w:fldCharType="begin"/>
          </w:r>
          <w:r>
            <w:instrText xml:space="preserve"> PAGEREF _Toc57621856 \h </w:instrText>
          </w:r>
          <w:r>
            <w:fldChar w:fldCharType="separate"/>
          </w:r>
          <w:r>
            <w:t>45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"_Toc57621857" </w:instrText>
          </w:r>
          <w:r>
            <w:fldChar w:fldCharType="separate"/>
          </w:r>
          <w:r>
            <w:rPr>
              <w:rStyle w:val="29"/>
              <w:b/>
              <w:bCs/>
            </w:rPr>
            <w:t>5.4.3 POST 请求参数</w:t>
          </w:r>
          <w:r>
            <w:tab/>
          </w:r>
          <w:r>
            <w:fldChar w:fldCharType="begin"/>
          </w:r>
          <w:r>
            <w:instrText xml:space="preserve"> PAGEREF _Toc57621857 \h </w:instrText>
          </w:r>
          <w:r>
            <w:fldChar w:fldCharType="separate"/>
          </w:r>
          <w:r>
            <w:t>45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"_Toc57621858" </w:instrText>
          </w:r>
          <w:r>
            <w:fldChar w:fldCharType="separate"/>
          </w:r>
          <w:r>
            <w:rPr>
              <w:rStyle w:val="29"/>
              <w:b/>
              <w:bCs/>
            </w:rPr>
            <w:t>5.4.4 请求JSON 示例</w:t>
          </w:r>
          <w:r>
            <w:tab/>
          </w:r>
          <w:r>
            <w:fldChar w:fldCharType="begin"/>
          </w:r>
          <w:r>
            <w:instrText xml:space="preserve"> PAGEREF _Toc57621858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"_Toc57621859" </w:instrText>
          </w:r>
          <w:r>
            <w:fldChar w:fldCharType="separate"/>
          </w:r>
          <w:r>
            <w:rPr>
              <w:rStyle w:val="29"/>
              <w:b/>
              <w:bCs/>
            </w:rPr>
            <w:t>5.4.5 响应JSON 示例</w:t>
          </w:r>
          <w:r>
            <w:tab/>
          </w:r>
          <w:r>
            <w:fldChar w:fldCharType="begin"/>
          </w:r>
          <w:r>
            <w:instrText xml:space="preserve"> PAGEREF _Toc57621859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"_Toc57621860" </w:instrText>
          </w:r>
          <w:r>
            <w:fldChar w:fldCharType="separate"/>
          </w:r>
          <w:r>
            <w:rPr>
              <w:rStyle w:val="29"/>
              <w:b/>
              <w:bCs/>
            </w:rPr>
            <w:t>5.4.6 异常JSON 示例</w:t>
          </w:r>
          <w:r>
            <w:tab/>
          </w:r>
          <w:r>
            <w:fldChar w:fldCharType="begin"/>
          </w:r>
          <w:r>
            <w:instrText xml:space="preserve"> PAGEREF _Toc57621860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"_Toc57621861" </w:instrText>
          </w:r>
          <w:r>
            <w:fldChar w:fldCharType="separate"/>
          </w:r>
          <w:r>
            <w:rPr>
              <w:rStyle w:val="29"/>
              <w:b/>
              <w:bCs/>
            </w:rPr>
            <w:t>5.4.7 业务错误码</w:t>
          </w:r>
          <w:r>
            <w:tab/>
          </w:r>
          <w:r>
            <w:fldChar w:fldCharType="begin"/>
          </w:r>
          <w:r>
            <w:instrText xml:space="preserve"> PAGEREF _Toc57621861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"_Toc57621862" </w:instrText>
          </w:r>
          <w:r>
            <w:fldChar w:fldCharType="separate"/>
          </w:r>
          <w:r>
            <w:rPr>
              <w:rStyle w:val="29"/>
              <w:b/>
              <w:bCs/>
            </w:rPr>
            <w:t>5.4.8 图片案例</w:t>
          </w:r>
          <w:r>
            <w:tab/>
          </w:r>
          <w:r>
            <w:fldChar w:fldCharType="begin"/>
          </w:r>
          <w:r>
            <w:instrText xml:space="preserve"> PAGEREF _Toc57621862 \h </w:instrText>
          </w:r>
          <w:r>
            <w:fldChar w:fldCharType="separate"/>
          </w:r>
          <w:r>
            <w:t>46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"_Toc57621863" </w:instrText>
          </w:r>
          <w:r>
            <w:fldChar w:fldCharType="separate"/>
          </w:r>
          <w:r>
            <w:rPr>
              <w:rStyle w:val="29"/>
            </w:rPr>
            <w:t>六、区域API</w:t>
          </w:r>
          <w:r>
            <w:tab/>
          </w:r>
          <w:r>
            <w:fldChar w:fldCharType="begin"/>
          </w:r>
          <w:r>
            <w:instrText xml:space="preserve"> PAGEREF _Toc57621863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"_Toc57621864" </w:instrText>
          </w:r>
          <w:r>
            <w:fldChar w:fldCharType="separate"/>
          </w:r>
          <w:r>
            <w:rPr>
              <w:rStyle w:val="29"/>
              <w:b/>
              <w:bCs/>
            </w:rPr>
            <w:t>6.1 查询区域列表</w:t>
          </w:r>
          <w:r>
            <w:tab/>
          </w:r>
          <w:r>
            <w:fldChar w:fldCharType="begin"/>
          </w:r>
          <w:r>
            <w:instrText xml:space="preserve"> PAGEREF _Toc57621864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"_Toc57621865" </w:instrText>
          </w:r>
          <w:r>
            <w:fldChar w:fldCharType="separate"/>
          </w:r>
          <w:r>
            <w:rPr>
              <w:rStyle w:val="29"/>
              <w:b/>
              <w:bCs/>
            </w:rPr>
            <w:t>6.1.1 URL</w:t>
          </w:r>
          <w:r>
            <w:tab/>
          </w:r>
          <w:r>
            <w:fldChar w:fldCharType="begin"/>
          </w:r>
          <w:r>
            <w:instrText xml:space="preserve"> PAGEREF _Toc57621865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"_Toc57621866" </w:instrText>
          </w:r>
          <w:r>
            <w:fldChar w:fldCharType="separate"/>
          </w:r>
          <w:r>
            <w:rPr>
              <w:rStyle w:val="29"/>
              <w:b/>
              <w:bCs/>
            </w:rPr>
            <w:t>6.1.2 请求头</w:t>
          </w:r>
          <w:r>
            <w:tab/>
          </w:r>
          <w:r>
            <w:fldChar w:fldCharType="begin"/>
          </w:r>
          <w:r>
            <w:instrText xml:space="preserve"> PAGEREF _Toc57621866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"_Toc57621867" </w:instrText>
          </w:r>
          <w:r>
            <w:fldChar w:fldCharType="separate"/>
          </w:r>
          <w:r>
            <w:rPr>
              <w:rStyle w:val="29"/>
              <w:b/>
              <w:bCs/>
            </w:rPr>
            <w:t>6.1.3 POST请求参数</w:t>
          </w:r>
          <w:r>
            <w:tab/>
          </w:r>
          <w:r>
            <w:fldChar w:fldCharType="begin"/>
          </w:r>
          <w:r>
            <w:instrText xml:space="preserve"> PAGEREF _Toc57621867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"_Toc57621868" </w:instrText>
          </w:r>
          <w:r>
            <w:fldChar w:fldCharType="separate"/>
          </w:r>
          <w:r>
            <w:rPr>
              <w:rStyle w:val="29"/>
              <w:b/>
              <w:bCs/>
            </w:rPr>
            <w:t>6.1.4 请求响应参数</w:t>
          </w:r>
          <w:r>
            <w:tab/>
          </w:r>
          <w:r>
            <w:fldChar w:fldCharType="begin"/>
          </w:r>
          <w:r>
            <w:instrText xml:space="preserve"> PAGEREF _Toc57621868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"_Toc57621869" </w:instrText>
          </w:r>
          <w:r>
            <w:fldChar w:fldCharType="separate"/>
          </w:r>
          <w:r>
            <w:rPr>
              <w:rStyle w:val="29"/>
              <w:b/>
              <w:bCs/>
            </w:rPr>
            <w:t>6.1.5 请求JSON 示例</w:t>
          </w:r>
          <w:r>
            <w:tab/>
          </w:r>
          <w:r>
            <w:fldChar w:fldCharType="begin"/>
          </w:r>
          <w:r>
            <w:instrText xml:space="preserve"> PAGEREF _Toc57621869 \h </w:instrText>
          </w:r>
          <w:r>
            <w:fldChar w:fldCharType="separate"/>
          </w:r>
          <w:r>
            <w:t>48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"_Toc57621870" </w:instrText>
          </w:r>
          <w:r>
            <w:fldChar w:fldCharType="separate"/>
          </w:r>
          <w:r>
            <w:rPr>
              <w:rStyle w:val="29"/>
              <w:b/>
              <w:bCs/>
            </w:rPr>
            <w:t>6.1.6 响应JSON 示例</w:t>
          </w:r>
          <w:r>
            <w:tab/>
          </w:r>
          <w:r>
            <w:fldChar w:fldCharType="begin"/>
          </w:r>
          <w:r>
            <w:instrText xml:space="preserve"> PAGEREF _Toc57621870 \h </w:instrText>
          </w:r>
          <w:r>
            <w:fldChar w:fldCharType="separate"/>
          </w:r>
          <w:r>
            <w:t>48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"_Toc57621871" </w:instrText>
          </w:r>
          <w:r>
            <w:fldChar w:fldCharType="separate"/>
          </w:r>
          <w:r>
            <w:rPr>
              <w:rStyle w:val="29"/>
              <w:b/>
              <w:bCs/>
            </w:rPr>
            <w:t>6.1.7 异常JSON 示例</w:t>
          </w:r>
          <w:r>
            <w:tab/>
          </w:r>
          <w:r>
            <w:fldChar w:fldCharType="begin"/>
          </w:r>
          <w:r>
            <w:instrText xml:space="preserve"> PAGEREF _Toc57621871 \h </w:instrText>
          </w:r>
          <w:r>
            <w:fldChar w:fldCharType="separate"/>
          </w:r>
          <w:r>
            <w:t>49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"_Toc57621872" </w:instrText>
          </w:r>
          <w:r>
            <w:fldChar w:fldCharType="separate"/>
          </w:r>
          <w:r>
            <w:rPr>
              <w:rStyle w:val="29"/>
              <w:b/>
              <w:bCs/>
            </w:rPr>
            <w:t>6.1.8 业务错误码</w:t>
          </w:r>
          <w:r>
            <w:tab/>
          </w:r>
          <w:r>
            <w:fldChar w:fldCharType="begin"/>
          </w:r>
          <w:r>
            <w:instrText xml:space="preserve"> PAGEREF _Toc57621872 \h </w:instrText>
          </w:r>
          <w:r>
            <w:fldChar w:fldCharType="separate"/>
          </w:r>
          <w:r>
            <w:t>49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"_Toc57621873" </w:instrText>
          </w:r>
          <w:r>
            <w:fldChar w:fldCharType="separate"/>
          </w:r>
          <w:r>
            <w:rPr>
              <w:rStyle w:val="29"/>
              <w:b/>
              <w:bCs/>
            </w:rPr>
            <w:t>6.1.9 图片案例</w:t>
          </w:r>
          <w:r>
            <w:tab/>
          </w:r>
          <w:r>
            <w:fldChar w:fldCharType="begin"/>
          </w:r>
          <w:r>
            <w:instrText xml:space="preserve"> PAGEREF _Toc57621873 \h </w:instrText>
          </w:r>
          <w:r>
            <w:fldChar w:fldCharType="separate"/>
          </w:r>
          <w:r>
            <w:t>49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"_Toc57621874" </w:instrText>
          </w:r>
          <w:r>
            <w:fldChar w:fldCharType="separate"/>
          </w:r>
          <w:r>
            <w:rPr>
              <w:rStyle w:val="29"/>
              <w:b/>
              <w:bCs/>
            </w:rPr>
            <w:t>6.2 查询区域分类列表</w:t>
          </w:r>
          <w:r>
            <w:tab/>
          </w:r>
          <w:r>
            <w:fldChar w:fldCharType="begin"/>
          </w:r>
          <w:r>
            <w:instrText xml:space="preserve"> PAGEREF _Toc57621874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"_Toc57621875" </w:instrText>
          </w:r>
          <w:r>
            <w:fldChar w:fldCharType="separate"/>
          </w:r>
          <w:r>
            <w:rPr>
              <w:rStyle w:val="29"/>
              <w:b/>
              <w:bCs/>
            </w:rPr>
            <w:t>6.2.1 URL</w:t>
          </w:r>
          <w:r>
            <w:tab/>
          </w:r>
          <w:r>
            <w:fldChar w:fldCharType="begin"/>
          </w:r>
          <w:r>
            <w:instrText xml:space="preserve"> PAGEREF _Toc57621875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"_Toc57621876" </w:instrText>
          </w:r>
          <w:r>
            <w:fldChar w:fldCharType="separate"/>
          </w:r>
          <w:r>
            <w:rPr>
              <w:rStyle w:val="29"/>
              <w:b/>
              <w:bCs/>
            </w:rPr>
            <w:t>6.2.2 请求头</w:t>
          </w:r>
          <w:r>
            <w:tab/>
          </w:r>
          <w:r>
            <w:fldChar w:fldCharType="begin"/>
          </w:r>
          <w:r>
            <w:instrText xml:space="preserve"> PAGEREF _Toc57621876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"_Toc57621877" </w:instrText>
          </w:r>
          <w:r>
            <w:fldChar w:fldCharType="separate"/>
          </w:r>
          <w:r>
            <w:rPr>
              <w:rStyle w:val="29"/>
              <w:b/>
              <w:bCs/>
            </w:rPr>
            <w:t>6.2.3 POST请求参数</w:t>
          </w:r>
          <w:r>
            <w:tab/>
          </w:r>
          <w:r>
            <w:fldChar w:fldCharType="begin"/>
          </w:r>
          <w:r>
            <w:instrText xml:space="preserve"> PAGEREF _Toc57621877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"_Toc57621878" </w:instrText>
          </w:r>
          <w:r>
            <w:fldChar w:fldCharType="separate"/>
          </w:r>
          <w:r>
            <w:rPr>
              <w:rStyle w:val="29"/>
              <w:b/>
              <w:bCs/>
            </w:rPr>
            <w:t>6.2.4 请求响应参数</w:t>
          </w:r>
          <w:r>
            <w:tab/>
          </w:r>
          <w:r>
            <w:fldChar w:fldCharType="begin"/>
          </w:r>
          <w:r>
            <w:instrText xml:space="preserve"> PAGEREF _Toc57621878 \h </w:instrText>
          </w:r>
          <w:r>
            <w:fldChar w:fldCharType="separate"/>
          </w:r>
          <w:r>
            <w:t>50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"_Toc57621879" </w:instrText>
          </w:r>
          <w:r>
            <w:fldChar w:fldCharType="separate"/>
          </w:r>
          <w:r>
            <w:rPr>
              <w:rStyle w:val="29"/>
              <w:b/>
              <w:bCs/>
            </w:rPr>
            <w:t>6.2.5 请求JSON 示例</w:t>
          </w:r>
          <w:r>
            <w:tab/>
          </w:r>
          <w:r>
            <w:fldChar w:fldCharType="begin"/>
          </w:r>
          <w:r>
            <w:instrText xml:space="preserve"> PAGEREF _Toc57621879 \h </w:instrText>
          </w:r>
          <w:r>
            <w:fldChar w:fldCharType="separate"/>
          </w:r>
          <w:r>
            <w:t>51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"_Toc57621880" </w:instrText>
          </w:r>
          <w:r>
            <w:fldChar w:fldCharType="separate"/>
          </w:r>
          <w:r>
            <w:rPr>
              <w:rStyle w:val="29"/>
              <w:b/>
              <w:bCs/>
            </w:rPr>
            <w:t>6.2.6 响应JSON 示例</w:t>
          </w:r>
          <w:r>
            <w:tab/>
          </w:r>
          <w:r>
            <w:fldChar w:fldCharType="begin"/>
          </w:r>
          <w:r>
            <w:instrText xml:space="preserve"> PAGEREF _Toc57621880 \h </w:instrText>
          </w:r>
          <w:r>
            <w:fldChar w:fldCharType="separate"/>
          </w:r>
          <w:r>
            <w:t>51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"_Toc57621881" </w:instrText>
          </w:r>
          <w:r>
            <w:fldChar w:fldCharType="separate"/>
          </w:r>
          <w:r>
            <w:rPr>
              <w:rStyle w:val="29"/>
              <w:b/>
              <w:bCs/>
            </w:rPr>
            <w:t>6.2.7 异常JSON 示例</w:t>
          </w:r>
          <w:r>
            <w:tab/>
          </w:r>
          <w:r>
            <w:fldChar w:fldCharType="begin"/>
          </w:r>
          <w:r>
            <w:instrText xml:space="preserve"> PAGEREF _Toc57621881 \h </w:instrText>
          </w:r>
          <w:r>
            <w:fldChar w:fldCharType="separate"/>
          </w:r>
          <w:r>
            <w:t>53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"_Toc57621882" </w:instrText>
          </w:r>
          <w:r>
            <w:fldChar w:fldCharType="separate"/>
          </w:r>
          <w:r>
            <w:rPr>
              <w:rStyle w:val="29"/>
              <w:b/>
              <w:bCs/>
            </w:rPr>
            <w:t>6.2.8 业务错误码</w:t>
          </w:r>
          <w:r>
            <w:tab/>
          </w:r>
          <w:r>
            <w:fldChar w:fldCharType="begin"/>
          </w:r>
          <w:r>
            <w:instrText xml:space="preserve"> PAGEREF _Toc57621882 \h </w:instrText>
          </w:r>
          <w:r>
            <w:fldChar w:fldCharType="separate"/>
          </w:r>
          <w:r>
            <w:t>53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"_Toc57621883" </w:instrText>
          </w:r>
          <w:r>
            <w:fldChar w:fldCharType="separate"/>
          </w:r>
          <w:r>
            <w:rPr>
              <w:rStyle w:val="29"/>
              <w:b/>
              <w:bCs/>
            </w:rPr>
            <w:t>6.2.9 图片案例</w:t>
          </w:r>
          <w:r>
            <w:tab/>
          </w:r>
          <w:r>
            <w:fldChar w:fldCharType="begin"/>
          </w:r>
          <w:r>
            <w:instrText xml:space="preserve"> PAGEREF _Toc57621883 \h </w:instrText>
          </w:r>
          <w:r>
            <w:fldChar w:fldCharType="separate"/>
          </w:r>
          <w:r>
            <w:t>53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"_Toc57621884" </w:instrText>
          </w:r>
          <w:r>
            <w:fldChar w:fldCharType="separate"/>
          </w:r>
          <w:r>
            <w:rPr>
              <w:rStyle w:val="29"/>
              <w:b/>
              <w:bCs/>
            </w:rPr>
            <w:t>6.3 查询当前区域人数</w:t>
          </w:r>
          <w:r>
            <w:tab/>
          </w:r>
          <w:r>
            <w:fldChar w:fldCharType="begin"/>
          </w:r>
          <w:r>
            <w:instrText xml:space="preserve"> PAGEREF _Toc57621884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"_Toc57621885" </w:instrText>
          </w:r>
          <w:r>
            <w:fldChar w:fldCharType="separate"/>
          </w:r>
          <w:r>
            <w:rPr>
              <w:rStyle w:val="29"/>
              <w:b/>
              <w:bCs/>
            </w:rPr>
            <w:t>6.3.1 URL</w:t>
          </w:r>
          <w:r>
            <w:tab/>
          </w:r>
          <w:r>
            <w:fldChar w:fldCharType="begin"/>
          </w:r>
          <w:r>
            <w:instrText xml:space="preserve"> PAGEREF _Toc57621885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"_Toc57621886" </w:instrText>
          </w:r>
          <w:r>
            <w:fldChar w:fldCharType="separate"/>
          </w:r>
          <w:r>
            <w:rPr>
              <w:rStyle w:val="29"/>
              <w:b/>
              <w:bCs/>
            </w:rPr>
            <w:t>6.3.2 请求头</w:t>
          </w:r>
          <w:r>
            <w:tab/>
          </w:r>
          <w:r>
            <w:fldChar w:fldCharType="begin"/>
          </w:r>
          <w:r>
            <w:instrText xml:space="preserve"> PAGEREF _Toc57621886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"_Toc57621887" </w:instrText>
          </w:r>
          <w:r>
            <w:fldChar w:fldCharType="separate"/>
          </w:r>
          <w:r>
            <w:rPr>
              <w:rStyle w:val="29"/>
              <w:b/>
              <w:bCs/>
            </w:rPr>
            <w:t>6.3.3 POST 请求参数</w:t>
          </w:r>
          <w:r>
            <w:tab/>
          </w:r>
          <w:r>
            <w:fldChar w:fldCharType="begin"/>
          </w:r>
          <w:r>
            <w:instrText xml:space="preserve"> PAGEREF _Toc57621887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"_Toc57621888" </w:instrText>
          </w:r>
          <w:r>
            <w:fldChar w:fldCharType="separate"/>
          </w:r>
          <w:r>
            <w:rPr>
              <w:rStyle w:val="29"/>
              <w:b/>
              <w:bCs/>
            </w:rPr>
            <w:t>6.3.4 请求响应参数</w:t>
          </w:r>
          <w:r>
            <w:tab/>
          </w:r>
          <w:r>
            <w:fldChar w:fldCharType="begin"/>
          </w:r>
          <w:r>
            <w:instrText xml:space="preserve"> PAGEREF _Toc57621888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"_Toc57621889" </w:instrText>
          </w:r>
          <w:r>
            <w:fldChar w:fldCharType="separate"/>
          </w:r>
          <w:r>
            <w:rPr>
              <w:rStyle w:val="29"/>
              <w:b/>
              <w:bCs/>
            </w:rPr>
            <w:t>6.3.5 请求 JSON 示例</w:t>
          </w:r>
          <w:r>
            <w:tab/>
          </w:r>
          <w:r>
            <w:fldChar w:fldCharType="begin"/>
          </w:r>
          <w:r>
            <w:instrText xml:space="preserve"> PAGEREF _Toc57621889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"_Toc57621890" </w:instrText>
          </w:r>
          <w:r>
            <w:fldChar w:fldCharType="separate"/>
          </w:r>
          <w:r>
            <w:rPr>
              <w:rStyle w:val="29"/>
              <w:b/>
              <w:bCs/>
            </w:rPr>
            <w:t>6.3.6 响应 JSON 示例</w:t>
          </w:r>
          <w:r>
            <w:tab/>
          </w:r>
          <w:r>
            <w:fldChar w:fldCharType="begin"/>
          </w:r>
          <w:r>
            <w:instrText xml:space="preserve"> PAGEREF _Toc57621890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"_Toc57621891" </w:instrText>
          </w:r>
          <w:r>
            <w:fldChar w:fldCharType="separate"/>
          </w:r>
          <w:r>
            <w:rPr>
              <w:rStyle w:val="29"/>
              <w:b/>
              <w:bCs/>
            </w:rPr>
            <w:t>6.3.7 异常 JSON 示例</w:t>
          </w:r>
          <w:r>
            <w:tab/>
          </w:r>
          <w:r>
            <w:fldChar w:fldCharType="begin"/>
          </w:r>
          <w:r>
            <w:instrText xml:space="preserve"> PAGEREF _Toc57621891 \h </w:instrText>
          </w:r>
          <w:r>
            <w:fldChar w:fldCharType="separate"/>
          </w:r>
          <w:r>
            <w:t>55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"_Toc57621892" </w:instrText>
          </w:r>
          <w:r>
            <w:fldChar w:fldCharType="separate"/>
          </w:r>
          <w:r>
            <w:rPr>
              <w:rStyle w:val="29"/>
              <w:b/>
              <w:bCs/>
            </w:rPr>
            <w:t>6.3.8 业务错误码</w:t>
          </w:r>
          <w:r>
            <w:tab/>
          </w:r>
          <w:r>
            <w:fldChar w:fldCharType="begin"/>
          </w:r>
          <w:r>
            <w:instrText xml:space="preserve"> PAGEREF _Toc57621892 \h </w:instrText>
          </w:r>
          <w:r>
            <w:fldChar w:fldCharType="separate"/>
          </w:r>
          <w:r>
            <w:t>55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"_Toc57621893" </w:instrText>
          </w:r>
          <w:r>
            <w:fldChar w:fldCharType="separate"/>
          </w:r>
          <w:r>
            <w:rPr>
              <w:rStyle w:val="29"/>
              <w:b/>
              <w:bCs/>
            </w:rPr>
            <w:t>6.3.9 图片案例</w:t>
          </w:r>
          <w:r>
            <w:tab/>
          </w:r>
          <w:r>
            <w:fldChar w:fldCharType="begin"/>
          </w:r>
          <w:r>
            <w:instrText xml:space="preserve"> PAGEREF _Toc57621893 \h </w:instrText>
          </w:r>
          <w:r>
            <w:fldChar w:fldCharType="separate"/>
          </w:r>
          <w:r>
            <w:t>56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"_Toc57621894" </w:instrText>
          </w:r>
          <w:r>
            <w:fldChar w:fldCharType="separate"/>
          </w:r>
          <w:r>
            <w:rPr>
              <w:rStyle w:val="29"/>
              <w:b/>
              <w:bCs/>
            </w:rPr>
            <w:t>6.4 查询风险分区列表</w:t>
          </w:r>
          <w:r>
            <w:tab/>
          </w:r>
          <w:r>
            <w:fldChar w:fldCharType="begin"/>
          </w:r>
          <w:r>
            <w:instrText xml:space="preserve"> PAGEREF _Toc57621894 \h </w:instrText>
          </w:r>
          <w:r>
            <w:fldChar w:fldCharType="separate"/>
          </w:r>
          <w:r>
            <w:t>56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"_Toc57621895" </w:instrText>
          </w:r>
          <w:r>
            <w:fldChar w:fldCharType="separate"/>
          </w:r>
          <w:r>
            <w:rPr>
              <w:rStyle w:val="29"/>
              <w:b/>
              <w:bCs/>
            </w:rPr>
            <w:t>6.4.1 URL</w:t>
          </w:r>
          <w:r>
            <w:tab/>
          </w:r>
          <w:r>
            <w:fldChar w:fldCharType="begin"/>
          </w:r>
          <w:r>
            <w:instrText xml:space="preserve"> PAGEREF _Toc57621895 \h </w:instrText>
          </w:r>
          <w:r>
            <w:fldChar w:fldCharType="separate"/>
          </w:r>
          <w:r>
            <w:t>56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"_Toc57621896" </w:instrText>
          </w:r>
          <w:r>
            <w:fldChar w:fldCharType="separate"/>
          </w:r>
          <w:r>
            <w:rPr>
              <w:rStyle w:val="29"/>
              <w:b/>
              <w:bCs/>
            </w:rPr>
            <w:t>6.4.2 请求头</w:t>
          </w:r>
          <w:r>
            <w:tab/>
          </w:r>
          <w:r>
            <w:fldChar w:fldCharType="begin"/>
          </w:r>
          <w:r>
            <w:instrText xml:space="preserve"> PAGEREF _Toc57621896 \h </w:instrText>
          </w:r>
          <w:r>
            <w:fldChar w:fldCharType="separate"/>
          </w:r>
          <w:r>
            <w:t>56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"_Toc57621897" </w:instrText>
          </w:r>
          <w:r>
            <w:fldChar w:fldCharType="separate"/>
          </w:r>
          <w:r>
            <w:rPr>
              <w:rStyle w:val="29"/>
              <w:b/>
              <w:bCs/>
            </w:rPr>
            <w:t>6.4.3 POST 请求参数</w:t>
          </w:r>
          <w:r>
            <w:tab/>
          </w:r>
          <w:r>
            <w:fldChar w:fldCharType="begin"/>
          </w:r>
          <w:r>
            <w:instrText xml:space="preserve"> PAGEREF _Toc57621897 \h </w:instrText>
          </w:r>
          <w:r>
            <w:fldChar w:fldCharType="separate"/>
          </w:r>
          <w:r>
            <w:t>56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"_Toc57621898" </w:instrText>
          </w:r>
          <w:r>
            <w:fldChar w:fldCharType="separate"/>
          </w:r>
          <w:r>
            <w:rPr>
              <w:rStyle w:val="29"/>
              <w:b/>
              <w:bCs/>
            </w:rPr>
            <w:t>6.4.4 请求响应参数</w:t>
          </w:r>
          <w:r>
            <w:tab/>
          </w:r>
          <w:r>
            <w:fldChar w:fldCharType="begin"/>
          </w:r>
          <w:r>
            <w:instrText xml:space="preserve"> PAGEREF _Toc57621898 \h </w:instrText>
          </w:r>
          <w:r>
            <w:fldChar w:fldCharType="separate"/>
          </w:r>
          <w:r>
            <w:t>57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"_Toc57621899" </w:instrText>
          </w:r>
          <w:r>
            <w:fldChar w:fldCharType="separate"/>
          </w:r>
          <w:r>
            <w:rPr>
              <w:rStyle w:val="29"/>
              <w:b/>
              <w:bCs/>
            </w:rPr>
            <w:t>6.4.5 请求JSON 示例</w:t>
          </w:r>
          <w:r>
            <w:tab/>
          </w:r>
          <w:r>
            <w:fldChar w:fldCharType="begin"/>
          </w:r>
          <w:r>
            <w:instrText xml:space="preserve"> PAGEREF _Toc57621899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"_Toc57621900" </w:instrText>
          </w:r>
          <w:r>
            <w:fldChar w:fldCharType="separate"/>
          </w:r>
          <w:r>
            <w:rPr>
              <w:rStyle w:val="29"/>
              <w:b/>
              <w:bCs/>
            </w:rPr>
            <w:t>6.4.6 响应JSON 示例</w:t>
          </w:r>
          <w:r>
            <w:tab/>
          </w:r>
          <w:r>
            <w:fldChar w:fldCharType="begin"/>
          </w:r>
          <w:r>
            <w:instrText xml:space="preserve"> PAGEREF _Toc57621900 \h </w:instrText>
          </w:r>
          <w:r>
            <w:fldChar w:fldCharType="separate"/>
          </w:r>
          <w:r>
            <w:t>58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"_Toc57621901" </w:instrText>
          </w:r>
          <w:r>
            <w:fldChar w:fldCharType="separate"/>
          </w:r>
          <w:r>
            <w:rPr>
              <w:rStyle w:val="29"/>
              <w:b/>
              <w:bCs/>
            </w:rPr>
            <w:t>6.4.6 异常JSON 示例</w:t>
          </w:r>
          <w:r>
            <w:tab/>
          </w:r>
          <w:r>
            <w:fldChar w:fldCharType="begin"/>
          </w:r>
          <w:r>
            <w:instrText xml:space="preserve"> PAGEREF _Toc57621901 \h </w:instrText>
          </w:r>
          <w:r>
            <w:fldChar w:fldCharType="separate"/>
          </w:r>
          <w:r>
            <w:t>59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"_Toc57621902" </w:instrText>
          </w:r>
          <w:r>
            <w:fldChar w:fldCharType="separate"/>
          </w:r>
          <w:r>
            <w:rPr>
              <w:rStyle w:val="29"/>
              <w:b/>
              <w:bCs/>
            </w:rPr>
            <w:t>6.4.7 业务错误码</w:t>
          </w:r>
          <w:r>
            <w:tab/>
          </w:r>
          <w:r>
            <w:fldChar w:fldCharType="begin"/>
          </w:r>
          <w:r>
            <w:instrText xml:space="preserve"> PAGEREF _Toc57621902 \h </w:instrText>
          </w:r>
          <w:r>
            <w:fldChar w:fldCharType="separate"/>
          </w:r>
          <w:r>
            <w:t>60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"_Toc57621903" </w:instrText>
          </w:r>
          <w:r>
            <w:fldChar w:fldCharType="separate"/>
          </w:r>
          <w:r>
            <w:rPr>
              <w:rStyle w:val="29"/>
              <w:b/>
              <w:bCs/>
            </w:rPr>
            <w:t>6.4.8 图片案例</w:t>
          </w:r>
          <w:r>
            <w:tab/>
          </w:r>
          <w:r>
            <w:fldChar w:fldCharType="begin"/>
          </w:r>
          <w:r>
            <w:instrText xml:space="preserve"> PAGEREF _Toc57621903 \h </w:instrText>
          </w:r>
          <w:r>
            <w:fldChar w:fldCharType="separate"/>
          </w:r>
          <w:r>
            <w:t>60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"_Toc57621904" </w:instrText>
          </w:r>
          <w:r>
            <w:fldChar w:fldCharType="separate"/>
          </w:r>
          <w:r>
            <w:rPr>
              <w:rStyle w:val="29"/>
              <w:b/>
              <w:bCs/>
            </w:rPr>
            <w:t>6.5 添加风险分区</w:t>
          </w:r>
          <w:r>
            <w:tab/>
          </w:r>
          <w:r>
            <w:fldChar w:fldCharType="begin"/>
          </w:r>
          <w:r>
            <w:instrText xml:space="preserve"> PAGEREF _Toc57621904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"_Toc57621905" </w:instrText>
          </w:r>
          <w:r>
            <w:fldChar w:fldCharType="separate"/>
          </w:r>
          <w:r>
            <w:rPr>
              <w:rStyle w:val="29"/>
              <w:b/>
              <w:bCs/>
            </w:rPr>
            <w:t>6.5.1 URL</w:t>
          </w:r>
          <w:r>
            <w:tab/>
          </w:r>
          <w:r>
            <w:fldChar w:fldCharType="begin"/>
          </w:r>
          <w:r>
            <w:instrText xml:space="preserve"> PAGEREF _Toc57621905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"_Toc57621906" </w:instrText>
          </w:r>
          <w:r>
            <w:fldChar w:fldCharType="separate"/>
          </w:r>
          <w:r>
            <w:rPr>
              <w:rStyle w:val="29"/>
              <w:b/>
              <w:bCs/>
            </w:rPr>
            <w:t>6.5.2 请求头</w:t>
          </w:r>
          <w:r>
            <w:tab/>
          </w:r>
          <w:r>
            <w:fldChar w:fldCharType="begin"/>
          </w:r>
          <w:r>
            <w:instrText xml:space="preserve"> PAGEREF _Toc57621906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"_Toc57621907" </w:instrText>
          </w:r>
          <w:r>
            <w:fldChar w:fldCharType="separate"/>
          </w:r>
          <w:r>
            <w:rPr>
              <w:rStyle w:val="29"/>
              <w:b/>
              <w:bCs/>
            </w:rPr>
            <w:t>6.5.3 POST 请求参数</w:t>
          </w:r>
          <w:r>
            <w:tab/>
          </w:r>
          <w:r>
            <w:fldChar w:fldCharType="begin"/>
          </w:r>
          <w:r>
            <w:instrText xml:space="preserve"> PAGEREF _Toc57621907 \h </w:instrText>
          </w:r>
          <w:r>
            <w:fldChar w:fldCharType="separate"/>
          </w:r>
          <w:r>
            <w:t>61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"_Toc57621908" </w:instrText>
          </w:r>
          <w:r>
            <w:fldChar w:fldCharType="separate"/>
          </w:r>
          <w:r>
            <w:rPr>
              <w:rStyle w:val="29"/>
              <w:b/>
              <w:bCs/>
            </w:rPr>
            <w:t>6.5.4 请求JSON 示例</w:t>
          </w:r>
          <w:r>
            <w:tab/>
          </w:r>
          <w:r>
            <w:fldChar w:fldCharType="begin"/>
          </w:r>
          <w:r>
            <w:instrText xml:space="preserve"> PAGEREF _Toc57621908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"_Toc57621909" </w:instrText>
          </w:r>
          <w:r>
            <w:fldChar w:fldCharType="separate"/>
          </w:r>
          <w:r>
            <w:rPr>
              <w:rStyle w:val="29"/>
              <w:b/>
              <w:bCs/>
            </w:rPr>
            <w:t>6.5.5 响应JSON 示例</w:t>
          </w:r>
          <w:r>
            <w:tab/>
          </w:r>
          <w:r>
            <w:fldChar w:fldCharType="begin"/>
          </w:r>
          <w:r>
            <w:instrText xml:space="preserve"> PAGEREF _Toc57621909 \h </w:instrText>
          </w:r>
          <w:r>
            <w:fldChar w:fldCharType="separate"/>
          </w:r>
          <w:r>
            <w:t>63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"_Toc57621910" </w:instrText>
          </w:r>
          <w:r>
            <w:fldChar w:fldCharType="separate"/>
          </w:r>
          <w:r>
            <w:rPr>
              <w:rStyle w:val="29"/>
              <w:b/>
              <w:bCs/>
            </w:rPr>
            <w:t>6.5.6 异常JSON 示例</w:t>
          </w:r>
          <w:r>
            <w:tab/>
          </w:r>
          <w:r>
            <w:fldChar w:fldCharType="begin"/>
          </w:r>
          <w:r>
            <w:instrText xml:space="preserve"> PAGEREF _Toc57621910 \h </w:instrText>
          </w:r>
          <w:r>
            <w:fldChar w:fldCharType="separate"/>
          </w:r>
          <w:r>
            <w:t>63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"_Toc57621911" </w:instrText>
          </w:r>
          <w:r>
            <w:fldChar w:fldCharType="separate"/>
          </w:r>
          <w:r>
            <w:rPr>
              <w:rStyle w:val="29"/>
              <w:b/>
              <w:bCs/>
            </w:rPr>
            <w:t>6.5.7 业务错误码</w:t>
          </w:r>
          <w:r>
            <w:tab/>
          </w:r>
          <w:r>
            <w:fldChar w:fldCharType="begin"/>
          </w:r>
          <w:r>
            <w:instrText xml:space="preserve"> PAGEREF _Toc57621911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"_Toc57621912" </w:instrText>
          </w:r>
          <w:r>
            <w:fldChar w:fldCharType="separate"/>
          </w:r>
          <w:r>
            <w:rPr>
              <w:rStyle w:val="29"/>
              <w:b/>
              <w:bCs/>
            </w:rPr>
            <w:t>6.5.8 图片案例</w:t>
          </w:r>
          <w:r>
            <w:tab/>
          </w:r>
          <w:r>
            <w:fldChar w:fldCharType="begin"/>
          </w:r>
          <w:r>
            <w:instrText xml:space="preserve"> PAGEREF _Toc57621912 \h </w:instrText>
          </w:r>
          <w:r>
            <w:fldChar w:fldCharType="separate"/>
          </w:r>
          <w:r>
            <w:t>64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"_Toc57621913" </w:instrText>
          </w:r>
          <w:r>
            <w:fldChar w:fldCharType="separate"/>
          </w:r>
          <w:r>
            <w:rPr>
              <w:rStyle w:val="29"/>
              <w:b/>
              <w:bCs/>
            </w:rPr>
            <w:t>6.6 查询单个风险分区</w:t>
          </w:r>
          <w:r>
            <w:tab/>
          </w:r>
          <w:r>
            <w:fldChar w:fldCharType="begin"/>
          </w:r>
          <w:r>
            <w:instrText xml:space="preserve"> PAGEREF _Toc57621913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"_Toc57621914" </w:instrText>
          </w:r>
          <w:r>
            <w:fldChar w:fldCharType="separate"/>
          </w:r>
          <w:r>
            <w:rPr>
              <w:rStyle w:val="29"/>
              <w:b/>
              <w:bCs/>
            </w:rPr>
            <w:t>6.6.1 URL</w:t>
          </w:r>
          <w:r>
            <w:tab/>
          </w:r>
          <w:r>
            <w:fldChar w:fldCharType="begin"/>
          </w:r>
          <w:r>
            <w:instrText xml:space="preserve"> PAGEREF _Toc57621914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"_Toc57621915" </w:instrText>
          </w:r>
          <w:r>
            <w:fldChar w:fldCharType="separate"/>
          </w:r>
          <w:r>
            <w:rPr>
              <w:rStyle w:val="29"/>
              <w:b/>
              <w:bCs/>
            </w:rPr>
            <w:t>6.6.2 请求头</w:t>
          </w:r>
          <w:r>
            <w:tab/>
          </w:r>
          <w:r>
            <w:fldChar w:fldCharType="begin"/>
          </w:r>
          <w:r>
            <w:instrText xml:space="preserve"> PAGEREF _Toc57621915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"_Toc57621916" </w:instrText>
          </w:r>
          <w:r>
            <w:fldChar w:fldCharType="separate"/>
          </w:r>
          <w:r>
            <w:rPr>
              <w:rStyle w:val="29"/>
              <w:b/>
              <w:bCs/>
            </w:rPr>
            <w:t>6.6.3 POST 请求参数</w:t>
          </w:r>
          <w:r>
            <w:tab/>
          </w:r>
          <w:r>
            <w:fldChar w:fldCharType="begin"/>
          </w:r>
          <w:r>
            <w:instrText xml:space="preserve"> PAGEREF _Toc57621916 \h </w:instrText>
          </w:r>
          <w:r>
            <w:fldChar w:fldCharType="separate"/>
          </w:r>
          <w:r>
            <w:t>65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"_Toc57621917" </w:instrText>
          </w:r>
          <w:r>
            <w:fldChar w:fldCharType="separate"/>
          </w:r>
          <w:r>
            <w:rPr>
              <w:rStyle w:val="29"/>
              <w:b/>
              <w:bCs/>
            </w:rPr>
            <w:t>6.6.4 请求响应参数</w:t>
          </w:r>
          <w:r>
            <w:tab/>
          </w:r>
          <w:r>
            <w:fldChar w:fldCharType="begin"/>
          </w:r>
          <w:r>
            <w:instrText xml:space="preserve"> PAGEREF _Toc57621917 \h </w:instrText>
          </w:r>
          <w:r>
            <w:fldChar w:fldCharType="separate"/>
          </w:r>
          <w:r>
            <w:t>66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"_Toc57621918" </w:instrText>
          </w:r>
          <w:r>
            <w:fldChar w:fldCharType="separate"/>
          </w:r>
          <w:r>
            <w:rPr>
              <w:rStyle w:val="29"/>
              <w:b/>
              <w:bCs/>
            </w:rPr>
            <w:t>6.6.5 请求JSON 示例</w:t>
          </w:r>
          <w:r>
            <w:tab/>
          </w:r>
          <w:r>
            <w:fldChar w:fldCharType="begin"/>
          </w:r>
          <w:r>
            <w:instrText xml:space="preserve"> PAGEREF _Toc57621918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"_Toc57621919" </w:instrText>
          </w:r>
          <w:r>
            <w:fldChar w:fldCharType="separate"/>
          </w:r>
          <w:r>
            <w:rPr>
              <w:rStyle w:val="29"/>
              <w:b/>
              <w:bCs/>
            </w:rPr>
            <w:t>6.6.6 响应JSON 示例</w:t>
          </w:r>
          <w:r>
            <w:tab/>
          </w:r>
          <w:r>
            <w:fldChar w:fldCharType="begin"/>
          </w:r>
          <w:r>
            <w:instrText xml:space="preserve"> PAGEREF _Toc57621919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"_Toc57621920" </w:instrText>
          </w:r>
          <w:r>
            <w:fldChar w:fldCharType="separate"/>
          </w:r>
          <w:r>
            <w:rPr>
              <w:rStyle w:val="29"/>
              <w:b/>
              <w:bCs/>
            </w:rPr>
            <w:t>6.6.7 异常JSON 示例</w:t>
          </w:r>
          <w:r>
            <w:tab/>
          </w:r>
          <w:r>
            <w:fldChar w:fldCharType="begin"/>
          </w:r>
          <w:r>
            <w:instrText xml:space="preserve"> PAGEREF _Toc57621920 \h </w:instrText>
          </w:r>
          <w:r>
            <w:fldChar w:fldCharType="separate"/>
          </w:r>
          <w:r>
            <w:t>68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"_Toc57621921" </w:instrText>
          </w:r>
          <w:r>
            <w:fldChar w:fldCharType="separate"/>
          </w:r>
          <w:r>
            <w:rPr>
              <w:rStyle w:val="29"/>
              <w:b/>
              <w:bCs/>
            </w:rPr>
            <w:t>6.6.8 业务错误码</w:t>
          </w:r>
          <w:r>
            <w:tab/>
          </w:r>
          <w:r>
            <w:fldChar w:fldCharType="begin"/>
          </w:r>
          <w:r>
            <w:instrText xml:space="preserve"> PAGEREF _Toc57621921 \h </w:instrText>
          </w:r>
          <w:r>
            <w:fldChar w:fldCharType="separate"/>
          </w:r>
          <w:r>
            <w:t>69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"_Toc57621922" </w:instrText>
          </w:r>
          <w:r>
            <w:fldChar w:fldCharType="separate"/>
          </w:r>
          <w:r>
            <w:rPr>
              <w:rStyle w:val="29"/>
              <w:b/>
              <w:bCs/>
            </w:rPr>
            <w:t>6.6.9 图片案例</w:t>
          </w:r>
          <w:r>
            <w:tab/>
          </w:r>
          <w:r>
            <w:fldChar w:fldCharType="begin"/>
          </w:r>
          <w:r>
            <w:instrText xml:space="preserve"> PAGEREF _Toc57621922 \h </w:instrText>
          </w:r>
          <w:r>
            <w:fldChar w:fldCharType="separate"/>
          </w:r>
          <w:r>
            <w:t>69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"_Toc57621923" </w:instrText>
          </w:r>
          <w:r>
            <w:fldChar w:fldCharType="separate"/>
          </w:r>
          <w:r>
            <w:rPr>
              <w:rStyle w:val="29"/>
              <w:b/>
              <w:bCs/>
            </w:rPr>
            <w:t>6.7 删除风险分区</w:t>
          </w:r>
          <w:r>
            <w:tab/>
          </w:r>
          <w:r>
            <w:fldChar w:fldCharType="begin"/>
          </w:r>
          <w:r>
            <w:instrText xml:space="preserve"> PAGEREF _Toc57621923 \h </w:instrText>
          </w:r>
          <w:r>
            <w:fldChar w:fldCharType="separate"/>
          </w:r>
          <w:r>
            <w:t>69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"_Toc57621924" </w:instrText>
          </w:r>
          <w:r>
            <w:fldChar w:fldCharType="separate"/>
          </w:r>
          <w:r>
            <w:rPr>
              <w:rStyle w:val="29"/>
              <w:b/>
              <w:bCs/>
            </w:rPr>
            <w:t>6.7.1 URL</w:t>
          </w:r>
          <w:r>
            <w:tab/>
          </w:r>
          <w:r>
            <w:fldChar w:fldCharType="begin"/>
          </w:r>
          <w:r>
            <w:instrText xml:space="preserve"> PAGEREF _Toc57621924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"_Toc57621925" </w:instrText>
          </w:r>
          <w:r>
            <w:fldChar w:fldCharType="separate"/>
          </w:r>
          <w:r>
            <w:rPr>
              <w:rStyle w:val="29"/>
              <w:b/>
              <w:bCs/>
            </w:rPr>
            <w:t>6.7.2 请求头</w:t>
          </w:r>
          <w:r>
            <w:tab/>
          </w:r>
          <w:r>
            <w:fldChar w:fldCharType="begin"/>
          </w:r>
          <w:r>
            <w:instrText xml:space="preserve"> PAGEREF _Toc57621925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"_Toc57621926" </w:instrText>
          </w:r>
          <w:r>
            <w:fldChar w:fldCharType="separate"/>
          </w:r>
          <w:r>
            <w:rPr>
              <w:rStyle w:val="29"/>
              <w:b/>
              <w:bCs/>
            </w:rPr>
            <w:t>6.7.3 POST请求参数</w:t>
          </w:r>
          <w:r>
            <w:tab/>
          </w:r>
          <w:r>
            <w:fldChar w:fldCharType="begin"/>
          </w:r>
          <w:r>
            <w:instrText xml:space="preserve"> PAGEREF _Toc57621926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"_Toc57621927" </w:instrText>
          </w:r>
          <w:r>
            <w:fldChar w:fldCharType="separate"/>
          </w:r>
          <w:r>
            <w:rPr>
              <w:rStyle w:val="29"/>
              <w:b/>
              <w:bCs/>
            </w:rPr>
            <w:t>6.7.4 请求JSON 示例</w:t>
          </w:r>
          <w:r>
            <w:tab/>
          </w:r>
          <w:r>
            <w:fldChar w:fldCharType="begin"/>
          </w:r>
          <w:r>
            <w:instrText xml:space="preserve"> PAGEREF _Toc57621927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"_Toc57621928" </w:instrText>
          </w:r>
          <w:r>
            <w:fldChar w:fldCharType="separate"/>
          </w:r>
          <w:r>
            <w:rPr>
              <w:rStyle w:val="29"/>
              <w:b/>
              <w:bCs/>
            </w:rPr>
            <w:t>6.7.5 响应JSON 示例</w:t>
          </w:r>
          <w:r>
            <w:tab/>
          </w:r>
          <w:r>
            <w:fldChar w:fldCharType="begin"/>
          </w:r>
          <w:r>
            <w:instrText xml:space="preserve"> PAGEREF _Toc57621928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"_Toc57621929" </w:instrText>
          </w:r>
          <w:r>
            <w:fldChar w:fldCharType="separate"/>
          </w:r>
          <w:r>
            <w:rPr>
              <w:rStyle w:val="29"/>
              <w:b/>
              <w:bCs/>
            </w:rPr>
            <w:t>6.7.6 异常JSON 示例</w:t>
          </w:r>
          <w:r>
            <w:tab/>
          </w:r>
          <w:r>
            <w:fldChar w:fldCharType="begin"/>
          </w:r>
          <w:r>
            <w:instrText xml:space="preserve"> PAGEREF _Toc57621929 \h </w:instrText>
          </w:r>
          <w:r>
            <w:fldChar w:fldCharType="separate"/>
          </w:r>
          <w:r>
            <w:t>70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"_Toc57621930" </w:instrText>
          </w:r>
          <w:r>
            <w:fldChar w:fldCharType="separate"/>
          </w:r>
          <w:r>
            <w:rPr>
              <w:rStyle w:val="29"/>
              <w:b/>
              <w:bCs/>
            </w:rPr>
            <w:t>7.7.7 业务错误码</w:t>
          </w:r>
          <w:r>
            <w:tab/>
          </w:r>
          <w:r>
            <w:fldChar w:fldCharType="begin"/>
          </w:r>
          <w:r>
            <w:instrText xml:space="preserve"> PAGEREF _Toc57621930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"_Toc57621931" </w:instrText>
          </w:r>
          <w:r>
            <w:fldChar w:fldCharType="separate"/>
          </w:r>
          <w:r>
            <w:rPr>
              <w:rStyle w:val="29"/>
              <w:b/>
              <w:bCs/>
            </w:rPr>
            <w:t>7.7.8 图片案例</w:t>
          </w:r>
          <w:r>
            <w:tab/>
          </w:r>
          <w:r>
            <w:fldChar w:fldCharType="begin"/>
          </w:r>
          <w:r>
            <w:instrText xml:space="preserve"> PAGEREF _Toc57621931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"_Toc57621932" </w:instrText>
          </w:r>
          <w:r>
            <w:fldChar w:fldCharType="separate"/>
          </w:r>
          <w:r>
            <w:rPr>
              <w:rStyle w:val="29"/>
              <w:b/>
              <w:bCs/>
            </w:rPr>
            <w:t>6.8 修改风险分区</w:t>
          </w:r>
          <w:r>
            <w:tab/>
          </w:r>
          <w:r>
            <w:fldChar w:fldCharType="begin"/>
          </w:r>
          <w:r>
            <w:instrText xml:space="preserve"> PAGEREF _Toc57621932 \h </w:instrText>
          </w:r>
          <w:r>
            <w:fldChar w:fldCharType="separate"/>
          </w:r>
          <w:r>
            <w:t>71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"_Toc57621933" </w:instrText>
          </w:r>
          <w:r>
            <w:fldChar w:fldCharType="separate"/>
          </w:r>
          <w:r>
            <w:rPr>
              <w:rStyle w:val="29"/>
              <w:b/>
              <w:bCs/>
            </w:rPr>
            <w:t>6.8.1 URL</w:t>
          </w:r>
          <w:r>
            <w:tab/>
          </w:r>
          <w:r>
            <w:fldChar w:fldCharType="begin"/>
          </w:r>
          <w:r>
            <w:instrText xml:space="preserve"> PAGEREF _Toc57621933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"_Toc57621934" </w:instrText>
          </w:r>
          <w:r>
            <w:fldChar w:fldCharType="separate"/>
          </w:r>
          <w:r>
            <w:rPr>
              <w:rStyle w:val="29"/>
              <w:b/>
              <w:bCs/>
            </w:rPr>
            <w:t>6.8.2 请求头</w:t>
          </w:r>
          <w:r>
            <w:tab/>
          </w:r>
          <w:r>
            <w:fldChar w:fldCharType="begin"/>
          </w:r>
          <w:r>
            <w:instrText xml:space="preserve"> PAGEREF _Toc57621934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"_Toc57621935" </w:instrText>
          </w:r>
          <w:r>
            <w:fldChar w:fldCharType="separate"/>
          </w:r>
          <w:r>
            <w:rPr>
              <w:rStyle w:val="29"/>
              <w:b/>
              <w:bCs/>
            </w:rPr>
            <w:t>6.8.3 POST 请求参数</w:t>
          </w:r>
          <w:r>
            <w:tab/>
          </w:r>
          <w:r>
            <w:fldChar w:fldCharType="begin"/>
          </w:r>
          <w:r>
            <w:instrText xml:space="preserve"> PAGEREF _Toc57621935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"_Toc57621936" </w:instrText>
          </w:r>
          <w:r>
            <w:fldChar w:fldCharType="separate"/>
          </w:r>
          <w:r>
            <w:rPr>
              <w:rStyle w:val="29"/>
              <w:b/>
              <w:bCs/>
            </w:rPr>
            <w:t>6.8.4 请求JSON 示例</w:t>
          </w:r>
          <w:r>
            <w:tab/>
          </w:r>
          <w:r>
            <w:fldChar w:fldCharType="begin"/>
          </w:r>
          <w:r>
            <w:instrText xml:space="preserve"> PAGEREF _Toc57621936 \h </w:instrText>
          </w:r>
          <w:r>
            <w:fldChar w:fldCharType="separate"/>
          </w:r>
          <w:r>
            <w:t>72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"_Toc57621937" </w:instrText>
          </w:r>
          <w:r>
            <w:fldChar w:fldCharType="separate"/>
          </w:r>
          <w:r>
            <w:rPr>
              <w:rStyle w:val="29"/>
              <w:b/>
              <w:bCs/>
            </w:rPr>
            <w:t>6.8.5 响应JSON 示例</w:t>
          </w:r>
          <w:r>
            <w:tab/>
          </w:r>
          <w:r>
            <w:fldChar w:fldCharType="begin"/>
          </w:r>
          <w:r>
            <w:instrText xml:space="preserve"> PAGEREF _Toc57621937 \h </w:instrText>
          </w:r>
          <w:r>
            <w:fldChar w:fldCharType="separate"/>
          </w:r>
          <w:r>
            <w:t>73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"_Toc57621938" </w:instrText>
          </w:r>
          <w:r>
            <w:fldChar w:fldCharType="separate"/>
          </w:r>
          <w:r>
            <w:rPr>
              <w:rStyle w:val="29"/>
              <w:b/>
              <w:bCs/>
            </w:rPr>
            <w:t>6.8.6 异常JSON 示例</w:t>
          </w:r>
          <w:r>
            <w:tab/>
          </w:r>
          <w:r>
            <w:fldChar w:fldCharType="begin"/>
          </w:r>
          <w:r>
            <w:instrText xml:space="preserve"> PAGEREF _Toc57621938 \h </w:instrText>
          </w:r>
          <w:r>
            <w:fldChar w:fldCharType="separate"/>
          </w:r>
          <w:r>
            <w:t>73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"_Toc57621939" </w:instrText>
          </w:r>
          <w:r>
            <w:fldChar w:fldCharType="separate"/>
          </w:r>
          <w:r>
            <w:rPr>
              <w:rStyle w:val="29"/>
              <w:b/>
              <w:bCs/>
            </w:rPr>
            <w:t>6.8.7 业务错误码</w:t>
          </w:r>
          <w:r>
            <w:tab/>
          </w:r>
          <w:r>
            <w:fldChar w:fldCharType="begin"/>
          </w:r>
          <w:r>
            <w:instrText xml:space="preserve"> PAGEREF _Toc57621939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"_Toc57621940" </w:instrText>
          </w:r>
          <w:r>
            <w:fldChar w:fldCharType="separate"/>
          </w:r>
          <w:r>
            <w:rPr>
              <w:rStyle w:val="29"/>
              <w:b/>
              <w:bCs/>
            </w:rPr>
            <w:t>6.8.8 图片案例</w:t>
          </w:r>
          <w:r>
            <w:tab/>
          </w:r>
          <w:r>
            <w:fldChar w:fldCharType="begin"/>
          </w:r>
          <w:r>
            <w:instrText xml:space="preserve"> PAGEREF _Toc57621940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"_Toc57621941" </w:instrText>
          </w:r>
          <w:r>
            <w:fldChar w:fldCharType="separate"/>
          </w:r>
          <w:r>
            <w:rPr>
              <w:rStyle w:val="29"/>
            </w:rPr>
            <w:t>七、图片API</w:t>
          </w:r>
          <w:r>
            <w:tab/>
          </w:r>
          <w:r>
            <w:fldChar w:fldCharType="begin"/>
          </w:r>
          <w:r>
            <w:instrText xml:space="preserve"> PAGEREF _Toc57621941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"_Toc57621942" </w:instrText>
          </w:r>
          <w:r>
            <w:fldChar w:fldCharType="separate"/>
          </w:r>
          <w:r>
            <w:rPr>
              <w:rStyle w:val="29"/>
              <w:b/>
              <w:bCs/>
            </w:rPr>
            <w:t>7.1 人员照片上传</w:t>
          </w:r>
          <w:r>
            <w:tab/>
          </w:r>
          <w:r>
            <w:fldChar w:fldCharType="begin"/>
          </w:r>
          <w:r>
            <w:instrText xml:space="preserve"> PAGEREF _Toc57621942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"_Toc57621943" </w:instrText>
          </w:r>
          <w:r>
            <w:fldChar w:fldCharType="separate"/>
          </w:r>
          <w:r>
            <w:rPr>
              <w:rStyle w:val="29"/>
              <w:b/>
              <w:bCs/>
            </w:rPr>
            <w:t>7.1.1 URL</w:t>
          </w:r>
          <w:r>
            <w:tab/>
          </w:r>
          <w:r>
            <w:fldChar w:fldCharType="begin"/>
          </w:r>
          <w:r>
            <w:instrText xml:space="preserve"> PAGEREF _Toc57621943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"_Toc57621944" </w:instrText>
          </w:r>
          <w:r>
            <w:fldChar w:fldCharType="separate"/>
          </w:r>
          <w:r>
            <w:rPr>
              <w:rStyle w:val="29"/>
              <w:b/>
              <w:bCs/>
            </w:rPr>
            <w:t>7.1.2 请求头</w:t>
          </w:r>
          <w:r>
            <w:tab/>
          </w:r>
          <w:r>
            <w:fldChar w:fldCharType="begin"/>
          </w:r>
          <w:r>
            <w:instrText xml:space="preserve"> PAGEREF _Toc57621944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"_Toc57621945" </w:instrText>
          </w:r>
          <w:r>
            <w:fldChar w:fldCharType="separate"/>
          </w:r>
          <w:r>
            <w:rPr>
              <w:rStyle w:val="29"/>
              <w:b/>
              <w:bCs/>
            </w:rPr>
            <w:t>7.1.3 表单 POST 请求参数</w:t>
          </w:r>
          <w:r>
            <w:tab/>
          </w:r>
          <w:r>
            <w:fldChar w:fldCharType="begin"/>
          </w:r>
          <w:r>
            <w:instrText xml:space="preserve"> PAGEREF _Toc57621945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"_Toc57621946" </w:instrText>
          </w:r>
          <w:r>
            <w:fldChar w:fldCharType="separate"/>
          </w:r>
          <w:r>
            <w:rPr>
              <w:rStyle w:val="29"/>
              <w:b/>
              <w:bCs/>
            </w:rPr>
            <w:t>7.1.4 表单 POST 请求示例</w:t>
          </w:r>
          <w:r>
            <w:tab/>
          </w:r>
          <w:r>
            <w:fldChar w:fldCharType="begin"/>
          </w:r>
          <w:r>
            <w:instrText xml:space="preserve"> PAGEREF _Toc57621946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"_Toc57621947" </w:instrText>
          </w:r>
          <w:r>
            <w:fldChar w:fldCharType="separate"/>
          </w:r>
          <w:r>
            <w:rPr>
              <w:rStyle w:val="29"/>
              <w:b/>
              <w:bCs/>
            </w:rPr>
            <w:t>7.1.5 响应JSON 示例</w:t>
          </w:r>
          <w:r>
            <w:tab/>
          </w:r>
          <w:r>
            <w:fldChar w:fldCharType="begin"/>
          </w:r>
          <w:r>
            <w:instrText xml:space="preserve"> PAGEREF _Toc57621947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"_Toc57621948" </w:instrText>
          </w:r>
          <w:r>
            <w:fldChar w:fldCharType="separate"/>
          </w:r>
          <w:r>
            <w:rPr>
              <w:rStyle w:val="29"/>
              <w:b/>
              <w:bCs/>
            </w:rPr>
            <w:t>7.1.6 异常JSON 示例</w:t>
          </w:r>
          <w:r>
            <w:tab/>
          </w:r>
          <w:r>
            <w:fldChar w:fldCharType="begin"/>
          </w:r>
          <w:r>
            <w:instrText xml:space="preserve"> PAGEREF _Toc57621948 \h </w:instrText>
          </w:r>
          <w:r>
            <w:fldChar w:fldCharType="separate"/>
          </w:r>
          <w:r>
            <w:t>75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"_Toc57621949" </w:instrText>
          </w:r>
          <w:r>
            <w:fldChar w:fldCharType="separate"/>
          </w:r>
          <w:r>
            <w:rPr>
              <w:rStyle w:val="29"/>
              <w:b/>
              <w:bCs/>
            </w:rPr>
            <w:t>7.1.7 业务错误码</w:t>
          </w:r>
          <w:r>
            <w:tab/>
          </w:r>
          <w:r>
            <w:fldChar w:fldCharType="begin"/>
          </w:r>
          <w:r>
            <w:instrText xml:space="preserve"> PAGEREF _Toc57621949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"_Toc57621950" </w:instrText>
          </w:r>
          <w:r>
            <w:fldChar w:fldCharType="separate"/>
          </w:r>
          <w:r>
            <w:rPr>
              <w:rStyle w:val="29"/>
              <w:b/>
              <w:bCs/>
            </w:rPr>
            <w:t>7.1.8 图片案例</w:t>
          </w:r>
          <w:r>
            <w:tab/>
          </w:r>
          <w:r>
            <w:fldChar w:fldCharType="begin"/>
          </w:r>
          <w:r>
            <w:instrText xml:space="preserve"> PAGEREF _Toc57621950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"_Toc57621951" </w:instrText>
          </w:r>
          <w:r>
            <w:fldChar w:fldCharType="separate"/>
          </w:r>
          <w:r>
            <w:rPr>
              <w:rStyle w:val="29"/>
              <w:b/>
              <w:bCs/>
            </w:rPr>
            <w:t>7.2 人员图片查看</w:t>
          </w:r>
          <w:r>
            <w:tab/>
          </w:r>
          <w:r>
            <w:fldChar w:fldCharType="begin"/>
          </w:r>
          <w:r>
            <w:instrText xml:space="preserve"> PAGEREF _Toc57621951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"_Toc57621952" </w:instrText>
          </w:r>
          <w:r>
            <w:fldChar w:fldCharType="separate"/>
          </w:r>
          <w:r>
            <w:rPr>
              <w:rStyle w:val="29"/>
              <w:b/>
              <w:bCs/>
            </w:rPr>
            <w:t>7.2.1 URL</w:t>
          </w:r>
          <w:r>
            <w:tab/>
          </w:r>
          <w:r>
            <w:fldChar w:fldCharType="begin"/>
          </w:r>
          <w:r>
            <w:instrText xml:space="preserve"> PAGEREF _Toc57621952 \h </w:instrText>
          </w:r>
          <w:r>
            <w:fldChar w:fldCharType="separate"/>
          </w:r>
          <w:r>
            <w:t>76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"_Toc57621953" </w:instrText>
          </w:r>
          <w:r>
            <w:fldChar w:fldCharType="separate"/>
          </w:r>
          <w:r>
            <w:rPr>
              <w:rStyle w:val="29"/>
              <w:b/>
              <w:bCs/>
            </w:rPr>
            <w:t>7.2.2 请求头</w:t>
          </w:r>
          <w:r>
            <w:tab/>
          </w:r>
          <w:r>
            <w:fldChar w:fldCharType="begin"/>
          </w:r>
          <w:r>
            <w:instrText xml:space="preserve"> PAGEREF _Toc57621953 \h </w:instrText>
          </w:r>
          <w:r>
            <w:fldChar w:fldCharType="separate"/>
          </w:r>
          <w:r>
            <w:t>77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"_Toc57621954" </w:instrText>
          </w:r>
          <w:r>
            <w:fldChar w:fldCharType="separate"/>
          </w:r>
          <w:r>
            <w:rPr>
              <w:rStyle w:val="29"/>
              <w:b/>
              <w:bCs/>
            </w:rPr>
            <w:t>7.2.3 表单Get 请求参数</w:t>
          </w:r>
          <w:r>
            <w:tab/>
          </w:r>
          <w:r>
            <w:fldChar w:fldCharType="begin"/>
          </w:r>
          <w:r>
            <w:instrText xml:space="preserve"> PAGEREF _Toc57621954 \h </w:instrText>
          </w:r>
          <w:r>
            <w:fldChar w:fldCharType="separate"/>
          </w:r>
          <w:r>
            <w:t>77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"_Toc57621955" </w:instrText>
          </w:r>
          <w:r>
            <w:fldChar w:fldCharType="separate"/>
          </w:r>
          <w:r>
            <w:rPr>
              <w:rStyle w:val="29"/>
              <w:b/>
              <w:bCs/>
            </w:rPr>
            <w:t>7.2.4 表单Get 请求示例</w:t>
          </w:r>
          <w:r>
            <w:tab/>
          </w:r>
          <w:r>
            <w:fldChar w:fldCharType="begin"/>
          </w:r>
          <w:r>
            <w:instrText xml:space="preserve"> PAGEREF _Toc57621955 \h </w:instrText>
          </w:r>
          <w:r>
            <w:fldChar w:fldCharType="separate"/>
          </w:r>
          <w:r>
            <w:t>77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"_Toc57621956" </w:instrText>
          </w:r>
          <w:r>
            <w:fldChar w:fldCharType="separate"/>
          </w:r>
          <w:r>
            <w:rPr>
              <w:rStyle w:val="29"/>
              <w:b/>
              <w:bCs/>
            </w:rPr>
            <w:t>7.2.5 响应 图片 示例</w:t>
          </w:r>
          <w:r>
            <w:tab/>
          </w:r>
          <w:r>
            <w:fldChar w:fldCharType="begin"/>
          </w:r>
          <w:r>
            <w:instrText xml:space="preserve"> PAGEREF _Toc57621956 \h </w:instrText>
          </w:r>
          <w:r>
            <w:fldChar w:fldCharType="separate"/>
          </w:r>
          <w:r>
            <w:t>77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"_Toc57621957" </w:instrText>
          </w:r>
          <w:r>
            <w:fldChar w:fldCharType="separate"/>
          </w:r>
          <w:r>
            <w:rPr>
              <w:rStyle w:val="29"/>
              <w:b/>
              <w:bCs/>
            </w:rPr>
            <w:t>7.2.6 异常 图片 示例</w:t>
          </w:r>
          <w:r>
            <w:tab/>
          </w:r>
          <w:r>
            <w:fldChar w:fldCharType="begin"/>
          </w:r>
          <w:r>
            <w:instrText xml:space="preserve"> PAGEREF _Toc57621957 \h </w:instrText>
          </w:r>
          <w:r>
            <w:fldChar w:fldCharType="separate"/>
          </w:r>
          <w:r>
            <w:t>77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"_Toc57621958" </w:instrText>
          </w:r>
          <w:r>
            <w:fldChar w:fldCharType="separate"/>
          </w:r>
          <w:r>
            <w:rPr>
              <w:rStyle w:val="29"/>
            </w:rPr>
            <w:t>八、作业票 API</w:t>
          </w:r>
          <w:r>
            <w:tab/>
          </w:r>
          <w:r>
            <w:fldChar w:fldCharType="begin"/>
          </w:r>
          <w:r>
            <w:instrText xml:space="preserve"> PAGEREF _Toc57621958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"_Toc57621959" </w:instrText>
          </w:r>
          <w:r>
            <w:fldChar w:fldCharType="separate"/>
          </w:r>
          <w:r>
            <w:rPr>
              <w:rStyle w:val="29"/>
              <w:b/>
              <w:bCs/>
            </w:rPr>
            <w:t>8.1添加作业票</w:t>
          </w:r>
          <w:r>
            <w:tab/>
          </w:r>
          <w:r>
            <w:fldChar w:fldCharType="begin"/>
          </w:r>
          <w:r>
            <w:instrText xml:space="preserve"> PAGEREF _Toc57621959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"_Toc57621960" </w:instrText>
          </w:r>
          <w:r>
            <w:fldChar w:fldCharType="separate"/>
          </w:r>
          <w:r>
            <w:rPr>
              <w:rStyle w:val="29"/>
              <w:b/>
              <w:bCs/>
            </w:rPr>
            <w:t>8.1.1 URL</w:t>
          </w:r>
          <w:r>
            <w:tab/>
          </w:r>
          <w:r>
            <w:fldChar w:fldCharType="begin"/>
          </w:r>
          <w:r>
            <w:instrText xml:space="preserve"> PAGEREF _Toc57621960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"_Toc57621961" </w:instrText>
          </w:r>
          <w:r>
            <w:fldChar w:fldCharType="separate"/>
          </w:r>
          <w:r>
            <w:rPr>
              <w:rStyle w:val="29"/>
              <w:b/>
              <w:bCs/>
            </w:rPr>
            <w:t>8.1.2 请求头</w:t>
          </w:r>
          <w:r>
            <w:tab/>
          </w:r>
          <w:r>
            <w:fldChar w:fldCharType="begin"/>
          </w:r>
          <w:r>
            <w:instrText xml:space="preserve"> PAGEREF _Toc57621961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"_Toc57621962" </w:instrText>
          </w:r>
          <w:r>
            <w:fldChar w:fldCharType="separate"/>
          </w:r>
          <w:r>
            <w:rPr>
              <w:rStyle w:val="29"/>
              <w:b/>
              <w:bCs/>
            </w:rPr>
            <w:t>8.1.3 POST 请求参数</w:t>
          </w:r>
          <w:r>
            <w:tab/>
          </w:r>
          <w:r>
            <w:fldChar w:fldCharType="begin"/>
          </w:r>
          <w:r>
            <w:instrText xml:space="preserve"> PAGEREF _Toc57621962 \h </w:instrText>
          </w:r>
          <w:r>
            <w:fldChar w:fldCharType="separate"/>
          </w:r>
          <w:r>
            <w:t>78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"_Toc57621963" </w:instrText>
          </w:r>
          <w:r>
            <w:fldChar w:fldCharType="separate"/>
          </w:r>
          <w:r>
            <w:rPr>
              <w:rStyle w:val="29"/>
              <w:b/>
              <w:bCs/>
            </w:rPr>
            <w:t>8.1.4 请求JSON 示例</w:t>
          </w:r>
          <w:r>
            <w:tab/>
          </w:r>
          <w:r>
            <w:fldChar w:fldCharType="begin"/>
          </w:r>
          <w:r>
            <w:instrText xml:space="preserve"> PAGEREF _Toc57621963 \h </w:instrText>
          </w:r>
          <w:r>
            <w:fldChar w:fldCharType="separate"/>
          </w:r>
          <w:r>
            <w:t>79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"_Toc57621964" </w:instrText>
          </w:r>
          <w:r>
            <w:fldChar w:fldCharType="separate"/>
          </w:r>
          <w:r>
            <w:rPr>
              <w:rStyle w:val="29"/>
              <w:b/>
              <w:bCs/>
            </w:rPr>
            <w:t>8.1.5 响应JSON 示例</w:t>
          </w:r>
          <w:r>
            <w:tab/>
          </w:r>
          <w:r>
            <w:fldChar w:fldCharType="begin"/>
          </w:r>
          <w:r>
            <w:instrText xml:space="preserve"> PAGEREF _Toc57621964 \h </w:instrText>
          </w:r>
          <w:r>
            <w:fldChar w:fldCharType="separate"/>
          </w:r>
          <w:r>
            <w:t>80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"_Toc57621965" </w:instrText>
          </w:r>
          <w:r>
            <w:fldChar w:fldCharType="separate"/>
          </w:r>
          <w:r>
            <w:rPr>
              <w:rStyle w:val="29"/>
              <w:b/>
              <w:bCs/>
            </w:rPr>
            <w:t>8.1.6 异常JSON 示例</w:t>
          </w:r>
          <w:r>
            <w:tab/>
          </w:r>
          <w:r>
            <w:fldChar w:fldCharType="begin"/>
          </w:r>
          <w:r>
            <w:instrText xml:space="preserve"> PAGEREF _Toc57621965 \h </w:instrText>
          </w:r>
          <w:r>
            <w:fldChar w:fldCharType="separate"/>
          </w:r>
          <w:r>
            <w:t>81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"_Toc57621966" </w:instrText>
          </w:r>
          <w:r>
            <w:fldChar w:fldCharType="separate"/>
          </w:r>
          <w:r>
            <w:rPr>
              <w:rStyle w:val="29"/>
              <w:b/>
              <w:bCs/>
            </w:rPr>
            <w:t>8.1.7业务错误码</w:t>
          </w:r>
          <w:r>
            <w:tab/>
          </w:r>
          <w:r>
            <w:fldChar w:fldCharType="begin"/>
          </w:r>
          <w:r>
            <w:instrText xml:space="preserve"> PAGEREF _Toc57621966 \h </w:instrText>
          </w:r>
          <w:r>
            <w:fldChar w:fldCharType="separate"/>
          </w:r>
          <w:r>
            <w:t>81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"_Toc57621967" </w:instrText>
          </w:r>
          <w:r>
            <w:fldChar w:fldCharType="separate"/>
          </w:r>
          <w:r>
            <w:rPr>
              <w:rStyle w:val="29"/>
              <w:b/>
              <w:bCs/>
            </w:rPr>
            <w:t>8.1.8 图片案例</w:t>
          </w:r>
          <w:r>
            <w:tab/>
          </w:r>
          <w:r>
            <w:fldChar w:fldCharType="begin"/>
          </w:r>
          <w:r>
            <w:instrText xml:space="preserve"> PAGEREF _Toc57621967 \h </w:instrText>
          </w:r>
          <w:r>
            <w:fldChar w:fldCharType="separate"/>
          </w:r>
          <w:r>
            <w:t>81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"_Toc57621968" </w:instrText>
          </w:r>
          <w:r>
            <w:fldChar w:fldCharType="separate"/>
          </w:r>
          <w:r>
            <w:rPr>
              <w:rStyle w:val="29"/>
              <w:b/>
              <w:bCs/>
            </w:rPr>
            <w:t>8.2 删除作业票</w:t>
          </w:r>
          <w:r>
            <w:tab/>
          </w:r>
          <w:r>
            <w:fldChar w:fldCharType="begin"/>
          </w:r>
          <w:r>
            <w:instrText xml:space="preserve"> PAGEREF _Toc57621968 \h </w:instrText>
          </w:r>
          <w:r>
            <w:fldChar w:fldCharType="separate"/>
          </w:r>
          <w:r>
            <w:t>82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"_Toc57621969" </w:instrText>
          </w:r>
          <w:r>
            <w:fldChar w:fldCharType="separate"/>
          </w:r>
          <w:r>
            <w:rPr>
              <w:rStyle w:val="29"/>
              <w:b/>
              <w:bCs/>
            </w:rPr>
            <w:t>8.2.1 URL</w:t>
          </w:r>
          <w:r>
            <w:tab/>
          </w:r>
          <w:r>
            <w:fldChar w:fldCharType="begin"/>
          </w:r>
          <w:r>
            <w:instrText xml:space="preserve"> PAGEREF _Toc57621969 \h </w:instrText>
          </w:r>
          <w:r>
            <w:fldChar w:fldCharType="separate"/>
          </w:r>
          <w:r>
            <w:t>82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"_Toc57621970" </w:instrText>
          </w:r>
          <w:r>
            <w:fldChar w:fldCharType="separate"/>
          </w:r>
          <w:r>
            <w:rPr>
              <w:rStyle w:val="29"/>
              <w:b/>
              <w:bCs/>
            </w:rPr>
            <w:t>8.2.2 请求头</w:t>
          </w:r>
          <w:r>
            <w:tab/>
          </w:r>
          <w:r>
            <w:fldChar w:fldCharType="begin"/>
          </w:r>
          <w:r>
            <w:instrText xml:space="preserve"> PAGEREF _Toc57621970 \h </w:instrText>
          </w:r>
          <w:r>
            <w:fldChar w:fldCharType="separate"/>
          </w:r>
          <w:r>
            <w:t>82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"_Toc57621971" </w:instrText>
          </w:r>
          <w:r>
            <w:fldChar w:fldCharType="separate"/>
          </w:r>
          <w:r>
            <w:rPr>
              <w:rStyle w:val="29"/>
              <w:b/>
              <w:bCs/>
            </w:rPr>
            <w:t>8.2.3 POST 请求参数</w:t>
          </w:r>
          <w:r>
            <w:tab/>
          </w:r>
          <w:r>
            <w:fldChar w:fldCharType="begin"/>
          </w:r>
          <w:r>
            <w:instrText xml:space="preserve"> PAGEREF _Toc57621971 \h </w:instrText>
          </w:r>
          <w:r>
            <w:fldChar w:fldCharType="separate"/>
          </w:r>
          <w:r>
            <w:t>82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"_Toc57621972" </w:instrText>
          </w:r>
          <w:r>
            <w:fldChar w:fldCharType="separate"/>
          </w:r>
          <w:r>
            <w:rPr>
              <w:rStyle w:val="29"/>
              <w:b/>
              <w:bCs/>
            </w:rPr>
            <w:t>8.2.4 请求JSON 示例</w:t>
          </w:r>
          <w:r>
            <w:tab/>
          </w:r>
          <w:r>
            <w:fldChar w:fldCharType="begin"/>
          </w:r>
          <w:r>
            <w:instrText xml:space="preserve"> PAGEREF _Toc57621972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"_Toc57621973" </w:instrText>
          </w:r>
          <w:r>
            <w:fldChar w:fldCharType="separate"/>
          </w:r>
          <w:r>
            <w:rPr>
              <w:rStyle w:val="29"/>
              <w:b/>
              <w:bCs/>
            </w:rPr>
            <w:t>8.2.5 响应JSON 示例</w:t>
          </w:r>
          <w:r>
            <w:tab/>
          </w:r>
          <w:r>
            <w:fldChar w:fldCharType="begin"/>
          </w:r>
          <w:r>
            <w:instrText xml:space="preserve"> PAGEREF _Toc57621973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"_Toc57621974" </w:instrText>
          </w:r>
          <w:r>
            <w:fldChar w:fldCharType="separate"/>
          </w:r>
          <w:r>
            <w:rPr>
              <w:rStyle w:val="29"/>
              <w:b/>
              <w:bCs/>
            </w:rPr>
            <w:t>8.2.6 异常JSON 示例</w:t>
          </w:r>
          <w:r>
            <w:tab/>
          </w:r>
          <w:r>
            <w:fldChar w:fldCharType="begin"/>
          </w:r>
          <w:r>
            <w:instrText xml:space="preserve"> PAGEREF _Toc57621974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"_Toc57621975" </w:instrText>
          </w:r>
          <w:r>
            <w:fldChar w:fldCharType="separate"/>
          </w:r>
          <w:r>
            <w:rPr>
              <w:rStyle w:val="29"/>
              <w:b/>
              <w:bCs/>
            </w:rPr>
            <w:t>8.2.7 业务错误码</w:t>
          </w:r>
          <w:r>
            <w:tab/>
          </w:r>
          <w:r>
            <w:fldChar w:fldCharType="begin"/>
          </w:r>
          <w:r>
            <w:instrText xml:space="preserve"> PAGEREF _Toc57621975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"_Toc57621976" </w:instrText>
          </w:r>
          <w:r>
            <w:fldChar w:fldCharType="separate"/>
          </w:r>
          <w:r>
            <w:rPr>
              <w:rStyle w:val="29"/>
              <w:b/>
              <w:bCs/>
            </w:rPr>
            <w:t>8.2.8 图片案例</w:t>
          </w:r>
          <w:r>
            <w:tab/>
          </w:r>
          <w:r>
            <w:fldChar w:fldCharType="begin"/>
          </w:r>
          <w:r>
            <w:instrText xml:space="preserve"> PAGEREF _Toc57621976 \h </w:instrText>
          </w:r>
          <w:r>
            <w:fldChar w:fldCharType="separate"/>
          </w:r>
          <w:r>
            <w:t>83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"_Toc57621977" </w:instrText>
          </w:r>
          <w:r>
            <w:fldChar w:fldCharType="separate"/>
          </w:r>
          <w:r>
            <w:rPr>
              <w:rStyle w:val="29"/>
              <w:b/>
              <w:bCs/>
            </w:rPr>
            <w:t>8.3 作业票查询</w:t>
          </w:r>
          <w:r>
            <w:tab/>
          </w:r>
          <w:r>
            <w:fldChar w:fldCharType="begin"/>
          </w:r>
          <w:r>
            <w:instrText xml:space="preserve"> PAGEREF _Toc57621977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"_Toc57621978" </w:instrText>
          </w:r>
          <w:r>
            <w:fldChar w:fldCharType="separate"/>
          </w:r>
          <w:r>
            <w:rPr>
              <w:rStyle w:val="29"/>
              <w:b/>
              <w:bCs/>
            </w:rPr>
            <w:t>8.3.1 URL</w:t>
          </w:r>
          <w:r>
            <w:tab/>
          </w:r>
          <w:r>
            <w:fldChar w:fldCharType="begin"/>
          </w:r>
          <w:r>
            <w:instrText xml:space="preserve"> PAGEREF _Toc57621978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"_Toc57621979" </w:instrText>
          </w:r>
          <w:r>
            <w:fldChar w:fldCharType="separate"/>
          </w:r>
          <w:r>
            <w:rPr>
              <w:rStyle w:val="29"/>
              <w:b/>
              <w:bCs/>
            </w:rPr>
            <w:t>8.3.2 请求头</w:t>
          </w:r>
          <w:r>
            <w:tab/>
          </w:r>
          <w:r>
            <w:fldChar w:fldCharType="begin"/>
          </w:r>
          <w:r>
            <w:instrText xml:space="preserve"> PAGEREF _Toc57621979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"_Toc57621980" </w:instrText>
          </w:r>
          <w:r>
            <w:fldChar w:fldCharType="separate"/>
          </w:r>
          <w:r>
            <w:rPr>
              <w:rStyle w:val="29"/>
              <w:b/>
              <w:bCs/>
            </w:rPr>
            <w:t>8.3.3 POST 请求参数</w:t>
          </w:r>
          <w:r>
            <w:tab/>
          </w:r>
          <w:r>
            <w:fldChar w:fldCharType="begin"/>
          </w:r>
          <w:r>
            <w:instrText xml:space="preserve"> PAGEREF _Toc57621980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"_Toc57621981" </w:instrText>
          </w:r>
          <w:r>
            <w:fldChar w:fldCharType="separate"/>
          </w:r>
          <w:r>
            <w:rPr>
              <w:rStyle w:val="29"/>
              <w:b/>
              <w:bCs/>
            </w:rPr>
            <w:t>8.3.4 请求响应参数</w:t>
          </w:r>
          <w:r>
            <w:tab/>
          </w:r>
          <w:r>
            <w:fldChar w:fldCharType="begin"/>
          </w:r>
          <w:r>
            <w:instrText xml:space="preserve"> PAGEREF _Toc57621981 \h </w:instrText>
          </w:r>
          <w:r>
            <w:fldChar w:fldCharType="separate"/>
          </w:r>
          <w:r>
            <w:t>85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"_Toc57621982" </w:instrText>
          </w:r>
          <w:r>
            <w:fldChar w:fldCharType="separate"/>
          </w:r>
          <w:r>
            <w:rPr>
              <w:rStyle w:val="29"/>
              <w:b/>
              <w:bCs/>
            </w:rPr>
            <w:t>8.3.5 请求JSON 示例</w:t>
          </w:r>
          <w:r>
            <w:tab/>
          </w:r>
          <w:r>
            <w:fldChar w:fldCharType="begin"/>
          </w:r>
          <w:r>
            <w:instrText xml:space="preserve"> PAGEREF _Toc57621982 \h </w:instrText>
          </w:r>
          <w:r>
            <w:fldChar w:fldCharType="separate"/>
          </w:r>
          <w:r>
            <w:t>85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"_Toc57621983" </w:instrText>
          </w:r>
          <w:r>
            <w:fldChar w:fldCharType="separate"/>
          </w:r>
          <w:r>
            <w:rPr>
              <w:rStyle w:val="29"/>
              <w:b/>
              <w:bCs/>
            </w:rPr>
            <w:t>8.3.6 响应JSON 示例</w:t>
          </w:r>
          <w:r>
            <w:tab/>
          </w:r>
          <w:r>
            <w:fldChar w:fldCharType="begin"/>
          </w:r>
          <w:r>
            <w:instrText xml:space="preserve"> PAGEREF _Toc57621983 \h </w:instrText>
          </w:r>
          <w:r>
            <w:fldChar w:fldCharType="separate"/>
          </w:r>
          <w:r>
            <w:t>86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"_Toc57621984" </w:instrText>
          </w:r>
          <w:r>
            <w:fldChar w:fldCharType="separate"/>
          </w:r>
          <w:r>
            <w:rPr>
              <w:rStyle w:val="29"/>
              <w:b/>
              <w:bCs/>
            </w:rPr>
            <w:t>8.3.7 异常JSON 示例</w:t>
          </w:r>
          <w:r>
            <w:tab/>
          </w:r>
          <w:r>
            <w:fldChar w:fldCharType="begin"/>
          </w:r>
          <w:r>
            <w:instrText xml:space="preserve"> PAGEREF _Toc57621984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"_Toc57621985" </w:instrText>
          </w:r>
          <w:r>
            <w:fldChar w:fldCharType="separate"/>
          </w:r>
          <w:r>
            <w:rPr>
              <w:rStyle w:val="29"/>
              <w:b/>
              <w:bCs/>
            </w:rPr>
            <w:t>8.3.8 业务错误码</w:t>
          </w:r>
          <w:r>
            <w:tab/>
          </w:r>
          <w:r>
            <w:fldChar w:fldCharType="begin"/>
          </w:r>
          <w:r>
            <w:instrText xml:space="preserve"> PAGEREF _Toc57621985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"_Toc57621986" </w:instrText>
          </w:r>
          <w:r>
            <w:fldChar w:fldCharType="separate"/>
          </w:r>
          <w:r>
            <w:rPr>
              <w:rStyle w:val="29"/>
              <w:b/>
              <w:bCs/>
            </w:rPr>
            <w:t>8.3.9 图片案例</w:t>
          </w:r>
          <w:r>
            <w:tab/>
          </w:r>
          <w:r>
            <w:fldChar w:fldCharType="begin"/>
          </w:r>
          <w:r>
            <w:instrText xml:space="preserve"> PAGEREF _Toc57621986 \h </w:instrText>
          </w:r>
          <w:r>
            <w:fldChar w:fldCharType="separate"/>
          </w:r>
          <w:r>
            <w:t>88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"_Toc57621987" </w:instrText>
          </w:r>
          <w:r>
            <w:fldChar w:fldCharType="separate"/>
          </w:r>
          <w:r>
            <w:rPr>
              <w:rStyle w:val="29"/>
            </w:rPr>
            <w:t>九、用户扩展数据API</w:t>
          </w:r>
          <w:r>
            <w:tab/>
          </w:r>
          <w:r>
            <w:fldChar w:fldCharType="begin"/>
          </w:r>
          <w:r>
            <w:instrText xml:space="preserve"> PAGEREF _Toc57621987 \h </w:instrText>
          </w:r>
          <w:r>
            <w:fldChar w:fldCharType="separate"/>
          </w:r>
          <w:r>
            <w:t>89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"_Toc57621988" </w:instrText>
          </w:r>
          <w:r>
            <w:fldChar w:fldCharType="separate"/>
          </w:r>
          <w:r>
            <w:rPr>
              <w:rStyle w:val="29"/>
              <w:b/>
              <w:bCs/>
            </w:rPr>
            <w:t>9.1 添加用户扩展数据</w:t>
          </w:r>
          <w:r>
            <w:tab/>
          </w:r>
          <w:r>
            <w:fldChar w:fldCharType="begin"/>
          </w:r>
          <w:r>
            <w:instrText xml:space="preserve"> PAGEREF _Toc57621988 \h </w:instrText>
          </w:r>
          <w:r>
            <w:fldChar w:fldCharType="separate"/>
          </w:r>
          <w:r>
            <w:t>89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"_Toc57621989" </w:instrText>
          </w:r>
          <w:r>
            <w:fldChar w:fldCharType="separate"/>
          </w:r>
          <w:r>
            <w:rPr>
              <w:rStyle w:val="29"/>
              <w:b/>
              <w:bCs/>
            </w:rPr>
            <w:t>9.1.1 URL</w:t>
          </w:r>
          <w:r>
            <w:tab/>
          </w:r>
          <w:r>
            <w:fldChar w:fldCharType="begin"/>
          </w:r>
          <w:r>
            <w:instrText xml:space="preserve"> PAGEREF _Toc57621989 \h </w:instrText>
          </w:r>
          <w:r>
            <w:fldChar w:fldCharType="separate"/>
          </w:r>
          <w:r>
            <w:t>89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"_Toc57621990" </w:instrText>
          </w:r>
          <w:r>
            <w:fldChar w:fldCharType="separate"/>
          </w:r>
          <w:r>
            <w:rPr>
              <w:rStyle w:val="29"/>
              <w:b/>
              <w:bCs/>
            </w:rPr>
            <w:t>9.1.2 请求头</w:t>
          </w:r>
          <w:r>
            <w:tab/>
          </w:r>
          <w:r>
            <w:fldChar w:fldCharType="begin"/>
          </w:r>
          <w:r>
            <w:instrText xml:space="preserve"> PAGEREF _Toc57621990 \h </w:instrText>
          </w:r>
          <w:r>
            <w:fldChar w:fldCharType="separate"/>
          </w:r>
          <w:r>
            <w:t>89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"_Toc57621991" </w:instrText>
          </w:r>
          <w:r>
            <w:fldChar w:fldCharType="separate"/>
          </w:r>
          <w:r>
            <w:rPr>
              <w:rStyle w:val="29"/>
              <w:b/>
              <w:bCs/>
            </w:rPr>
            <w:t>9.1.3 POST 请求参数</w:t>
          </w:r>
          <w:r>
            <w:tab/>
          </w:r>
          <w:r>
            <w:fldChar w:fldCharType="begin"/>
          </w:r>
          <w:r>
            <w:instrText xml:space="preserve"> PAGEREF _Toc57621991 \h </w:instrText>
          </w:r>
          <w:r>
            <w:fldChar w:fldCharType="separate"/>
          </w:r>
          <w:r>
            <w:t>89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"_Toc57621992" </w:instrText>
          </w:r>
          <w:r>
            <w:fldChar w:fldCharType="separate"/>
          </w:r>
          <w:r>
            <w:rPr>
              <w:rStyle w:val="29"/>
              <w:b/>
              <w:bCs/>
            </w:rPr>
            <w:t>9.1.4 请求JSON 示例</w:t>
          </w:r>
          <w:r>
            <w:tab/>
          </w:r>
          <w:r>
            <w:fldChar w:fldCharType="begin"/>
          </w:r>
          <w:r>
            <w:instrText xml:space="preserve"> PAGEREF _Toc57621992 \h </w:instrText>
          </w:r>
          <w:r>
            <w:fldChar w:fldCharType="separate"/>
          </w:r>
          <w:r>
            <w:t>90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"_Toc57621993" </w:instrText>
          </w:r>
          <w:r>
            <w:fldChar w:fldCharType="separate"/>
          </w:r>
          <w:r>
            <w:rPr>
              <w:rStyle w:val="29"/>
              <w:b/>
              <w:bCs/>
            </w:rPr>
            <w:t>9.1.5 响应JSON 示例</w:t>
          </w:r>
          <w:r>
            <w:tab/>
          </w:r>
          <w:r>
            <w:fldChar w:fldCharType="begin"/>
          </w:r>
          <w:r>
            <w:instrText xml:space="preserve"> PAGEREF _Toc57621993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"_Toc57621994" </w:instrText>
          </w:r>
          <w:r>
            <w:fldChar w:fldCharType="separate"/>
          </w:r>
          <w:r>
            <w:rPr>
              <w:rStyle w:val="29"/>
              <w:b/>
              <w:bCs/>
            </w:rPr>
            <w:t>9.1.6 异常JSON 示例</w:t>
          </w:r>
          <w:r>
            <w:tab/>
          </w:r>
          <w:r>
            <w:fldChar w:fldCharType="begin"/>
          </w:r>
          <w:r>
            <w:instrText xml:space="preserve"> PAGEREF _Toc57621994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"_Toc57621995" </w:instrText>
          </w:r>
          <w:r>
            <w:fldChar w:fldCharType="separate"/>
          </w:r>
          <w:r>
            <w:rPr>
              <w:rStyle w:val="29"/>
              <w:b/>
              <w:bCs/>
            </w:rPr>
            <w:t>9.1.7 业务错误码</w:t>
          </w:r>
          <w:r>
            <w:tab/>
          </w:r>
          <w:r>
            <w:fldChar w:fldCharType="begin"/>
          </w:r>
          <w:r>
            <w:instrText xml:space="preserve"> PAGEREF _Toc57621995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"_Toc57621996" </w:instrText>
          </w:r>
          <w:r>
            <w:fldChar w:fldCharType="separate"/>
          </w:r>
          <w:r>
            <w:rPr>
              <w:rStyle w:val="29"/>
              <w:b/>
              <w:bCs/>
            </w:rPr>
            <w:t>9.1.8 图片案例</w:t>
          </w:r>
          <w:r>
            <w:tab/>
          </w:r>
          <w:r>
            <w:fldChar w:fldCharType="begin"/>
          </w:r>
          <w:r>
            <w:instrText xml:space="preserve"> PAGEREF _Toc57621996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20"/>
            <w:rPr>
              <w:rFonts w:eastAsiaTheme="minorEastAsia" w:cstheme="minorBidi"/>
              <w:small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"_Toc57621997" </w:instrText>
          </w:r>
          <w:r>
            <w:fldChar w:fldCharType="separate"/>
          </w:r>
          <w:r>
            <w:rPr>
              <w:rStyle w:val="29"/>
              <w:b/>
              <w:bCs/>
            </w:rPr>
            <w:t>9.2 删除用户扩展数据</w:t>
          </w:r>
          <w:r>
            <w:tab/>
          </w:r>
          <w:r>
            <w:fldChar w:fldCharType="begin"/>
          </w:r>
          <w:r>
            <w:instrText xml:space="preserve"> PAGEREF _Toc57621997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"_Toc57621998" </w:instrText>
          </w:r>
          <w:r>
            <w:fldChar w:fldCharType="separate"/>
          </w:r>
          <w:r>
            <w:rPr>
              <w:rStyle w:val="29"/>
              <w:b/>
              <w:bCs/>
            </w:rPr>
            <w:t>9.2.1 URL</w:t>
          </w:r>
          <w:r>
            <w:tab/>
          </w:r>
          <w:r>
            <w:fldChar w:fldCharType="begin"/>
          </w:r>
          <w:r>
            <w:instrText xml:space="preserve"> PAGEREF _Toc57621998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"_Toc57621999" </w:instrText>
          </w:r>
          <w:r>
            <w:fldChar w:fldCharType="separate"/>
          </w:r>
          <w:r>
            <w:rPr>
              <w:rStyle w:val="29"/>
              <w:b/>
              <w:bCs/>
            </w:rPr>
            <w:t>9.2.2 请求头</w:t>
          </w:r>
          <w:r>
            <w:tab/>
          </w:r>
          <w:r>
            <w:fldChar w:fldCharType="begin"/>
          </w:r>
          <w:r>
            <w:instrText xml:space="preserve"> PAGEREF _Toc57621999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"_Toc57622000" </w:instrText>
          </w:r>
          <w:r>
            <w:fldChar w:fldCharType="separate"/>
          </w:r>
          <w:r>
            <w:rPr>
              <w:rStyle w:val="29"/>
              <w:b/>
              <w:bCs/>
            </w:rPr>
            <w:t>9.2.3 POST请求参数</w:t>
          </w:r>
          <w:r>
            <w:tab/>
          </w:r>
          <w:r>
            <w:fldChar w:fldCharType="begin"/>
          </w:r>
          <w:r>
            <w:instrText xml:space="preserve"> PAGEREF _Toc57622000 \h </w:instrText>
          </w:r>
          <w:r>
            <w:fldChar w:fldCharType="separate"/>
          </w:r>
          <w:r>
            <w:t>92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"_Toc57622001" </w:instrText>
          </w:r>
          <w:r>
            <w:fldChar w:fldCharType="separate"/>
          </w:r>
          <w:r>
            <w:rPr>
              <w:rStyle w:val="29"/>
              <w:b/>
              <w:bCs/>
            </w:rPr>
            <w:t>9.2.4 请求JSON 示例</w:t>
          </w:r>
          <w:r>
            <w:tab/>
          </w:r>
          <w:r>
            <w:fldChar w:fldCharType="begin"/>
          </w:r>
          <w:r>
            <w:instrText xml:space="preserve"> PAGEREF _Toc57622001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"_Toc57622002" </w:instrText>
          </w:r>
          <w:r>
            <w:fldChar w:fldCharType="separate"/>
          </w:r>
          <w:r>
            <w:rPr>
              <w:rStyle w:val="29"/>
              <w:b/>
              <w:bCs/>
            </w:rPr>
            <w:t>9.2.5 响应JSON 示例</w:t>
          </w:r>
          <w:r>
            <w:tab/>
          </w:r>
          <w:r>
            <w:fldChar w:fldCharType="begin"/>
          </w:r>
          <w:r>
            <w:instrText xml:space="preserve"> PAGEREF _Toc57622002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"_Toc57622003" </w:instrText>
          </w:r>
          <w:r>
            <w:fldChar w:fldCharType="separate"/>
          </w:r>
          <w:r>
            <w:rPr>
              <w:rStyle w:val="29"/>
              <w:b/>
              <w:bCs/>
            </w:rPr>
            <w:t>9.2.6 异常JSON 示例</w:t>
          </w:r>
          <w:r>
            <w:tab/>
          </w:r>
          <w:r>
            <w:fldChar w:fldCharType="begin"/>
          </w:r>
          <w:r>
            <w:instrText xml:space="preserve"> PAGEREF _Toc57622003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"_Toc57622004" </w:instrText>
          </w:r>
          <w:r>
            <w:fldChar w:fldCharType="separate"/>
          </w:r>
          <w:r>
            <w:rPr>
              <w:rStyle w:val="29"/>
              <w:b/>
              <w:bCs/>
            </w:rPr>
            <w:t>9.2.7 业务错误码</w:t>
          </w:r>
          <w:r>
            <w:tab/>
          </w:r>
          <w:r>
            <w:fldChar w:fldCharType="begin"/>
          </w:r>
          <w:r>
            <w:instrText xml:space="preserve"> PAGEREF _Toc57622004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2"/>
            </w:tabs>
            <w:rPr>
              <w:rFonts w:eastAsiaTheme="minorEastAsia" w:cstheme="minorBidi"/>
              <w:i w:val="0"/>
              <w:iC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"_Toc57622005" </w:instrText>
          </w:r>
          <w:r>
            <w:fldChar w:fldCharType="separate"/>
          </w:r>
          <w:r>
            <w:rPr>
              <w:rStyle w:val="29"/>
              <w:b/>
              <w:bCs/>
            </w:rPr>
            <w:t>9.2.8 图片案例</w:t>
          </w:r>
          <w:r>
            <w:tab/>
          </w:r>
          <w:r>
            <w:fldChar w:fldCharType="begin"/>
          </w:r>
          <w:r>
            <w:instrText xml:space="preserve"> PAGEREF _Toc57622005 \h </w:instrText>
          </w:r>
          <w:r>
            <w:fldChar w:fldCharType="separate"/>
          </w:r>
          <w:r>
            <w:t>93</w:t>
          </w:r>
          <w:r>
            <w:fldChar w:fldCharType="end"/>
          </w:r>
          <w:r>
            <w:fldChar w:fldCharType="end"/>
          </w:r>
        </w:p>
        <w:p>
          <w:pPr>
            <w:pStyle w:val="17"/>
            <w:rPr>
              <w:rFonts w:asciiTheme="minorHAnsi" w:hAnsiTheme="minorHAnsi" w:eastAsiaTheme="minorEastAsia" w:cstheme="minorBidi"/>
              <w:b w:val="0"/>
              <w:bCs w:val="0"/>
              <w:caps w:val="0"/>
              <w:sz w:val="21"/>
              <w:szCs w:val="22"/>
            </w:rPr>
          </w:pPr>
          <w:r>
            <w:fldChar w:fldCharType="begin"/>
          </w:r>
          <w:r>
            <w:instrText xml:space="preserve"> HYPERLINK \l "_Toc57622006" </w:instrText>
          </w:r>
          <w:r>
            <w:fldChar w:fldCharType="separate"/>
          </w:r>
          <w:r>
            <w:rPr>
              <w:rStyle w:val="29"/>
            </w:rPr>
            <w:t>附录：返回码参考</w:t>
          </w:r>
          <w:r>
            <w:tab/>
          </w:r>
          <w:r>
            <w:fldChar w:fldCharType="begin"/>
          </w:r>
          <w:r>
            <w:instrText xml:space="preserve"> PAGEREF _Toc57622006 \h </w:instrText>
          </w:r>
          <w:r>
            <w:fldChar w:fldCharType="separate"/>
          </w:r>
          <w:r>
            <w:t>94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797" w:bottom="1440" w:left="1797" w:header="680" w:footer="992" w:gutter="0"/>
          <w:cols w:space="0" w:num="1"/>
          <w:titlePg/>
          <w:docGrid w:type="lines" w:linePitch="312" w:charSpace="0"/>
        </w:sectPr>
      </w:pP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4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292"/>
        <w:gridCol w:w="1276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8D0101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3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3"/>
                <w:rFonts w:hint="eastAsia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1292" w:type="dxa"/>
            <w:shd w:val="clear" w:color="auto" w:fill="8D0101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3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3"/>
                <w:rFonts w:hint="eastAsia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  <w:t>修订版本</w:t>
            </w:r>
          </w:p>
        </w:tc>
        <w:tc>
          <w:tcPr>
            <w:tcW w:w="1276" w:type="dxa"/>
            <w:shd w:val="clear" w:color="auto" w:fill="8D0101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3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3"/>
                <w:rFonts w:hint="eastAsia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3969" w:type="dxa"/>
            <w:shd w:val="clear" w:color="auto" w:fill="8D0101"/>
            <w:vAlign w:val="center"/>
          </w:tcPr>
          <w:p>
            <w:pPr>
              <w:tabs>
                <w:tab w:val="left" w:pos="6085"/>
              </w:tabs>
              <w:jc w:val="center"/>
              <w:rPr>
                <w:rStyle w:val="43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3"/>
                <w:rFonts w:hint="eastAsia"/>
                <w:color w:val="FFFFFF" w:themeColor="background1"/>
                <w:sz w:val="24"/>
                <w:szCs w:val="32"/>
                <w14:textFill>
                  <w14:solidFill>
                    <w14:schemeClr w14:val="bg1"/>
                  </w14:solidFill>
                </w14:textFill>
              </w:rPr>
              <w:t>更新内容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2020年8月17日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>v4.1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郝文钦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定稿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2020年10月28日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>v4.2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黄珍玉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left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1</w:t>
            </w:r>
            <w:r>
              <w:rPr>
                <w:rFonts w:ascii="微软雅黑" w:hAnsi="微软雅黑"/>
                <w:sz w:val="18"/>
                <w:szCs w:val="18"/>
              </w:rPr>
              <w:t>.</w:t>
            </w:r>
            <w:r>
              <w:rPr>
                <w:rFonts w:hint="eastAsia" w:ascii="微软雅黑" w:hAnsi="微软雅黑"/>
                <w:sz w:val="18"/>
                <w:szCs w:val="18"/>
              </w:rPr>
              <w:t>在 人员API“4.1批量添加人员”和“4.2批量修改人员”接口增加一个非必填字段“人员链接url”</w:t>
            </w:r>
          </w:p>
          <w:p>
            <w:pPr>
              <w:numPr>
                <w:ilvl w:val="0"/>
                <w:numId w:val="2"/>
              </w:numPr>
              <w:tabs>
                <w:tab w:val="left" w:pos="6085"/>
              </w:tabs>
              <w:jc w:val="left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在 人员API“4</w:t>
            </w:r>
            <w:r>
              <w:rPr>
                <w:rFonts w:ascii="微软雅黑" w:hAnsi="微软雅黑"/>
                <w:sz w:val="18"/>
                <w:szCs w:val="18"/>
              </w:rPr>
              <w:t xml:space="preserve">.4 </w:t>
            </w:r>
            <w:r>
              <w:rPr>
                <w:rFonts w:hint="eastAsia" w:ascii="微软雅黑" w:hAnsi="微软雅黑"/>
                <w:sz w:val="18"/>
                <w:szCs w:val="18"/>
              </w:rPr>
              <w:t>查询建筑下所有人”岗位id字段、添加部门id字段和部门名称字段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ascii="微软雅黑" w:hAnsi="微软雅黑"/>
                <w:sz w:val="18"/>
                <w:szCs w:val="18"/>
              </w:rPr>
              <w:t>2020</w:t>
            </w:r>
            <w:r>
              <w:rPr>
                <w:rFonts w:hint="eastAsia" w:ascii="微软雅黑" w:hAnsi="微软雅黑"/>
                <w:sz w:val="18"/>
                <w:szCs w:val="18"/>
              </w:rPr>
              <w:t>年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微软雅黑" w:hAnsi="微软雅黑"/>
                <w:sz w:val="18"/>
                <w:szCs w:val="18"/>
              </w:rPr>
              <w:t>月</w:t>
            </w: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>03</w:t>
            </w:r>
            <w:r>
              <w:rPr>
                <w:rFonts w:hint="eastAsia" w:ascii="微软雅黑" w:hAnsi="微软雅黑"/>
                <w:sz w:val="18"/>
                <w:szCs w:val="18"/>
              </w:rPr>
              <w:t>日</w:t>
            </w: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hint="default" w:ascii="微软雅黑" w:hAnsi="微软雅黑" w:eastAsia="微软雅黑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/>
                <w:sz w:val="18"/>
                <w:szCs w:val="18"/>
                <w:lang w:val="en-US" w:eastAsia="zh-CN"/>
              </w:rPr>
              <w:t>v4.3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郝文钦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人员A</w:t>
            </w:r>
            <w:r>
              <w:rPr>
                <w:rFonts w:ascii="微软雅黑" w:hAnsi="微软雅黑"/>
                <w:sz w:val="18"/>
                <w:szCs w:val="18"/>
              </w:rPr>
              <w:t>PI</w:t>
            </w:r>
          </w:p>
          <w:p>
            <w:pPr>
              <w:pStyle w:val="33"/>
              <w:numPr>
                <w:ilvl w:val="0"/>
                <w:numId w:val="3"/>
              </w:numPr>
              <w:tabs>
                <w:tab w:val="left" w:pos="6085"/>
              </w:tabs>
              <w:ind w:firstLineChars="0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 w:ascii="微软雅黑" w:hAnsi="微软雅黑"/>
                <w:sz w:val="18"/>
                <w:szCs w:val="18"/>
              </w:rPr>
              <w:t>更新编号</w:t>
            </w:r>
            <w:r>
              <w:rPr>
                <w:rFonts w:ascii="微软雅黑" w:hAnsi="微软雅黑"/>
                <w:sz w:val="18"/>
                <w:szCs w:val="18"/>
              </w:rPr>
              <w:t xml:space="preserve">4.4 </w:t>
            </w:r>
            <w:r>
              <w:rPr>
                <w:rFonts w:hint="eastAsia" w:ascii="微软雅黑" w:hAnsi="微软雅黑"/>
                <w:sz w:val="18"/>
                <w:szCs w:val="18"/>
              </w:rPr>
              <w:t>“查询建筑下所有人员”名称更新为“查询建筑下所有内部人员</w:t>
            </w:r>
            <w:r>
              <w:rPr>
                <w:rFonts w:ascii="微软雅黑" w:hAnsi="微软雅黑"/>
                <w:sz w:val="18"/>
                <w:szCs w:val="18"/>
              </w:rPr>
              <w:t>”</w:t>
            </w:r>
            <w:r>
              <w:rPr>
                <w:rFonts w:hint="eastAsia" w:ascii="微软雅黑" w:hAnsi="微软雅黑"/>
                <w:sz w:val="18"/>
                <w:szCs w:val="18"/>
              </w:rPr>
              <w:t>，</w:t>
            </w:r>
            <w:r>
              <w:rPr>
                <w:rFonts w:hint="eastAsia" w:ascii="微软雅黑" w:hAnsi="微软雅黑"/>
                <w:b/>
                <w:bCs/>
                <w:sz w:val="18"/>
                <w:szCs w:val="18"/>
              </w:rPr>
              <w:t xml:space="preserve">请求响应参数 </w:t>
            </w:r>
            <w:r>
              <w:rPr>
                <w:rFonts w:hint="eastAsia" w:ascii="微软雅黑" w:hAnsi="微软雅黑"/>
                <w:sz w:val="18"/>
                <w:szCs w:val="18"/>
              </w:rPr>
              <w:t>图标I</w:t>
            </w:r>
            <w:r>
              <w:rPr>
                <w:rFonts w:ascii="微软雅黑" w:hAnsi="微软雅黑"/>
                <w:sz w:val="18"/>
                <w:szCs w:val="18"/>
              </w:rPr>
              <w:t xml:space="preserve">D </w:t>
            </w:r>
            <w:r>
              <w:rPr>
                <w:rFonts w:hint="eastAsia" w:ascii="微软雅黑" w:hAnsi="微软雅黑"/>
                <w:sz w:val="18"/>
                <w:szCs w:val="18"/>
              </w:rPr>
              <w:t xml:space="preserve">原 </w:t>
            </w:r>
            <w:r>
              <w:rPr>
                <w:rFonts w:ascii="微软雅黑" w:hAnsi="微软雅黑"/>
                <w:sz w:val="18"/>
                <w:szCs w:val="18"/>
              </w:rPr>
              <w:t>S</w:t>
            </w:r>
            <w:r>
              <w:rPr>
                <w:rFonts w:hint="eastAsia" w:ascii="微软雅黑" w:hAnsi="微软雅黑"/>
                <w:sz w:val="18"/>
                <w:szCs w:val="18"/>
              </w:rPr>
              <w:t>tring</w:t>
            </w:r>
            <w:r>
              <w:rPr>
                <w:rFonts w:ascii="微软雅黑" w:hAnsi="微软雅黑"/>
                <w:sz w:val="18"/>
                <w:szCs w:val="18"/>
              </w:rPr>
              <w:t xml:space="preserve"> </w:t>
            </w:r>
            <w:r>
              <w:rPr>
                <w:rFonts w:hint="eastAsia" w:ascii="微软雅黑" w:hAnsi="微软雅黑"/>
                <w:sz w:val="18"/>
                <w:szCs w:val="18"/>
              </w:rPr>
              <w:t xml:space="preserve">更新为 </w:t>
            </w:r>
            <w:r>
              <w:rPr>
                <w:rFonts w:ascii="微软雅黑" w:hAnsi="微软雅黑"/>
                <w:sz w:val="18"/>
                <w:szCs w:val="18"/>
              </w:rPr>
              <w:t>Long</w:t>
            </w:r>
          </w:p>
          <w:p>
            <w:pPr>
              <w:tabs>
                <w:tab w:val="left" w:pos="6085"/>
              </w:tabs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ascii="微软雅黑" w:hAnsi="微软雅黑"/>
                <w:sz w:val="18"/>
                <w:szCs w:val="18"/>
              </w:rPr>
              <w:t>2</w:t>
            </w:r>
            <w:r>
              <w:rPr>
                <w:rFonts w:hint="eastAsia" w:ascii="微软雅黑" w:hAnsi="微软雅黑"/>
                <w:sz w:val="18"/>
                <w:szCs w:val="18"/>
              </w:rPr>
              <w:t>.新增编号</w:t>
            </w:r>
            <w:r>
              <w:rPr>
                <w:rFonts w:ascii="微软雅黑" w:hAnsi="微软雅黑"/>
                <w:sz w:val="18"/>
                <w:szCs w:val="18"/>
              </w:rPr>
              <w:t>4.8</w:t>
            </w:r>
            <w:r>
              <w:rPr>
                <w:rFonts w:hint="eastAsia" w:ascii="微软雅黑" w:hAnsi="微软雅黑"/>
                <w:sz w:val="18"/>
                <w:szCs w:val="18"/>
              </w:rPr>
              <w:t>“承包商人员查询接口”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3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  <w:tc>
          <w:tcPr>
            <w:tcW w:w="1292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  <w:sz w:val="18"/>
                <w:szCs w:val="18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  <w:bookmarkStart w:id="1418" w:name="_GoBack"/>
      <w:bookmarkEnd w:id="1418"/>
    </w:p>
    <w:p>
      <w:pPr>
        <w:outlineLvl w:val="0"/>
        <w:rPr>
          <w:b/>
          <w:bCs/>
          <w:sz w:val="36"/>
          <w:szCs w:val="36"/>
        </w:rPr>
      </w:pPr>
      <w:bookmarkStart w:id="0" w:name="_Toc48926318"/>
      <w:bookmarkStart w:id="1" w:name="_Toc51882580"/>
      <w:bookmarkStart w:id="2" w:name="_Toc57621741"/>
      <w:bookmarkStart w:id="3" w:name="_Toc48926570"/>
      <w:bookmarkStart w:id="4" w:name="_Toc49438070"/>
      <w:bookmarkStart w:id="5" w:name="_Toc48635681"/>
      <w:bookmarkStart w:id="6" w:name="_Toc334907444"/>
      <w:r>
        <w:rPr>
          <w:rFonts w:hint="eastAsia"/>
          <w:b/>
          <w:bCs/>
          <w:sz w:val="36"/>
          <w:szCs w:val="36"/>
        </w:rPr>
        <w:t>一、</w:t>
      </w:r>
      <w:r>
        <w:rPr>
          <w:b/>
          <w:bCs/>
          <w:sz w:val="36"/>
          <w:szCs w:val="36"/>
        </w:rPr>
        <w:tab/>
      </w:r>
      <w:r>
        <w:rPr>
          <w:rFonts w:hint="eastAsia"/>
          <w:b/>
          <w:bCs/>
          <w:sz w:val="36"/>
          <w:szCs w:val="36"/>
        </w:rPr>
        <w:t>概述</w:t>
      </w:r>
      <w:bookmarkEnd w:id="0"/>
      <w:bookmarkEnd w:id="1"/>
      <w:bookmarkEnd w:id="2"/>
      <w:bookmarkEnd w:id="3"/>
      <w:bookmarkEnd w:id="4"/>
      <w:bookmarkEnd w:id="5"/>
    </w:p>
    <w:p>
      <w:pPr>
        <w:widowControl/>
        <w:ind w:left="420"/>
        <w:jc w:val="left"/>
      </w:pPr>
      <w:r>
        <w:rPr>
          <w:rFonts w:hint="eastAsia"/>
          <w:sz w:val="22"/>
          <w:szCs w:val="22"/>
        </w:rPr>
        <w:tab/>
      </w:r>
      <w:r>
        <w:rPr>
          <w:rFonts w:hint="eastAsia"/>
          <w:sz w:val="22"/>
          <w:szCs w:val="22"/>
        </w:rPr>
        <w:t>本文档为第三方应用系统与人员定位系统进行数据对接提供指导</w:t>
      </w:r>
      <w:bookmarkEnd w:id="6"/>
      <w:bookmarkStart w:id="7" w:name="_Toc461448735"/>
      <w:r>
        <w:rPr>
          <w:rFonts w:hint="eastAsia"/>
          <w:sz w:val="22"/>
          <w:szCs w:val="22"/>
        </w:rPr>
        <w:t>。</w:t>
      </w:r>
    </w:p>
    <w:p>
      <w:pPr>
        <w:rPr>
          <w:sz w:val="22"/>
          <w:szCs w:val="22"/>
        </w:rPr>
      </w:pPr>
    </w:p>
    <w:p>
      <w:pPr>
        <w:outlineLvl w:val="0"/>
        <w:rPr>
          <w:b/>
          <w:bCs/>
          <w:sz w:val="36"/>
          <w:szCs w:val="36"/>
        </w:rPr>
      </w:pPr>
      <w:bookmarkStart w:id="8" w:name="_Toc49438072"/>
      <w:bookmarkStart w:id="9" w:name="_Toc48635682"/>
      <w:bookmarkStart w:id="10" w:name="_Toc48926319"/>
      <w:bookmarkStart w:id="11" w:name="_Toc48926572"/>
      <w:bookmarkStart w:id="12" w:name="_Toc51882582"/>
      <w:bookmarkStart w:id="13" w:name="_Toc57621742"/>
      <w:r>
        <w:rPr>
          <w:rFonts w:hint="eastAsia"/>
          <w:b/>
          <w:bCs/>
          <w:sz w:val="36"/>
          <w:szCs w:val="36"/>
        </w:rPr>
        <w:t>二、公共响应参数</w:t>
      </w:r>
      <w:bookmarkEnd w:id="8"/>
      <w:bookmarkEnd w:id="9"/>
      <w:bookmarkEnd w:id="10"/>
      <w:bookmarkEnd w:id="11"/>
      <w:bookmarkEnd w:id="12"/>
      <w:bookmarkEnd w:id="13"/>
      <w:r>
        <w:rPr>
          <w:b/>
          <w:bCs/>
          <w:sz w:val="36"/>
          <w:szCs w:val="36"/>
        </w:rPr>
        <w:t xml:space="preserve"> </w:t>
      </w:r>
    </w:p>
    <w:p/>
    <w:tbl>
      <w:tblPr>
        <w:tblStyle w:val="4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1453"/>
        <w:gridCol w:w="1560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5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5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82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status</w:t>
            </w:r>
          </w:p>
        </w:tc>
        <w:tc>
          <w:tcPr>
            <w:tcW w:w="145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5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返回状态，如：ok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ode</w:t>
            </w:r>
          </w:p>
        </w:tc>
        <w:tc>
          <w:tcPr>
            <w:tcW w:w="145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nt</w:t>
            </w:r>
          </w:p>
        </w:tc>
        <w:tc>
          <w:tcPr>
            <w:tcW w:w="15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返回码，如：0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errMsg</w:t>
            </w:r>
          </w:p>
        </w:tc>
        <w:tc>
          <w:tcPr>
            <w:tcW w:w="145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5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返回信息，如：令牌失效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ata</w:t>
            </w:r>
          </w:p>
        </w:tc>
        <w:tc>
          <w:tcPr>
            <w:tcW w:w="145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>bject</w:t>
            </w:r>
          </w:p>
        </w:tc>
        <w:tc>
          <w:tcPr>
            <w:tcW w:w="15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382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返回数据</w:t>
            </w:r>
          </w:p>
        </w:tc>
      </w:tr>
    </w:tbl>
    <w:p/>
    <w:p>
      <w:pPr>
        <w:outlineLvl w:val="0"/>
        <w:rPr>
          <w:b/>
          <w:bCs/>
          <w:sz w:val="36"/>
          <w:szCs w:val="36"/>
        </w:rPr>
      </w:pPr>
      <w:bookmarkStart w:id="14" w:name="_Toc49438073"/>
      <w:bookmarkStart w:id="15" w:name="_Toc48635683"/>
      <w:bookmarkStart w:id="16" w:name="_Toc48926573"/>
      <w:bookmarkStart w:id="17" w:name="_Toc51882583"/>
      <w:bookmarkStart w:id="18" w:name="_Toc57621743"/>
      <w:bookmarkStart w:id="19" w:name="_Toc48926320"/>
      <w:r>
        <w:rPr>
          <w:rFonts w:hint="eastAsia"/>
          <w:b/>
          <w:bCs/>
          <w:sz w:val="36"/>
          <w:szCs w:val="36"/>
        </w:rPr>
        <w:t>三、令牌A</w:t>
      </w:r>
      <w:r>
        <w:rPr>
          <w:b/>
          <w:bCs/>
          <w:sz w:val="36"/>
          <w:szCs w:val="36"/>
        </w:rPr>
        <w:t>PI</w:t>
      </w:r>
      <w:bookmarkEnd w:id="14"/>
      <w:bookmarkEnd w:id="15"/>
      <w:bookmarkEnd w:id="16"/>
      <w:bookmarkEnd w:id="17"/>
      <w:bookmarkEnd w:id="18"/>
      <w:bookmarkEnd w:id="19"/>
    </w:p>
    <w:p>
      <w:pPr>
        <w:outlineLvl w:val="1"/>
        <w:rPr>
          <w:b/>
          <w:bCs/>
          <w:sz w:val="28"/>
          <w:szCs w:val="28"/>
        </w:rPr>
      </w:pPr>
      <w:bookmarkStart w:id="20" w:name="_Toc51882584"/>
      <w:bookmarkStart w:id="21" w:name="_Toc48635684"/>
      <w:bookmarkStart w:id="22" w:name="_Toc48926321"/>
      <w:bookmarkStart w:id="23" w:name="_Toc57621744"/>
      <w:bookmarkStart w:id="24" w:name="_Toc48926574"/>
      <w:bookmarkStart w:id="25" w:name="_Toc49438074"/>
      <w:r>
        <w:rPr>
          <w:rFonts w:hint="eastAsia"/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.1</w:t>
      </w:r>
      <w:r>
        <w:rPr>
          <w:rFonts w:hint="eastAsia"/>
          <w:b/>
          <w:bCs/>
          <w:sz w:val="28"/>
          <w:szCs w:val="28"/>
        </w:rPr>
        <w:t>获取授权令牌</w:t>
      </w:r>
      <w:bookmarkEnd w:id="20"/>
      <w:bookmarkEnd w:id="21"/>
      <w:bookmarkEnd w:id="22"/>
      <w:bookmarkEnd w:id="23"/>
      <w:bookmarkEnd w:id="24"/>
      <w:bookmarkEnd w:id="25"/>
    </w:p>
    <w:p>
      <w:pPr>
        <w:ind w:firstLine="420"/>
        <w:rPr>
          <w:b/>
          <w:bCs/>
          <w:color w:val="FF0000"/>
          <w:sz w:val="21"/>
          <w:szCs w:val="21"/>
        </w:rPr>
      </w:pPr>
      <w:r>
        <w:rPr>
          <w:rFonts w:hint="eastAsia"/>
          <w:b/>
          <w:bCs/>
          <w:color w:val="FF0000"/>
          <w:sz w:val="21"/>
          <w:szCs w:val="21"/>
        </w:rPr>
        <w:t>注：影响版本：化工</w:t>
      </w:r>
      <w:r>
        <w:rPr>
          <w:b/>
          <w:bCs/>
          <w:color w:val="FF0000"/>
          <w:sz w:val="21"/>
          <w:szCs w:val="21"/>
        </w:rPr>
        <w:t>4.</w:t>
      </w:r>
      <w:r>
        <w:rPr>
          <w:rFonts w:hint="eastAsia"/>
          <w:b/>
          <w:bCs/>
          <w:color w:val="FF0000"/>
          <w:sz w:val="21"/>
          <w:szCs w:val="21"/>
        </w:rPr>
        <w:t>1及以上版本都适用</w:t>
      </w:r>
    </w:p>
    <w:p>
      <w:pPr>
        <w:widowControl/>
        <w:ind w:left="4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token令牌是验证身份的唯一标识，token的有效时间为2小时，在t</w:t>
      </w:r>
      <w:r>
        <w:rPr>
          <w:sz w:val="22"/>
          <w:szCs w:val="22"/>
        </w:rPr>
        <w:t>oken</w:t>
      </w:r>
      <w:r>
        <w:rPr>
          <w:rFonts w:hint="eastAsia"/>
          <w:sz w:val="22"/>
          <w:szCs w:val="22"/>
        </w:rPr>
        <w:t>失效前，需要重新获取tok</w:t>
      </w:r>
      <w:r>
        <w:rPr>
          <w:sz w:val="22"/>
          <w:szCs w:val="22"/>
        </w:rPr>
        <w:t>en</w:t>
      </w:r>
      <w:r>
        <w:rPr>
          <w:rFonts w:hint="eastAsia"/>
          <w:sz w:val="22"/>
          <w:szCs w:val="22"/>
        </w:rPr>
        <w:t>令牌。</w:t>
      </w:r>
    </w:p>
    <w:p>
      <w:pPr>
        <w:outlineLvl w:val="2"/>
        <w:rPr>
          <w:b/>
          <w:bCs/>
        </w:rPr>
      </w:pPr>
      <w:bookmarkStart w:id="26" w:name="_Toc48635685"/>
      <w:bookmarkStart w:id="27" w:name="_Toc49438075"/>
      <w:bookmarkStart w:id="28" w:name="_Toc57621745"/>
      <w:bookmarkStart w:id="29" w:name="_Toc48926575"/>
      <w:bookmarkStart w:id="30" w:name="_Toc51882585"/>
      <w:bookmarkStart w:id="31" w:name="_Toc48926322"/>
      <w:r>
        <w:rPr>
          <w:rFonts w:hint="eastAsia"/>
          <w:b/>
          <w:bCs/>
        </w:rPr>
        <w:t>3</w:t>
      </w:r>
      <w:r>
        <w:rPr>
          <w:b/>
          <w:bCs/>
        </w:rPr>
        <w:t xml:space="preserve">.1.1 </w:t>
      </w:r>
      <w:bookmarkEnd w:id="26"/>
      <w:r>
        <w:rPr>
          <w:b/>
          <w:bCs/>
        </w:rPr>
        <w:t>URL</w:t>
      </w:r>
      <w:bookmarkEnd w:id="27"/>
      <w:bookmarkEnd w:id="28"/>
      <w:bookmarkEnd w:id="29"/>
      <w:bookmarkEnd w:id="30"/>
      <w:bookmarkEnd w:id="31"/>
    </w:p>
    <w:p>
      <w:pPr>
        <w:ind w:firstLine="420"/>
        <w:rPr>
          <w:rFonts w:ascii="微软雅黑" w:hAnsi="微软雅黑"/>
          <w:bCs/>
          <w:sz w:val="21"/>
          <w:szCs w:val="21"/>
        </w:rPr>
      </w:pPr>
      <w:r>
        <w:rPr>
          <w:rFonts w:hint="eastAsia" w:ascii="微软雅黑" w:hAnsi="微软雅黑"/>
          <w:bCs/>
          <w:sz w:val="21"/>
          <w:szCs w:val="21"/>
        </w:rPr>
        <w:t>/api/v</w:t>
      </w:r>
      <w:r>
        <w:rPr>
          <w:rFonts w:ascii="微软雅黑" w:hAnsi="微软雅黑"/>
          <w:bCs/>
          <w:sz w:val="21"/>
          <w:szCs w:val="21"/>
        </w:rPr>
        <w:t>2/get-token</w:t>
      </w:r>
    </w:p>
    <w:p>
      <w:pPr>
        <w:outlineLvl w:val="2"/>
        <w:rPr>
          <w:b/>
          <w:bCs/>
        </w:rPr>
      </w:pPr>
      <w:bookmarkStart w:id="32" w:name="_Toc48926323"/>
      <w:bookmarkStart w:id="33" w:name="_Toc57621746"/>
      <w:bookmarkStart w:id="34" w:name="_Toc49438076"/>
      <w:bookmarkStart w:id="35" w:name="_Toc48635686"/>
      <w:bookmarkStart w:id="36" w:name="_Toc48926576"/>
      <w:bookmarkStart w:id="37" w:name="_Toc51882586"/>
      <w:r>
        <w:rPr>
          <w:rFonts w:hint="eastAsia"/>
          <w:b/>
          <w:bCs/>
        </w:rPr>
        <w:t>3</w:t>
      </w:r>
      <w:r>
        <w:rPr>
          <w:b/>
          <w:bCs/>
        </w:rPr>
        <w:t xml:space="preserve">.1.2 </w:t>
      </w:r>
      <w:r>
        <w:rPr>
          <w:rFonts w:hint="eastAsia"/>
          <w:b/>
          <w:bCs/>
        </w:rPr>
        <w:t>请求头</w:t>
      </w:r>
      <w:bookmarkEnd w:id="32"/>
      <w:bookmarkEnd w:id="33"/>
      <w:bookmarkEnd w:id="34"/>
      <w:bookmarkEnd w:id="35"/>
      <w:bookmarkEnd w:id="36"/>
      <w:bookmarkEnd w:id="3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97"/>
        <w:gridCol w:w="1174"/>
        <w:gridCol w:w="1235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79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17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123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68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Authorization</w:t>
            </w:r>
          </w:p>
        </w:tc>
        <w:tc>
          <w:tcPr>
            <w:tcW w:w="79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17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123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鉴权字段</w:t>
            </w:r>
          </w:p>
        </w:tc>
        <w:tc>
          <w:tcPr>
            <w:tcW w:w="368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837E4298012365423169079720895C06</w:t>
            </w:r>
          </w:p>
        </w:tc>
      </w:tr>
    </w:tbl>
    <w:p/>
    <w:p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t>Authorization</w:t>
      </w:r>
      <w:r>
        <w:rPr>
          <w:rFonts w:hint="eastAsia"/>
          <w:sz w:val="18"/>
          <w:szCs w:val="18"/>
        </w:rPr>
        <w:t>生成规则</w:t>
      </w:r>
    </w:p>
    <w:p>
      <w:pPr>
        <w:widowControl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站长工具网址：</w:t>
      </w:r>
      <w:r>
        <w:fldChar w:fldCharType="begin"/>
      </w:r>
      <w:r>
        <w:instrText xml:space="preserve"> HYPERLINK "http://tool.chinaz.com/Tools/md5.aspx" </w:instrText>
      </w:r>
      <w:r>
        <w:fldChar w:fldCharType="separate"/>
      </w:r>
      <w:r>
        <w:rPr>
          <w:sz w:val="18"/>
          <w:szCs w:val="18"/>
        </w:rPr>
        <w:t>http://tool.chinaz.com/Tools/md5.aspx</w:t>
      </w:r>
      <w:r>
        <w:rPr>
          <w:sz w:val="18"/>
          <w:szCs w:val="18"/>
        </w:rPr>
        <w:fldChar w:fldCharType="end"/>
      </w:r>
    </w:p>
    <w:p>
      <w:pPr>
        <w:widowControl/>
        <w:jc w:val="left"/>
        <w:rPr>
          <w:sz w:val="18"/>
          <w:szCs w:val="18"/>
        </w:rPr>
      </w:pPr>
      <w:r>
        <w:rPr>
          <w:sz w:val="18"/>
          <w:szCs w:val="18"/>
        </w:rPr>
        <w:t>Authorization</w:t>
      </w:r>
      <w:r>
        <w:rPr>
          <w:rFonts w:hint="eastAsia"/>
          <w:sz w:val="18"/>
          <w:szCs w:val="18"/>
        </w:rPr>
        <w:t xml:space="preserve"> 是app</w:t>
      </w:r>
      <w:r>
        <w:rPr>
          <w:sz w:val="18"/>
          <w:szCs w:val="18"/>
        </w:rPr>
        <w:t>I</w:t>
      </w:r>
      <w:r>
        <w:rPr>
          <w:rFonts w:hint="eastAsia"/>
          <w:sz w:val="18"/>
          <w:szCs w:val="18"/>
        </w:rPr>
        <w:t>d + secret组成的字符串由</w:t>
      </w:r>
      <w:r>
        <w:rPr>
          <w:sz w:val="18"/>
          <w:szCs w:val="18"/>
        </w:rPr>
        <w:t>MD5</w:t>
      </w:r>
      <w:r>
        <w:rPr>
          <w:rFonts w:hint="eastAsia"/>
          <w:sz w:val="18"/>
          <w:szCs w:val="18"/>
        </w:rPr>
        <w:t xml:space="preserve">加密一次 后，把加密后的结果，在加密一次，最后全部转成大写。 </w:t>
      </w:r>
    </w:p>
    <w:p>
      <w:pPr>
        <w:widowControl/>
        <w:jc w:val="left"/>
        <w:rPr>
          <w:sz w:val="18"/>
          <w:szCs w:val="18"/>
        </w:rPr>
      </w:pPr>
    </w:p>
    <w:p>
      <w:pPr>
        <w:widowControl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secret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是在开放平台获取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 xml:space="preserve">如下 </w:t>
      </w:r>
    </w:p>
    <w:p>
      <w:pPr>
        <w:widowControl/>
        <w:jc w:val="left"/>
        <w:rPr>
          <w:sz w:val="18"/>
          <w:szCs w:val="18"/>
        </w:rPr>
      </w:pPr>
    </w:p>
    <w:p>
      <w:pPr>
        <w:widowControl/>
        <w:jc w:val="left"/>
        <w:rPr>
          <w:sz w:val="18"/>
          <w:szCs w:val="18"/>
        </w:rPr>
      </w:pPr>
      <w:r>
        <w:drawing>
          <wp:inline distT="0" distB="0" distL="0" distR="0">
            <wp:extent cx="5278120" cy="168402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18"/>
          <w:szCs w:val="18"/>
        </w:rPr>
      </w:pPr>
    </w:p>
    <w:p>
      <w:pPr>
        <w:widowControl/>
        <w:jc w:val="left"/>
        <w:rPr>
          <w:sz w:val="18"/>
          <w:szCs w:val="18"/>
        </w:rPr>
      </w:pPr>
      <w:r>
        <w:rPr>
          <w:rFonts w:hint="eastAsia"/>
          <w:sz w:val="18"/>
          <w:szCs w:val="18"/>
        </w:rPr>
        <w:t>如md5(md5(app</w:t>
      </w:r>
      <w:r>
        <w:rPr>
          <w:sz w:val="18"/>
          <w:szCs w:val="18"/>
        </w:rPr>
        <w:t>I</w:t>
      </w:r>
      <w:r>
        <w:rPr>
          <w:rFonts w:hint="eastAsia"/>
          <w:sz w:val="18"/>
          <w:szCs w:val="18"/>
        </w:rPr>
        <w:t>d + secret)).toUpperCase();</w:t>
      </w:r>
    </w:p>
    <w:p>
      <w:pPr>
        <w:ind w:firstLine="420"/>
        <w:rPr>
          <w:rFonts w:hint="eastAsia"/>
          <w:sz w:val="18"/>
          <w:szCs w:val="18"/>
        </w:rPr>
      </w:pPr>
      <w:r>
        <w:rPr>
          <w:rFonts w:hint="eastAsia"/>
          <w:b/>
          <w:bCs/>
          <w:color w:val="FF0000"/>
          <w:sz w:val="28"/>
          <w:szCs w:val="28"/>
        </w:rPr>
        <w:t>注：</w:t>
      </w:r>
      <w:r>
        <w:rPr>
          <w:rFonts w:hint="eastAsia"/>
          <w:sz w:val="18"/>
          <w:szCs w:val="18"/>
        </w:rPr>
        <w:t>app</w:t>
      </w:r>
      <w:r>
        <w:rPr>
          <w:sz w:val="18"/>
          <w:szCs w:val="18"/>
        </w:rPr>
        <w:t>Id</w:t>
      </w:r>
      <w:r>
        <w:rPr>
          <w:rFonts w:hint="eastAsia"/>
          <w:sz w:val="18"/>
          <w:szCs w:val="18"/>
        </w:rPr>
        <w:t xml:space="preserve">为真趣账户名，secret由真趣。 </w:t>
      </w:r>
    </w:p>
    <w:p>
      <w:r>
        <w:drawing>
          <wp:inline distT="0" distB="0" distL="0" distR="0">
            <wp:extent cx="5278120" cy="87884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sz w:val="22"/>
          <w:szCs w:val="22"/>
        </w:rPr>
      </w:pPr>
      <w:r>
        <w:rPr>
          <w:rFonts w:hint="eastAsia"/>
          <w:sz w:val="22"/>
          <w:szCs w:val="22"/>
        </w:rPr>
        <w:t>用上次加密出来的结果再次加密</w:t>
      </w:r>
    </w:p>
    <w:p>
      <w:r>
        <w:drawing>
          <wp:inline distT="0" distB="0" distL="0" distR="0">
            <wp:extent cx="5278120" cy="947420"/>
            <wp:effectExtent l="0" t="0" r="0" b="508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outlineLvl w:val="2"/>
        <w:rPr>
          <w:b/>
          <w:bCs/>
        </w:rPr>
      </w:pPr>
      <w:bookmarkStart w:id="38" w:name="_Toc49438077"/>
      <w:bookmarkStart w:id="39" w:name="_Toc48926577"/>
      <w:bookmarkStart w:id="40" w:name="_Toc48635687"/>
      <w:bookmarkStart w:id="41" w:name="_Toc57621747"/>
      <w:bookmarkStart w:id="42" w:name="_Toc48926324"/>
      <w:bookmarkStart w:id="43" w:name="_Toc51882587"/>
      <w:r>
        <w:rPr>
          <w:rFonts w:hint="eastAsia"/>
          <w:b/>
          <w:bCs/>
        </w:rPr>
        <w:t>3.</w:t>
      </w:r>
      <w:r>
        <w:rPr>
          <w:b/>
          <w:bCs/>
        </w:rPr>
        <w:t xml:space="preserve">1.3 POST </w:t>
      </w:r>
      <w:r>
        <w:rPr>
          <w:rFonts w:hint="eastAsia"/>
          <w:b/>
          <w:bCs/>
        </w:rPr>
        <w:t>请求参数</w:t>
      </w:r>
      <w:bookmarkEnd w:id="38"/>
      <w:bookmarkEnd w:id="39"/>
      <w:bookmarkEnd w:id="40"/>
      <w:bookmarkEnd w:id="41"/>
      <w:bookmarkEnd w:id="42"/>
      <w:bookmarkEnd w:id="43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01"/>
        <w:gridCol w:w="2126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bookmarkStart w:id="44" w:name="_Toc48555557"/>
            <w:r>
              <w:rPr>
                <w:rFonts w:hint="eastAsia"/>
                <w:color w:val="auto"/>
                <w:sz w:val="18"/>
                <w:szCs w:val="18"/>
              </w:rPr>
              <w:t>参数</w:t>
            </w:r>
          </w:p>
        </w:tc>
        <w:tc>
          <w:tcPr>
            <w:tcW w:w="170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21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是否必填</w:t>
            </w:r>
          </w:p>
        </w:tc>
        <w:tc>
          <w:tcPr>
            <w:tcW w:w="255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buildIdList</w:t>
            </w:r>
          </w:p>
        </w:tc>
        <w:tc>
          <w:tcPr>
            <w:tcW w:w="17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List</w:t>
            </w:r>
            <w:r>
              <w:rPr>
                <w:sz w:val="18"/>
                <w:szCs w:val="18"/>
              </w:rPr>
              <w:t>&lt;S</w:t>
            </w:r>
            <w:r>
              <w:rPr>
                <w:rFonts w:hint="eastAsia"/>
                <w:sz w:val="18"/>
                <w:szCs w:val="18"/>
              </w:rPr>
              <w:t>tring</w:t>
            </w:r>
            <w:r>
              <w:rPr>
                <w:sz w:val="18"/>
                <w:szCs w:val="18"/>
              </w:rPr>
              <w:t>&gt;</w:t>
            </w:r>
          </w:p>
        </w:tc>
        <w:tc>
          <w:tcPr>
            <w:tcW w:w="21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5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列表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ppId</w:t>
            </w:r>
          </w:p>
        </w:tc>
        <w:tc>
          <w:tcPr>
            <w:tcW w:w="17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21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5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主账户名</w:t>
            </w:r>
          </w:p>
        </w:tc>
      </w:tr>
    </w:tbl>
    <w:p/>
    <w:p>
      <w:pPr>
        <w:outlineLvl w:val="2"/>
        <w:rPr>
          <w:b/>
          <w:bCs/>
        </w:rPr>
      </w:pPr>
      <w:bookmarkStart w:id="45" w:name="_Toc48635688"/>
      <w:bookmarkStart w:id="46" w:name="_Toc57621748"/>
      <w:bookmarkStart w:id="47" w:name="_Toc48926325"/>
      <w:bookmarkStart w:id="48" w:name="_Toc48926578"/>
      <w:bookmarkStart w:id="49" w:name="_Toc51882588"/>
      <w:bookmarkStart w:id="50" w:name="_Toc49438078"/>
      <w:r>
        <w:rPr>
          <w:rFonts w:hint="eastAsia"/>
          <w:b/>
          <w:bCs/>
        </w:rPr>
        <w:t>3</w:t>
      </w:r>
      <w:r>
        <w:rPr>
          <w:b/>
          <w:bCs/>
        </w:rPr>
        <w:t xml:space="preserve">.1.4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45"/>
      <w:bookmarkEnd w:id="46"/>
      <w:bookmarkEnd w:id="47"/>
      <w:bookmarkEnd w:id="48"/>
      <w:bookmarkEnd w:id="49"/>
      <w:bookmarkEnd w:id="5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85520"/>
                <wp:effectExtent l="0" t="0" r="0" b="0"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85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华文楷体" w:hAnsi="华文楷体" w:eastAsia="华文楷体"/>
                                <w:sz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"buildIdList"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"client"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7.6pt;width:408.2pt;" fillcolor="#D9D9D9 [2732]" filled="t" stroked="f" coordsize="21600,21600" o:gfxdata="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/h6AjWAAAABQEAAA8AAAAAAAAAAQAgAAAA&#10;IgAAAGRycy9kb3ducmV2LnhtbFBLAQIUABQAAAAIAIdO4kDObDQDRgIAAHQEAAAOAAAAAAAAAAEA&#10;IAAAACU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华文楷体" w:hAnsi="华文楷体" w:eastAsia="华文楷体"/>
                          <w:sz w:val="22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"buildIdList"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"client"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1" w:name="_Toc48635689"/>
      <w:bookmarkStart w:id="52" w:name="_Toc49438079"/>
      <w:bookmarkStart w:id="53" w:name="_Toc48926326"/>
      <w:bookmarkStart w:id="54" w:name="_Toc51882589"/>
      <w:bookmarkStart w:id="55" w:name="_Toc48926579"/>
      <w:bookmarkStart w:id="56" w:name="_Toc57621749"/>
      <w:r>
        <w:rPr>
          <w:rFonts w:hint="eastAsia"/>
          <w:b/>
          <w:bCs/>
        </w:rPr>
        <w:t>3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1"/>
      <w:bookmarkEnd w:id="52"/>
      <w:bookmarkEnd w:id="53"/>
      <w:bookmarkEnd w:id="54"/>
      <w:bookmarkEnd w:id="55"/>
      <w:bookmarkEnd w:id="5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85520"/>
                <wp:effectExtent l="0" t="0" r="0" b="0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85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"618BD91C4BF44FEA92143C43B7CC3939"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7.6pt;width:408.2pt;" fillcolor="#D9D9D9 [2732]" filled="t" stroked="f" coordsize="21600,21600" o:gfxdata="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/4egI1gAAAAUBAAAPAAAAAAAAAAEAIAAA&#10;ACIAAABkcnMvZG93bnJldi54bWxQSwECFAAUAAAACACHTuJADydt8kcCAAB0BAAADgAAAAAAAAAB&#10;ACAAAAAlAQAAZHJzL2Uyb0RvYy54bWxQSwUGAAAAAAYABgBZAQAA3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"618BD91C4BF44FEA92143C43B7CC3939"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7" w:name="_Toc57621750"/>
      <w:bookmarkStart w:id="58" w:name="_Toc48926580"/>
      <w:bookmarkStart w:id="59" w:name="_Toc51882590"/>
      <w:bookmarkStart w:id="60" w:name="_Toc48635690"/>
      <w:bookmarkStart w:id="61" w:name="_Toc48926327"/>
      <w:bookmarkStart w:id="62" w:name="_Toc49438080"/>
      <w:r>
        <w:rPr>
          <w:rFonts w:hint="eastAsia"/>
          <w:b/>
          <w:bCs/>
        </w:rPr>
        <w:t>3</w:t>
      </w:r>
      <w:r>
        <w:rPr>
          <w:b/>
          <w:bCs/>
        </w:rPr>
        <w:t xml:space="preserve">.1.6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7"/>
      <w:bookmarkEnd w:id="58"/>
      <w:bookmarkEnd w:id="59"/>
      <w:bookmarkEnd w:id="60"/>
      <w:bookmarkEnd w:id="61"/>
      <w:bookmarkEnd w:id="6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85520"/>
                <wp:effectExtent l="0" t="0" r="0" b="0"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85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rPr>
                                <w:sz w:val="2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7.6pt;width:408.2pt;" fillcolor="#D9D9D9 [2732]" filled="t" stroked="f" coordsize="21600,21600" o:gfxdata="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/h6AjWAAAABQEAAA8AAAAAAAAAAQAgAAAA&#10;IgAAAGRycy9kb3ducmV2LnhtbFBLAQIUABQAAAAIAIdO4kD3iXsgRgIAAHQEAAAOAAAAAAAAAAEA&#10;IAAAACU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rPr>
                          <w:sz w:val="2"/>
                          <w:szCs w:val="4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85520"/>
                <wp:effectExtent l="0" t="0" r="0" b="0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85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"鉴权数据不能是空"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7.6pt;width:408.2pt;" fillcolor="#D9D9D9 [2732]" filled="t" stroked="f" coordsize="21600,21600" o:gfxdata="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P/h6AjWAAAABQEAAA8AAAAAAAAAAQAgAAAA&#10;IgAAAGRycy9kb3ducmV2LnhtbFBLAQIUABQAAAAIAIdO4kDpLdJpRgIAAHUEAAAOAAAAAAAAAAEA&#10;IAAAACU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"鉴权数据不能是空"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63" w:name="_Toc51882591"/>
      <w:bookmarkStart w:id="64" w:name="_Toc48926328"/>
      <w:bookmarkStart w:id="65" w:name="_Toc49438081"/>
      <w:bookmarkStart w:id="66" w:name="_Toc57621751"/>
      <w:bookmarkStart w:id="67" w:name="_Toc48635691"/>
      <w:bookmarkStart w:id="68" w:name="_Toc48926581"/>
      <w:r>
        <w:rPr>
          <w:rFonts w:hint="eastAsia"/>
          <w:b/>
          <w:bCs/>
        </w:rPr>
        <w:t>3</w:t>
      </w:r>
      <w:r>
        <w:rPr>
          <w:b/>
          <w:bCs/>
        </w:rPr>
        <w:t xml:space="preserve">.1.7 </w:t>
      </w:r>
      <w:r>
        <w:rPr>
          <w:rFonts w:hint="eastAsia"/>
          <w:b/>
          <w:bCs/>
        </w:rPr>
        <w:t>业务错误码</w:t>
      </w:r>
      <w:bookmarkEnd w:id="63"/>
      <w:bookmarkEnd w:id="64"/>
      <w:bookmarkEnd w:id="65"/>
      <w:bookmarkEnd w:id="66"/>
      <w:bookmarkEnd w:id="67"/>
      <w:bookmarkEnd w:id="6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22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22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Authorization</w:t>
            </w:r>
            <w:r>
              <w:rPr>
                <w:rFonts w:hint="eastAsia"/>
                <w:sz w:val="18"/>
                <w:szCs w:val="18"/>
              </w:rPr>
              <w:t>鉴权数据不能是空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22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Authorization</w:t>
            </w:r>
            <w:r>
              <w:rPr>
                <w:rFonts w:hint="eastAsia"/>
                <w:sz w:val="18"/>
                <w:szCs w:val="18"/>
              </w:rPr>
              <w:t>无此建筑权限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229" w:type="dxa"/>
            <w:shd w:val="clear" w:color="auto" w:fill="FFFFFF" w:themeFill="background1"/>
            <w:vAlign w:val="top"/>
          </w:tcPr>
          <w:p>
            <w:pPr>
              <w:widowControl/>
              <w:shd w:val="clear" w:color="auto" w:fill="FFFFFE"/>
              <w:spacing w:line="24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Authorization</w:t>
            </w:r>
            <w:r>
              <w:rPr>
                <w:rFonts w:hint="eastAsia"/>
                <w:sz w:val="18"/>
                <w:szCs w:val="18"/>
              </w:rPr>
              <w:t>鉴权数据无效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229" w:type="dxa"/>
            <w:shd w:val="clear" w:color="auto" w:fill="FFFFFF" w:themeFill="background1"/>
            <w:vAlign w:val="top"/>
          </w:tcPr>
          <w:p>
            <w:pPr>
              <w:widowControl/>
              <w:shd w:val="clear" w:color="auto" w:fill="FFFFFE"/>
              <w:spacing w:line="240" w:lineRule="atLeas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69" w:name="_Toc48926329"/>
      <w:bookmarkStart w:id="70" w:name="_Toc48635692"/>
      <w:bookmarkStart w:id="71" w:name="_Toc57621752"/>
      <w:bookmarkStart w:id="72" w:name="_Toc49438082"/>
      <w:bookmarkStart w:id="73" w:name="_Toc48926582"/>
      <w:bookmarkStart w:id="74" w:name="_Toc51882592"/>
      <w:r>
        <w:rPr>
          <w:rFonts w:hint="eastAsia"/>
          <w:b/>
          <w:bCs/>
        </w:rPr>
        <w:t>3</w:t>
      </w:r>
      <w:r>
        <w:rPr>
          <w:b/>
          <w:bCs/>
        </w:rPr>
        <w:t xml:space="preserve">.1.8 </w:t>
      </w:r>
      <w:r>
        <w:rPr>
          <w:rFonts w:hint="eastAsia"/>
          <w:b/>
          <w:bCs/>
        </w:rPr>
        <w:t>图片案例</w:t>
      </w:r>
      <w:bookmarkEnd w:id="69"/>
      <w:bookmarkEnd w:id="70"/>
      <w:bookmarkEnd w:id="71"/>
      <w:bookmarkEnd w:id="72"/>
      <w:bookmarkEnd w:id="73"/>
      <w:bookmarkEnd w:id="74"/>
    </w:p>
    <w:p>
      <w:r>
        <w:drawing>
          <wp:inline distT="0" distB="0" distL="0" distR="0">
            <wp:extent cx="5278120" cy="1440180"/>
            <wp:effectExtent l="0" t="0" r="0" b="762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8120" cy="4168140"/>
            <wp:effectExtent l="0" t="0" r="0" b="381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0"/>
        <w:rPr>
          <w:b/>
          <w:bCs/>
          <w:sz w:val="36"/>
          <w:szCs w:val="36"/>
        </w:rPr>
      </w:pPr>
      <w:bookmarkStart w:id="75" w:name="_Toc57621753"/>
      <w:bookmarkStart w:id="76" w:name="_Toc48926583"/>
      <w:bookmarkStart w:id="77" w:name="_Toc49438083"/>
      <w:bookmarkStart w:id="78" w:name="_Toc48926330"/>
      <w:bookmarkStart w:id="79" w:name="_Toc51882593"/>
      <w:bookmarkStart w:id="80" w:name="_Toc48635693"/>
      <w:r>
        <w:rPr>
          <w:rFonts w:hint="eastAsia"/>
          <w:b/>
          <w:bCs/>
          <w:sz w:val="36"/>
          <w:szCs w:val="36"/>
        </w:rPr>
        <w:t>四、人员</w:t>
      </w:r>
      <w:r>
        <w:rPr>
          <w:b/>
          <w:bCs/>
          <w:sz w:val="36"/>
          <w:szCs w:val="36"/>
        </w:rPr>
        <w:t>API</w:t>
      </w:r>
      <w:bookmarkEnd w:id="75"/>
      <w:bookmarkEnd w:id="76"/>
      <w:bookmarkEnd w:id="77"/>
      <w:bookmarkEnd w:id="78"/>
      <w:bookmarkEnd w:id="79"/>
      <w:bookmarkEnd w:id="80"/>
    </w:p>
    <w:p>
      <w:pPr>
        <w:outlineLvl w:val="1"/>
        <w:rPr>
          <w:b/>
          <w:bCs/>
          <w:sz w:val="28"/>
          <w:szCs w:val="28"/>
        </w:rPr>
      </w:pPr>
      <w:bookmarkStart w:id="81" w:name="_Toc48926331"/>
      <w:bookmarkStart w:id="82" w:name="_Toc48635694"/>
      <w:bookmarkStart w:id="83" w:name="_Toc51882594"/>
      <w:bookmarkStart w:id="84" w:name="_Toc49438084"/>
      <w:bookmarkStart w:id="85" w:name="_Toc48926584"/>
      <w:bookmarkStart w:id="86" w:name="_Toc57621754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.1 </w:t>
      </w:r>
      <w:r>
        <w:rPr>
          <w:rFonts w:hint="eastAsia"/>
          <w:b/>
          <w:bCs/>
          <w:sz w:val="28"/>
          <w:szCs w:val="28"/>
        </w:rPr>
        <w:t>批量添加人员</w:t>
      </w:r>
      <w:bookmarkEnd w:id="81"/>
      <w:bookmarkEnd w:id="82"/>
      <w:bookmarkEnd w:id="83"/>
      <w:bookmarkEnd w:id="84"/>
      <w:bookmarkEnd w:id="85"/>
      <w:bookmarkEnd w:id="86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rPr>
          <w:b/>
          <w:bCs/>
          <w:color w:val="FF0000"/>
          <w:sz w:val="22"/>
          <w:szCs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299085"/>
                <wp:effectExtent l="0" t="0" r="0" b="5715"/>
                <wp:docPr id="7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2993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Courier New" w:hAnsi="Courier New" w:cs="Courier New"/>
                                <w:color w:val="4A5560"/>
                                <w:sz w:val="22"/>
                              </w:rPr>
                              <w:t>暂不支持门禁卡号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3.55pt;width:408.2pt;" fillcolor="#D9D9D9 [2732]" filled="t" stroked="f" coordsize="21600,21600" o:gfxdata="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Chq5fUAAAABAEAAA8AAAAAAAAAAQAg&#10;AAAAIgAAAGRycy9kb3ducmV2LnhtbFBLAQIUABQAAAAIAIdO4kBxhDRDSwIAAHUEAAAOAAAAAAAA&#10;AAEAIAAAACM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Courier New" w:hAnsi="Courier New" w:cs="Courier New"/>
                          <w:color w:val="4A5560"/>
                          <w:sz w:val="22"/>
                        </w:rPr>
                        <w:t>暂不支持门禁卡号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87" w:name="_Toc48635695"/>
      <w:bookmarkStart w:id="88" w:name="_Toc49438085"/>
      <w:bookmarkStart w:id="89" w:name="_Toc48926585"/>
      <w:bookmarkStart w:id="90" w:name="_Toc57621755"/>
      <w:bookmarkStart w:id="91" w:name="_Toc48926332"/>
      <w:bookmarkStart w:id="92" w:name="_Toc51882595"/>
      <w:r>
        <w:rPr>
          <w:rFonts w:hint="eastAsia"/>
          <w:b/>
          <w:bCs/>
        </w:rPr>
        <w:t>4</w:t>
      </w:r>
      <w:r>
        <w:rPr>
          <w:b/>
          <w:bCs/>
        </w:rPr>
        <w:t xml:space="preserve">.1.1 </w:t>
      </w:r>
      <w:bookmarkEnd w:id="87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88"/>
      <w:bookmarkEnd w:id="89"/>
      <w:bookmarkEnd w:id="90"/>
      <w:bookmarkEnd w:id="91"/>
      <w:bookmarkEnd w:id="92"/>
    </w:p>
    <w:p>
      <w:pPr>
        <w:ind w:firstLine="420"/>
        <w:rPr>
          <w:rFonts w:ascii="微软雅黑" w:hAnsi="微软雅黑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hint="eastAsia" w:ascii="微软雅黑" w:hAnsi="微软雅黑"/>
          <w:sz w:val="22"/>
          <w:szCs w:val="22"/>
        </w:rPr>
        <w:t>/api/v</w:t>
      </w:r>
      <w:r>
        <w:rPr>
          <w:rFonts w:ascii="微软雅黑" w:hAnsi="微软雅黑"/>
          <w:sz w:val="22"/>
          <w:szCs w:val="22"/>
        </w:rPr>
        <w:t>2</w:t>
      </w:r>
      <w:r>
        <w:rPr>
          <w:rFonts w:hint="eastAsia" w:ascii="微软雅黑" w:hAnsi="微软雅黑"/>
          <w:sz w:val="22"/>
          <w:szCs w:val="22"/>
        </w:rPr>
        <w:t>/</w:t>
      </w:r>
      <w:r>
        <w:rPr>
          <w:rFonts w:ascii="微软雅黑" w:hAnsi="微软雅黑"/>
          <w:sz w:val="22"/>
          <w:szCs w:val="22"/>
        </w:rPr>
        <w:t>person</w:t>
      </w:r>
      <w:r>
        <w:rPr>
          <w:rFonts w:hint="eastAsia" w:ascii="微软雅黑" w:hAnsi="微软雅黑"/>
          <w:sz w:val="22"/>
          <w:szCs w:val="22"/>
        </w:rPr>
        <w:t>/add</w:t>
      </w:r>
    </w:p>
    <w:p>
      <w:pPr>
        <w:outlineLvl w:val="2"/>
      </w:pPr>
      <w:bookmarkStart w:id="93" w:name="_Toc48635696"/>
      <w:bookmarkStart w:id="94" w:name="_Toc49438086"/>
      <w:bookmarkStart w:id="95" w:name="_Toc48926333"/>
      <w:bookmarkStart w:id="96" w:name="_Toc48926586"/>
      <w:bookmarkStart w:id="97" w:name="_Toc57621756"/>
      <w:bookmarkStart w:id="98" w:name="_Toc51882596"/>
      <w:r>
        <w:rPr>
          <w:rFonts w:hint="eastAsia"/>
          <w:b/>
          <w:bCs/>
        </w:rPr>
        <w:t>4</w:t>
      </w:r>
      <w:r>
        <w:rPr>
          <w:b/>
          <w:bCs/>
        </w:rPr>
        <w:t>.1.2 请</w:t>
      </w:r>
      <w:r>
        <w:rPr>
          <w:rFonts w:hint="eastAsia"/>
          <w:b/>
          <w:bCs/>
        </w:rPr>
        <w:t>求头</w:t>
      </w:r>
      <w:bookmarkEnd w:id="93"/>
      <w:bookmarkEnd w:id="94"/>
      <w:bookmarkEnd w:id="95"/>
      <w:bookmarkEnd w:id="96"/>
      <w:bookmarkEnd w:id="97"/>
      <w:bookmarkEnd w:id="9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99" w:name="_Toc48926587"/>
      <w:bookmarkStart w:id="100" w:name="_Toc51882597"/>
      <w:bookmarkStart w:id="101" w:name="_Toc57621757"/>
      <w:bookmarkStart w:id="102" w:name="_Toc48635697"/>
      <w:bookmarkStart w:id="103" w:name="_Toc49438087"/>
      <w:bookmarkStart w:id="104" w:name="_Toc48926334"/>
      <w:r>
        <w:rPr>
          <w:rFonts w:hint="eastAsia"/>
          <w:b/>
          <w:bCs/>
        </w:rPr>
        <w:t>4</w:t>
      </w:r>
      <w:r>
        <w:rPr>
          <w:b/>
          <w:bCs/>
        </w:rPr>
        <w:t xml:space="preserve">.1.3 POST </w:t>
      </w:r>
      <w:r>
        <w:rPr>
          <w:rFonts w:hint="eastAsia"/>
          <w:b/>
          <w:bCs/>
        </w:rPr>
        <w:t>请求参数</w:t>
      </w:r>
      <w:bookmarkEnd w:id="99"/>
      <w:bookmarkEnd w:id="100"/>
      <w:bookmarkEnd w:id="101"/>
      <w:bookmarkEnd w:id="102"/>
      <w:bookmarkEnd w:id="103"/>
      <w:bookmarkEnd w:id="104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984"/>
        <w:gridCol w:w="1985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98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98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283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9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83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ata</w:t>
            </w:r>
          </w:p>
        </w:tc>
        <w:tc>
          <w:tcPr>
            <w:tcW w:w="19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List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83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人员数据</w:t>
            </w:r>
          </w:p>
        </w:tc>
      </w:tr>
    </w:tbl>
    <w:p>
      <w:pPr>
        <w:widowControl/>
        <w:jc w:val="left"/>
        <w:rPr>
          <w:color w:val="FFFFFF" w:themeColor="background1"/>
          <w:sz w:val="18"/>
          <w:szCs w:val="18"/>
          <w14:textFill>
            <w14:solidFill>
              <w14:schemeClr w14:val="bg1"/>
            </w14:solidFill>
          </w14:textFill>
        </w:rPr>
      </w:pPr>
    </w:p>
    <w:tbl>
      <w:tblPr>
        <w:tblStyle w:val="4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502"/>
        <w:gridCol w:w="1073"/>
        <w:gridCol w:w="993"/>
        <w:gridCol w:w="3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参数d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ata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（L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ist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150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7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93" w:type="dxa"/>
            <w:shd w:val="clear" w:color="auto" w:fill="8D0101"/>
            <w:vAlign w:val="center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长度</w:t>
            </w:r>
          </w:p>
        </w:tc>
        <w:tc>
          <w:tcPr>
            <w:tcW w:w="345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postName</w:t>
            </w:r>
          </w:p>
        </w:tc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7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4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departId</w:t>
            </w:r>
          </w:p>
        </w:tc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107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4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7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4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sex</w:t>
            </w:r>
          </w:p>
        </w:tc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nt</w:t>
            </w:r>
            <w:r>
              <w:rPr>
                <w:sz w:val="18"/>
                <w:szCs w:val="18"/>
              </w:rPr>
              <w:t>eger</w:t>
            </w:r>
          </w:p>
        </w:tc>
        <w:tc>
          <w:tcPr>
            <w:tcW w:w="107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4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性别：0（男） 或 1（女）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</w:t>
            </w:r>
          </w:p>
        </w:tc>
        <w:tc>
          <w:tcPr>
            <w:tcW w:w="15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7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4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 xml:space="preserve">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iconId</w:t>
            </w:r>
          </w:p>
        </w:tc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1073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-36</w:t>
            </w:r>
          </w:p>
        </w:tc>
        <w:tc>
          <w:tcPr>
            <w:tcW w:w="3458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图标ID。不填写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则跟随岗位帽子I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alarmTemplate</w:t>
            </w:r>
          </w:p>
        </w:tc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73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458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报警模板名称。不填写则默认岗位自带模板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ole</w:t>
            </w:r>
          </w:p>
        </w:tc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1073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-2</w:t>
            </w:r>
          </w:p>
        </w:tc>
        <w:tc>
          <w:tcPr>
            <w:tcW w:w="3458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角色，默认是 职位员工（0）、管理人员（1）、企业负责人（2）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url</w:t>
            </w:r>
          </w:p>
        </w:tc>
        <w:tc>
          <w:tcPr>
            <w:tcW w:w="1502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ring</w:t>
            </w:r>
          </w:p>
        </w:tc>
        <w:tc>
          <w:tcPr>
            <w:tcW w:w="1073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458" w:type="dxa"/>
            <w:shd w:val="clear" w:color="auto" w:fill="auto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人员详情链接</w:t>
            </w:r>
          </w:p>
        </w:tc>
      </w:tr>
    </w:tbl>
    <w:p/>
    <w:p>
      <w:pPr>
        <w:outlineLvl w:val="2"/>
        <w:rPr>
          <w:b/>
          <w:bCs/>
        </w:rPr>
      </w:pPr>
      <w:bookmarkStart w:id="105" w:name="_Toc49438088"/>
      <w:bookmarkStart w:id="106" w:name="_Toc48926335"/>
      <w:bookmarkStart w:id="107" w:name="_Toc48635698"/>
      <w:bookmarkStart w:id="108" w:name="_Toc48926588"/>
      <w:bookmarkStart w:id="109" w:name="_Toc57621758"/>
      <w:bookmarkStart w:id="110" w:name="_Toc51882598"/>
      <w:r>
        <w:rPr>
          <w:rFonts w:hint="eastAsia"/>
          <w:b/>
          <w:bCs/>
        </w:rPr>
        <w:t>4</w:t>
      </w:r>
      <w:r>
        <w:rPr>
          <w:b/>
          <w:bCs/>
        </w:rPr>
        <w:t xml:space="preserve">.1.4 </w:t>
      </w:r>
      <w:r>
        <w:rPr>
          <w:rFonts w:hint="eastAsia"/>
          <w:b/>
          <w:bCs/>
        </w:rPr>
        <w:t>请求J</w:t>
      </w:r>
      <w:r>
        <w:rPr>
          <w:b/>
          <w:bCs/>
        </w:rPr>
        <w:t>SON</w:t>
      </w:r>
      <w:r>
        <w:rPr>
          <w:rFonts w:hint="eastAsia"/>
          <w:b/>
          <w:bCs/>
        </w:rPr>
        <w:t xml:space="preserve"> 示例</w:t>
      </w:r>
      <w:bookmarkEnd w:id="105"/>
      <w:bookmarkEnd w:id="106"/>
      <w:bookmarkEnd w:id="107"/>
      <w:bookmarkEnd w:id="108"/>
      <w:bookmarkEnd w:id="109"/>
      <w:bookmarkEnd w:id="11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3542030"/>
                <wp:effectExtent l="0" t="0" r="0" b="1270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5423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"departId"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"2020年9月2日"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"20200902916"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"departId"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"2020年9月3日"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"20200902917"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78.9pt;width:408.2pt;" fillcolor="#D9D9D9 [2732]" filled="t" stroked="f" coordsize="21600,21600" o:gfxdata="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4/HovWAAAABQEAAA8AAAAAAAAA&#10;AQAgAAAAIgAAAGRycy9kb3ducmV2LnhtbFBLAQIUABQAAAAIAIdO4kC3nLJu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"departId"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"2020年9月2日"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"20200902916"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"departId"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"2020年9月3日"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"20200902917"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11" w:name="_Toc51882599"/>
      <w:bookmarkStart w:id="112" w:name="_Toc48926589"/>
      <w:bookmarkStart w:id="113" w:name="_Toc48635699"/>
      <w:bookmarkStart w:id="114" w:name="_Toc48926336"/>
      <w:bookmarkStart w:id="115" w:name="_Toc49438089"/>
      <w:bookmarkStart w:id="116" w:name="_Toc57621759"/>
      <w:r>
        <w:rPr>
          <w:rFonts w:hint="eastAsia"/>
          <w:b/>
          <w:bCs/>
        </w:rPr>
        <w:t>4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11"/>
      <w:bookmarkEnd w:id="112"/>
      <w:bookmarkEnd w:id="113"/>
      <w:bookmarkEnd w:id="114"/>
      <w:bookmarkEnd w:id="115"/>
      <w:bookmarkEnd w:id="11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2877185"/>
                <wp:effectExtent l="0" t="0" r="0" b="0"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28775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"20200902916"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"14874"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"20200902917"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"14875"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26.55pt;width:408.2pt;" fillcolor="#D9D9D9 [2732]" filled="t" stroked="f" coordsize="21600,21600" o:gfxdata="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otmAzWAAAABQEAAA8AAAAAAAAA&#10;AQAgAAAAIgAAAGRycy9kb3ducmV2LnhtbFBLAQIUABQAAAAIAIdO4kDghxPA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"20200902916"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"14874"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"20200902917"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"14875"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17" w:name="_Toc48926590"/>
      <w:bookmarkStart w:id="118" w:name="_Toc49438090"/>
      <w:bookmarkStart w:id="119" w:name="_Toc48926337"/>
      <w:bookmarkStart w:id="120" w:name="_Toc51882600"/>
      <w:bookmarkStart w:id="121" w:name="_Toc48635700"/>
      <w:bookmarkStart w:id="122" w:name="_Toc57621760"/>
      <w:r>
        <w:rPr>
          <w:rFonts w:hint="eastAsia"/>
          <w:b/>
          <w:bCs/>
        </w:rPr>
        <w:t>4</w:t>
      </w:r>
      <w:r>
        <w:rPr>
          <w:b/>
          <w:bCs/>
        </w:rPr>
        <w:t xml:space="preserve">.1.6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17"/>
      <w:bookmarkEnd w:id="118"/>
      <w:bookmarkEnd w:id="119"/>
      <w:bookmarkEnd w:id="120"/>
      <w:bookmarkEnd w:id="121"/>
      <w:bookmarkEnd w:id="12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00125"/>
                <wp:effectExtent l="0" t="0" r="0" b="9525"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00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1"/>
                                <w:szCs w:val="13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"岗位不能为空"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8.75pt;width:408.2pt;" fillcolor="#D9D9D9 [2732]" filled="t" stroked="f" coordsize="21600,21600" o:gfxdata="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E8lODVAAAABQEAAA8AAAAAAAAAAQAgAAAA&#10;IgAAAGRycy9kb3ducmV2LnhtbFBLAQIUABQAAAAIAIdO4kDqCSmQRwIAAHYEAAAOAAAAAAAAAAEA&#10;IAAAACQ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1"/>
                          <w:szCs w:val="13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"岗位不能为空"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00150"/>
                <wp:effectExtent l="0" t="0" r="0" b="0"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00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"[20200902916]已被绑定"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4.5pt;width:408.2pt;" fillcolor="#D9D9D9 [2732]" filled="t" stroked="f" coordsize="21600,21600" o:gfxdata="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90N2/VAAAABQEAAA8AAAAAAAAAAQAgAAAA&#10;IgAAAGRycy9kb3ducmV2LnhtbFBLAQIUABQAAAAIAIdO4kAqtDZCRwIAAHYEAAAOAAAAAAAAAAEA&#10;IAAAACQ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"[20200902916]已被绑定"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23" w:name="_Toc48926338"/>
      <w:bookmarkStart w:id="124" w:name="_Toc51882601"/>
      <w:bookmarkStart w:id="125" w:name="_Toc48635701"/>
      <w:bookmarkStart w:id="126" w:name="_Toc48926591"/>
      <w:bookmarkStart w:id="127" w:name="_Toc49438091"/>
      <w:bookmarkStart w:id="128" w:name="_Toc57621761"/>
      <w:r>
        <w:rPr>
          <w:rFonts w:hint="eastAsia"/>
          <w:b/>
          <w:bCs/>
        </w:rPr>
        <w:t>4</w:t>
      </w:r>
      <w:r>
        <w:rPr>
          <w:b/>
          <w:bCs/>
        </w:rPr>
        <w:t xml:space="preserve">.1.7 </w:t>
      </w:r>
      <w:r>
        <w:rPr>
          <w:rFonts w:hint="eastAsia"/>
          <w:b/>
          <w:bCs/>
        </w:rPr>
        <w:t>业务错误码</w:t>
      </w:r>
      <w:bookmarkEnd w:id="123"/>
      <w:bookmarkEnd w:id="124"/>
      <w:bookmarkEnd w:id="125"/>
      <w:bookmarkEnd w:id="126"/>
      <w:bookmarkEnd w:id="127"/>
      <w:bookmarkEnd w:id="128"/>
    </w:p>
    <w:tbl>
      <w:tblPr>
        <w:tblStyle w:val="44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801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无该部门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301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rFonts w:hint="eastAsia"/>
                <w:sz w:val="18"/>
                <w:szCs w:val="18"/>
              </w:rPr>
              <w:t>已被绑定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202</w:t>
            </w:r>
          </w:p>
        </w:tc>
        <w:tc>
          <w:tcPr>
            <w:tcW w:w="70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日期格式错误</w:t>
            </w:r>
          </w:p>
        </w:tc>
      </w:tr>
    </w:tbl>
    <w:p/>
    <w:p/>
    <w:p>
      <w:pPr>
        <w:outlineLvl w:val="2"/>
        <w:rPr>
          <w:b/>
          <w:bCs/>
        </w:rPr>
      </w:pPr>
      <w:bookmarkStart w:id="129" w:name="_Toc51882602"/>
      <w:bookmarkStart w:id="130" w:name="_Toc49438092"/>
      <w:bookmarkStart w:id="131" w:name="_Toc48926339"/>
      <w:bookmarkStart w:id="132" w:name="_Toc48635702"/>
      <w:bookmarkStart w:id="133" w:name="_Toc57621762"/>
      <w:bookmarkStart w:id="134" w:name="_Toc48926592"/>
      <w:r>
        <w:rPr>
          <w:rFonts w:hint="eastAsia"/>
          <w:b/>
          <w:bCs/>
        </w:rPr>
        <w:t>4</w:t>
      </w:r>
      <w:r>
        <w:rPr>
          <w:b/>
          <w:bCs/>
        </w:rPr>
        <w:t xml:space="preserve">.1.8 </w:t>
      </w:r>
      <w:r>
        <w:rPr>
          <w:rFonts w:hint="eastAsia"/>
          <w:b/>
          <w:bCs/>
        </w:rPr>
        <w:t>图片案例</w:t>
      </w:r>
      <w:bookmarkEnd w:id="129"/>
      <w:bookmarkEnd w:id="130"/>
      <w:bookmarkEnd w:id="131"/>
      <w:bookmarkEnd w:id="132"/>
      <w:bookmarkEnd w:id="133"/>
      <w:bookmarkEnd w:id="134"/>
    </w:p>
    <w:p>
      <w:r>
        <w:drawing>
          <wp:inline distT="0" distB="0" distL="0" distR="0">
            <wp:extent cx="4562475" cy="69532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135" w:name="_Toc51882603"/>
      <w:bookmarkStart w:id="136" w:name="_Toc49438093"/>
      <w:bookmarkStart w:id="137" w:name="_Toc48926593"/>
      <w:bookmarkStart w:id="138" w:name="_Toc48635703"/>
      <w:bookmarkStart w:id="139" w:name="_Toc57621763"/>
      <w:bookmarkStart w:id="140" w:name="_Toc48926340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.2 </w:t>
      </w:r>
      <w:r>
        <w:rPr>
          <w:rFonts w:hint="eastAsia"/>
          <w:b/>
          <w:bCs/>
          <w:sz w:val="28"/>
          <w:szCs w:val="28"/>
        </w:rPr>
        <w:t>批量修改人员</w:t>
      </w:r>
      <w:bookmarkEnd w:id="135"/>
      <w:bookmarkEnd w:id="136"/>
      <w:bookmarkEnd w:id="137"/>
      <w:bookmarkEnd w:id="138"/>
      <w:bookmarkEnd w:id="139"/>
      <w:bookmarkEnd w:id="140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rPr>
          <w:b/>
          <w:bCs/>
          <w:color w:val="FF0000"/>
          <w:sz w:val="22"/>
          <w:szCs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299085"/>
                <wp:effectExtent l="0" t="0" r="0" b="5715"/>
                <wp:docPr id="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2993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hint="eastAsia" w:ascii="Courier New" w:hAnsi="Courier New" w:cs="Courier New"/>
                                <w:color w:val="4A5560"/>
                                <w:sz w:val="22"/>
                              </w:rPr>
                              <w:t>暂不支持门禁卡号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3.55pt;width:408.2pt;" fillcolor="#D9D9D9 [2732]" filled="t" stroked="f" coordsize="21600,21600" o:gfxdata="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gKGrl9QAAAAEAQAADwAAAAAAAAABACAA&#10;AAAiAAAAZHJzL2Rvd25yZXYueG1sUEsBAhQAFAAAAAgAh07iQFQDnwpKAgAAdQQAAA4AAAAAAAAA&#10;AQAgAAAAIw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hint="eastAsia" w:ascii="Courier New" w:hAnsi="Courier New" w:cs="Courier New"/>
                          <w:color w:val="4A5560"/>
                          <w:sz w:val="22"/>
                        </w:rPr>
                        <w:t>暂不支持门禁卡号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41" w:name="_Toc48635704"/>
      <w:bookmarkStart w:id="142" w:name="_Toc51882604"/>
      <w:bookmarkStart w:id="143" w:name="_Toc49438094"/>
      <w:bookmarkStart w:id="144" w:name="_Toc48926594"/>
      <w:bookmarkStart w:id="145" w:name="_Toc48926341"/>
      <w:bookmarkStart w:id="146" w:name="_Toc57621764"/>
      <w:r>
        <w:rPr>
          <w:rFonts w:hint="eastAsia"/>
          <w:b/>
          <w:bCs/>
        </w:rPr>
        <w:t>4</w:t>
      </w:r>
      <w:r>
        <w:rPr>
          <w:b/>
          <w:bCs/>
        </w:rPr>
        <w:t>.2.1</w:t>
      </w:r>
      <w:bookmarkEnd w:id="141"/>
      <w:r>
        <w:rPr>
          <w:b/>
          <w:bCs/>
        </w:rPr>
        <w:t xml:space="preserve"> URL</w:t>
      </w:r>
      <w:bookmarkEnd w:id="142"/>
      <w:bookmarkEnd w:id="143"/>
      <w:bookmarkEnd w:id="144"/>
      <w:bookmarkEnd w:id="145"/>
      <w:bookmarkEnd w:id="146"/>
    </w:p>
    <w:p>
      <w:pPr>
        <w:ind w:firstLine="420"/>
        <w:rPr>
          <w:rFonts w:ascii="微软雅黑" w:hAnsi="微软雅黑"/>
          <w:bCs/>
        </w:rPr>
      </w:pPr>
      <w:r>
        <w:rPr>
          <w:rFonts w:hint="eastAsia" w:ascii="微软雅黑" w:hAnsi="微软雅黑"/>
          <w:bCs/>
        </w:rPr>
        <w:t>/api/v</w:t>
      </w:r>
      <w:r>
        <w:rPr>
          <w:rFonts w:ascii="微软雅黑" w:hAnsi="微软雅黑"/>
          <w:bCs/>
        </w:rPr>
        <w:t>2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sz w:val="22"/>
          <w:szCs w:val="22"/>
        </w:rPr>
        <w:t>person</w:t>
      </w:r>
      <w:r>
        <w:rPr>
          <w:rFonts w:hint="eastAsia" w:ascii="微软雅黑" w:hAnsi="微软雅黑"/>
          <w:bCs/>
        </w:rPr>
        <w:t>/edit</w:t>
      </w:r>
    </w:p>
    <w:p>
      <w:pPr>
        <w:outlineLvl w:val="2"/>
      </w:pPr>
      <w:bookmarkStart w:id="147" w:name="_Toc48926342"/>
      <w:bookmarkStart w:id="148" w:name="_Toc48635705"/>
      <w:bookmarkStart w:id="149" w:name="_Toc49438095"/>
      <w:bookmarkStart w:id="150" w:name="_Toc57621765"/>
      <w:bookmarkStart w:id="151" w:name="_Toc51882605"/>
      <w:bookmarkStart w:id="152" w:name="_Toc48926595"/>
      <w:r>
        <w:rPr>
          <w:rFonts w:hint="eastAsia"/>
          <w:b/>
          <w:bCs/>
        </w:rPr>
        <w:t>4</w:t>
      </w:r>
      <w:r>
        <w:rPr>
          <w:b/>
          <w:bCs/>
        </w:rPr>
        <w:t>.2.2 请</w:t>
      </w:r>
      <w:r>
        <w:rPr>
          <w:rFonts w:hint="eastAsia"/>
          <w:b/>
          <w:bCs/>
        </w:rPr>
        <w:t>求头</w:t>
      </w:r>
      <w:bookmarkEnd w:id="147"/>
      <w:bookmarkEnd w:id="148"/>
      <w:bookmarkEnd w:id="149"/>
      <w:bookmarkEnd w:id="150"/>
      <w:bookmarkEnd w:id="151"/>
      <w:bookmarkEnd w:id="15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</w:t>
            </w:r>
            <w:r>
              <w:rPr>
                <w:sz w:val="18"/>
                <w:szCs w:val="18"/>
              </w:rPr>
              <w:t>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153" w:name="_Toc48926343"/>
      <w:bookmarkStart w:id="154" w:name="_Toc48635706"/>
      <w:bookmarkStart w:id="155" w:name="_Toc51882606"/>
      <w:bookmarkStart w:id="156" w:name="_Toc49438096"/>
      <w:bookmarkStart w:id="157" w:name="_Toc48926596"/>
      <w:bookmarkStart w:id="158" w:name="_Toc57621766"/>
      <w:r>
        <w:rPr>
          <w:rFonts w:hint="eastAsia"/>
          <w:b/>
          <w:bCs/>
        </w:rPr>
        <w:t>4</w:t>
      </w:r>
      <w:r>
        <w:rPr>
          <w:b/>
          <w:bCs/>
        </w:rPr>
        <w:t xml:space="preserve">.2.3 POST </w:t>
      </w:r>
      <w:r>
        <w:rPr>
          <w:rFonts w:hint="eastAsia"/>
          <w:b/>
          <w:bCs/>
        </w:rPr>
        <w:t>请求参数</w:t>
      </w:r>
      <w:bookmarkEnd w:id="153"/>
      <w:bookmarkEnd w:id="154"/>
      <w:bookmarkEnd w:id="155"/>
      <w:bookmarkEnd w:id="156"/>
      <w:bookmarkEnd w:id="157"/>
      <w:bookmarkEnd w:id="15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ata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人员数据</w:t>
            </w:r>
          </w:p>
        </w:tc>
      </w:tr>
    </w:tbl>
    <w:p>
      <w:pPr>
        <w:widowControl/>
        <w:jc w:val="left"/>
        <w:rPr>
          <w:color w:val="FFFFFF" w:themeColor="background1"/>
          <w:sz w:val="18"/>
          <w:szCs w:val="18"/>
          <w14:textFill>
            <w14:solidFill>
              <w14:schemeClr w14:val="bg1"/>
            </w14:solidFill>
          </w14:textFill>
        </w:rPr>
      </w:pPr>
    </w:p>
    <w:tbl>
      <w:tblPr>
        <w:tblStyle w:val="4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209"/>
        <w:gridCol w:w="1158"/>
        <w:gridCol w:w="935"/>
        <w:gridCol w:w="3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参数data（L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ist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120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15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5" w:type="dxa"/>
            <w:shd w:val="clear" w:color="auto" w:fill="8D0101"/>
            <w:vAlign w:val="center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长度</w:t>
            </w:r>
          </w:p>
        </w:tc>
        <w:tc>
          <w:tcPr>
            <w:tcW w:w="37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人员I</w:t>
            </w:r>
            <w:r>
              <w:rPr>
                <w:sz w:val="18"/>
                <w:szCs w:val="18"/>
              </w:rPr>
              <w:t xml:space="preserve">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postName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departId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部门I</w:t>
            </w:r>
            <w:r>
              <w:rPr>
                <w:sz w:val="18"/>
                <w:szCs w:val="18"/>
              </w:rPr>
              <w:t xml:space="preserve">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ex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性别：0（男） 或 1（女）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sn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iconId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1-</w:t>
            </w:r>
            <w:r>
              <w:rPr>
                <w:sz w:val="18"/>
                <w:szCs w:val="18"/>
              </w:rPr>
              <w:t>36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图标ID。不填写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则跟随岗位帽子I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alarmTemplate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报警模板名称。不填写则默认岗位自带模板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ole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角色，默认是 职位员工（0）、管理人员（1）、企业负责人（2）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url</w:t>
            </w:r>
          </w:p>
        </w:tc>
        <w:tc>
          <w:tcPr>
            <w:tcW w:w="120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15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7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人员详情链接</w:t>
            </w:r>
          </w:p>
        </w:tc>
      </w:tr>
    </w:tbl>
    <w:p/>
    <w:p>
      <w:pPr>
        <w:outlineLvl w:val="2"/>
        <w:rPr>
          <w:b/>
          <w:bCs/>
        </w:rPr>
      </w:pPr>
      <w:bookmarkStart w:id="159" w:name="_Toc51882607"/>
      <w:bookmarkStart w:id="160" w:name="_Toc48635707"/>
      <w:bookmarkStart w:id="161" w:name="_Toc48926344"/>
      <w:bookmarkStart w:id="162" w:name="_Toc49438097"/>
      <w:bookmarkStart w:id="163" w:name="_Toc57621767"/>
      <w:bookmarkStart w:id="164" w:name="_Toc48926597"/>
      <w:r>
        <w:rPr>
          <w:rFonts w:hint="eastAsia"/>
          <w:b/>
          <w:bCs/>
        </w:rPr>
        <w:t>4</w:t>
      </w:r>
      <w:r>
        <w:rPr>
          <w:b/>
          <w:bCs/>
        </w:rPr>
        <w:t xml:space="preserve">.2.4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59"/>
      <w:bookmarkEnd w:id="160"/>
      <w:bookmarkEnd w:id="161"/>
      <w:bookmarkEnd w:id="162"/>
      <w:bookmarkEnd w:id="163"/>
      <w:bookmarkEnd w:id="164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3132455"/>
                <wp:effectExtent l="0" t="0" r="0" b="0"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1324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ind w:left="420" w:firstLine="4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14876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"departId"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"der哥"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"20200902918"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14877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"departId"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"der哥"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"20200902919"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46.65pt;width:408.2pt;" fillcolor="#D9D9D9 [2732]" filled="t" stroked="f" coordsize="21600,21600" o:gfxdata="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WJidP1wAAAAUBAAAPAAAAAAAA&#10;AAEAIAAAACIAAABkcnMvZG93bnJldi54bWxQSwECFAAUAAAACACHTuJAaT1Lh0wCAAB2BAAADgAA&#10;AAAAAAABACAAAAAm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ind w:left="420" w:firstLine="4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14876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"departId"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"der哥"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"20200902918"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14877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"departId"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"der哥"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"20200902919"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65" w:name="_Toc48926598"/>
      <w:bookmarkStart w:id="166" w:name="_Toc57621768"/>
      <w:bookmarkStart w:id="167" w:name="_Toc48926345"/>
      <w:bookmarkStart w:id="168" w:name="_Toc48635708"/>
      <w:bookmarkStart w:id="169" w:name="_Toc51882608"/>
      <w:bookmarkStart w:id="170" w:name="_Toc49438098"/>
      <w:r>
        <w:rPr>
          <w:rFonts w:hint="eastAsia"/>
          <w:b/>
          <w:bCs/>
        </w:rPr>
        <w:t>4</w:t>
      </w:r>
      <w:r>
        <w:rPr>
          <w:b/>
          <w:bCs/>
        </w:rPr>
        <w:t xml:space="preserve">.2.5 </w:t>
      </w:r>
      <w:r>
        <w:rPr>
          <w:rFonts w:hint="eastAsia"/>
          <w:b/>
          <w:bCs/>
        </w:rPr>
        <w:t>响应J</w:t>
      </w:r>
      <w:r>
        <w:rPr>
          <w:b/>
          <w:bCs/>
        </w:rPr>
        <w:t>SON</w:t>
      </w:r>
      <w:r>
        <w:rPr>
          <w:rFonts w:hint="eastAsia"/>
          <w:b/>
          <w:bCs/>
        </w:rPr>
        <w:t xml:space="preserve"> 示例</w:t>
      </w:r>
      <w:bookmarkEnd w:id="165"/>
      <w:bookmarkEnd w:id="166"/>
      <w:bookmarkEnd w:id="167"/>
      <w:bookmarkEnd w:id="168"/>
      <w:bookmarkEnd w:id="169"/>
      <w:bookmarkEnd w:id="17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15390"/>
                <wp:effectExtent l="0" t="0" r="0" b="3810"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158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5.7pt;width:408.2pt;" fillcolor="#D9D9D9 [2732]" filled="t" stroked="f" coordsize="21600,21600" o:gfxdata="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SxehNUAAAAFAQAADwAAAAAAAAABACAA&#10;AAAiAAAAZHJzL2Rvd25yZXYueG1sUEsBAhQAFAAAAAgAh07iQBcOpXxJAgAAdg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71" w:name="_Toc48926346"/>
      <w:bookmarkStart w:id="172" w:name="_Toc49438099"/>
      <w:bookmarkStart w:id="173" w:name="_Toc57621769"/>
      <w:bookmarkStart w:id="174" w:name="_Toc51882609"/>
      <w:bookmarkStart w:id="175" w:name="_Toc48635709"/>
      <w:bookmarkStart w:id="176" w:name="_Toc48926599"/>
      <w:r>
        <w:rPr>
          <w:rFonts w:hint="eastAsia"/>
          <w:b/>
          <w:bCs/>
        </w:rPr>
        <w:t>4</w:t>
      </w:r>
      <w:r>
        <w:rPr>
          <w:b/>
          <w:bCs/>
        </w:rPr>
        <w:t xml:space="preserve">.2.6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71"/>
      <w:bookmarkEnd w:id="172"/>
      <w:bookmarkEnd w:id="173"/>
      <w:bookmarkEnd w:id="174"/>
      <w:bookmarkEnd w:id="175"/>
      <w:bookmarkEnd w:id="17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64895"/>
                <wp:effectExtent l="0" t="0" r="0" b="1905"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65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"SN号长度为12"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3.85pt;width:408.2pt;" fillcolor="#D9D9D9 [2732]" filled="t" stroked="f" coordsize="21600,21600" o:gfxdata="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DuD7v1QAAAAUBAAAPAAAAAAAAAAEA&#10;IAAAACIAAABkcnMvZG93bnJldi54bWxQSwECFAAUAAAACACHTuJAow9/TE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"SN号长度为12"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31570"/>
                <wp:effectExtent l="0" t="0" r="0" b="0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316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"无该人员"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9.1pt;width:408.2pt;" fillcolor="#D9D9D9 [2732]" filled="t" stroked="f" coordsize="21600,21600" o:gfxdata="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MbG8TLWAAAABQEAAA8AAAAAAAAA&#10;AQAgAAAAIgAAAGRycy9kb3ducmV2LnhtbFBLAQIUABQAAAAIAIdO4kC3s3xK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"无该人员"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45210"/>
                <wp:effectExtent l="0" t="0" r="0" b="2540"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45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color w:val="000000" w:themeColor="text1"/>
                                <w:sz w:val="15"/>
                                <w:szCs w:val="1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2.3pt;width:408.2pt;" fillcolor="#D9D9D9 [2732]" filled="t" stroked="f" coordsize="21600,21600" o:gfxdata="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RdXWX1QAAAAUBAAAPAAAAAAAAAAEA&#10;IAAAACIAAABkcnMvZG93bnJldi54bWxQSwECFAAUAAAACACHTuJAB1ohzE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color w:val="000000" w:themeColor="text1"/>
                          <w:sz w:val="15"/>
                          <w:szCs w:val="1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77" w:name="_Toc48926347"/>
      <w:bookmarkStart w:id="178" w:name="_Toc51882610"/>
      <w:bookmarkStart w:id="179" w:name="_Toc57621770"/>
      <w:bookmarkStart w:id="180" w:name="_Toc48635710"/>
      <w:bookmarkStart w:id="181" w:name="_Toc48926600"/>
      <w:bookmarkStart w:id="182" w:name="_Toc49438100"/>
      <w:r>
        <w:rPr>
          <w:rFonts w:hint="eastAsia"/>
          <w:b/>
          <w:bCs/>
        </w:rPr>
        <w:t>4</w:t>
      </w:r>
      <w:r>
        <w:rPr>
          <w:b/>
          <w:bCs/>
        </w:rPr>
        <w:t xml:space="preserve">.2.7 </w:t>
      </w:r>
      <w:r>
        <w:rPr>
          <w:rFonts w:hint="eastAsia"/>
          <w:b/>
          <w:bCs/>
        </w:rPr>
        <w:t>业务错误码</w:t>
      </w:r>
      <w:bookmarkEnd w:id="177"/>
      <w:bookmarkEnd w:id="178"/>
      <w:bookmarkEnd w:id="179"/>
      <w:bookmarkEnd w:id="180"/>
      <w:bookmarkEnd w:id="181"/>
      <w:bookmarkEnd w:id="18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无该部门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rFonts w:hint="eastAsia"/>
                <w:sz w:val="18"/>
                <w:szCs w:val="18"/>
              </w:rPr>
              <w:t>已被绑定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无该人员</w:t>
            </w:r>
          </w:p>
        </w:tc>
      </w:tr>
    </w:tbl>
    <w:p/>
    <w:p>
      <w:pPr>
        <w:outlineLvl w:val="2"/>
        <w:rPr>
          <w:b/>
          <w:bCs/>
        </w:rPr>
      </w:pPr>
      <w:bookmarkStart w:id="183" w:name="_Toc51882611"/>
      <w:bookmarkStart w:id="184" w:name="_Toc49438101"/>
      <w:bookmarkStart w:id="185" w:name="_Toc48926348"/>
      <w:bookmarkStart w:id="186" w:name="_Toc48635711"/>
      <w:bookmarkStart w:id="187" w:name="_Toc57621771"/>
      <w:bookmarkStart w:id="188" w:name="_Toc48926601"/>
      <w:r>
        <w:rPr>
          <w:rFonts w:hint="eastAsia"/>
          <w:b/>
          <w:bCs/>
        </w:rPr>
        <w:t>4</w:t>
      </w:r>
      <w:r>
        <w:rPr>
          <w:b/>
          <w:bCs/>
        </w:rPr>
        <w:t xml:space="preserve">.2.8 </w:t>
      </w:r>
      <w:r>
        <w:rPr>
          <w:rFonts w:hint="eastAsia"/>
          <w:b/>
          <w:bCs/>
        </w:rPr>
        <w:t>图片案例</w:t>
      </w:r>
      <w:bookmarkEnd w:id="183"/>
      <w:bookmarkEnd w:id="184"/>
      <w:bookmarkEnd w:id="185"/>
      <w:bookmarkEnd w:id="186"/>
      <w:bookmarkEnd w:id="187"/>
      <w:bookmarkEnd w:id="188"/>
    </w:p>
    <w:p>
      <w:r>
        <w:drawing>
          <wp:inline distT="0" distB="0" distL="0" distR="0">
            <wp:extent cx="5191125" cy="593407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utlineLvl w:val="1"/>
        <w:rPr>
          <w:b/>
          <w:bCs/>
          <w:sz w:val="28"/>
          <w:szCs w:val="28"/>
        </w:rPr>
      </w:pPr>
      <w:bookmarkStart w:id="189" w:name="_Toc48635712"/>
      <w:bookmarkStart w:id="190" w:name="_Toc51882612"/>
      <w:bookmarkStart w:id="191" w:name="_Toc48926349"/>
      <w:bookmarkStart w:id="192" w:name="_Toc49438102"/>
      <w:bookmarkStart w:id="193" w:name="_Toc57621772"/>
      <w:bookmarkStart w:id="194" w:name="_Toc48926602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.3 </w:t>
      </w:r>
      <w:r>
        <w:rPr>
          <w:rFonts w:hint="eastAsia"/>
          <w:b/>
          <w:bCs/>
          <w:sz w:val="28"/>
          <w:szCs w:val="28"/>
        </w:rPr>
        <w:t>批量删除人员</w:t>
      </w:r>
      <w:bookmarkEnd w:id="189"/>
      <w:bookmarkEnd w:id="190"/>
      <w:bookmarkEnd w:id="191"/>
      <w:bookmarkEnd w:id="192"/>
      <w:bookmarkEnd w:id="193"/>
      <w:bookmarkEnd w:id="194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95" w:name="_Toc48635713"/>
      <w:bookmarkStart w:id="196" w:name="_Toc51882613"/>
      <w:bookmarkStart w:id="197" w:name="_Toc48926350"/>
      <w:bookmarkStart w:id="198" w:name="_Toc48926603"/>
      <w:bookmarkStart w:id="199" w:name="_Toc49438103"/>
      <w:bookmarkStart w:id="200" w:name="_Toc57621773"/>
      <w:r>
        <w:rPr>
          <w:rFonts w:hint="eastAsia"/>
          <w:b/>
          <w:bCs/>
        </w:rPr>
        <w:t>4</w:t>
      </w:r>
      <w:r>
        <w:rPr>
          <w:b/>
          <w:bCs/>
        </w:rPr>
        <w:t xml:space="preserve">.3.1 </w:t>
      </w:r>
      <w:bookmarkEnd w:id="195"/>
      <w:r>
        <w:rPr>
          <w:b/>
          <w:bCs/>
        </w:rPr>
        <w:t>URL</w:t>
      </w:r>
      <w:bookmarkEnd w:id="196"/>
      <w:bookmarkEnd w:id="197"/>
      <w:bookmarkEnd w:id="198"/>
      <w:bookmarkEnd w:id="199"/>
      <w:bookmarkEnd w:id="200"/>
    </w:p>
    <w:p>
      <w:pPr>
        <w:ind w:firstLine="420"/>
        <w:rPr>
          <w:rFonts w:ascii="微软雅黑" w:hAnsi="微软雅黑"/>
          <w:bCs/>
        </w:rPr>
      </w:pPr>
      <w:r>
        <w:rPr>
          <w:rFonts w:hint="eastAsia" w:ascii="微软雅黑" w:hAnsi="微软雅黑"/>
          <w:bCs/>
        </w:rPr>
        <w:t>/api/v</w:t>
      </w:r>
      <w:r>
        <w:rPr>
          <w:rFonts w:ascii="微软雅黑" w:hAnsi="微软雅黑"/>
          <w:bCs/>
        </w:rPr>
        <w:t>2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person</w:t>
      </w:r>
      <w:r>
        <w:rPr>
          <w:rFonts w:hint="eastAsia" w:ascii="微软雅黑" w:hAnsi="微软雅黑"/>
          <w:bCs/>
        </w:rPr>
        <w:t>/delete</w:t>
      </w:r>
    </w:p>
    <w:p>
      <w:pPr>
        <w:outlineLvl w:val="2"/>
        <w:rPr>
          <w:b/>
          <w:bCs/>
        </w:rPr>
      </w:pPr>
      <w:bookmarkStart w:id="201" w:name="_Toc49438104"/>
      <w:bookmarkStart w:id="202" w:name="_Toc48926351"/>
      <w:bookmarkStart w:id="203" w:name="_Toc51882614"/>
      <w:bookmarkStart w:id="204" w:name="_Toc48635714"/>
      <w:bookmarkStart w:id="205" w:name="_Toc57621774"/>
      <w:bookmarkStart w:id="206" w:name="_Toc48926604"/>
      <w:r>
        <w:rPr>
          <w:rFonts w:hint="eastAsia"/>
          <w:b/>
          <w:bCs/>
        </w:rPr>
        <w:t>4</w:t>
      </w:r>
      <w:r>
        <w:rPr>
          <w:b/>
          <w:bCs/>
        </w:rPr>
        <w:t>.3.2 请</w:t>
      </w:r>
      <w:r>
        <w:rPr>
          <w:rFonts w:hint="eastAsia"/>
          <w:b/>
          <w:bCs/>
        </w:rPr>
        <w:t>求头</w:t>
      </w:r>
      <w:bookmarkEnd w:id="201"/>
      <w:bookmarkEnd w:id="202"/>
      <w:bookmarkEnd w:id="203"/>
      <w:bookmarkEnd w:id="204"/>
      <w:bookmarkEnd w:id="205"/>
      <w:bookmarkEnd w:id="206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</w:t>
            </w: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207" w:name="_Toc49438105"/>
      <w:bookmarkStart w:id="208" w:name="_Toc48926605"/>
      <w:bookmarkStart w:id="209" w:name="_Toc48635715"/>
      <w:bookmarkStart w:id="210" w:name="_Toc57621775"/>
      <w:bookmarkStart w:id="211" w:name="_Toc48926352"/>
      <w:bookmarkStart w:id="212" w:name="_Toc51882615"/>
      <w:r>
        <w:rPr>
          <w:rFonts w:hint="eastAsia"/>
          <w:b/>
          <w:bCs/>
        </w:rPr>
        <w:t>4</w:t>
      </w:r>
      <w:r>
        <w:rPr>
          <w:b/>
          <w:bCs/>
        </w:rPr>
        <w:t xml:space="preserve">.3.3 POST </w:t>
      </w:r>
      <w:r>
        <w:rPr>
          <w:rFonts w:hint="eastAsia"/>
          <w:b/>
          <w:bCs/>
        </w:rPr>
        <w:t>请求参数</w:t>
      </w:r>
      <w:bookmarkEnd w:id="207"/>
      <w:bookmarkEnd w:id="208"/>
      <w:bookmarkEnd w:id="209"/>
      <w:bookmarkEnd w:id="210"/>
      <w:bookmarkEnd w:id="211"/>
      <w:bookmarkEnd w:id="21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List&lt;String&gt;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人员I</w:t>
            </w:r>
            <w:r>
              <w:rPr>
                <w:sz w:val="18"/>
                <w:szCs w:val="18"/>
              </w:rPr>
              <w:t>D</w:t>
            </w:r>
          </w:p>
        </w:tc>
      </w:tr>
    </w:tbl>
    <w:p/>
    <w:p>
      <w:pPr>
        <w:outlineLvl w:val="2"/>
        <w:rPr>
          <w:b/>
          <w:bCs/>
        </w:rPr>
      </w:pPr>
      <w:bookmarkStart w:id="213" w:name="_Toc51882616"/>
      <w:bookmarkStart w:id="214" w:name="_Toc48926353"/>
      <w:bookmarkStart w:id="215" w:name="_Toc48926606"/>
      <w:bookmarkStart w:id="216" w:name="_Toc48635716"/>
      <w:bookmarkStart w:id="217" w:name="_Toc49438106"/>
      <w:bookmarkStart w:id="218" w:name="_Toc57621776"/>
      <w:r>
        <w:rPr>
          <w:rFonts w:hint="eastAsia"/>
          <w:b/>
          <w:bCs/>
        </w:rPr>
        <w:t>4</w:t>
      </w:r>
      <w:r>
        <w:rPr>
          <w:b/>
          <w:bCs/>
        </w:rPr>
        <w:t xml:space="preserve">.3.4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213"/>
      <w:bookmarkEnd w:id="214"/>
      <w:bookmarkEnd w:id="215"/>
      <w:bookmarkEnd w:id="216"/>
      <w:bookmarkEnd w:id="217"/>
      <w:bookmarkEnd w:id="218"/>
    </w:p>
    <w:p/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506855"/>
                <wp:effectExtent l="0" t="0" r="0" b="0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5072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    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"14488"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"14486"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8.65pt;width:408.2pt;" fillcolor="#D9D9D9 [2732]" filled="t" stroked="f" coordsize="21600,21600" o:gfxdata="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nw2y1gAAAAUBAAAPAAAAAAAAAAEA&#10;IAAAACIAAABkcnMvZG93bnJldi54bWxQSwECFAAUAAAACACHTuJA3AA8OEoCAAB2BAAADgAAAAAA&#10;AAABACAAAAAl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    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"14488"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"14486"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219" w:name="_Toc48926607"/>
      <w:bookmarkStart w:id="220" w:name="_Toc51882617"/>
      <w:bookmarkStart w:id="221" w:name="_Toc48635717"/>
      <w:bookmarkStart w:id="222" w:name="_Toc49438107"/>
      <w:bookmarkStart w:id="223" w:name="_Toc48926354"/>
      <w:bookmarkStart w:id="224" w:name="_Toc57621777"/>
      <w:r>
        <w:rPr>
          <w:rFonts w:hint="eastAsia"/>
          <w:b/>
          <w:bCs/>
        </w:rPr>
        <w:t>4</w:t>
      </w:r>
      <w:r>
        <w:rPr>
          <w:b/>
          <w:bCs/>
        </w:rPr>
        <w:t xml:space="preserve">.3.5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219"/>
      <w:bookmarkEnd w:id="220"/>
      <w:bookmarkEnd w:id="221"/>
      <w:bookmarkEnd w:id="222"/>
      <w:bookmarkEnd w:id="223"/>
      <w:bookmarkEnd w:id="224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506855"/>
                <wp:effectExtent l="0" t="0" r="0" b="0"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50725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8.65pt;width:408.2pt;" fillcolor="#D9D9D9 [2732]" filled="t" stroked="f" coordsize="21600,21600" o:gfxdata="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SfDbLWAAAABQEAAA8AAAAAAAAA&#10;AQAgAAAAIgAAAGRycy9kb3ducmV2LnhtbFBLAQIUABQAAAAIAIdO4kCxq67U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225" w:name="_Toc51882618"/>
      <w:bookmarkStart w:id="226" w:name="_Toc48926608"/>
      <w:bookmarkStart w:id="227" w:name="_Toc49438108"/>
      <w:bookmarkStart w:id="228" w:name="_Toc48635718"/>
      <w:bookmarkStart w:id="229" w:name="_Toc48926355"/>
      <w:bookmarkStart w:id="230" w:name="_Toc57621778"/>
      <w:r>
        <w:rPr>
          <w:rFonts w:hint="eastAsia"/>
          <w:b/>
          <w:bCs/>
        </w:rPr>
        <w:t>4</w:t>
      </w:r>
      <w:r>
        <w:rPr>
          <w:b/>
          <w:bCs/>
        </w:rPr>
        <w:t xml:space="preserve">.3.6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225"/>
      <w:bookmarkEnd w:id="226"/>
      <w:bookmarkEnd w:id="227"/>
      <w:bookmarkEnd w:id="228"/>
      <w:bookmarkEnd w:id="229"/>
      <w:bookmarkEnd w:id="23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49985"/>
                <wp:effectExtent l="0" t="0" r="0" b="0"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505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"无该人员[14880]"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0.55pt;width:408.2pt;" fillcolor="#D9D9D9 [2732]" filled="t" stroked="f" coordsize="21600,21600" o:gfxdata="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tSIOJdUAAAAFAQAADwAAAAAAAAAB&#10;ACAAAAAiAAAAZHJzL2Rvd25yZXYueG1sUEsBAhQAFAAAAAgAh07iQKy8LmpMAgAAdg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"无该人员[14880]"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94105"/>
                <wp:effectExtent l="0" t="0" r="0" b="0"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941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6.15pt;width:408.2pt;" fillcolor="#D9D9D9 [2732]" filled="t" stroked="f" coordsize="21600,21600" o:gfxdata="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KDmBrLWAAAABQEAAA8AAAAAAAAAAQAg&#10;AAAAIgAAAGRycy9kb3ducmV2LnhtbFBLAQIUABQAAAAIAIdO4kDBpkwGSQIAAHYEAAAOAAAAAAAA&#10;AAEAIAAAACU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231" w:name="_Toc49438109"/>
      <w:bookmarkStart w:id="232" w:name="_Toc48635719"/>
      <w:bookmarkStart w:id="233" w:name="_Toc48926609"/>
      <w:bookmarkStart w:id="234" w:name="_Toc57621779"/>
      <w:bookmarkStart w:id="235" w:name="_Toc48926356"/>
      <w:bookmarkStart w:id="236" w:name="_Toc51882619"/>
      <w:r>
        <w:rPr>
          <w:rFonts w:hint="eastAsia"/>
          <w:b/>
          <w:bCs/>
        </w:rPr>
        <w:t>4</w:t>
      </w:r>
      <w:r>
        <w:rPr>
          <w:b/>
          <w:bCs/>
        </w:rPr>
        <w:t xml:space="preserve">.3.7 </w:t>
      </w:r>
      <w:r>
        <w:rPr>
          <w:rFonts w:hint="eastAsia"/>
          <w:b/>
          <w:bCs/>
        </w:rPr>
        <w:t>业务错误码</w:t>
      </w:r>
      <w:bookmarkEnd w:id="231"/>
      <w:bookmarkEnd w:id="232"/>
      <w:bookmarkEnd w:id="233"/>
      <w:bookmarkEnd w:id="234"/>
      <w:bookmarkEnd w:id="235"/>
      <w:bookmarkEnd w:id="236"/>
    </w:p>
    <w:tbl>
      <w:tblPr>
        <w:tblStyle w:val="44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94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302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无该人员</w:t>
            </w:r>
          </w:p>
        </w:tc>
      </w:tr>
    </w:tbl>
    <w:p/>
    <w:p>
      <w:pPr>
        <w:outlineLvl w:val="2"/>
        <w:rPr>
          <w:b/>
          <w:bCs/>
        </w:rPr>
      </w:pPr>
      <w:bookmarkStart w:id="237" w:name="_Toc51882620"/>
      <w:bookmarkStart w:id="238" w:name="_Toc49438110"/>
      <w:bookmarkStart w:id="239" w:name="_Toc48635720"/>
      <w:bookmarkStart w:id="240" w:name="_Toc48926357"/>
      <w:bookmarkStart w:id="241" w:name="_Toc57621780"/>
      <w:bookmarkStart w:id="242" w:name="_Toc48926610"/>
      <w:r>
        <w:rPr>
          <w:rFonts w:hint="eastAsia"/>
          <w:b/>
          <w:bCs/>
        </w:rPr>
        <w:t>4</w:t>
      </w:r>
      <w:r>
        <w:rPr>
          <w:b/>
          <w:bCs/>
        </w:rPr>
        <w:t xml:space="preserve">.3.8 </w:t>
      </w:r>
      <w:r>
        <w:rPr>
          <w:rFonts w:hint="eastAsia"/>
          <w:b/>
          <w:bCs/>
        </w:rPr>
        <w:t>图片案例</w:t>
      </w:r>
      <w:bookmarkEnd w:id="237"/>
      <w:bookmarkEnd w:id="238"/>
      <w:bookmarkEnd w:id="239"/>
      <w:bookmarkEnd w:id="240"/>
      <w:bookmarkEnd w:id="241"/>
      <w:bookmarkEnd w:id="242"/>
    </w:p>
    <w:p>
      <w:r>
        <w:drawing>
          <wp:inline distT="0" distB="0" distL="0" distR="0">
            <wp:extent cx="4705350" cy="480060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243" w:name="_Toc48926358"/>
      <w:bookmarkStart w:id="244" w:name="_Toc49438111"/>
      <w:bookmarkStart w:id="245" w:name="_Toc48635721"/>
      <w:bookmarkStart w:id="246" w:name="_Toc51882621"/>
      <w:bookmarkStart w:id="247" w:name="_Toc48926611"/>
      <w:bookmarkStart w:id="248" w:name="_Toc57621781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.4 </w:t>
      </w:r>
      <w:r>
        <w:rPr>
          <w:rFonts w:hint="eastAsia"/>
          <w:b/>
          <w:bCs/>
          <w:sz w:val="28"/>
          <w:szCs w:val="28"/>
        </w:rPr>
        <w:t>查询建筑下所有</w:t>
      </w:r>
      <w:bookmarkEnd w:id="243"/>
      <w:bookmarkEnd w:id="244"/>
      <w:bookmarkEnd w:id="245"/>
      <w:bookmarkEnd w:id="246"/>
      <w:bookmarkEnd w:id="247"/>
      <w:r>
        <w:rPr>
          <w:rFonts w:hint="eastAsia"/>
          <w:b/>
          <w:bCs/>
          <w:sz w:val="28"/>
          <w:szCs w:val="28"/>
        </w:rPr>
        <w:t>内部人员</w:t>
      </w:r>
      <w:bookmarkEnd w:id="248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rPr>
          <w:b/>
          <w:bCs/>
          <w:color w:val="FF0000"/>
          <w:sz w:val="22"/>
          <w:szCs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299720"/>
                <wp:effectExtent l="0" t="0" r="0" b="5080"/>
                <wp:docPr id="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299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</w:pPr>
                            <w:r>
                              <w:rPr>
                                <w:rFonts w:hint="eastAsia" w:ascii="Courier New" w:hAnsi="Courier New" w:cs="Courier New"/>
                                <w:color w:val="4A5560"/>
                                <w:sz w:val="22"/>
                              </w:rPr>
                              <w:t>低电量报警在此版本已去除、暂不支持门禁卡号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3.6pt;width:408.2pt;" fillcolor="#D9D9D9 [2732]" filled="t" stroked="f" coordsize="21600,21600" o:gfxdata="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KSf9NNUAAAAEAQAADwAAAAAAAAABACAA&#10;AAAiAAAAZHJzL2Rvd25yZXYueG1sUEsBAhQAFAAAAAgAh07iQPeqMhJJAgAAdQ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</w:pPr>
                      <w:r>
                        <w:rPr>
                          <w:rFonts w:hint="eastAsia" w:ascii="Courier New" w:hAnsi="Courier New" w:cs="Courier New"/>
                          <w:color w:val="4A5560"/>
                          <w:sz w:val="22"/>
                        </w:rPr>
                        <w:t>低电量报警在此版本已去除、暂不支持门禁卡号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249" w:name="_Toc48635722"/>
      <w:bookmarkStart w:id="250" w:name="_Toc49438112"/>
      <w:bookmarkStart w:id="251" w:name="_Toc51882622"/>
      <w:bookmarkStart w:id="252" w:name="_Toc48926612"/>
      <w:bookmarkStart w:id="253" w:name="_Toc57621782"/>
      <w:bookmarkStart w:id="254" w:name="_Toc48926359"/>
      <w:r>
        <w:rPr>
          <w:rFonts w:hint="eastAsia"/>
          <w:b/>
          <w:bCs/>
        </w:rPr>
        <w:t>4</w:t>
      </w:r>
      <w:r>
        <w:rPr>
          <w:b/>
          <w:bCs/>
        </w:rPr>
        <w:t xml:space="preserve">.4.1 </w:t>
      </w:r>
      <w:bookmarkEnd w:id="249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250"/>
      <w:bookmarkEnd w:id="251"/>
      <w:bookmarkEnd w:id="252"/>
      <w:bookmarkEnd w:id="253"/>
      <w:bookmarkEnd w:id="254"/>
    </w:p>
    <w:p>
      <w:pPr>
        <w:ind w:firstLine="420"/>
        <w:rPr>
          <w:rFonts w:ascii="微软雅黑" w:hAnsi="微软雅黑"/>
          <w:bCs/>
        </w:rPr>
      </w:pPr>
      <w:r>
        <w:rPr>
          <w:rFonts w:hint="eastAsia" w:ascii="微软雅黑" w:hAnsi="微软雅黑"/>
          <w:bCs/>
        </w:rPr>
        <w:t>/api/v</w:t>
      </w:r>
      <w:r>
        <w:rPr>
          <w:rFonts w:ascii="微软雅黑" w:hAnsi="微软雅黑"/>
          <w:bCs/>
        </w:rPr>
        <w:t>2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person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list</w:t>
      </w:r>
    </w:p>
    <w:p>
      <w:pPr>
        <w:outlineLvl w:val="2"/>
      </w:pPr>
      <w:bookmarkStart w:id="255" w:name="_Toc51882623"/>
      <w:bookmarkStart w:id="256" w:name="_Toc49438113"/>
      <w:bookmarkStart w:id="257" w:name="_Toc48926613"/>
      <w:bookmarkStart w:id="258" w:name="_Toc48635723"/>
      <w:bookmarkStart w:id="259" w:name="_Toc48926360"/>
      <w:bookmarkStart w:id="260" w:name="_Toc57621783"/>
      <w:r>
        <w:rPr>
          <w:rFonts w:hint="eastAsia"/>
          <w:b/>
          <w:bCs/>
        </w:rPr>
        <w:t>4</w:t>
      </w:r>
      <w:r>
        <w:rPr>
          <w:b/>
          <w:bCs/>
        </w:rPr>
        <w:t>.4.2 请</w:t>
      </w:r>
      <w:r>
        <w:rPr>
          <w:rFonts w:hint="eastAsia"/>
          <w:b/>
          <w:bCs/>
        </w:rPr>
        <w:t>求头</w:t>
      </w:r>
      <w:bookmarkEnd w:id="255"/>
      <w:bookmarkEnd w:id="256"/>
      <w:bookmarkEnd w:id="257"/>
      <w:bookmarkEnd w:id="258"/>
      <w:bookmarkEnd w:id="259"/>
      <w:bookmarkEnd w:id="260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261" w:name="_Toc48926614"/>
      <w:bookmarkStart w:id="262" w:name="_Toc49438114"/>
      <w:bookmarkStart w:id="263" w:name="_Toc51882624"/>
      <w:bookmarkStart w:id="264" w:name="_Toc48926361"/>
      <w:bookmarkStart w:id="265" w:name="_Toc48635724"/>
      <w:bookmarkStart w:id="266" w:name="_Toc57621784"/>
      <w:r>
        <w:rPr>
          <w:rFonts w:hint="eastAsia"/>
          <w:b/>
          <w:bCs/>
        </w:rPr>
        <w:t>4</w:t>
      </w:r>
      <w:r>
        <w:rPr>
          <w:b/>
          <w:bCs/>
        </w:rPr>
        <w:t xml:space="preserve">.4.3 POST </w:t>
      </w:r>
      <w:r>
        <w:rPr>
          <w:rFonts w:hint="eastAsia"/>
          <w:b/>
          <w:bCs/>
        </w:rPr>
        <w:t>请求参数</w:t>
      </w:r>
      <w:bookmarkEnd w:id="261"/>
      <w:bookmarkEnd w:id="262"/>
      <w:bookmarkEnd w:id="263"/>
      <w:bookmarkEnd w:id="264"/>
      <w:bookmarkEnd w:id="265"/>
      <w:bookmarkEnd w:id="266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pageNumber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第几页，最小是1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pageSize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每页显示数据条数，最小是1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，最大是1</w:t>
            </w:r>
            <w:r>
              <w:rPr>
                <w:sz w:val="18"/>
                <w:szCs w:val="18"/>
              </w:rPr>
              <w:t>000</w:t>
            </w:r>
          </w:p>
        </w:tc>
      </w:tr>
    </w:tbl>
    <w:p/>
    <w:p>
      <w:pPr>
        <w:outlineLvl w:val="2"/>
        <w:rPr>
          <w:b/>
          <w:bCs/>
        </w:rPr>
      </w:pPr>
      <w:bookmarkStart w:id="267" w:name="_Toc48926615"/>
      <w:bookmarkStart w:id="268" w:name="_Toc48926362"/>
      <w:bookmarkStart w:id="269" w:name="_Toc48635725"/>
      <w:bookmarkStart w:id="270" w:name="_Toc49438115"/>
      <w:bookmarkStart w:id="271" w:name="_Toc51882625"/>
      <w:bookmarkStart w:id="272" w:name="_Toc57621785"/>
      <w:r>
        <w:rPr>
          <w:rFonts w:hint="eastAsia"/>
          <w:b/>
          <w:bCs/>
        </w:rPr>
        <w:t>4</w:t>
      </w:r>
      <w:r>
        <w:rPr>
          <w:b/>
          <w:bCs/>
        </w:rPr>
        <w:t xml:space="preserve">.4.4 </w:t>
      </w:r>
      <w:r>
        <w:rPr>
          <w:rFonts w:hint="eastAsia"/>
          <w:b/>
          <w:bCs/>
        </w:rPr>
        <w:t>请求响应参数</w:t>
      </w:r>
      <w:bookmarkEnd w:id="267"/>
      <w:bookmarkEnd w:id="268"/>
      <w:bookmarkEnd w:id="269"/>
      <w:bookmarkEnd w:id="270"/>
      <w:bookmarkEnd w:id="271"/>
      <w:bookmarkEnd w:id="27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post</w:t>
            </w:r>
            <w:r>
              <w:rPr>
                <w:sz w:val="18"/>
                <w:szCs w:val="18"/>
              </w:rPr>
              <w:t>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postName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departName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ex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rFonts w:hint="eastAsia"/>
                <w:sz w:val="18"/>
                <w:szCs w:val="18"/>
              </w:rPr>
              <w:t>号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cardNumber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门禁卡号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iconI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</w:t>
            </w: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图标I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alarmTemplate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报警模板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extFields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扩展数据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url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人员详情链接</w:t>
            </w:r>
          </w:p>
        </w:tc>
      </w:tr>
    </w:tbl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content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totalElements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totalPages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总页数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presentPage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当前页</w:t>
            </w:r>
          </w:p>
        </w:tc>
      </w:tr>
    </w:tbl>
    <w:p/>
    <w:p>
      <w:pPr>
        <w:outlineLvl w:val="2"/>
        <w:rPr>
          <w:b/>
          <w:bCs/>
        </w:rPr>
      </w:pPr>
      <w:bookmarkStart w:id="273" w:name="_Toc48635726"/>
      <w:bookmarkStart w:id="274" w:name="_Toc49438116"/>
      <w:bookmarkStart w:id="275" w:name="_Toc48926616"/>
      <w:bookmarkStart w:id="276" w:name="_Toc48926363"/>
      <w:bookmarkStart w:id="277" w:name="_Toc51882626"/>
      <w:bookmarkStart w:id="278" w:name="_Toc57621786"/>
      <w:r>
        <w:rPr>
          <w:rFonts w:hint="eastAsia"/>
          <w:b/>
          <w:bCs/>
        </w:rPr>
        <w:t>4</w:t>
      </w:r>
      <w:r>
        <w:rPr>
          <w:b/>
          <w:bCs/>
        </w:rPr>
        <w:t xml:space="preserve">.4.5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273"/>
      <w:bookmarkEnd w:id="274"/>
      <w:bookmarkEnd w:id="275"/>
      <w:bookmarkEnd w:id="276"/>
      <w:bookmarkEnd w:id="277"/>
      <w:bookmarkEnd w:id="278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96950"/>
                <wp:effectExtent l="0" t="0" r="0" b="0"/>
                <wp:docPr id="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975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4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"pageSize"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8.5pt;width:408.2pt;" fillcolor="#D9D9D9 [2732]" filled="t" stroked="f" coordsize="21600,21600" o:gfxdata="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rsR7e1QAAAAUBAAAPAAAAAAAAAAEA&#10;IAAAACIAAABkcnMvZG93bnJldi54bWxQSwECFAAUAAAACACHTuJA2ZQWWksCAAB1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4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"pageSize"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279" w:name="_Toc51882627"/>
      <w:bookmarkStart w:id="280" w:name="_Toc48926617"/>
      <w:bookmarkStart w:id="281" w:name="_Toc57621787"/>
      <w:bookmarkStart w:id="282" w:name="_Toc49438117"/>
      <w:bookmarkStart w:id="283" w:name="_Toc48926364"/>
      <w:bookmarkStart w:id="284" w:name="_Toc48635727"/>
      <w:r>
        <w:rPr>
          <w:rFonts w:hint="eastAsia"/>
          <w:b/>
          <w:bCs/>
        </w:rPr>
        <w:t>4</w:t>
      </w:r>
      <w:r>
        <w:rPr>
          <w:b/>
          <w:bCs/>
        </w:rPr>
        <w:t xml:space="preserve">.4.6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279"/>
      <w:bookmarkEnd w:id="280"/>
      <w:bookmarkEnd w:id="281"/>
      <w:bookmarkEnd w:id="282"/>
      <w:bookmarkEnd w:id="283"/>
      <w:bookmarkEnd w:id="284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5153025"/>
                <wp:effectExtent l="0" t="0" r="0" b="9525"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5153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14895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"小小129"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"2929E06E4558"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"这是名字11"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14896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"卡时代峻峰"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"652198754935"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"这是名字11"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14897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"小小130"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"2929E06E4559"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"这是名字11"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14891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"门卫大爷1"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"测是顶级"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"951753698547"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"vces1"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14890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"12124"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"202009021012"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14885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"2020年9月3日"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"202009021011"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"检查员2020年9月7日12:27:14"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"2020年9月2日"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"202009021010"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14870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"门卫大爷1"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"再测试一下"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"789654123852"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"vces1"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14869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"门卫大爷1"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"再测试一下新代码"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"123654789953"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"vces1"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14868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"死飞司机"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"测试新代码"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"123654789741"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26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"工人"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"凯文"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"985169874562"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"vces1"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14867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"检查员"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"我是蔡文姬"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"202008261208"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14866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"1号"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"设计师计算机"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"202008261207"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14865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"计算机15"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"设计师计算机"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"202008261206"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36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14864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"1号"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"设计师计算机"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"女"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</w:rPr>
                              <w:t>"202008261205"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"totalElements"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913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"totalPages"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61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</w:rPr>
                              <w:t>"presentPage"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05.75pt;width:408.2pt;" fillcolor="#D9D9D9 [2732]" filled="t" stroked="f" coordsize="21600,21600" o:gfxdata="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H/nJdjVAAAABQEAAA8AAAAAAAAAAQAg&#10;AAAAIgAAAGRycy9kb3ducmV2LnhtbFBLAQIUABQAAAAIAIdO4kD+T0unSgIAAHY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14895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"小小129"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"2929E06E4558"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"这是名字11"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14896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"卡时代峻峰"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"652198754935"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"这是名字11"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14897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"小小130"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"2929E06E4559"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"这是名字11"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14891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"门卫大爷1"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"测是顶级"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"951753698547"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13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"vces1"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14890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"12124"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"202009021012"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14885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"2020年9月3日"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"202009021011"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14884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"检查员2020年9月7日12:27:14"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"2020年9月2日"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"202009021010"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14870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"门卫大爷1"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"再测试一下"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"789654123852"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13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"vces1"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14869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"门卫大爷1"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"再测试一下新代码"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"123654789953"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13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"vces1"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14868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"死飞司机"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"测试新代码"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"123654789741"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26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"工人"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"凯文"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"985169874562"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"vces1"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14867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"检查员"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"我是蔡文姬"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"202008261208"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14866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"1号"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"设计师计算机"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"202008261207"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14865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"计算机15"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"设计师计算机"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"202008261206"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36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14864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"1号"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"设计师计算机"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"女"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</w:rPr>
                        <w:t>"202008261205"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"totalElements"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913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"totalPages"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61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</w:rPr>
                        <w:t>"presentPage"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285" w:name="_Toc48926365"/>
      <w:bookmarkStart w:id="286" w:name="_Toc49438118"/>
      <w:bookmarkStart w:id="287" w:name="_Toc48635728"/>
      <w:bookmarkStart w:id="288" w:name="_Toc57621788"/>
      <w:bookmarkStart w:id="289" w:name="_Toc48926618"/>
      <w:bookmarkStart w:id="290" w:name="_Toc51882628"/>
      <w:r>
        <w:rPr>
          <w:rFonts w:hint="eastAsia"/>
          <w:b/>
          <w:bCs/>
        </w:rPr>
        <w:t>4</w:t>
      </w:r>
      <w:r>
        <w:rPr>
          <w:b/>
          <w:bCs/>
        </w:rPr>
        <w:t xml:space="preserve">.4.7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285"/>
      <w:bookmarkEnd w:id="286"/>
      <w:bookmarkEnd w:id="287"/>
      <w:bookmarkEnd w:id="288"/>
      <w:bookmarkEnd w:id="289"/>
      <w:bookmarkEnd w:id="29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29690"/>
                <wp:effectExtent l="0" t="0" r="0" b="3810"/>
                <wp:docPr id="3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300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4.7pt;width:408.2pt;" fillcolor="#D9D9D9 [2732]" filled="t" stroked="f" coordsize="21600,21600" o:gfxdata="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vd1ZrWAAAABQEAAA8AAAAAAAAA&#10;AQAgAAAAIgAAAGRycy9kb3ducmV2LnhtbFBLAQIUABQAAAAIAIdO4kD0lTJb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69340"/>
                <wp:effectExtent l="0" t="0" r="0" b="0"/>
                <wp:docPr id="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69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"条数不能是空"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4.2pt;width:408.2pt;" fillcolor="#D9D9D9 [2732]" filled="t" stroked="f" coordsize="21600,21600" o:gfxdata="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073MNUAAAAFAQAADwAAAAAAAAABACAA&#10;AAAiAAAAZHJzL2Rvd25yZXYueG1sUEsBAhQAFAAAAAgAh07iQMbI9xRJAgAAdg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"条数不能是空"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/>
    <w:p/>
    <w:p>
      <w:pPr>
        <w:outlineLvl w:val="2"/>
        <w:rPr>
          <w:b/>
          <w:bCs/>
        </w:rPr>
      </w:pPr>
      <w:bookmarkStart w:id="291" w:name="_Toc48635729"/>
      <w:bookmarkStart w:id="292" w:name="_Toc51882629"/>
      <w:bookmarkStart w:id="293" w:name="_Toc48926619"/>
      <w:bookmarkStart w:id="294" w:name="_Toc49438119"/>
      <w:bookmarkStart w:id="295" w:name="_Toc48926366"/>
      <w:bookmarkStart w:id="296" w:name="_Toc57621789"/>
      <w:r>
        <w:rPr>
          <w:rFonts w:hint="eastAsia"/>
          <w:b/>
          <w:bCs/>
        </w:rPr>
        <w:t>4</w:t>
      </w:r>
      <w:r>
        <w:rPr>
          <w:b/>
          <w:bCs/>
        </w:rPr>
        <w:t xml:space="preserve">.4.8 </w:t>
      </w:r>
      <w:r>
        <w:rPr>
          <w:rFonts w:hint="eastAsia"/>
          <w:b/>
          <w:bCs/>
        </w:rPr>
        <w:t>业务错误码</w:t>
      </w:r>
      <w:bookmarkEnd w:id="291"/>
      <w:bookmarkEnd w:id="292"/>
      <w:bookmarkEnd w:id="293"/>
      <w:bookmarkEnd w:id="294"/>
      <w:bookmarkEnd w:id="295"/>
      <w:bookmarkEnd w:id="296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567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56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56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56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56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297" w:name="_Toc48926620"/>
      <w:bookmarkStart w:id="298" w:name="_Toc57621790"/>
      <w:bookmarkStart w:id="299" w:name="_Toc51882630"/>
      <w:bookmarkStart w:id="300" w:name="_Toc49438120"/>
      <w:bookmarkStart w:id="301" w:name="_Toc48635730"/>
      <w:bookmarkStart w:id="302" w:name="_Toc48926367"/>
      <w:r>
        <w:rPr>
          <w:rFonts w:hint="eastAsia"/>
          <w:b/>
          <w:bCs/>
        </w:rPr>
        <w:t>4</w:t>
      </w:r>
      <w:r>
        <w:rPr>
          <w:b/>
          <w:bCs/>
        </w:rPr>
        <w:t xml:space="preserve">.4.9 </w:t>
      </w:r>
      <w:r>
        <w:rPr>
          <w:rFonts w:hint="eastAsia"/>
          <w:b/>
          <w:bCs/>
        </w:rPr>
        <w:t>图片案例</w:t>
      </w:r>
      <w:bookmarkEnd w:id="297"/>
      <w:bookmarkEnd w:id="298"/>
      <w:bookmarkEnd w:id="299"/>
      <w:bookmarkEnd w:id="300"/>
      <w:bookmarkEnd w:id="301"/>
      <w:bookmarkEnd w:id="302"/>
    </w:p>
    <w:p>
      <w:r>
        <w:drawing>
          <wp:inline distT="0" distB="0" distL="0" distR="0">
            <wp:extent cx="5278120" cy="4413885"/>
            <wp:effectExtent l="0" t="0" r="0" b="57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41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303" w:name="_Toc48926378"/>
      <w:bookmarkStart w:id="304" w:name="_Toc57621791"/>
      <w:bookmarkStart w:id="305" w:name="_Toc48926631"/>
      <w:bookmarkStart w:id="306" w:name="_Toc51882631"/>
      <w:bookmarkStart w:id="307" w:name="_Toc49438131"/>
      <w:bookmarkStart w:id="308" w:name="_Toc48635731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.5 </w:t>
      </w:r>
      <w:r>
        <w:rPr>
          <w:rFonts w:hint="eastAsia"/>
          <w:b/>
          <w:bCs/>
          <w:sz w:val="28"/>
          <w:szCs w:val="28"/>
        </w:rPr>
        <w:t>岗位名称查询</w:t>
      </w:r>
      <w:bookmarkEnd w:id="303"/>
      <w:bookmarkEnd w:id="304"/>
      <w:bookmarkEnd w:id="305"/>
      <w:bookmarkEnd w:id="306"/>
      <w:bookmarkEnd w:id="307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309" w:name="_Toc51882632"/>
      <w:bookmarkStart w:id="310" w:name="_Toc48926379"/>
      <w:bookmarkStart w:id="311" w:name="_Toc48926632"/>
      <w:bookmarkStart w:id="312" w:name="_Toc57621792"/>
      <w:bookmarkStart w:id="313" w:name="_Toc49438132"/>
      <w:r>
        <w:rPr>
          <w:rFonts w:hint="eastAsia"/>
          <w:b/>
          <w:bCs/>
        </w:rPr>
        <w:t>4</w:t>
      </w:r>
      <w:r>
        <w:rPr>
          <w:b/>
          <w:bCs/>
        </w:rPr>
        <w:t xml:space="preserve">.5.1 </w:t>
      </w:r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309"/>
      <w:bookmarkEnd w:id="310"/>
      <w:bookmarkEnd w:id="311"/>
      <w:bookmarkEnd w:id="312"/>
      <w:bookmarkEnd w:id="313"/>
    </w:p>
    <w:p>
      <w:pPr>
        <w:ind w:firstLine="420"/>
        <w:rPr>
          <w:rFonts w:ascii="微软雅黑" w:hAnsi="微软雅黑"/>
          <w:bCs/>
        </w:rPr>
      </w:pPr>
      <w:r>
        <w:rPr>
          <w:rFonts w:hint="eastAsia" w:ascii="微软雅黑" w:hAnsi="微软雅黑"/>
          <w:bCs/>
        </w:rPr>
        <w:t>/api/v</w:t>
      </w:r>
      <w:r>
        <w:rPr>
          <w:rFonts w:ascii="微软雅黑" w:hAnsi="微软雅黑"/>
          <w:bCs/>
        </w:rPr>
        <w:t>2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workJob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list-name</w:t>
      </w:r>
    </w:p>
    <w:p>
      <w:pPr>
        <w:outlineLvl w:val="2"/>
      </w:pPr>
      <w:bookmarkStart w:id="314" w:name="_Toc49438133"/>
      <w:bookmarkStart w:id="315" w:name="_Toc51882633"/>
      <w:bookmarkStart w:id="316" w:name="_Toc48926633"/>
      <w:bookmarkStart w:id="317" w:name="_Toc48926380"/>
      <w:bookmarkStart w:id="318" w:name="_Toc57621793"/>
      <w:r>
        <w:rPr>
          <w:rFonts w:hint="eastAsia"/>
          <w:b/>
          <w:bCs/>
        </w:rPr>
        <w:t>4</w:t>
      </w:r>
      <w:r>
        <w:rPr>
          <w:b/>
          <w:bCs/>
        </w:rPr>
        <w:t>.5.2 请</w:t>
      </w:r>
      <w:r>
        <w:rPr>
          <w:rFonts w:hint="eastAsia"/>
          <w:b/>
          <w:bCs/>
        </w:rPr>
        <w:t>求头</w:t>
      </w:r>
      <w:bookmarkEnd w:id="314"/>
      <w:bookmarkEnd w:id="315"/>
      <w:bookmarkEnd w:id="316"/>
      <w:bookmarkEnd w:id="317"/>
      <w:bookmarkEnd w:id="31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319" w:name="_Toc48926634"/>
      <w:bookmarkStart w:id="320" w:name="_Toc57621794"/>
      <w:bookmarkStart w:id="321" w:name="_Toc51882634"/>
      <w:bookmarkStart w:id="322" w:name="_Toc49438134"/>
      <w:bookmarkStart w:id="323" w:name="_Toc48926381"/>
      <w:r>
        <w:rPr>
          <w:rFonts w:hint="eastAsia"/>
          <w:b/>
          <w:bCs/>
        </w:rPr>
        <w:t>4</w:t>
      </w:r>
      <w:r>
        <w:rPr>
          <w:b/>
          <w:bCs/>
        </w:rPr>
        <w:t xml:space="preserve">.5.3 POST </w:t>
      </w:r>
      <w:r>
        <w:rPr>
          <w:rFonts w:hint="eastAsia"/>
          <w:b/>
          <w:bCs/>
        </w:rPr>
        <w:t>请求参数</w:t>
      </w:r>
      <w:bookmarkEnd w:id="319"/>
      <w:bookmarkEnd w:id="320"/>
      <w:bookmarkEnd w:id="321"/>
      <w:bookmarkEnd w:id="322"/>
      <w:bookmarkEnd w:id="323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</w:tbl>
    <w:p/>
    <w:p>
      <w:pPr>
        <w:outlineLvl w:val="2"/>
        <w:rPr>
          <w:b/>
          <w:bCs/>
        </w:rPr>
      </w:pPr>
      <w:bookmarkStart w:id="324" w:name="_Toc48926382"/>
      <w:bookmarkStart w:id="325" w:name="_Toc57621795"/>
      <w:bookmarkStart w:id="326" w:name="_Toc49438135"/>
      <w:bookmarkStart w:id="327" w:name="_Toc51882635"/>
      <w:bookmarkStart w:id="328" w:name="_Toc48926635"/>
      <w:r>
        <w:rPr>
          <w:rFonts w:hint="eastAsia"/>
          <w:b/>
          <w:bCs/>
        </w:rPr>
        <w:t>4</w:t>
      </w:r>
      <w:r>
        <w:rPr>
          <w:b/>
          <w:bCs/>
        </w:rPr>
        <w:t xml:space="preserve">.5.4 </w:t>
      </w:r>
      <w:r>
        <w:rPr>
          <w:rFonts w:hint="eastAsia"/>
          <w:b/>
          <w:bCs/>
        </w:rPr>
        <w:t>请求响应参数</w:t>
      </w:r>
      <w:bookmarkEnd w:id="324"/>
      <w:bookmarkEnd w:id="325"/>
      <w:bookmarkEnd w:id="326"/>
      <w:bookmarkEnd w:id="327"/>
      <w:bookmarkEnd w:id="32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>
              <w:rPr>
                <w:rFonts w:hint="eastAsia"/>
                <w:sz w:val="18"/>
                <w:szCs w:val="18"/>
              </w:rPr>
              <w:t>alue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label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岗位名称</w:t>
            </w:r>
          </w:p>
        </w:tc>
      </w:tr>
    </w:tbl>
    <w:p/>
    <w:p/>
    <w:p>
      <w:pPr>
        <w:outlineLvl w:val="2"/>
        <w:rPr>
          <w:b/>
          <w:bCs/>
        </w:rPr>
      </w:pPr>
      <w:bookmarkStart w:id="329" w:name="_Toc51882636"/>
      <w:bookmarkStart w:id="330" w:name="_Toc48926636"/>
      <w:bookmarkStart w:id="331" w:name="_Toc49438136"/>
      <w:bookmarkStart w:id="332" w:name="_Toc48926383"/>
      <w:bookmarkStart w:id="333" w:name="_Toc57621796"/>
      <w:r>
        <w:rPr>
          <w:rFonts w:hint="eastAsia"/>
          <w:b/>
          <w:bCs/>
        </w:rPr>
        <w:t>4</w:t>
      </w:r>
      <w:r>
        <w:rPr>
          <w:b/>
          <w:bCs/>
        </w:rPr>
        <w:t xml:space="preserve">.5.5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329"/>
      <w:bookmarkEnd w:id="330"/>
      <w:bookmarkEnd w:id="331"/>
      <w:bookmarkEnd w:id="332"/>
      <w:bookmarkEnd w:id="33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17220"/>
                <wp:effectExtent l="0" t="0" r="0" b="0"/>
                <wp:docPr id="3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175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8.6pt;width:408.2pt;" fillcolor="#D9D9D9 [2732]" filled="t" stroked="f" coordsize="21600,21600" o:gfxdata="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qksnNYAAAAEAQAADwAAAAAAAAAB&#10;ACAAAAAiAAAAZHJzL2Rvd25yZXYueG1sUEsBAhQAFAAAAAgAh07iQCy5szFLAgAAdgQAAA4AAAAA&#10;AAAAAQAgAAAAJQ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34" w:name="_Toc51882637"/>
      <w:bookmarkStart w:id="335" w:name="_Toc57621797"/>
      <w:bookmarkStart w:id="336" w:name="_Toc48926384"/>
      <w:bookmarkStart w:id="337" w:name="_Toc48926637"/>
      <w:bookmarkStart w:id="338" w:name="_Toc49438137"/>
      <w:r>
        <w:rPr>
          <w:rFonts w:hint="eastAsia"/>
          <w:b/>
          <w:bCs/>
        </w:rPr>
        <w:t>4</w:t>
      </w:r>
      <w:r>
        <w:rPr>
          <w:b/>
          <w:bCs/>
        </w:rPr>
        <w:t xml:space="preserve">.5.6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334"/>
      <w:bookmarkEnd w:id="335"/>
      <w:bookmarkEnd w:id="336"/>
      <w:bookmarkEnd w:id="337"/>
      <w:bookmarkEnd w:id="338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4981575"/>
                <wp:effectExtent l="0" t="0" r="0" b="9525"/>
                <wp:docPr id="3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498169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8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"errorCode"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199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"门卫大爷"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204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"厨师"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"死飞司机"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"1112"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220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"测试工程师"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"1112123123"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"6666666666666"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"giao"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"工人"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"厕所管理员"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"呼啦圈"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"今晚就下手"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"7867"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"666622"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"傻不拉几"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"测试新帽子"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"车异响啊"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316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"label"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392.25pt;width:408.2pt;" fillcolor="#D9D9D9 [2732]" filled="t" stroked="f" coordsize="21600,21600" o:gfxdata="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IpR2V1gAAAAUBAAAPAAAAAAAA&#10;AAEAIAAAACIAAABkcnMvZG93bnJldi54bWxQSwECFAAUAAAACACHTuJAYesZJ00CAAB3BAAADgAA&#10;AAAAAAABACAAAAAl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8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"errorCode"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199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"门卫大爷"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204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"厨师"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"死飞司机"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"1112"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220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"测试工程师"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"1112123123"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"6666666666666"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"giao"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"工人"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"厕所管理员"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"呼啦圈"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"今晚就下手"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"7867"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"666622"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"傻不拉几"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"测试新帽子"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"车异响啊"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316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"label"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39" w:name="_Toc48926385"/>
      <w:bookmarkStart w:id="340" w:name="_Toc49438138"/>
      <w:bookmarkStart w:id="341" w:name="_Toc48926638"/>
      <w:bookmarkStart w:id="342" w:name="_Toc51882638"/>
      <w:bookmarkStart w:id="343" w:name="_Toc57621798"/>
      <w:r>
        <w:rPr>
          <w:rFonts w:hint="eastAsia"/>
          <w:b/>
          <w:bCs/>
        </w:rPr>
        <w:t>4</w:t>
      </w:r>
      <w:r>
        <w:rPr>
          <w:b/>
          <w:bCs/>
        </w:rPr>
        <w:t xml:space="preserve">.5.7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339"/>
      <w:bookmarkEnd w:id="340"/>
      <w:bookmarkEnd w:id="341"/>
      <w:bookmarkEnd w:id="342"/>
      <w:bookmarkEnd w:id="34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29690"/>
                <wp:effectExtent l="0" t="0" r="0" b="3810"/>
                <wp:docPr id="3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300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4.7pt;width:408.2pt;" fillcolor="#D9D9D9 [2732]" filled="t" stroked="f" coordsize="21600,21600" o:gfxdata="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L3dWa1gAAAAUBAAAPAAAAAAAA&#10;AAEAIAAAACIAAABkcnMvZG93bnJldi54bWxQSwECFAAUAAAACACHTuJAwL9+z00CAAB3BAAADgAA&#10;AAAAAAABACAAAAAl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spacing w:line="360" w:lineRule="exact"/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44" w:name="_Toc48926639"/>
      <w:bookmarkStart w:id="345" w:name="_Toc51882639"/>
      <w:bookmarkStart w:id="346" w:name="_Toc57621799"/>
      <w:bookmarkStart w:id="347" w:name="_Toc48926386"/>
      <w:bookmarkStart w:id="348" w:name="_Toc49438139"/>
      <w:r>
        <w:rPr>
          <w:rFonts w:hint="eastAsia"/>
          <w:b/>
          <w:bCs/>
        </w:rPr>
        <w:t>4</w:t>
      </w:r>
      <w:r>
        <w:rPr>
          <w:b/>
          <w:bCs/>
        </w:rPr>
        <w:t xml:space="preserve">.5.8 </w:t>
      </w:r>
      <w:r>
        <w:rPr>
          <w:rFonts w:hint="eastAsia"/>
          <w:b/>
          <w:bCs/>
        </w:rPr>
        <w:t>业务错误码</w:t>
      </w:r>
      <w:bookmarkEnd w:id="344"/>
      <w:bookmarkEnd w:id="345"/>
      <w:bookmarkEnd w:id="346"/>
      <w:bookmarkEnd w:id="347"/>
      <w:bookmarkEnd w:id="34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349" w:name="_Toc48926387"/>
      <w:bookmarkStart w:id="350" w:name="_Toc51882640"/>
      <w:bookmarkStart w:id="351" w:name="_Toc57621800"/>
      <w:bookmarkStart w:id="352" w:name="_Toc49438140"/>
      <w:bookmarkStart w:id="353" w:name="_Toc48926640"/>
      <w:r>
        <w:rPr>
          <w:rFonts w:hint="eastAsia"/>
          <w:b/>
          <w:bCs/>
        </w:rPr>
        <w:t>4</w:t>
      </w:r>
      <w:r>
        <w:rPr>
          <w:b/>
          <w:bCs/>
        </w:rPr>
        <w:t xml:space="preserve">.5.9 </w:t>
      </w:r>
      <w:r>
        <w:rPr>
          <w:rFonts w:hint="eastAsia"/>
          <w:b/>
          <w:bCs/>
        </w:rPr>
        <w:t>图片案例</w:t>
      </w:r>
      <w:bookmarkEnd w:id="349"/>
      <w:bookmarkEnd w:id="350"/>
      <w:bookmarkEnd w:id="351"/>
      <w:bookmarkEnd w:id="352"/>
      <w:bookmarkEnd w:id="353"/>
    </w:p>
    <w:p>
      <w:r>
        <w:drawing>
          <wp:inline distT="0" distB="0" distL="0" distR="0">
            <wp:extent cx="5278120" cy="5363845"/>
            <wp:effectExtent l="0" t="0" r="0" b="8255"/>
            <wp:docPr id="329" name="图片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图片 32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36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354" w:name="_Toc51882641"/>
      <w:bookmarkStart w:id="355" w:name="_Toc57621801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.6 </w:t>
      </w:r>
      <w:r>
        <w:rPr>
          <w:rFonts w:hint="eastAsia"/>
          <w:b/>
          <w:bCs/>
          <w:sz w:val="28"/>
          <w:szCs w:val="28"/>
        </w:rPr>
        <w:t>查询建筑下所有部门</w:t>
      </w:r>
      <w:bookmarkEnd w:id="354"/>
      <w:bookmarkEnd w:id="355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356" w:name="_Toc51882642"/>
      <w:bookmarkStart w:id="357" w:name="_Toc57621802"/>
      <w:r>
        <w:rPr>
          <w:rFonts w:hint="eastAsia"/>
          <w:b/>
          <w:bCs/>
        </w:rPr>
        <w:t>4.</w:t>
      </w:r>
      <w:r>
        <w:rPr>
          <w:b/>
          <w:bCs/>
        </w:rPr>
        <w:t xml:space="preserve">6.1 </w:t>
      </w:r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356"/>
      <w:bookmarkEnd w:id="357"/>
    </w:p>
    <w:p>
      <w:pPr>
        <w:ind w:firstLine="420"/>
        <w:rPr>
          <w:rFonts w:ascii="微软雅黑" w:hAnsi="微软雅黑"/>
          <w:bCs/>
        </w:rPr>
      </w:pPr>
      <w:r>
        <w:rPr>
          <w:rFonts w:hint="eastAsia" w:ascii="微软雅黑" w:hAnsi="微软雅黑"/>
          <w:bCs/>
        </w:rPr>
        <w:t>/api/v</w:t>
      </w:r>
      <w:r>
        <w:rPr>
          <w:rFonts w:ascii="微软雅黑" w:hAnsi="微软雅黑"/>
          <w:bCs/>
        </w:rPr>
        <w:t>2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depart</w:t>
      </w:r>
      <w:r>
        <w:rPr>
          <w:rFonts w:hint="eastAsia" w:ascii="微软雅黑" w:hAnsi="微软雅黑"/>
          <w:bCs/>
        </w:rPr>
        <w:t>/list</w:t>
      </w:r>
      <w:r>
        <w:rPr>
          <w:rFonts w:ascii="微软雅黑" w:hAnsi="微软雅黑"/>
          <w:bCs/>
        </w:rPr>
        <w:t>-all</w:t>
      </w:r>
    </w:p>
    <w:p>
      <w:pPr>
        <w:outlineLvl w:val="2"/>
      </w:pPr>
      <w:bookmarkStart w:id="358" w:name="_Toc57621803"/>
      <w:bookmarkStart w:id="359" w:name="_Toc51882643"/>
      <w:r>
        <w:rPr>
          <w:rFonts w:hint="eastAsia"/>
          <w:b/>
          <w:bCs/>
        </w:rPr>
        <w:t>4.</w:t>
      </w:r>
      <w:r>
        <w:rPr>
          <w:b/>
          <w:bCs/>
        </w:rPr>
        <w:t>6.2 请</w:t>
      </w:r>
      <w:r>
        <w:rPr>
          <w:rFonts w:hint="eastAsia"/>
          <w:b/>
          <w:bCs/>
        </w:rPr>
        <w:t>求头</w:t>
      </w:r>
      <w:bookmarkEnd w:id="358"/>
      <w:bookmarkEnd w:id="359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360" w:name="_Toc51882644"/>
      <w:bookmarkStart w:id="361" w:name="_Toc57621804"/>
      <w:r>
        <w:rPr>
          <w:rFonts w:hint="eastAsia"/>
          <w:b/>
          <w:bCs/>
        </w:rPr>
        <w:t>4.</w:t>
      </w:r>
      <w:r>
        <w:rPr>
          <w:b/>
          <w:bCs/>
        </w:rPr>
        <w:t xml:space="preserve">6.3 POST </w:t>
      </w:r>
      <w:r>
        <w:rPr>
          <w:rFonts w:hint="eastAsia"/>
          <w:b/>
          <w:bCs/>
        </w:rPr>
        <w:t>请求参数</w:t>
      </w:r>
      <w:bookmarkEnd w:id="360"/>
      <w:bookmarkEnd w:id="36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255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55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226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25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26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</w:tbl>
    <w:p/>
    <w:p>
      <w:pPr>
        <w:outlineLvl w:val="2"/>
        <w:rPr>
          <w:b/>
          <w:bCs/>
        </w:rPr>
      </w:pPr>
      <w:bookmarkStart w:id="362" w:name="_Toc51882645"/>
      <w:bookmarkStart w:id="363" w:name="_Toc57621805"/>
      <w:r>
        <w:rPr>
          <w:rFonts w:hint="eastAsia"/>
          <w:b/>
          <w:bCs/>
        </w:rPr>
        <w:t>4.</w:t>
      </w:r>
      <w:r>
        <w:rPr>
          <w:b/>
          <w:bCs/>
        </w:rPr>
        <w:t xml:space="preserve">6.4 </w:t>
      </w:r>
      <w:r>
        <w:rPr>
          <w:rFonts w:hint="eastAsia"/>
          <w:b/>
          <w:bCs/>
        </w:rPr>
        <w:t>请求响应参数</w:t>
      </w:r>
      <w:bookmarkEnd w:id="362"/>
      <w:bookmarkEnd w:id="363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119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311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26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31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226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lable</w:t>
            </w:r>
          </w:p>
        </w:tc>
        <w:tc>
          <w:tcPr>
            <w:tcW w:w="31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226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parentId</w:t>
            </w:r>
          </w:p>
        </w:tc>
        <w:tc>
          <w:tcPr>
            <w:tcW w:w="31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226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上级部门 </w:t>
            </w:r>
          </w:p>
        </w:tc>
      </w:tr>
    </w:tbl>
    <w:p/>
    <w:p>
      <w:pPr>
        <w:outlineLvl w:val="2"/>
        <w:rPr>
          <w:b/>
          <w:bCs/>
        </w:rPr>
      </w:pPr>
      <w:bookmarkStart w:id="364" w:name="_Toc51882646"/>
      <w:bookmarkStart w:id="365" w:name="_Toc57621806"/>
      <w:r>
        <w:rPr>
          <w:rFonts w:hint="eastAsia"/>
          <w:b/>
          <w:bCs/>
        </w:rPr>
        <w:t>4.</w:t>
      </w:r>
      <w:r>
        <w:rPr>
          <w:b/>
          <w:bCs/>
        </w:rPr>
        <w:t xml:space="preserve">6.5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364"/>
      <w:bookmarkEnd w:id="36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17220"/>
                <wp:effectExtent l="0" t="0" r="0" b="0"/>
                <wp:docPr id="7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175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8.6pt;width:408.2pt;" fillcolor="#D9D9D9 [2732]" filled="t" stroked="f" coordsize="21600,21600" o:gfxdata="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6qSyc1gAAAAQBAAAPAAAAAAAAAAEA&#10;IAAAACIAAABkcnMvZG93bnJldi54bWxQSwECFAAUAAAACACHTuJAsXGlj0oCAAB1BAAADgAAAAAA&#10;AAABACAAAAAl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66" w:name="_Toc51882647"/>
      <w:bookmarkStart w:id="367" w:name="_Toc57621807"/>
      <w:r>
        <w:rPr>
          <w:rFonts w:hint="eastAsia"/>
          <w:b/>
          <w:bCs/>
        </w:rPr>
        <w:t>4.</w:t>
      </w:r>
      <w:r>
        <w:rPr>
          <w:b/>
          <w:bCs/>
        </w:rPr>
        <w:t xml:space="preserve">6.6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366"/>
      <w:bookmarkEnd w:id="367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7998460"/>
                <wp:effectExtent l="0" t="0" r="0" b="2540"/>
                <wp:docPr id="7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79987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</w:t>
                            </w:r>
                            <w:r>
                              <w:rPr>
                                <w:rStyle w:val="47"/>
                                <w:rFonts w:hint="eastAsia"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AAA有限公司"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242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"后勤部89"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"测试长度缩减"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"测试长度测试长度测试长度测试长度测试长"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"保卫科"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"新增的"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"5678567"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352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"12312332323"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365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"1263123"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368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"热"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365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370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"销售部"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390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"安防部"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"时刻就开始"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"妇产科"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"武工队10"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"武装部14"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"武装部15"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"流口水"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"武工队16"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"武装部17"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"武工队17"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418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"武工队18"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"大佬q"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"武工队19"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"时间到了发"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"43211"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"1233"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429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"工人"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439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"哈卡士大夫"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439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"阿士大夫撒"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"原料车间21"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"测试部门"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"测试部门01"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457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"原料车间1111"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458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"原料车间11112"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457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459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"原料车间111"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460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"原料车间211"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459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461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"test2021"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462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"98测试"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463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"2098测试"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462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467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"测试部门02"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29.8pt;width:408.2pt;" fillcolor="#D9D9D9 [2732]" filled="t" stroked="f" coordsize="21600,21600" o:gfxdata="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5jZwm1wAAAAYBAAAPAAAAAAAA&#10;AAEAIAAAACIAAABkcnMvZG93bnJldi54bWxQSwECFAAUAAAACACHTuJANf/jJEwCAAB2BAAADgAA&#10;AAAAAAABACAAAAAm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</w:t>
                      </w:r>
                      <w:r>
                        <w:rPr>
                          <w:rStyle w:val="47"/>
                          <w:rFonts w:hint="eastAsia"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AAA有限公司"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242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"后勤部89"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"测试长度缩减"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"测试长度测试长度测试长度测试长度测试长"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"保卫科"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"新增的"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"5678567"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352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"12312332323"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365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"1263123"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368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"热"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365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370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"销售部"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390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"安防部"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"时刻就开始"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"妇产科"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"武工队10"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"武装部14"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"武装部15"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"流口水"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"武工队16"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"武装部17"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"武工队17"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418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"武工队18"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"大佬q"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"武工队19"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"时间到了发"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"43211"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"1233"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429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"工人"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439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"哈卡士大夫"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439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"阿士大夫撒"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"原料车间21"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"测试部门"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"测试部门01"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457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"原料车间1111"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458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"原料车间11112"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457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459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"原料车间111"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460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"原料车间211"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459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461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"test2021"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462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"98测试"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463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"2098测试"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462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467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"测试部门02"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68" w:name="_Toc51882648"/>
      <w:bookmarkStart w:id="369" w:name="_Toc57621808"/>
      <w:r>
        <w:rPr>
          <w:rFonts w:hint="eastAsia"/>
          <w:b/>
          <w:bCs/>
        </w:rPr>
        <w:t>4.</w:t>
      </w:r>
      <w:r>
        <w:rPr>
          <w:b/>
          <w:bCs/>
        </w:rPr>
        <w:t xml:space="preserve">6.7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368"/>
      <w:bookmarkEnd w:id="36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29690"/>
                <wp:effectExtent l="0" t="0" r="0" b="3810"/>
                <wp:docPr id="8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300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4.7pt;width:408.2pt;" fillcolor="#D9D9D9 [2732]" filled="t" stroked="f" coordsize="21600,21600" o:gfxdata="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vd1ZrWAAAABQEAAA8AAAAAAAAA&#10;AQAgAAAAIgAAAGRycy9kb3ducmV2LnhtbFBLAQIUABQAAAAIAIdO4kAcpHu/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spacing w:line="360" w:lineRule="exact"/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370" w:name="_Toc51882649"/>
      <w:bookmarkStart w:id="371" w:name="_Toc57621809"/>
      <w:r>
        <w:rPr>
          <w:rFonts w:hint="eastAsia"/>
          <w:b/>
          <w:bCs/>
        </w:rPr>
        <w:t>4.</w:t>
      </w:r>
      <w:r>
        <w:rPr>
          <w:b/>
          <w:bCs/>
        </w:rPr>
        <w:t xml:space="preserve">6.8 </w:t>
      </w:r>
      <w:r>
        <w:rPr>
          <w:rFonts w:hint="eastAsia"/>
          <w:b/>
          <w:bCs/>
        </w:rPr>
        <w:t>业务错误码</w:t>
      </w:r>
      <w:bookmarkEnd w:id="370"/>
      <w:bookmarkEnd w:id="37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372" w:name="_Toc57621810"/>
      <w:bookmarkStart w:id="373" w:name="_Toc51882650"/>
      <w:r>
        <w:rPr>
          <w:rFonts w:hint="eastAsia"/>
          <w:b/>
          <w:bCs/>
        </w:rPr>
        <w:t>4.</w:t>
      </w:r>
      <w:r>
        <w:rPr>
          <w:b/>
          <w:bCs/>
        </w:rPr>
        <w:t xml:space="preserve">6.9 </w:t>
      </w:r>
      <w:r>
        <w:rPr>
          <w:rFonts w:hint="eastAsia"/>
          <w:b/>
          <w:bCs/>
        </w:rPr>
        <w:t>图片案例</w:t>
      </w:r>
      <w:bookmarkEnd w:id="372"/>
      <w:bookmarkEnd w:id="373"/>
    </w:p>
    <w:p>
      <w:r>
        <w:drawing>
          <wp:inline distT="0" distB="0" distL="0" distR="0">
            <wp:extent cx="5278120" cy="610108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10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374" w:name="_Toc51882651"/>
      <w:bookmarkStart w:id="375" w:name="_Toc57621811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.7 </w:t>
      </w:r>
      <w:r>
        <w:rPr>
          <w:rFonts w:hint="eastAsia"/>
          <w:b/>
          <w:bCs/>
          <w:sz w:val="28"/>
          <w:szCs w:val="28"/>
        </w:rPr>
        <w:t>添加部门</w:t>
      </w:r>
      <w:bookmarkEnd w:id="374"/>
      <w:bookmarkEnd w:id="375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376" w:name="_Toc51882652"/>
      <w:bookmarkStart w:id="377" w:name="_Toc57621812"/>
      <w:r>
        <w:rPr>
          <w:rFonts w:hint="eastAsia"/>
          <w:b/>
          <w:bCs/>
        </w:rPr>
        <w:t>4.</w:t>
      </w:r>
      <w:r>
        <w:rPr>
          <w:b/>
          <w:bCs/>
        </w:rPr>
        <w:t xml:space="preserve">7.1 </w:t>
      </w:r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376"/>
      <w:bookmarkEnd w:id="377"/>
    </w:p>
    <w:p>
      <w:pPr>
        <w:ind w:firstLine="420"/>
        <w:rPr>
          <w:rFonts w:ascii="微软雅黑" w:hAnsi="微软雅黑"/>
          <w:bCs/>
        </w:rPr>
      </w:pPr>
      <w:r>
        <w:rPr>
          <w:rFonts w:hint="eastAsia" w:ascii="微软雅黑" w:hAnsi="微软雅黑"/>
          <w:bCs/>
        </w:rPr>
        <w:t>/api/v</w:t>
      </w:r>
      <w:r>
        <w:rPr>
          <w:rFonts w:ascii="微软雅黑" w:hAnsi="微软雅黑"/>
          <w:bCs/>
        </w:rPr>
        <w:t>2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depart</w:t>
      </w:r>
      <w:r>
        <w:rPr>
          <w:rFonts w:hint="eastAsia" w:ascii="微软雅黑" w:hAnsi="微软雅黑"/>
          <w:bCs/>
        </w:rPr>
        <w:t>/add</w:t>
      </w:r>
    </w:p>
    <w:p>
      <w:pPr>
        <w:outlineLvl w:val="2"/>
      </w:pPr>
      <w:bookmarkStart w:id="378" w:name="_Toc51882653"/>
      <w:bookmarkStart w:id="379" w:name="_Toc57621813"/>
      <w:r>
        <w:rPr>
          <w:rFonts w:hint="eastAsia"/>
          <w:b/>
          <w:bCs/>
        </w:rPr>
        <w:t>4.</w:t>
      </w:r>
      <w:r>
        <w:rPr>
          <w:b/>
          <w:bCs/>
        </w:rPr>
        <w:t>7.2 请</w:t>
      </w:r>
      <w:r>
        <w:rPr>
          <w:rFonts w:hint="eastAsia"/>
          <w:b/>
          <w:bCs/>
        </w:rPr>
        <w:t>求头</w:t>
      </w:r>
      <w:bookmarkEnd w:id="378"/>
      <w:bookmarkEnd w:id="379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380" w:name="_Toc51882654"/>
      <w:bookmarkStart w:id="381" w:name="_Toc57621814"/>
      <w:r>
        <w:rPr>
          <w:rFonts w:hint="eastAsia"/>
          <w:b/>
          <w:bCs/>
        </w:rPr>
        <w:t>4.</w:t>
      </w:r>
      <w:r>
        <w:rPr>
          <w:b/>
          <w:bCs/>
        </w:rPr>
        <w:t xml:space="preserve">7.3 POST </w:t>
      </w:r>
      <w:r>
        <w:rPr>
          <w:rFonts w:hint="eastAsia"/>
          <w:b/>
          <w:bCs/>
        </w:rPr>
        <w:t>请求参数</w:t>
      </w:r>
      <w:bookmarkEnd w:id="380"/>
      <w:bookmarkEnd w:id="381"/>
    </w:p>
    <w:tbl>
      <w:tblPr>
        <w:tblStyle w:val="4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1556"/>
        <w:gridCol w:w="1129"/>
        <w:gridCol w:w="992"/>
        <w:gridCol w:w="3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55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12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92" w:type="dxa"/>
            <w:shd w:val="clear" w:color="auto" w:fill="8D0101"/>
            <w:vAlign w:val="center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长度</w:t>
            </w:r>
          </w:p>
        </w:tc>
        <w:tc>
          <w:tcPr>
            <w:tcW w:w="317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55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12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155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12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17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parentId</w:t>
            </w:r>
          </w:p>
        </w:tc>
        <w:tc>
          <w:tcPr>
            <w:tcW w:w="155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112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上级部门 </w:t>
            </w:r>
            <w:r>
              <w:rPr>
                <w:sz w:val="18"/>
                <w:szCs w:val="18"/>
              </w:rPr>
              <w:t xml:space="preserve">ID </w:t>
            </w:r>
          </w:p>
        </w:tc>
      </w:tr>
    </w:tbl>
    <w:p/>
    <w:p>
      <w:pPr>
        <w:outlineLvl w:val="2"/>
        <w:rPr>
          <w:b/>
          <w:bCs/>
        </w:rPr>
      </w:pPr>
      <w:bookmarkStart w:id="382" w:name="_Toc51882655"/>
      <w:bookmarkStart w:id="383" w:name="_Toc57621815"/>
      <w:r>
        <w:rPr>
          <w:rFonts w:hint="eastAsia"/>
          <w:b/>
          <w:bCs/>
        </w:rPr>
        <w:t>4.</w:t>
      </w:r>
      <w:r>
        <w:rPr>
          <w:b/>
          <w:bCs/>
        </w:rPr>
        <w:t xml:space="preserve">7.4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382"/>
      <w:bookmarkEnd w:id="38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53465"/>
                <wp:effectExtent l="0" t="0" r="0" b="0"/>
                <wp:docPr id="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535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1"/>
                                <w:szCs w:val="21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1"/>
                                <w:szCs w:val="21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1"/>
                                <w:szCs w:val="21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1"/>
                                <w:szCs w:val="21"/>
                              </w:rPr>
                              <w:t>"3号"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1"/>
                                <w:szCs w:val="21"/>
                              </w:rPr>
                              <w:t>"parentId"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1"/>
                                <w:szCs w:val="21"/>
                              </w:rPr>
                              <w:t>238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1"/>
                                <w:szCs w:val="21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2.95pt;width:408.2pt;" fillcolor="#D9D9D9 [2732]" filled="t" stroked="f" coordsize="21600,21600" o:gfxdata="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nYjbHVAAAABQEAAA8AAAAAAAAAAQAg&#10;AAAAIgAAAGRycy9kb3ducmV2LnhtbFBLAQIUABQAAAAIAIdO4kB7i9ZcSgIAAHY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1"/>
                          <w:szCs w:val="21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1"/>
                          <w:szCs w:val="21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1"/>
                          <w:szCs w:val="21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1"/>
                          <w:szCs w:val="21"/>
                        </w:rPr>
                        <w:t>"3号"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1"/>
                          <w:szCs w:val="21"/>
                        </w:rPr>
                        <w:t>"parentId"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1"/>
                          <w:szCs w:val="21"/>
                        </w:rPr>
                        <w:t>238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1"/>
                          <w:szCs w:val="21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84" w:name="_Toc51882656"/>
      <w:bookmarkStart w:id="385" w:name="_Toc57621816"/>
      <w:r>
        <w:rPr>
          <w:rFonts w:hint="eastAsia"/>
          <w:b/>
          <w:bCs/>
        </w:rPr>
        <w:t>4.</w:t>
      </w:r>
      <w:r>
        <w:rPr>
          <w:b/>
          <w:bCs/>
        </w:rPr>
        <w:t xml:space="preserve">7.5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384"/>
      <w:bookmarkEnd w:id="38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24280"/>
                <wp:effectExtent l="0" t="0" r="0" b="0"/>
                <wp:docPr id="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2450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447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6.4pt;width:408.2pt;" fillcolor="#D9D9D9 [2732]" filled="t" stroked="f" coordsize="21600,21600" o:gfxdata="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8cT7L1gAAAAUBAAAPAAAAAAAAAAEA&#10;IAAAACIAAABkcnMvZG93bnJldi54bWxQSwECFAAUAAAACACHTuJAku/ZP0oCAAB2BAAADgAAAAAA&#10;AAABACAAAAAl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21"/>
                          <w:szCs w:val="22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447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86" w:name="_Toc51882657"/>
      <w:bookmarkStart w:id="387" w:name="_Toc57621817"/>
      <w:r>
        <w:rPr>
          <w:rFonts w:hint="eastAsia"/>
          <w:b/>
          <w:bCs/>
        </w:rPr>
        <w:t>4.</w:t>
      </w:r>
      <w:r>
        <w:rPr>
          <w:b/>
          <w:bCs/>
        </w:rPr>
        <w:t xml:space="preserve">7.6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386"/>
      <w:bookmarkEnd w:id="387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46480"/>
                <wp:effectExtent l="0" t="0" r="0" b="1270"/>
                <wp:docPr id="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465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"上级部门ID不能等于空||部门名称不能等于空"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2.4pt;width:408.2pt;" fillcolor="#D9D9D9 [2732]" filled="t" stroked="f" coordsize="21600,21600" o:gfxdata="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MdjCAPVAAAABQEAAA8AAAAAAAAAAQAg&#10;AAAAIgAAAGRycy9kb3ducmV2LnhtbFBLAQIUABQAAAAIAIdO4kBmJVN+SgIAAHY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"上级部门ID不能等于空||部门名称不能等于空"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63015"/>
                <wp:effectExtent l="0" t="0" r="0" b="0"/>
                <wp:docPr id="3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6324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"部门已存在"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1802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9.45pt;width:408.2pt;" fillcolor="#D9D9D9 [2732]" filled="t" stroked="f" coordsize="21600,21600" o:gfxdata="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aUclL1gAAAAUBAAAPAAAAAAAA&#10;AAEAIAAAACIAAABkcnMvZG93bnJldi54bWxQSwECFAAUAAAACACHTuJARaoBMU0CAAB3BAAADgAA&#10;AAAAAAABACAAAAAl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"部门已存在"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1802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388" w:name="_Toc51882658"/>
      <w:bookmarkStart w:id="389" w:name="_Toc57621818"/>
      <w:r>
        <w:rPr>
          <w:rFonts w:hint="eastAsia"/>
          <w:b/>
          <w:bCs/>
        </w:rPr>
        <w:t>4.</w:t>
      </w:r>
      <w:r>
        <w:rPr>
          <w:b/>
          <w:bCs/>
        </w:rPr>
        <w:t xml:space="preserve">7.7 </w:t>
      </w:r>
      <w:r>
        <w:rPr>
          <w:rFonts w:hint="eastAsia"/>
          <w:b/>
          <w:bCs/>
        </w:rPr>
        <w:t>业务错误码</w:t>
      </w:r>
      <w:bookmarkEnd w:id="388"/>
      <w:bookmarkEnd w:id="389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部门已存在</w:t>
            </w:r>
          </w:p>
        </w:tc>
      </w:tr>
    </w:tbl>
    <w:p/>
    <w:p>
      <w:pPr>
        <w:outlineLvl w:val="2"/>
        <w:rPr>
          <w:b/>
          <w:bCs/>
        </w:rPr>
      </w:pPr>
      <w:bookmarkStart w:id="390" w:name="_Toc57621819"/>
      <w:bookmarkStart w:id="391" w:name="_Toc51882659"/>
      <w:r>
        <w:rPr>
          <w:rFonts w:hint="eastAsia"/>
          <w:b/>
          <w:bCs/>
        </w:rPr>
        <w:t>4.</w:t>
      </w:r>
      <w:r>
        <w:rPr>
          <w:b/>
          <w:bCs/>
        </w:rPr>
        <w:t xml:space="preserve">7.8 </w:t>
      </w:r>
      <w:r>
        <w:rPr>
          <w:rFonts w:hint="eastAsia"/>
          <w:b/>
          <w:bCs/>
        </w:rPr>
        <w:t>图片案例</w:t>
      </w:r>
      <w:bookmarkEnd w:id="390"/>
      <w:bookmarkEnd w:id="391"/>
    </w:p>
    <w:p>
      <w:r>
        <w:drawing>
          <wp:inline distT="0" distB="0" distL="0" distR="0">
            <wp:extent cx="5278120" cy="3557270"/>
            <wp:effectExtent l="0" t="0" r="0" b="5080"/>
            <wp:docPr id="331" name="图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图片 33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5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392" w:name="_Toc57621820"/>
      <w:bookmarkStart w:id="393" w:name="_Toc48926398"/>
      <w:bookmarkStart w:id="394" w:name="_Toc49438151"/>
      <w:bookmarkStart w:id="395" w:name="_Toc48926651"/>
      <w:r>
        <w:rPr>
          <w:rFonts w:hint="eastAsia"/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.8 </w:t>
      </w:r>
      <w:r>
        <w:rPr>
          <w:rFonts w:hint="eastAsia"/>
          <w:b/>
          <w:bCs/>
          <w:sz w:val="28"/>
          <w:szCs w:val="28"/>
        </w:rPr>
        <w:t>查询建筑下所有承包商人员</w:t>
      </w:r>
      <w:bookmarkEnd w:id="392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4.3</w:t>
      </w:r>
      <w:r>
        <w:rPr>
          <w:rFonts w:hint="eastAsia"/>
          <w:b/>
          <w:bCs/>
          <w:color w:val="FF0000"/>
          <w:sz w:val="22"/>
          <w:szCs w:val="22"/>
        </w:rPr>
        <w:t>及以上版本</w:t>
      </w:r>
    </w:p>
    <w:p>
      <w:pPr>
        <w:rPr>
          <w:b/>
          <w:bCs/>
          <w:color w:val="FF0000"/>
          <w:sz w:val="22"/>
          <w:szCs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299720"/>
                <wp:effectExtent l="0" t="0" r="0" b="5080"/>
                <wp:docPr id="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299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</w:pPr>
                            <w:r>
                              <w:rPr>
                                <w:rFonts w:hint="eastAsia" w:ascii="Courier New" w:hAnsi="Courier New" w:cs="Courier New"/>
                                <w:color w:val="4A5560"/>
                                <w:sz w:val="22"/>
                              </w:rPr>
                              <w:t>低电量报警在此版本已去除、暂不支持门禁卡号</w:t>
                            </w:r>
                          </w:p>
                          <w:p>
                            <w:pPr>
                              <w:spacing w:line="280" w:lineRule="exact"/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3.6pt;width:408.2pt;" fillcolor="#D9D9D9 [2732]" filled="t" stroked="f" coordsize="21600,21600" o:gfxdata="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Ckn/TTVAAAABAEAAA8AAAAAAAAAAQAgAAAA&#10;IgAAAGRycy9kb3ducmV2LnhtbFBLAQIUABQAAAAIAIdO4kCVRUfZRwIAAHUEAAAOAAAAAAAAAAEA&#10;IAAAACQ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</w:pPr>
                      <w:r>
                        <w:rPr>
                          <w:rFonts w:hint="eastAsia" w:ascii="Courier New" w:hAnsi="Courier New" w:cs="Courier New"/>
                          <w:color w:val="4A5560"/>
                          <w:sz w:val="22"/>
                        </w:rPr>
                        <w:t>低电量报警在此版本已去除、暂不支持门禁卡号</w:t>
                      </w:r>
                    </w:p>
                    <w:p>
                      <w:pPr>
                        <w:spacing w:line="280" w:lineRule="exact"/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396" w:name="_Toc57621821"/>
      <w:r>
        <w:rPr>
          <w:rFonts w:hint="eastAsia"/>
          <w:b/>
          <w:bCs/>
        </w:rPr>
        <w:t>4</w:t>
      </w:r>
      <w:r>
        <w:rPr>
          <w:b/>
          <w:bCs/>
        </w:rPr>
        <w:t xml:space="preserve">.8.1 </w:t>
      </w:r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396"/>
    </w:p>
    <w:p>
      <w:pPr>
        <w:ind w:firstLine="420"/>
        <w:rPr>
          <w:rFonts w:ascii="微软雅黑" w:hAnsi="微软雅黑"/>
          <w:bCs/>
        </w:rPr>
      </w:pPr>
      <w:r>
        <w:rPr>
          <w:rFonts w:ascii="微软雅黑" w:hAnsi="微软雅黑"/>
          <w:bCs/>
        </w:rPr>
        <w:t>/api/v2/contractor</w:t>
      </w:r>
      <w:r>
        <w:rPr>
          <w:rFonts w:hint="eastAsia" w:ascii="微软雅黑" w:hAnsi="微软雅黑"/>
          <w:bCs/>
        </w:rPr>
        <w:t>/</w:t>
      </w:r>
      <w:r>
        <w:rPr>
          <w:rFonts w:ascii="微软雅黑" w:hAnsi="微软雅黑"/>
          <w:bCs/>
        </w:rPr>
        <w:t>list</w:t>
      </w:r>
    </w:p>
    <w:p>
      <w:pPr>
        <w:outlineLvl w:val="2"/>
      </w:pPr>
      <w:bookmarkStart w:id="397" w:name="_Toc57621822"/>
      <w:r>
        <w:rPr>
          <w:rFonts w:hint="eastAsia"/>
          <w:b/>
          <w:bCs/>
        </w:rPr>
        <w:t>4</w:t>
      </w:r>
      <w:r>
        <w:rPr>
          <w:b/>
          <w:bCs/>
        </w:rPr>
        <w:t>.8.2 请</w:t>
      </w:r>
      <w:r>
        <w:rPr>
          <w:rFonts w:hint="eastAsia"/>
          <w:b/>
          <w:bCs/>
        </w:rPr>
        <w:t>求头</w:t>
      </w:r>
      <w:bookmarkEnd w:id="39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398" w:name="_Toc57621823"/>
      <w:r>
        <w:rPr>
          <w:rFonts w:hint="eastAsia"/>
          <w:b/>
          <w:bCs/>
        </w:rPr>
        <w:t>4</w:t>
      </w:r>
      <w:r>
        <w:rPr>
          <w:b/>
          <w:bCs/>
        </w:rPr>
        <w:t xml:space="preserve">.8.3 POST </w:t>
      </w:r>
      <w:r>
        <w:rPr>
          <w:rFonts w:hint="eastAsia"/>
          <w:b/>
          <w:bCs/>
        </w:rPr>
        <w:t>请求参数</w:t>
      </w:r>
      <w:bookmarkEnd w:id="39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pageNumber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第几页，最小是1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pageSize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每页显示数据条数，最小是1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，最大是1</w:t>
            </w:r>
            <w:r>
              <w:rPr>
                <w:sz w:val="18"/>
                <w:szCs w:val="18"/>
              </w:rPr>
              <w:t>000</w:t>
            </w:r>
          </w:p>
        </w:tc>
      </w:tr>
    </w:tbl>
    <w:p/>
    <w:p>
      <w:pPr>
        <w:outlineLvl w:val="2"/>
        <w:rPr>
          <w:b/>
          <w:bCs/>
        </w:rPr>
      </w:pPr>
      <w:bookmarkStart w:id="399" w:name="_Toc57621824"/>
      <w:r>
        <w:rPr>
          <w:rFonts w:hint="eastAsia"/>
          <w:b/>
          <w:bCs/>
        </w:rPr>
        <w:t>4</w:t>
      </w:r>
      <w:r>
        <w:rPr>
          <w:b/>
          <w:bCs/>
        </w:rPr>
        <w:t xml:space="preserve">.8.4 </w:t>
      </w:r>
      <w:r>
        <w:rPr>
          <w:rFonts w:hint="eastAsia"/>
          <w:b/>
          <w:bCs/>
        </w:rPr>
        <w:t>请求响应参数</w:t>
      </w:r>
      <w:bookmarkEnd w:id="399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post</w:t>
            </w:r>
            <w:r>
              <w:rPr>
                <w:sz w:val="18"/>
                <w:szCs w:val="18"/>
              </w:rPr>
              <w:t>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postName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departId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departName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ex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rFonts w:hint="eastAsia"/>
                <w:sz w:val="18"/>
                <w:szCs w:val="18"/>
              </w:rPr>
              <w:t>号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cardNumber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门禁卡号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iconI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图标I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alarmTemplate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报警模板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extFields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扩展数据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url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人员详情链接</w:t>
            </w:r>
          </w:p>
        </w:tc>
      </w:tr>
    </w:tbl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content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totalElements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totalPages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总页数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presentPage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当前页</w:t>
            </w:r>
          </w:p>
        </w:tc>
      </w:tr>
    </w:tbl>
    <w:p/>
    <w:p>
      <w:pPr>
        <w:outlineLvl w:val="2"/>
        <w:rPr>
          <w:b/>
          <w:bCs/>
        </w:rPr>
      </w:pPr>
      <w:bookmarkStart w:id="400" w:name="_Toc57621825"/>
      <w:r>
        <w:rPr>
          <w:rFonts w:hint="eastAsia"/>
          <w:b/>
          <w:bCs/>
        </w:rPr>
        <w:t>4</w:t>
      </w:r>
      <w:r>
        <w:rPr>
          <w:b/>
          <w:bCs/>
        </w:rPr>
        <w:t xml:space="preserve">.8.5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40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96950"/>
                <wp:effectExtent l="0" t="0" r="0" b="0"/>
                <wp:docPr id="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975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4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"pageSize"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8.5pt;width:408.2pt;" fillcolor="#D9D9D9 [2732]" filled="t" stroked="f" coordsize="21600,21600" o:gfxdata="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a7Ee3tUAAAAFAQAADwAAAAAAAAABACAA&#10;AAAiAAAAZHJzL2Rvd25yZXYueG1sUEsBAhQAFAAAAAgAh07iQFetctVJAgAAdQ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4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"pageSize"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401" w:name="_Toc57621826"/>
      <w:r>
        <w:rPr>
          <w:rFonts w:hint="eastAsia"/>
          <w:b/>
          <w:bCs/>
        </w:rPr>
        <w:t>4</w:t>
      </w:r>
      <w:r>
        <w:rPr>
          <w:b/>
          <w:bCs/>
        </w:rPr>
        <w:t xml:space="preserve">.8.6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401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5153025"/>
                <wp:effectExtent l="0" t="0" r="0" b="9525"/>
                <wp:docPr id="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51534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13748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218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"承包商"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"departId"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254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"departName"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"安全管理部"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"马来"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"202011131829"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"cardNumber"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"iconId"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"alarmTemplate"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"extFields"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"url"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"totalElements"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"totalPages"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"presentPage"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05.75pt;width:408.2pt;" fillcolor="#D9D9D9 [2732]" filled="t" stroked="f" coordsize="21600,21600" o:gfxdata="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f+cl2NUAAAAFAQAADwAAAAAAAAABACAA&#10;AAAiAAAAZHJzL2Rvd25yZXYueG1sUEsBAhQAFAAAAAgAh07iQOCFxK1JAgAAdg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13748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218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"承包商"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"departId"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254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"departName"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"安全管理部"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"马来"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"202011131829"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"cardNumber"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"iconId"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"alarmTemplate"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"extFields"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"url"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"totalElements"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"totalPages"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"presentPage"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402" w:name="_Toc57621827"/>
      <w:r>
        <w:rPr>
          <w:rFonts w:hint="eastAsia"/>
          <w:b/>
          <w:bCs/>
        </w:rPr>
        <w:t>4</w:t>
      </w:r>
      <w:r>
        <w:rPr>
          <w:b/>
          <w:bCs/>
        </w:rPr>
        <w:t xml:space="preserve">.8.7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40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29690"/>
                <wp:effectExtent l="0" t="0" r="0" b="3810"/>
                <wp:docPr id="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300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4.7pt;width:408.2pt;" fillcolor="#D9D9D9 [2732]" filled="t" stroked="f" coordsize="21600,21600" o:gfxdata="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vd1ZrWAAAABQEAAA8AAAAAAAAA&#10;AQAgAAAAIgAAAGRycy9kb3ducmV2LnhtbFBLAQIUABQAAAAIAIdO4kCQ7D0Z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69340"/>
                <wp:effectExtent l="0" t="0" r="0" b="0"/>
                <wp:docPr id="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69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"条数不能是空"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4.2pt;width:408.2pt;" fillcolor="#D9D9D9 [2732]" filled="t" stroked="f" coordsize="21600,21600" o:gfxdata="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073MNUAAAAFAQAADwAAAAAAAAABACAA&#10;AAAiAAAAZHJzL2Rvd25yZXYueG1sUEsBAhQAFAAAAAgAh07iQKnbgSZJAgAAdg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"条数不能是空"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/>
    <w:p/>
    <w:p>
      <w:pPr>
        <w:outlineLvl w:val="2"/>
        <w:rPr>
          <w:b/>
          <w:bCs/>
        </w:rPr>
      </w:pPr>
      <w:bookmarkStart w:id="403" w:name="_Toc57621828"/>
      <w:r>
        <w:rPr>
          <w:rFonts w:hint="eastAsia"/>
          <w:b/>
          <w:bCs/>
        </w:rPr>
        <w:t>4</w:t>
      </w:r>
      <w:r>
        <w:rPr>
          <w:b/>
          <w:bCs/>
        </w:rPr>
        <w:t xml:space="preserve">.8.8 </w:t>
      </w:r>
      <w:r>
        <w:rPr>
          <w:rFonts w:hint="eastAsia"/>
          <w:b/>
          <w:bCs/>
        </w:rPr>
        <w:t>业务错误码</w:t>
      </w:r>
      <w:bookmarkEnd w:id="403"/>
    </w:p>
    <w:tbl>
      <w:tblPr>
        <w:tblStyle w:val="4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3402"/>
        <w:gridCol w:w="3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340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  <w:tc>
          <w:tcPr>
            <w:tcW w:w="382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34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  <w:tc>
          <w:tcPr>
            <w:tcW w:w="382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34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  <w:tc>
          <w:tcPr>
            <w:tcW w:w="382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34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  <w:tc>
          <w:tcPr>
            <w:tcW w:w="382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34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  <w:tc>
          <w:tcPr>
            <w:tcW w:w="382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</w:tr>
    </w:tbl>
    <w:p/>
    <w:p>
      <w:pPr>
        <w:outlineLvl w:val="2"/>
        <w:rPr>
          <w:b/>
          <w:bCs/>
        </w:rPr>
      </w:pPr>
      <w:bookmarkStart w:id="404" w:name="_Toc57621829"/>
      <w:r>
        <w:rPr>
          <w:rFonts w:hint="eastAsia"/>
          <w:b/>
          <w:bCs/>
        </w:rPr>
        <w:t>4</w:t>
      </w:r>
      <w:r>
        <w:rPr>
          <w:b/>
          <w:bCs/>
        </w:rPr>
        <w:t xml:space="preserve">.8.9 </w:t>
      </w:r>
      <w:r>
        <w:rPr>
          <w:rFonts w:hint="eastAsia"/>
          <w:b/>
          <w:bCs/>
        </w:rPr>
        <w:t>图片案例</w:t>
      </w:r>
      <w:bookmarkEnd w:id="404"/>
    </w:p>
    <w:p>
      <w:r>
        <w:drawing>
          <wp:inline distT="0" distB="0" distL="0" distR="0">
            <wp:extent cx="5278120" cy="3877310"/>
            <wp:effectExtent l="0" t="0" r="0" b="889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87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outlineLvl w:val="0"/>
        <w:rPr>
          <w:b/>
          <w:bCs/>
          <w:sz w:val="36"/>
          <w:szCs w:val="36"/>
        </w:rPr>
      </w:pPr>
      <w:bookmarkStart w:id="405" w:name="_Toc51882660"/>
      <w:bookmarkStart w:id="406" w:name="_Toc57621830"/>
      <w:r>
        <w:rPr>
          <w:rFonts w:hint="eastAsia"/>
          <w:b/>
          <w:bCs/>
          <w:sz w:val="36"/>
          <w:szCs w:val="36"/>
        </w:rPr>
        <w:t>五、报警</w:t>
      </w:r>
      <w:r>
        <w:rPr>
          <w:b/>
          <w:bCs/>
          <w:sz w:val="36"/>
          <w:szCs w:val="36"/>
        </w:rPr>
        <w:t>API</w:t>
      </w:r>
      <w:bookmarkEnd w:id="308"/>
      <w:bookmarkEnd w:id="393"/>
      <w:bookmarkEnd w:id="394"/>
      <w:bookmarkEnd w:id="395"/>
      <w:bookmarkEnd w:id="405"/>
      <w:bookmarkEnd w:id="406"/>
    </w:p>
    <w:p>
      <w:pPr>
        <w:outlineLvl w:val="1"/>
        <w:rPr>
          <w:b/>
          <w:bCs/>
          <w:sz w:val="28"/>
          <w:szCs w:val="28"/>
        </w:rPr>
      </w:pPr>
      <w:bookmarkStart w:id="407" w:name="_Toc51882661"/>
      <w:bookmarkStart w:id="408" w:name="_Toc57621831"/>
      <w:bookmarkStart w:id="409" w:name="_Toc48926399"/>
      <w:bookmarkStart w:id="410" w:name="_Toc48635732"/>
      <w:bookmarkStart w:id="411" w:name="_Toc48926652"/>
      <w:bookmarkStart w:id="412" w:name="_Toc49438152"/>
      <w:r>
        <w:rPr>
          <w:rFonts w:hint="eastAsia"/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.1 </w:t>
      </w:r>
      <w:r>
        <w:rPr>
          <w:rFonts w:hint="eastAsia"/>
          <w:b/>
          <w:bCs/>
          <w:sz w:val="28"/>
          <w:szCs w:val="28"/>
        </w:rPr>
        <w:t>报（预）警信息订阅</w:t>
      </w:r>
      <w:bookmarkEnd w:id="407"/>
      <w:bookmarkEnd w:id="408"/>
      <w:bookmarkEnd w:id="409"/>
      <w:bookmarkEnd w:id="410"/>
      <w:bookmarkEnd w:id="411"/>
      <w:bookmarkEnd w:id="412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/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84555"/>
                <wp:effectExtent l="0" t="0" r="0" b="0"/>
                <wp:docPr id="4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850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订阅报警，当产生报警的时候化工人员定位会主动向订阅者推送数据。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推送给第三方时，第一遍不成功，会连续推送3遍，都不成功便会放弃此次推送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支持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9.65pt;width:408.2pt;" fillcolor="#D9D9D9 [2732]" filled="t" stroked="f" coordsize="21600,21600" o:gfxdata="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Y3mNktYAAAAFAQAADwAAAAAAAAABACAA&#10;AAAiAAAAZHJzL2Rvd25yZXYueG1sUEsBAhQAFAAAAAgAh07iQNPLNqhIAgAAdQQAAA4AAAAAAAAA&#10;AQAgAAAAJQ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订阅报警，当产生报警的时候化工人员定位会主动向订阅者推送数据。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推送给第三方时，第一遍不成功，会连续推送3遍，都不成功便会放弃此次推送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支持 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413" w:name="_Toc51882662"/>
      <w:bookmarkStart w:id="414" w:name="_Toc48635733"/>
      <w:bookmarkStart w:id="415" w:name="_Toc48926653"/>
      <w:bookmarkStart w:id="416" w:name="_Toc48926400"/>
      <w:bookmarkStart w:id="417" w:name="_Toc49438153"/>
      <w:bookmarkStart w:id="418" w:name="_Toc57621832"/>
      <w:r>
        <w:rPr>
          <w:rFonts w:hint="eastAsia"/>
          <w:b/>
          <w:bCs/>
        </w:rPr>
        <w:t>5</w:t>
      </w:r>
      <w:r>
        <w:rPr>
          <w:b/>
          <w:bCs/>
        </w:rPr>
        <w:t xml:space="preserve">.1.1 </w:t>
      </w:r>
      <w:r>
        <w:rPr>
          <w:rFonts w:hint="eastAsia"/>
          <w:b/>
          <w:bCs/>
        </w:rPr>
        <w:t>预警类型</w:t>
      </w:r>
      <w:bookmarkEnd w:id="413"/>
      <w:bookmarkEnd w:id="414"/>
      <w:bookmarkEnd w:id="415"/>
      <w:bookmarkEnd w:id="416"/>
      <w:bookmarkEnd w:id="417"/>
      <w:bookmarkEnd w:id="418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3364230"/>
                <wp:effectExtent l="0" t="0" r="0" b="7620"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36452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人员报警（一键报警、越界报警、滞留报警、超员报警、缺员报警、静止报警） 如下类型</w:t>
                            </w:r>
                          </w:p>
                          <w:p>
                            <w:pPr>
                              <w:widowControl/>
                              <w:ind w:left="420" w:leftChars="17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一键报警：oneKeyAlarm:alarm</w:t>
                            </w:r>
                          </w:p>
                          <w:p>
                            <w:pPr>
                              <w:widowControl/>
                              <w:ind w:left="420" w:leftChars="17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滞留预警：stayAlarm</w:t>
                            </w:r>
                          </w:p>
                          <w:p>
                            <w:pPr>
                              <w:widowControl/>
                              <w:ind w:left="420" w:leftChars="17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越界报警：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verBoundaryAlarm</w:t>
                            </w:r>
                          </w:p>
                          <w:p>
                            <w:pPr>
                              <w:widowControl/>
                              <w:ind w:left="420" w:leftChars="17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超员预警：overNum</w:t>
                            </w:r>
                          </w:p>
                          <w:p>
                            <w:pPr>
                              <w:widowControl/>
                              <w:ind w:left="420" w:leftChars="17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缺员预警：lackNum</w:t>
                            </w:r>
                          </w:p>
                          <w:p>
                            <w:pPr>
                              <w:widowControl/>
                              <w:ind w:left="420" w:leftChars="175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静止预警：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stillAlarm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车辆报警（超速报警）如下类型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车辆超速报警：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alarmSpeed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作业报警（作业人员离开报警、非作业人员闯入报警）如下类型</w:t>
                            </w:r>
                          </w:p>
                          <w:p>
                            <w:pPr>
                              <w:widowControl/>
                              <w:ind w:firstLine="42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作业人员离开报警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leaveAlarm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非作业人员闯入报警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：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intrudeAlarm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64.9pt;width:408.2pt;" fillcolor="#D9D9D9 [2732]" filled="t" stroked="f" coordsize="21600,21600" o:gfxdata="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R8gH71wAAAAUBAAAPAAAAAAAA&#10;AAEAIAAAACIAAABkcnMvZG93bnJldi54bWxQSwECFAAUAAAACACHTuJArq7+T0wCAAB2BAAADgAA&#10;AAAAAAABACAAAAAm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人员报警（一键报警、越界报警、滞留报警、超员报警、缺员报警、静止报警） 如下类型</w:t>
                      </w:r>
                    </w:p>
                    <w:p>
                      <w:pPr>
                        <w:widowControl/>
                        <w:ind w:left="420" w:leftChars="17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一键报警：oneKeyAlarm:alarm</w:t>
                      </w:r>
                    </w:p>
                    <w:p>
                      <w:pPr>
                        <w:widowControl/>
                        <w:ind w:left="420" w:leftChars="17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滞留预警：stayAlarm</w:t>
                      </w:r>
                    </w:p>
                    <w:p>
                      <w:pPr>
                        <w:widowControl/>
                        <w:ind w:left="420" w:leftChars="17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越界报警：</w:t>
                      </w:r>
                      <w:r>
                        <w:rPr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verBoundaryAlarm</w:t>
                      </w:r>
                    </w:p>
                    <w:p>
                      <w:pPr>
                        <w:widowControl/>
                        <w:ind w:left="420" w:leftChars="17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超员预警：overNum</w:t>
                      </w:r>
                    </w:p>
                    <w:p>
                      <w:pPr>
                        <w:widowControl/>
                        <w:ind w:left="420" w:leftChars="17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缺员预警：lackNum</w:t>
                      </w:r>
                    </w:p>
                    <w:p>
                      <w:pPr>
                        <w:widowControl/>
                        <w:ind w:left="420" w:leftChars="175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静止预警：</w:t>
                      </w:r>
                      <w:r>
                        <w:rPr>
                          <w:sz w:val="18"/>
                          <w:szCs w:val="18"/>
                        </w:rPr>
                        <w:t>stillAlarm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车辆报警（超速报警）如下类型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车辆超速报警：</w:t>
                      </w:r>
                      <w:r>
                        <w:rPr>
                          <w:sz w:val="18"/>
                          <w:szCs w:val="18"/>
                        </w:rPr>
                        <w:t>alarmSpeed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作业报警（作业人员离开报警、非作业人员闯入报警）如下类型</w:t>
                      </w:r>
                    </w:p>
                    <w:p>
                      <w:pPr>
                        <w:widowControl/>
                        <w:ind w:firstLine="42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作业人员离开报警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sz w:val="18"/>
                          <w:szCs w:val="18"/>
                        </w:rPr>
                        <w:t>leaveAlarm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非作业人员闯入报警 </w:t>
                      </w: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：</w:t>
                      </w:r>
                      <w:r>
                        <w:rPr>
                          <w:sz w:val="18"/>
                          <w:szCs w:val="18"/>
                        </w:rPr>
                        <w:t>intrudeAlarm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419" w:name="_Toc48635734"/>
      <w:bookmarkStart w:id="420" w:name="_Toc48926401"/>
      <w:bookmarkStart w:id="421" w:name="_Toc48926654"/>
      <w:bookmarkStart w:id="422" w:name="_Toc51882663"/>
      <w:bookmarkStart w:id="423" w:name="_Toc49438154"/>
      <w:bookmarkStart w:id="424" w:name="_Toc57621833"/>
      <w:r>
        <w:rPr>
          <w:rFonts w:hint="eastAsia"/>
          <w:b/>
          <w:bCs/>
        </w:rPr>
        <w:t>5</w:t>
      </w:r>
      <w:r>
        <w:rPr>
          <w:b/>
          <w:bCs/>
        </w:rPr>
        <w:t>.1.2</w:t>
      </w:r>
      <w:bookmarkEnd w:id="419"/>
      <w:r>
        <w:rPr>
          <w:b/>
          <w:bCs/>
        </w:rPr>
        <w:t xml:space="preserve"> URL</w:t>
      </w:r>
      <w:bookmarkEnd w:id="420"/>
      <w:bookmarkEnd w:id="421"/>
      <w:bookmarkEnd w:id="422"/>
      <w:bookmarkEnd w:id="423"/>
      <w:bookmarkEnd w:id="424"/>
    </w:p>
    <w:p>
      <w:pPr>
        <w:ind w:firstLine="420"/>
        <w:rPr>
          <w:rFonts w:ascii="微软雅黑" w:hAnsi="微软雅黑"/>
          <w:bCs/>
        </w:rPr>
      </w:pPr>
      <w:r>
        <w:rPr>
          <w:rFonts w:ascii="微软雅黑" w:hAnsi="微软雅黑"/>
          <w:bCs/>
        </w:rPr>
        <w:t>/api/v2/</w:t>
      </w:r>
      <w:r>
        <w:rPr>
          <w:rFonts w:hint="eastAsia" w:ascii="微软雅黑" w:hAnsi="微软雅黑"/>
          <w:bCs/>
        </w:rPr>
        <w:t>subscribe</w:t>
      </w:r>
    </w:p>
    <w:p>
      <w:pPr>
        <w:outlineLvl w:val="2"/>
      </w:pPr>
      <w:bookmarkStart w:id="425" w:name="_Toc51882664"/>
      <w:bookmarkStart w:id="426" w:name="_Toc48926402"/>
      <w:bookmarkStart w:id="427" w:name="_Toc48926655"/>
      <w:bookmarkStart w:id="428" w:name="_Toc49438155"/>
      <w:bookmarkStart w:id="429" w:name="_Toc48635735"/>
      <w:bookmarkStart w:id="430" w:name="_Toc57621834"/>
      <w:r>
        <w:rPr>
          <w:rFonts w:hint="eastAsia"/>
          <w:b/>
          <w:bCs/>
        </w:rPr>
        <w:t>5</w:t>
      </w:r>
      <w:r>
        <w:rPr>
          <w:b/>
          <w:bCs/>
        </w:rPr>
        <w:t>.1.3 请</w:t>
      </w:r>
      <w:r>
        <w:rPr>
          <w:rFonts w:hint="eastAsia"/>
          <w:b/>
          <w:bCs/>
        </w:rPr>
        <w:t>求头</w:t>
      </w:r>
      <w:bookmarkEnd w:id="425"/>
      <w:bookmarkEnd w:id="426"/>
      <w:bookmarkEnd w:id="427"/>
      <w:bookmarkEnd w:id="428"/>
      <w:bookmarkEnd w:id="429"/>
      <w:bookmarkEnd w:id="430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431" w:name="_Toc49438156"/>
      <w:bookmarkStart w:id="432" w:name="_Toc51882665"/>
      <w:bookmarkStart w:id="433" w:name="_Toc57621835"/>
      <w:bookmarkStart w:id="434" w:name="_Toc48926656"/>
      <w:bookmarkStart w:id="435" w:name="_Toc48635736"/>
      <w:bookmarkStart w:id="436" w:name="_Toc48926403"/>
      <w:r>
        <w:rPr>
          <w:rFonts w:hint="eastAsia"/>
          <w:b/>
          <w:bCs/>
        </w:rPr>
        <w:t>5</w:t>
      </w:r>
      <w:r>
        <w:rPr>
          <w:b/>
          <w:bCs/>
        </w:rPr>
        <w:t xml:space="preserve">.1.4 POST </w:t>
      </w:r>
      <w:r>
        <w:rPr>
          <w:rFonts w:hint="eastAsia"/>
          <w:b/>
          <w:bCs/>
        </w:rPr>
        <w:t>请求参数</w:t>
      </w:r>
      <w:bookmarkEnd w:id="431"/>
      <w:bookmarkEnd w:id="432"/>
      <w:bookmarkEnd w:id="433"/>
      <w:bookmarkEnd w:id="434"/>
      <w:bookmarkEnd w:id="435"/>
      <w:bookmarkEnd w:id="436"/>
    </w:p>
    <w:tbl>
      <w:tblPr>
        <w:tblStyle w:val="4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602"/>
        <w:gridCol w:w="1000"/>
        <w:gridCol w:w="992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60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0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92" w:type="dxa"/>
            <w:shd w:val="clear" w:color="auto" w:fill="8D0101"/>
            <w:vAlign w:val="center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长度</w:t>
            </w:r>
          </w:p>
        </w:tc>
        <w:tc>
          <w:tcPr>
            <w:tcW w:w="331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6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0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3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ype</w:t>
            </w:r>
          </w:p>
        </w:tc>
        <w:tc>
          <w:tcPr>
            <w:tcW w:w="16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0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3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订阅类型，如下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request</w:t>
            </w:r>
            <w:r>
              <w:rPr>
                <w:sz w:val="18"/>
                <w:szCs w:val="18"/>
              </w:rPr>
              <w:t>ServerUrl</w:t>
            </w:r>
          </w:p>
        </w:tc>
        <w:tc>
          <w:tcPr>
            <w:tcW w:w="16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0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3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订阅地址（J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请求示例，如下）</w:t>
            </w:r>
          </w:p>
        </w:tc>
      </w:tr>
    </w:tbl>
    <w:p/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553210"/>
                <wp:effectExtent l="0" t="0" r="0" b="8890"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55330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报警类型订阅=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===&gt;&gt;&gt;&gt;&gt;&gt;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区域报警 ：</w:t>
                            </w:r>
                            <w:r>
                              <w:t>areaAlarm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车辆报警 ：</w:t>
                            </w:r>
                            <w:r>
                              <w:t>alarmEvent</w:t>
                            </w:r>
                          </w:p>
                          <w:p>
                            <w:r>
                              <w:rPr>
                                <w:rFonts w:hint="eastAsia"/>
                              </w:rPr>
                              <w:t>作业报警 ：</w:t>
                            </w:r>
                            <w:r>
                              <w:t>jobAlarmEvent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22.3pt;width:408.2pt;" fillcolor="#D9D9D9 [2732]" filled="t" stroked="f" coordsize="21600,21600" o:gfxdata="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zZyUrWAAAABQEAAA8AAAAAAAAA&#10;AQAgAAAAIgAAAGRycy9kb3ducmV2LnhtbFBLAQIUABQAAAAIAIdO4kBuVZR9TAIAAHY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报警类型订阅=</w:t>
                      </w:r>
                      <w:r>
                        <w:rPr>
                          <w:sz w:val="22"/>
                          <w:szCs w:val="22"/>
                        </w:rPr>
                        <w:t>===&gt;&gt;&gt;&gt;&gt;&gt;</w:t>
                      </w:r>
                    </w:p>
                    <w:p>
                      <w:r>
                        <w:rPr>
                          <w:rFonts w:hint="eastAsia"/>
                        </w:rPr>
                        <w:t>区域报警 ：</w:t>
                      </w:r>
                      <w:r>
                        <w:t>areaAlarm</w:t>
                      </w:r>
                    </w:p>
                    <w:p>
                      <w:r>
                        <w:rPr>
                          <w:rFonts w:hint="eastAsia"/>
                        </w:rPr>
                        <w:t>车辆报警 ：</w:t>
                      </w:r>
                      <w:r>
                        <w:t>alarmEvent</w:t>
                      </w:r>
                    </w:p>
                    <w:p>
                      <w:r>
                        <w:rPr>
                          <w:rFonts w:hint="eastAsia"/>
                        </w:rPr>
                        <w:t>作业报警 ：</w:t>
                      </w:r>
                      <w:r>
                        <w:t>jobAlarmEvent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/>
    <w:p>
      <w:pPr>
        <w:outlineLvl w:val="2"/>
        <w:rPr>
          <w:b/>
          <w:bCs/>
        </w:rPr>
      </w:pPr>
      <w:bookmarkStart w:id="437" w:name="_Toc48635737"/>
      <w:bookmarkStart w:id="438" w:name="_Toc51882666"/>
      <w:bookmarkStart w:id="439" w:name="_Toc48926404"/>
      <w:bookmarkStart w:id="440" w:name="_Toc49438157"/>
      <w:bookmarkStart w:id="441" w:name="_Toc48926657"/>
      <w:bookmarkStart w:id="442" w:name="_Toc57621836"/>
      <w:r>
        <w:rPr>
          <w:rFonts w:hint="eastAsia"/>
          <w:b/>
          <w:bCs/>
        </w:rPr>
        <w:t>5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437"/>
      <w:bookmarkEnd w:id="438"/>
      <w:bookmarkEnd w:id="439"/>
      <w:bookmarkEnd w:id="440"/>
      <w:bookmarkEnd w:id="441"/>
      <w:bookmarkEnd w:id="44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04545"/>
                <wp:effectExtent l="0" t="0" r="0" b="0"/>
                <wp:docPr id="4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04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areaAlarm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"requestServerUrl"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"http://192.168.0.100/subscribe/callback/areaAlarm"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29"/>
                                <w:rFonts w:ascii="Courier New" w:hAnsi="Courier New" w:cs="Courier New"/>
                                <w:color w:val="61D2D6"/>
                                <w:sz w:val="16"/>
                                <w:szCs w:val="16"/>
                              </w:rPr>
                              <w:t>http://192.168.0.100/subscribe/callback/areaAlarm</w:t>
                            </w:r>
                            <w:r>
                              <w:rPr>
                                <w:rStyle w:val="29"/>
                                <w:rFonts w:ascii="Courier New" w:hAnsi="Courier New" w:cs="Courier New"/>
                                <w:color w:val="61D2D6"/>
                                <w:sz w:val="16"/>
                                <w:szCs w:val="16"/>
                              </w:rPr>
                              <w:fldChar w:fldCharType="end"/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3.35pt;width:408.2pt;" fillcolor="#D9D9D9 [2732]" filled="t" stroked="f" coordsize="21600,21600" o:gfxdata="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oegmNUAAAAFAQAADwAAAAAAAAAB&#10;ACAAAAAiAAAAZHJzL2Rvd25yZXYueG1sUEsBAhQAFAAAAAgAh07iQLwKjwNMAgAAdQ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</w:t>
                      </w:r>
                      <w:r>
                        <w:rPr>
                          <w:rStyle w:val="47"/>
                          <w:rFonts w:ascii="Courier New" w:hAnsi="Courier New" w:cs="Courier New"/>
                          <w:bCs/>
                          <w:color w:val="3AB54A"/>
                          <w:sz w:val="16"/>
                          <w:szCs w:val="16"/>
                        </w:rPr>
                        <w:t>areaAlarm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"requestServerUrl"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</w:t>
                      </w:r>
                      <w:r>
                        <w:fldChar w:fldCharType="begin"/>
                      </w:r>
                      <w:r>
                        <w:instrText xml:space="preserve"> HYPERLINK "http://192.168.0.100/subscribe/callback/areaAlarm" \t "_blank" </w:instrText>
                      </w:r>
                      <w:r>
                        <w:fldChar w:fldCharType="separate"/>
                      </w:r>
                      <w:r>
                        <w:rPr>
                          <w:rStyle w:val="29"/>
                          <w:rFonts w:ascii="Courier New" w:hAnsi="Courier New" w:cs="Courier New"/>
                          <w:color w:val="61D2D6"/>
                          <w:sz w:val="16"/>
                          <w:szCs w:val="16"/>
                        </w:rPr>
                        <w:t>http://192.168.0.100/subscribe/callback/areaAlarm</w:t>
                      </w:r>
                      <w:r>
                        <w:rPr>
                          <w:rStyle w:val="29"/>
                          <w:rFonts w:ascii="Courier New" w:hAnsi="Courier New" w:cs="Courier New"/>
                          <w:color w:val="61D2D6"/>
                          <w:sz w:val="16"/>
                          <w:szCs w:val="16"/>
                        </w:rPr>
                        <w:fldChar w:fldCharType="end"/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443" w:name="_Toc48635738"/>
      <w:bookmarkStart w:id="444" w:name="_Toc51882667"/>
      <w:bookmarkStart w:id="445" w:name="_Toc48926405"/>
      <w:bookmarkStart w:id="446" w:name="_Toc48926658"/>
      <w:bookmarkStart w:id="447" w:name="_Toc57621837"/>
      <w:bookmarkStart w:id="448" w:name="_Toc49438158"/>
      <w:r>
        <w:rPr>
          <w:rFonts w:hint="eastAsia"/>
          <w:b/>
          <w:bCs/>
        </w:rPr>
        <w:t>5</w:t>
      </w:r>
      <w:r>
        <w:rPr>
          <w:b/>
          <w:bCs/>
        </w:rPr>
        <w:t xml:space="preserve">.1.6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443"/>
      <w:bookmarkEnd w:id="444"/>
      <w:bookmarkEnd w:id="445"/>
      <w:bookmarkEnd w:id="446"/>
      <w:bookmarkEnd w:id="447"/>
      <w:bookmarkEnd w:id="448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05230"/>
                <wp:effectExtent l="0" t="0" r="0" b="0"/>
                <wp:docPr id="4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0580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4.9pt;width:408.2pt;" fillcolor="#D9D9D9 [2732]" filled="t" stroked="f" coordsize="21600,21600" o:gfxdata="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pplmbVAAAABQEAAA8AAAAAAAAAAQAg&#10;AAAAIgAAAGRycy9kb3ducmV2LnhtbFBLAQIUABQAAAAIAIdO4kB0GNcISgIAAHY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8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449" w:name="_Toc48926406"/>
      <w:bookmarkStart w:id="450" w:name="_Toc48926659"/>
      <w:bookmarkStart w:id="451" w:name="_Toc48635739"/>
      <w:bookmarkStart w:id="452" w:name="_Toc49438159"/>
      <w:bookmarkStart w:id="453" w:name="_Toc57621838"/>
      <w:bookmarkStart w:id="454" w:name="_Toc51882668"/>
      <w:r>
        <w:rPr>
          <w:rFonts w:hint="eastAsia"/>
          <w:b/>
          <w:bCs/>
        </w:rPr>
        <w:t>5</w:t>
      </w:r>
      <w:r>
        <w:rPr>
          <w:b/>
          <w:bCs/>
        </w:rPr>
        <w:t xml:space="preserve">.1.7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449"/>
      <w:bookmarkEnd w:id="450"/>
      <w:bookmarkEnd w:id="451"/>
      <w:bookmarkEnd w:id="452"/>
      <w:bookmarkEnd w:id="453"/>
      <w:bookmarkEnd w:id="454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93470"/>
                <wp:effectExtent l="0" t="0" r="0" b="0"/>
                <wp:docPr id="4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936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"无该[ov12erNum]订阅类型"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2002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6.1pt;width:408.2pt;" fillcolor="#D9D9D9 [2732]" filled="t" stroked="f" coordsize="21600,21600" o:gfxdata="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4ZuRl1QAAAAUBAAAPAAAAAAAAAAEA&#10;IAAAACIAAABkcnMvZG93bnJldi54bWxQSwECFAAUAAAACACHTuJAKYMFKU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"无该[ov12erNum]订阅类型"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2002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455" w:name="_Toc49438160"/>
      <w:bookmarkStart w:id="456" w:name="_Toc51882669"/>
      <w:bookmarkStart w:id="457" w:name="_Toc48926660"/>
      <w:bookmarkStart w:id="458" w:name="_Toc48926407"/>
      <w:bookmarkStart w:id="459" w:name="_Toc48635740"/>
      <w:bookmarkStart w:id="460" w:name="_Toc57621839"/>
      <w:r>
        <w:rPr>
          <w:rFonts w:hint="eastAsia"/>
          <w:b/>
          <w:bCs/>
        </w:rPr>
        <w:t>5</w:t>
      </w:r>
      <w:r>
        <w:rPr>
          <w:b/>
          <w:bCs/>
        </w:rPr>
        <w:t xml:space="preserve">.1.8 </w:t>
      </w:r>
      <w:r>
        <w:rPr>
          <w:rFonts w:hint="eastAsia"/>
          <w:b/>
          <w:bCs/>
        </w:rPr>
        <w:t>业务错误码</w:t>
      </w:r>
      <w:bookmarkEnd w:id="455"/>
      <w:bookmarkEnd w:id="456"/>
      <w:bookmarkEnd w:id="457"/>
      <w:bookmarkEnd w:id="458"/>
      <w:bookmarkEnd w:id="459"/>
      <w:bookmarkEnd w:id="460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订阅类型不存在</w:t>
            </w:r>
          </w:p>
        </w:tc>
      </w:tr>
    </w:tbl>
    <w:p/>
    <w:p>
      <w:pPr>
        <w:outlineLvl w:val="2"/>
        <w:rPr>
          <w:b/>
          <w:bCs/>
        </w:rPr>
      </w:pPr>
      <w:bookmarkStart w:id="461" w:name="_Toc48926661"/>
      <w:bookmarkStart w:id="462" w:name="_Toc48635741"/>
      <w:bookmarkStart w:id="463" w:name="_Toc49438161"/>
      <w:bookmarkStart w:id="464" w:name="_Toc48926408"/>
      <w:bookmarkStart w:id="465" w:name="_Toc57621840"/>
      <w:bookmarkStart w:id="466" w:name="_Toc51882670"/>
      <w:r>
        <w:rPr>
          <w:rFonts w:hint="eastAsia"/>
          <w:b/>
          <w:bCs/>
        </w:rPr>
        <w:t>5</w:t>
      </w:r>
      <w:r>
        <w:rPr>
          <w:b/>
          <w:bCs/>
        </w:rPr>
        <w:t xml:space="preserve">.1.9 </w:t>
      </w:r>
      <w:r>
        <w:rPr>
          <w:rFonts w:hint="eastAsia"/>
          <w:b/>
          <w:bCs/>
        </w:rPr>
        <w:t>图片案例</w:t>
      </w:r>
      <w:bookmarkEnd w:id="461"/>
      <w:bookmarkEnd w:id="462"/>
      <w:bookmarkEnd w:id="463"/>
      <w:bookmarkEnd w:id="464"/>
      <w:bookmarkEnd w:id="465"/>
      <w:bookmarkEnd w:id="466"/>
    </w:p>
    <w:p>
      <w:r>
        <w:drawing>
          <wp:inline distT="0" distB="0" distL="0" distR="0">
            <wp:extent cx="5278120" cy="2487930"/>
            <wp:effectExtent l="0" t="0" r="0" b="762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utlineLvl w:val="1"/>
        <w:rPr>
          <w:b/>
          <w:bCs/>
          <w:sz w:val="28"/>
          <w:szCs w:val="28"/>
        </w:rPr>
      </w:pPr>
      <w:bookmarkStart w:id="467" w:name="_Toc48635742"/>
      <w:bookmarkStart w:id="468" w:name="_Toc48926662"/>
      <w:bookmarkStart w:id="469" w:name="_Toc49438162"/>
      <w:bookmarkStart w:id="470" w:name="_Toc48926409"/>
      <w:bookmarkStart w:id="471" w:name="_Toc51882671"/>
      <w:bookmarkStart w:id="472" w:name="_Toc57621841"/>
      <w:r>
        <w:rPr>
          <w:rFonts w:hint="eastAsia"/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.2 </w:t>
      </w:r>
      <w:r>
        <w:rPr>
          <w:rFonts w:hint="eastAsia"/>
          <w:b/>
          <w:bCs/>
          <w:sz w:val="28"/>
          <w:szCs w:val="28"/>
        </w:rPr>
        <w:t>报（预）警信息订阅推送至第三方</w:t>
      </w:r>
      <w:bookmarkEnd w:id="467"/>
      <w:bookmarkEnd w:id="468"/>
      <w:bookmarkEnd w:id="469"/>
      <w:bookmarkEnd w:id="470"/>
      <w:bookmarkEnd w:id="471"/>
      <w:bookmarkEnd w:id="472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rPr>
          <w:b/>
          <w:bCs/>
          <w:color w:val="FF0000"/>
          <w:sz w:val="22"/>
          <w:szCs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89000"/>
                <wp:effectExtent l="0" t="0" r="0" b="6350"/>
                <wp:docPr id="4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8927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FF0000"/>
                                <w:sz w:val="28"/>
                                <w:szCs w:val="32"/>
                              </w:rPr>
                              <w:t>注：</w:t>
                            </w:r>
                            <w:r>
                              <w:rPr>
                                <w:rFonts w:hint="eastAsia" w:ascii="微软雅黑" w:hAnsi="微软雅黑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报警订阅推送次数。</w:t>
                            </w:r>
                          </w:p>
                          <w:p>
                            <w:pPr>
                              <w:rPr>
                                <w:rFonts w:ascii="微软雅黑" w:hAnsi="微软雅黑"/>
                                <w:b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推送给第三方时，第1遍不成功，会连续推送3遍，都不成功便会放弃此次推送</w:t>
                            </w:r>
                          </w:p>
                          <w:p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0pt;width:408.2pt;" fillcolor="#D9D9D9 [2732]" filled="t" stroked="f" coordsize="21600,21600" o:gfxdata="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GaUgKDVAAAABQEAAA8AAAAAAAAAAQAg&#10;AAAAIgAAAGRycy9kb3ducmV2LnhtbFBLAQIUABQAAAAIAIdO4kBukxRzSgIAAHU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/>
                          <w:bCs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FF0000"/>
                          <w:sz w:val="28"/>
                          <w:szCs w:val="32"/>
                        </w:rPr>
                        <w:t>注：</w:t>
                      </w:r>
                      <w:r>
                        <w:rPr>
                          <w:rFonts w:hint="eastAsia" w:ascii="微软雅黑" w:hAnsi="微软雅黑"/>
                          <w:bCs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报警订阅推送次数。</w:t>
                      </w:r>
                    </w:p>
                    <w:p>
                      <w:pPr>
                        <w:rPr>
                          <w:rFonts w:ascii="微软雅黑" w:hAnsi="微软雅黑"/>
                          <w:b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推送给第三方时，第1遍不成功，会连续推送3遍，都不成功便会放弃此次推送</w:t>
                      </w:r>
                    </w:p>
                    <w:p>
                      <w:pPr>
                        <w:rPr>
                          <w:sz w:val="4"/>
                          <w:szCs w:val="4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rPr>
          <w:b/>
          <w:bCs/>
          <w:color w:val="FF0000"/>
          <w:sz w:val="22"/>
          <w:szCs w:val="22"/>
        </w:rPr>
      </w:pPr>
    </w:p>
    <w:p>
      <w:pPr>
        <w:outlineLvl w:val="2"/>
        <w:rPr>
          <w:b/>
          <w:bCs/>
        </w:rPr>
      </w:pPr>
      <w:bookmarkStart w:id="473" w:name="_Toc48926410"/>
      <w:bookmarkStart w:id="474" w:name="_Toc57621842"/>
      <w:bookmarkStart w:id="475" w:name="_Toc51882672"/>
      <w:bookmarkStart w:id="476" w:name="_Toc48635743"/>
      <w:bookmarkStart w:id="477" w:name="_Toc48926663"/>
      <w:bookmarkStart w:id="478" w:name="_Toc49438163"/>
      <w:r>
        <w:rPr>
          <w:rFonts w:hint="eastAsia"/>
          <w:b/>
          <w:bCs/>
        </w:rPr>
        <w:t>5</w:t>
      </w:r>
      <w:r>
        <w:rPr>
          <w:b/>
          <w:bCs/>
        </w:rPr>
        <w:t xml:space="preserve">.2.1 </w:t>
      </w:r>
      <w:r>
        <w:rPr>
          <w:rFonts w:hint="eastAsia"/>
          <w:b/>
          <w:bCs/>
        </w:rPr>
        <w:t>推送至订阅地址</w:t>
      </w:r>
      <w:bookmarkEnd w:id="473"/>
      <w:bookmarkEnd w:id="474"/>
      <w:bookmarkEnd w:id="475"/>
      <w:bookmarkEnd w:id="476"/>
      <w:bookmarkEnd w:id="477"/>
      <w:bookmarkEnd w:id="478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376555"/>
                <wp:effectExtent l="0" t="0" r="0" b="4445"/>
                <wp:docPr id="5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770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/>
                                <w:bCs/>
                                <w:color w:val="000000" w:themeColor="text1"/>
                                <w:sz w:val="2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Cs/>
                                <w:color w:val="000000" w:themeColor="text1"/>
                                <w:sz w:val="20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推送订阅地址：《报（预）警信息订阅推送至第三方》填写接收订阅地址</w:t>
                            </w:r>
                          </w:p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9.65pt;width:408.2pt;" fillcolor="#D9D9D9 [2732]" filled="t" stroked="f" coordsize="21600,21600" o:gfxdata="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Ibz1l1gAAAAQBAAAPAAAAAAAAAAEA&#10;IAAAACIAAABkcnMvZG93bnJldi54bWxQSwECFAAUAAAACACHTuJAp8ziv0oCAAB1BAAADgAAAAAA&#10;AAABACAAAAAl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rFonts w:ascii="微软雅黑" w:hAnsi="微软雅黑"/>
                          <w:bCs/>
                          <w:color w:val="000000" w:themeColor="text1"/>
                          <w:sz w:val="2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Cs/>
                          <w:color w:val="000000" w:themeColor="text1"/>
                          <w:sz w:val="20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推送订阅地址：《报（预）警信息订阅推送至第三方》填写接收订阅地址</w:t>
                      </w:r>
                    </w:p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479" w:name="_Toc48926411"/>
      <w:bookmarkStart w:id="480" w:name="_Toc51882673"/>
      <w:bookmarkStart w:id="481" w:name="_Toc49438164"/>
      <w:bookmarkStart w:id="482" w:name="_Toc48635744"/>
      <w:bookmarkStart w:id="483" w:name="_Toc48926664"/>
      <w:bookmarkStart w:id="484" w:name="_Toc57621843"/>
      <w:r>
        <w:rPr>
          <w:rFonts w:hint="eastAsia"/>
          <w:b/>
          <w:bCs/>
        </w:rPr>
        <w:t>5</w:t>
      </w:r>
      <w:r>
        <w:rPr>
          <w:b/>
          <w:bCs/>
        </w:rPr>
        <w:t xml:space="preserve">.2.2 POST </w:t>
      </w:r>
      <w:r>
        <w:rPr>
          <w:rFonts w:hint="eastAsia"/>
          <w:b/>
          <w:bCs/>
        </w:rPr>
        <w:t>推送参数实体（第三方接收参数）</w:t>
      </w:r>
      <w:bookmarkEnd w:id="479"/>
      <w:bookmarkEnd w:id="480"/>
      <w:bookmarkEnd w:id="481"/>
      <w:bookmarkEnd w:id="482"/>
      <w:bookmarkEnd w:id="483"/>
      <w:bookmarkEnd w:id="484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282"/>
        <w:gridCol w:w="5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28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531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ime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ype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ata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>bject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1282"/>
        <w:gridCol w:w="5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  <w:r>
              <w:rPr>
                <w:rFonts w:hint="eastAsia"/>
                <w:color w:val="auto"/>
                <w:sz w:val="18"/>
                <w:szCs w:val="18"/>
              </w:rPr>
              <w:t>（data）</w:t>
            </w:r>
          </w:p>
        </w:tc>
        <w:tc>
          <w:tcPr>
            <w:tcW w:w="128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531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id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ime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ype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alarm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代表报警、alarm</w:t>
            </w:r>
            <w:r>
              <w:rPr>
                <w:sz w:val="18"/>
                <w:szCs w:val="18"/>
              </w:rPr>
              <w:t xml:space="preserve">:handle </w:t>
            </w:r>
            <w:r>
              <w:rPr>
                <w:rFonts w:hint="eastAsia"/>
                <w:sz w:val="18"/>
                <w:szCs w:val="18"/>
              </w:rPr>
              <w:t>代表报警已处理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alarmInfo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</w:t>
            </w:r>
            <w:r>
              <w:rPr>
                <w:sz w:val="18"/>
                <w:szCs w:val="18"/>
              </w:rPr>
              <w:t>ing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alarmType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</w:t>
            </w:r>
            <w:r>
              <w:rPr>
                <w:sz w:val="18"/>
                <w:szCs w:val="18"/>
              </w:rPr>
              <w:t>ing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报警类型（请看预警类型）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alarmLocation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</w:t>
            </w:r>
            <w:r>
              <w:rPr>
                <w:sz w:val="18"/>
                <w:szCs w:val="18"/>
              </w:rPr>
              <w:t>ing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rails</w:t>
            </w:r>
          </w:p>
        </w:tc>
        <w:tc>
          <w:tcPr>
            <w:tcW w:w="128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ist&lt;Object&gt;</w:t>
            </w:r>
          </w:p>
        </w:tc>
        <w:tc>
          <w:tcPr>
            <w:tcW w:w="531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围栏信息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22"/>
        <w:gridCol w:w="5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rFonts w:hint="eastAsia"/>
                <w:color w:val="auto"/>
                <w:sz w:val="18"/>
                <w:szCs w:val="18"/>
              </w:rPr>
              <w:t>rails）</w:t>
            </w:r>
          </w:p>
        </w:tc>
        <w:tc>
          <w:tcPr>
            <w:tcW w:w="152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511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railId</w:t>
            </w:r>
          </w:p>
        </w:tc>
        <w:tc>
          <w:tcPr>
            <w:tcW w:w="15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511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railName</w:t>
            </w:r>
          </w:p>
        </w:tc>
        <w:tc>
          <w:tcPr>
            <w:tcW w:w="15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511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floorNo</w:t>
            </w:r>
          </w:p>
        </w:tc>
        <w:tc>
          <w:tcPr>
            <w:tcW w:w="15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511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points</w:t>
            </w:r>
          </w:p>
        </w:tc>
        <w:tc>
          <w:tcPr>
            <w:tcW w:w="15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List&lt;Object&gt;</w:t>
            </w:r>
          </w:p>
        </w:tc>
        <w:tc>
          <w:tcPr>
            <w:tcW w:w="511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点位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522"/>
        <w:gridCol w:w="5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9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  <w:r>
              <w:rPr>
                <w:rFonts w:hint="eastAsia"/>
                <w:color w:val="auto"/>
                <w:sz w:val="18"/>
                <w:szCs w:val="18"/>
              </w:rPr>
              <w:t>（points）</w:t>
            </w:r>
          </w:p>
        </w:tc>
        <w:tc>
          <w:tcPr>
            <w:tcW w:w="152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511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5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511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坐标 </w:t>
            </w:r>
            <w:r>
              <w:rPr>
                <w:sz w:val="18"/>
                <w:szCs w:val="18"/>
              </w:rPr>
              <w:t xml:space="preserve">x </w:t>
            </w:r>
            <w:r>
              <w:rPr>
                <w:rFonts w:hint="eastAsia"/>
                <w:sz w:val="18"/>
                <w:szCs w:val="18"/>
              </w:rPr>
              <w:t>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511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 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轴</w:t>
            </w:r>
          </w:p>
        </w:tc>
      </w:tr>
    </w:tbl>
    <w:p/>
    <w:p>
      <w:pPr>
        <w:outlineLvl w:val="1"/>
        <w:rPr>
          <w:b/>
          <w:bCs/>
          <w:sz w:val="28"/>
          <w:szCs w:val="28"/>
        </w:rPr>
      </w:pPr>
      <w:bookmarkStart w:id="485" w:name="_Toc48926412"/>
      <w:bookmarkStart w:id="486" w:name="_Toc49438165"/>
      <w:bookmarkStart w:id="487" w:name="_Toc48635745"/>
      <w:bookmarkStart w:id="488" w:name="_Toc51882674"/>
      <w:bookmarkStart w:id="489" w:name="_Toc48926665"/>
      <w:bookmarkStart w:id="490" w:name="_Toc57621844"/>
      <w:r>
        <w:rPr>
          <w:rFonts w:hint="eastAsia"/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.3 </w:t>
      </w:r>
      <w:r>
        <w:rPr>
          <w:rFonts w:hint="eastAsia"/>
          <w:b/>
          <w:bCs/>
          <w:sz w:val="28"/>
          <w:szCs w:val="28"/>
        </w:rPr>
        <w:t>查询报警列表</w:t>
      </w:r>
      <w:bookmarkEnd w:id="485"/>
      <w:bookmarkEnd w:id="486"/>
      <w:bookmarkEnd w:id="487"/>
      <w:bookmarkEnd w:id="488"/>
      <w:bookmarkEnd w:id="489"/>
      <w:bookmarkEnd w:id="490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rFonts w:ascii="微软雅黑" w:hAnsi="微软雅黑"/>
          <w:bCs/>
        </w:rPr>
      </w:pPr>
      <w:bookmarkStart w:id="491" w:name="_Toc48635746"/>
      <w:bookmarkStart w:id="492" w:name="_Toc48926666"/>
      <w:bookmarkStart w:id="493" w:name="_Toc51882675"/>
      <w:bookmarkStart w:id="494" w:name="_Toc57621845"/>
      <w:bookmarkStart w:id="495" w:name="_Toc49438166"/>
      <w:bookmarkStart w:id="496" w:name="_Toc48926413"/>
      <w:r>
        <w:rPr>
          <w:rFonts w:hint="eastAsia"/>
          <w:b/>
          <w:bCs/>
        </w:rPr>
        <w:t>5</w:t>
      </w:r>
      <w:r>
        <w:rPr>
          <w:b/>
          <w:bCs/>
        </w:rPr>
        <w:t xml:space="preserve">.3.1 </w:t>
      </w:r>
      <w:bookmarkEnd w:id="491"/>
      <w:r>
        <w:rPr>
          <w:b/>
          <w:bCs/>
        </w:rPr>
        <w:t>URL</w:t>
      </w:r>
      <w:bookmarkEnd w:id="492"/>
      <w:bookmarkEnd w:id="493"/>
      <w:bookmarkEnd w:id="494"/>
      <w:bookmarkEnd w:id="495"/>
      <w:bookmarkEnd w:id="496"/>
    </w:p>
    <w:p>
      <w:pPr>
        <w:ind w:firstLine="420"/>
        <w:rPr>
          <w:rFonts w:ascii="微软雅黑" w:hAnsi="微软雅黑"/>
          <w:bCs/>
        </w:rPr>
      </w:pPr>
      <w:r>
        <w:rPr>
          <w:rFonts w:ascii="微软雅黑" w:hAnsi="微软雅黑"/>
          <w:bCs/>
        </w:rPr>
        <w:tab/>
      </w:r>
      <w:r>
        <w:rPr>
          <w:rFonts w:ascii="微软雅黑" w:hAnsi="微软雅黑"/>
          <w:bCs/>
        </w:rPr>
        <w:t>/</w:t>
      </w:r>
      <w:r>
        <w:rPr>
          <w:rFonts w:hint="eastAsia" w:ascii="微软雅黑" w:hAnsi="微软雅黑"/>
          <w:bCs/>
        </w:rPr>
        <w:t>api</w:t>
      </w:r>
      <w:r>
        <w:rPr>
          <w:rFonts w:ascii="微软雅黑" w:hAnsi="微软雅黑"/>
          <w:bCs/>
        </w:rPr>
        <w:t>/v2/alarm/list</w:t>
      </w:r>
    </w:p>
    <w:p>
      <w:pPr>
        <w:outlineLvl w:val="2"/>
      </w:pPr>
      <w:bookmarkStart w:id="497" w:name="_Toc48635747"/>
      <w:bookmarkStart w:id="498" w:name="_Toc57621846"/>
      <w:bookmarkStart w:id="499" w:name="_Toc48926667"/>
      <w:bookmarkStart w:id="500" w:name="_Toc48926414"/>
      <w:bookmarkStart w:id="501" w:name="_Toc51882676"/>
      <w:bookmarkStart w:id="502" w:name="_Toc49438167"/>
      <w:r>
        <w:rPr>
          <w:rFonts w:hint="eastAsia"/>
          <w:b/>
          <w:bCs/>
        </w:rPr>
        <w:t>5</w:t>
      </w:r>
      <w:r>
        <w:rPr>
          <w:b/>
          <w:bCs/>
        </w:rPr>
        <w:t>.3.2 请</w:t>
      </w:r>
      <w:r>
        <w:rPr>
          <w:rFonts w:hint="eastAsia"/>
          <w:b/>
          <w:bCs/>
        </w:rPr>
        <w:t>求头</w:t>
      </w:r>
      <w:bookmarkEnd w:id="497"/>
      <w:bookmarkEnd w:id="498"/>
      <w:bookmarkEnd w:id="499"/>
      <w:bookmarkEnd w:id="500"/>
      <w:bookmarkEnd w:id="501"/>
      <w:bookmarkEnd w:id="50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503" w:name="_Toc57621847"/>
      <w:bookmarkStart w:id="504" w:name="_Toc49438168"/>
      <w:bookmarkStart w:id="505" w:name="_Toc48926668"/>
      <w:bookmarkStart w:id="506" w:name="_Toc48926415"/>
      <w:bookmarkStart w:id="507" w:name="_Toc48635748"/>
      <w:bookmarkStart w:id="508" w:name="_Toc51882677"/>
      <w:r>
        <w:rPr>
          <w:rFonts w:hint="eastAsia"/>
          <w:b/>
          <w:bCs/>
        </w:rPr>
        <w:t>5</w:t>
      </w:r>
      <w:r>
        <w:rPr>
          <w:b/>
          <w:bCs/>
        </w:rPr>
        <w:t xml:space="preserve">.3.3 POST </w:t>
      </w:r>
      <w:r>
        <w:rPr>
          <w:rFonts w:hint="eastAsia"/>
          <w:b/>
          <w:bCs/>
        </w:rPr>
        <w:t>请求参数</w:t>
      </w:r>
      <w:bookmarkEnd w:id="503"/>
      <w:bookmarkEnd w:id="504"/>
      <w:bookmarkEnd w:id="505"/>
      <w:bookmarkEnd w:id="506"/>
      <w:bookmarkEnd w:id="507"/>
      <w:bookmarkEnd w:id="50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alarmState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报警处理状态（1：报警中、0：已处理）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pageNumber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第几页，最小是1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pageSize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每页显示数据条数，最小是1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，最大是1</w:t>
            </w:r>
            <w:r>
              <w:rPr>
                <w:sz w:val="18"/>
                <w:szCs w:val="18"/>
              </w:rPr>
              <w:t>000</w:t>
            </w:r>
          </w:p>
        </w:tc>
      </w:tr>
    </w:tbl>
    <w:p/>
    <w:p>
      <w:pPr>
        <w:outlineLvl w:val="2"/>
        <w:rPr>
          <w:b/>
          <w:bCs/>
        </w:rPr>
      </w:pPr>
      <w:bookmarkStart w:id="509" w:name="_Toc48926416"/>
      <w:bookmarkStart w:id="510" w:name="_Toc51882678"/>
      <w:bookmarkStart w:id="511" w:name="_Toc48926669"/>
      <w:bookmarkStart w:id="512" w:name="_Toc57621848"/>
      <w:bookmarkStart w:id="513" w:name="_Toc49438169"/>
      <w:bookmarkStart w:id="514" w:name="_Toc48635749"/>
      <w:r>
        <w:rPr>
          <w:rFonts w:hint="eastAsia"/>
          <w:b/>
          <w:bCs/>
        </w:rPr>
        <w:t>5</w:t>
      </w:r>
      <w:r>
        <w:rPr>
          <w:b/>
          <w:bCs/>
        </w:rPr>
        <w:t xml:space="preserve">.3.4 </w:t>
      </w:r>
      <w:r>
        <w:rPr>
          <w:rFonts w:hint="eastAsia"/>
          <w:b/>
          <w:bCs/>
        </w:rPr>
        <w:t>请求响应参数</w:t>
      </w:r>
      <w:bookmarkEnd w:id="509"/>
      <w:bookmarkEnd w:id="510"/>
      <w:bookmarkEnd w:id="511"/>
      <w:bookmarkEnd w:id="512"/>
      <w:bookmarkEnd w:id="513"/>
      <w:bookmarkEnd w:id="514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2142"/>
        <w:gridCol w:w="4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71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AlarmRecord</w:t>
            </w:r>
          </w:p>
        </w:tc>
        <w:tc>
          <w:tcPr>
            <w:tcW w:w="21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</w:t>
            </w: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AlarmRecordVO&gt;</w:t>
            </w:r>
          </w:p>
        </w:tc>
        <w:tc>
          <w:tcPr>
            <w:tcW w:w="47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报警L</w:t>
            </w:r>
            <w:r>
              <w:rPr>
                <w:sz w:val="18"/>
                <w:szCs w:val="18"/>
              </w:rPr>
              <w:t>ist</w:t>
            </w:r>
            <w:r>
              <w:rPr>
                <w:rFonts w:hint="eastAsia"/>
                <w:sz w:val="18"/>
                <w:szCs w:val="18"/>
              </w:rPr>
              <w:t>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1759"/>
        <w:gridCol w:w="4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AlarmRecord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  <w:tc>
          <w:tcPr>
            <w:tcW w:w="17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6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type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areaName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报警人员名字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mac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handleTime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处理时间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handleRemark</w:t>
            </w:r>
          </w:p>
        </w:tc>
        <w:tc>
          <w:tcPr>
            <w:tcW w:w="17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46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处理信息</w:t>
            </w:r>
          </w:p>
        </w:tc>
      </w:tr>
    </w:tbl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ontent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totalElements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totalPages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总页数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presentPage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当前页</w:t>
            </w:r>
          </w:p>
        </w:tc>
      </w:tr>
    </w:tbl>
    <w:p/>
    <w:p>
      <w:pPr>
        <w:outlineLvl w:val="2"/>
        <w:rPr>
          <w:b/>
          <w:bCs/>
        </w:rPr>
      </w:pPr>
      <w:bookmarkStart w:id="515" w:name="_Toc48926417"/>
      <w:bookmarkStart w:id="516" w:name="_Toc49438170"/>
      <w:bookmarkStart w:id="517" w:name="_Toc48635750"/>
      <w:bookmarkStart w:id="518" w:name="_Toc57621849"/>
      <w:bookmarkStart w:id="519" w:name="_Toc51882679"/>
      <w:bookmarkStart w:id="520" w:name="_Toc48926670"/>
      <w:r>
        <w:rPr>
          <w:rFonts w:hint="eastAsia"/>
          <w:b/>
          <w:bCs/>
        </w:rPr>
        <w:t>5</w:t>
      </w:r>
      <w:r>
        <w:rPr>
          <w:b/>
          <w:bCs/>
        </w:rPr>
        <w:t xml:space="preserve">.3.5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15"/>
      <w:bookmarkEnd w:id="516"/>
      <w:bookmarkEnd w:id="517"/>
      <w:bookmarkEnd w:id="518"/>
      <w:bookmarkEnd w:id="519"/>
      <w:bookmarkEnd w:id="52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97230"/>
                <wp:effectExtent l="0" t="0" r="0" b="7620"/>
                <wp:docPr id="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9769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54.9pt;width:408.2pt;" fillcolor="#D9D9D9 [2732]" filled="t" stroked="f" coordsize="21600,21600" o:gfxdata="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GBkQ9UAAAAFAQAADwAAAAAAAAAB&#10;ACAAAAAiAAAAZHJzL2Rvd25yZXYueG1sUEsBAhQAFAAAAAgAh07iQFZQ0olMAgAAdQ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26185"/>
                <wp:effectExtent l="0" t="0" r="0" b="0"/>
                <wp:docPr id="5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262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2"/>
                                <w:szCs w:val="4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"alarmState"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"pageSize"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6.55pt;width:408.2pt;" fillcolor="#D9D9D9 [2732]" filled="t" stroked="f" coordsize="21600,21600" o:gfxdata="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9cacNUAAAAFAQAADwAAAAAAAAAB&#10;ACAAAAAiAAAAZHJzL2Rvd25yZXYueG1sUEsBAhQAFAAAAAgAh07iQAgXbJpMAgAAdg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2"/>
                          <w:szCs w:val="4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"alarmState"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"pageSize"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21" w:name="_Toc48635751"/>
      <w:bookmarkStart w:id="522" w:name="_Toc49438171"/>
      <w:bookmarkStart w:id="523" w:name="_Toc51882680"/>
      <w:bookmarkStart w:id="524" w:name="_Toc48926671"/>
      <w:bookmarkStart w:id="525" w:name="_Toc57621850"/>
      <w:bookmarkStart w:id="526" w:name="_Toc48926418"/>
      <w:r>
        <w:rPr>
          <w:rFonts w:hint="eastAsia"/>
          <w:b/>
          <w:bCs/>
        </w:rPr>
        <w:t>5</w:t>
      </w:r>
      <w:r>
        <w:rPr>
          <w:b/>
          <w:bCs/>
        </w:rPr>
        <w:t xml:space="preserve">.3.6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21"/>
      <w:bookmarkEnd w:id="522"/>
      <w:bookmarkEnd w:id="523"/>
      <w:bookmarkEnd w:id="524"/>
      <w:bookmarkEnd w:id="525"/>
      <w:bookmarkEnd w:id="52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4598035"/>
                <wp:effectExtent l="0" t="0" r="0" b="0"/>
                <wp:docPr id="5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45984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47354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1598601927000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1598601946000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47353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1598601675000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1598601694000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47352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1598580253000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1598580327000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47351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1598526717000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1598526669000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1598526560000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1598526647000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1598526513000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1598526556000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1598526456000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1598526489000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1598526438000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1598526450000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1598526401000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1598526424000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1598526382000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1598526397000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1598526314000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1598526383000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1598526300000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1598526277000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1598526240000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1598526284000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1598526194000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"永远滴神"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"F88A5E4DAF8C"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1598526281000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47340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1598526193000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"oneKeyAlarm:alarm"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"测试报警"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"perkz"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"mac"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"F88A5E4DAF97"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1598526253000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"忽略"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362.05pt;width:408.2pt;" fillcolor="#D9D9D9 [2732]" filled="t" stroked="f" coordsize="21600,21600" o:gfxdata="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hoEO91QAAAAUBAAAPAAAAAAAAAAEA&#10;IAAAACIAAABkcnMvZG93bnJldi54bWxQSwECFAAUAAAACACHTuJAOYcw1E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47354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1598601927000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1598601946000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47353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1598601675000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1598601694000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47352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1598580253000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1598580327000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47351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1598526717000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1598526669000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1598526560000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1598526647000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1598526513000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1598526556000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1598526456000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1598526489000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1598526438000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1598526450000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1598526401000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1598526424000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1598526382000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1598526397000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1598526314000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1598526383000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1598526300000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1598526277000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1598526240000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1598526284000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1598526194000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"永远滴神"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"F88A5E4DAF8C"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1598526281000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47340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1598526193000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"oneKeyAlarm:alarm"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"测试报警"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"perkz"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"mac"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"F88A5E4DAF97"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1598526253000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"忽略"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27" w:name="_Toc57621851"/>
      <w:bookmarkStart w:id="528" w:name="_Toc49438172"/>
      <w:bookmarkStart w:id="529" w:name="_Toc48926672"/>
      <w:bookmarkStart w:id="530" w:name="_Toc48926419"/>
      <w:bookmarkStart w:id="531" w:name="_Toc48635752"/>
      <w:bookmarkStart w:id="532" w:name="_Toc51882681"/>
      <w:r>
        <w:rPr>
          <w:rFonts w:hint="eastAsia"/>
          <w:b/>
          <w:bCs/>
        </w:rPr>
        <w:t>5</w:t>
      </w:r>
      <w:r>
        <w:rPr>
          <w:b/>
          <w:bCs/>
        </w:rPr>
        <w:t xml:space="preserve">.3.7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27"/>
      <w:bookmarkEnd w:id="528"/>
      <w:bookmarkEnd w:id="529"/>
      <w:bookmarkEnd w:id="530"/>
      <w:bookmarkEnd w:id="531"/>
      <w:bookmarkEnd w:id="53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98220"/>
                <wp:effectExtent l="0" t="0" r="0" b="0"/>
                <wp:docPr id="5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98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"页数不能是空||条数不能是空"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8.6pt;width:408.2pt;" fillcolor="#D9D9D9 [2732]" filled="t" stroked="f" coordsize="21600,21600" o:gfxdata="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at6qq1gAAAAUBAAAPAAAAAAAAAAEAIAAA&#10;ACIAAABkcnMvZG93bnJldi54bWxQSwECFAAUAAAACACHTuJA8e4u6kcCAAB1BAAADgAAAAAAAAAB&#10;ACAAAAAlAQAAZHJzL2Uyb0RvYy54bWxQSwUGAAAAAAYABgBZAQAA3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"页数不能是空||条数不能是空"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533" w:name="_Toc48926420"/>
      <w:bookmarkStart w:id="534" w:name="_Toc48635753"/>
      <w:bookmarkStart w:id="535" w:name="_Toc57621852"/>
      <w:bookmarkStart w:id="536" w:name="_Toc49438173"/>
      <w:bookmarkStart w:id="537" w:name="_Toc48926673"/>
      <w:bookmarkStart w:id="538" w:name="_Toc51882682"/>
      <w:r>
        <w:rPr>
          <w:rFonts w:hint="eastAsia"/>
          <w:b/>
          <w:bCs/>
        </w:rPr>
        <w:t>5</w:t>
      </w:r>
      <w:r>
        <w:rPr>
          <w:b/>
          <w:bCs/>
        </w:rPr>
        <w:t xml:space="preserve">.3.8 </w:t>
      </w:r>
      <w:r>
        <w:rPr>
          <w:rFonts w:hint="eastAsia"/>
          <w:b/>
          <w:bCs/>
        </w:rPr>
        <w:t>业务错误码</w:t>
      </w:r>
      <w:bookmarkEnd w:id="533"/>
      <w:bookmarkEnd w:id="534"/>
      <w:bookmarkEnd w:id="535"/>
      <w:bookmarkEnd w:id="536"/>
      <w:bookmarkEnd w:id="537"/>
      <w:bookmarkEnd w:id="53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>
      <w:pPr>
        <w:outlineLvl w:val="2"/>
        <w:rPr>
          <w:b/>
          <w:bCs/>
        </w:rPr>
      </w:pPr>
      <w:bookmarkStart w:id="539" w:name="_Toc48635754"/>
      <w:bookmarkStart w:id="540" w:name="_Toc51882683"/>
      <w:bookmarkStart w:id="541" w:name="_Toc48926421"/>
      <w:bookmarkStart w:id="542" w:name="_Toc48926674"/>
      <w:bookmarkStart w:id="543" w:name="_Toc57621853"/>
      <w:bookmarkStart w:id="544" w:name="_Toc49438174"/>
      <w:r>
        <w:rPr>
          <w:rFonts w:hint="eastAsia"/>
          <w:b/>
          <w:bCs/>
        </w:rPr>
        <w:t>5</w:t>
      </w:r>
      <w:r>
        <w:rPr>
          <w:b/>
          <w:bCs/>
        </w:rPr>
        <w:t>.3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9 </w:t>
      </w:r>
      <w:r>
        <w:rPr>
          <w:rFonts w:hint="eastAsia"/>
          <w:b/>
          <w:bCs/>
        </w:rPr>
        <w:t>图片案例</w:t>
      </w:r>
      <w:bookmarkEnd w:id="539"/>
      <w:bookmarkEnd w:id="540"/>
      <w:bookmarkEnd w:id="541"/>
      <w:bookmarkEnd w:id="542"/>
      <w:bookmarkEnd w:id="543"/>
      <w:bookmarkEnd w:id="544"/>
    </w:p>
    <w:p>
      <w:r>
        <w:drawing>
          <wp:inline distT="0" distB="0" distL="0" distR="0">
            <wp:extent cx="5278120" cy="5583555"/>
            <wp:effectExtent l="0" t="0" r="0" b="0"/>
            <wp:docPr id="335" name="图片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图片 33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5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545" w:name="_Toc51882684"/>
      <w:bookmarkStart w:id="546" w:name="_Toc49438175"/>
      <w:bookmarkStart w:id="547" w:name="_Toc48635755"/>
      <w:bookmarkStart w:id="548" w:name="_Toc48926422"/>
      <w:bookmarkStart w:id="549" w:name="_Toc57621854"/>
      <w:bookmarkStart w:id="550" w:name="_Toc48926675"/>
      <w:r>
        <w:rPr>
          <w:rFonts w:hint="eastAsia"/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.4 </w:t>
      </w:r>
      <w:r>
        <w:rPr>
          <w:rFonts w:hint="eastAsia"/>
          <w:b/>
          <w:bCs/>
          <w:sz w:val="28"/>
          <w:szCs w:val="28"/>
        </w:rPr>
        <w:t>批量处理报警信息</w:t>
      </w:r>
      <w:bookmarkEnd w:id="545"/>
      <w:bookmarkEnd w:id="546"/>
      <w:bookmarkEnd w:id="547"/>
      <w:bookmarkEnd w:id="548"/>
      <w:bookmarkEnd w:id="549"/>
      <w:bookmarkEnd w:id="550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551" w:name="_Toc48635756"/>
      <w:bookmarkStart w:id="552" w:name="_Toc48926423"/>
      <w:bookmarkStart w:id="553" w:name="_Toc48926676"/>
      <w:bookmarkStart w:id="554" w:name="_Toc57621855"/>
      <w:bookmarkStart w:id="555" w:name="_Toc49438176"/>
      <w:bookmarkStart w:id="556" w:name="_Toc51882685"/>
      <w:r>
        <w:rPr>
          <w:rFonts w:hint="eastAsia"/>
          <w:b/>
          <w:bCs/>
        </w:rPr>
        <w:t>5</w:t>
      </w:r>
      <w:r>
        <w:rPr>
          <w:b/>
          <w:bCs/>
        </w:rPr>
        <w:t>.4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1 </w:t>
      </w:r>
      <w:bookmarkEnd w:id="551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552"/>
      <w:bookmarkEnd w:id="553"/>
      <w:bookmarkEnd w:id="554"/>
      <w:bookmarkEnd w:id="555"/>
      <w:bookmarkEnd w:id="556"/>
      <w:r>
        <w:rPr>
          <w:rFonts w:hint="eastAsia"/>
          <w:b/>
          <w:bCs/>
        </w:rPr>
        <w:t xml:space="preserve"> </w:t>
      </w:r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/api/v2/alarm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batch-event</w:t>
      </w:r>
    </w:p>
    <w:p>
      <w:pPr>
        <w:outlineLvl w:val="2"/>
      </w:pPr>
      <w:bookmarkStart w:id="557" w:name="_Toc48635757"/>
      <w:bookmarkStart w:id="558" w:name="_Toc48926677"/>
      <w:bookmarkStart w:id="559" w:name="_Toc49438177"/>
      <w:bookmarkStart w:id="560" w:name="_Toc51882686"/>
      <w:bookmarkStart w:id="561" w:name="_Toc57621856"/>
      <w:bookmarkStart w:id="562" w:name="_Toc48926424"/>
      <w:r>
        <w:rPr>
          <w:rFonts w:hint="eastAsia"/>
          <w:b/>
          <w:bCs/>
        </w:rPr>
        <w:t>5</w:t>
      </w:r>
      <w:r>
        <w:rPr>
          <w:b/>
          <w:bCs/>
        </w:rPr>
        <w:t>.4.2 请</w:t>
      </w:r>
      <w:r>
        <w:rPr>
          <w:rFonts w:hint="eastAsia"/>
          <w:b/>
          <w:bCs/>
        </w:rPr>
        <w:t>求头</w:t>
      </w:r>
      <w:bookmarkEnd w:id="557"/>
      <w:bookmarkEnd w:id="558"/>
      <w:bookmarkEnd w:id="559"/>
      <w:bookmarkEnd w:id="560"/>
      <w:bookmarkEnd w:id="561"/>
      <w:bookmarkEnd w:id="56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563" w:name="_Toc51882687"/>
      <w:bookmarkStart w:id="564" w:name="_Toc48635758"/>
      <w:bookmarkStart w:id="565" w:name="_Toc49438178"/>
      <w:bookmarkStart w:id="566" w:name="_Toc48926678"/>
      <w:bookmarkStart w:id="567" w:name="_Toc48926425"/>
      <w:bookmarkStart w:id="568" w:name="_Toc57621857"/>
      <w:r>
        <w:rPr>
          <w:rFonts w:hint="eastAsia"/>
          <w:b/>
          <w:bCs/>
        </w:rPr>
        <w:t>5</w:t>
      </w:r>
      <w:r>
        <w:rPr>
          <w:b/>
          <w:bCs/>
        </w:rPr>
        <w:t xml:space="preserve">.4.3 POST </w:t>
      </w:r>
      <w:r>
        <w:rPr>
          <w:rFonts w:hint="eastAsia"/>
          <w:b/>
          <w:bCs/>
        </w:rPr>
        <w:t>请求参数</w:t>
      </w:r>
      <w:bookmarkEnd w:id="563"/>
      <w:bookmarkEnd w:id="564"/>
      <w:bookmarkEnd w:id="565"/>
      <w:bookmarkEnd w:id="566"/>
      <w:bookmarkEnd w:id="567"/>
      <w:bookmarkEnd w:id="568"/>
    </w:p>
    <w:tbl>
      <w:tblPr>
        <w:tblStyle w:val="4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2"/>
        <w:gridCol w:w="1308"/>
        <w:gridCol w:w="1052"/>
        <w:gridCol w:w="992"/>
        <w:gridCol w:w="3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30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5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92" w:type="dxa"/>
            <w:shd w:val="clear" w:color="auto" w:fill="8D0101"/>
            <w:vAlign w:val="center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长度</w:t>
            </w:r>
          </w:p>
        </w:tc>
        <w:tc>
          <w:tcPr>
            <w:tcW w:w="388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30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0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8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handleMsg</w:t>
            </w:r>
          </w:p>
        </w:tc>
        <w:tc>
          <w:tcPr>
            <w:tcW w:w="130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0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50</w:t>
            </w:r>
          </w:p>
        </w:tc>
        <w:tc>
          <w:tcPr>
            <w:tcW w:w="38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ids</w:t>
            </w:r>
          </w:p>
        </w:tc>
        <w:tc>
          <w:tcPr>
            <w:tcW w:w="130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ist&lt;Long&gt;</w:t>
            </w:r>
          </w:p>
        </w:tc>
        <w:tc>
          <w:tcPr>
            <w:tcW w:w="10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8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集合</w:t>
            </w:r>
          </w:p>
        </w:tc>
      </w:tr>
    </w:tbl>
    <w:p/>
    <w:p>
      <w:pPr>
        <w:outlineLvl w:val="2"/>
        <w:rPr>
          <w:b/>
          <w:bCs/>
        </w:rPr>
      </w:pPr>
      <w:bookmarkStart w:id="569" w:name="_Toc48635759"/>
      <w:bookmarkStart w:id="570" w:name="_Toc48926679"/>
      <w:bookmarkStart w:id="571" w:name="_Toc57621858"/>
      <w:bookmarkStart w:id="572" w:name="_Toc48926426"/>
      <w:bookmarkStart w:id="573" w:name="_Toc51882688"/>
      <w:bookmarkStart w:id="574" w:name="_Toc49438179"/>
      <w:r>
        <w:rPr>
          <w:rFonts w:hint="eastAsia"/>
          <w:b/>
          <w:bCs/>
        </w:rPr>
        <w:t>5</w:t>
      </w:r>
      <w:r>
        <w:rPr>
          <w:b/>
          <w:bCs/>
        </w:rPr>
        <w:t xml:space="preserve">.4.4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69"/>
      <w:bookmarkEnd w:id="570"/>
      <w:bookmarkEnd w:id="571"/>
      <w:bookmarkEnd w:id="572"/>
      <w:bookmarkEnd w:id="573"/>
      <w:bookmarkEnd w:id="574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727835"/>
                <wp:effectExtent l="0" t="0" r="0" b="5715"/>
                <wp:docPr id="5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72831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"handleMsg"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"2020年9月2日15:07:01"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35848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35849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36.05pt;width:408.2pt;" fillcolor="#D9D9D9 [2732]" filled="t" stroked="f" coordsize="21600,21600" o:gfxdata="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EU3K/9UAAAAFAQAADwAAAAAAAAAB&#10;ACAAAAAiAAAAZHJzL2Rvd25yZXYueG1sUEsBAhQAFAAAAAgAh07iQJzVPG9MAgAAdg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"handleMsg"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"2020年9月2日15:07:01"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35848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35849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75" w:name="_Toc51882689"/>
      <w:bookmarkStart w:id="576" w:name="_Toc49438180"/>
      <w:bookmarkStart w:id="577" w:name="_Toc48926427"/>
      <w:bookmarkStart w:id="578" w:name="_Toc48926680"/>
      <w:bookmarkStart w:id="579" w:name="_Toc57621859"/>
      <w:bookmarkStart w:id="580" w:name="_Toc48635760"/>
      <w:r>
        <w:rPr>
          <w:rFonts w:hint="eastAsia"/>
          <w:b/>
          <w:bCs/>
        </w:rPr>
        <w:t>5</w:t>
      </w:r>
      <w:r>
        <w:rPr>
          <w:b/>
          <w:bCs/>
        </w:rPr>
        <w:t xml:space="preserve">.4.5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75"/>
      <w:bookmarkEnd w:id="576"/>
      <w:bookmarkEnd w:id="577"/>
      <w:bookmarkEnd w:id="578"/>
      <w:bookmarkEnd w:id="579"/>
      <w:bookmarkEnd w:id="58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446530"/>
                <wp:effectExtent l="0" t="0" r="0" b="1270"/>
                <wp:docPr id="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4469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3.9pt;width:408.2pt;" fillcolor="#D9D9D9 [2732]" filled="t" stroked="f" coordsize="21600,21600" o:gfxdata="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2hyCH1QAAAAUBAAAPAAAAAAAAAAEA&#10;IAAAACIAAABkcnMvZG93bnJldi54bWxQSwECFAAUAAAACACHTuJAB6kDp0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81" w:name="_Toc48926428"/>
      <w:bookmarkStart w:id="582" w:name="_Toc49438181"/>
      <w:bookmarkStart w:id="583" w:name="_Toc48926681"/>
      <w:bookmarkStart w:id="584" w:name="_Toc51882690"/>
      <w:bookmarkStart w:id="585" w:name="_Toc48635761"/>
      <w:bookmarkStart w:id="586" w:name="_Toc57621860"/>
      <w:r>
        <w:rPr>
          <w:rFonts w:hint="eastAsia"/>
          <w:b/>
          <w:bCs/>
        </w:rPr>
        <w:t>5</w:t>
      </w:r>
      <w:r>
        <w:rPr>
          <w:b/>
          <w:bCs/>
        </w:rPr>
        <w:t xml:space="preserve">.4.6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581"/>
      <w:bookmarkEnd w:id="582"/>
      <w:bookmarkEnd w:id="583"/>
      <w:bookmarkEnd w:id="584"/>
      <w:bookmarkEnd w:id="585"/>
      <w:bookmarkEnd w:id="58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75715"/>
                <wp:effectExtent l="0" t="0" r="0" b="635"/>
                <wp:docPr id="6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76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15"/>
                                <w:szCs w:val="1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"该报警[35848]已被处理"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2004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0.45pt;width:408.2pt;" fillcolor="#D9D9D9 [2732]" filled="t" stroked="f" coordsize="21600,21600" o:gfxdata="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CgQlXVAAAABQEAAA8AAAAAAAAAAQAgAAAA&#10;IgAAAGRycy9kb3ducmV2LnhtbFBLAQIUABQAAAAIAIdO4kAvfw7MRwIAAHYEAAAOAAAAAAAAAAEA&#10;IAAAACQ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15"/>
                          <w:szCs w:val="1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"该报警[35848]已被处理"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2004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587" w:name="_Toc51882691"/>
      <w:bookmarkStart w:id="588" w:name="_Toc48635762"/>
      <w:bookmarkStart w:id="589" w:name="_Toc48926429"/>
      <w:bookmarkStart w:id="590" w:name="_Toc57621861"/>
      <w:bookmarkStart w:id="591" w:name="_Toc48926682"/>
      <w:bookmarkStart w:id="592" w:name="_Toc49438182"/>
      <w:r>
        <w:rPr>
          <w:rFonts w:hint="eastAsia"/>
          <w:b/>
          <w:bCs/>
        </w:rPr>
        <w:t>5</w:t>
      </w:r>
      <w:r>
        <w:rPr>
          <w:b/>
          <w:bCs/>
        </w:rPr>
        <w:t xml:space="preserve">.4.7 </w:t>
      </w:r>
      <w:r>
        <w:rPr>
          <w:rFonts w:hint="eastAsia"/>
          <w:b/>
          <w:bCs/>
        </w:rPr>
        <w:t>业务错误码</w:t>
      </w:r>
      <w:bookmarkEnd w:id="587"/>
      <w:bookmarkEnd w:id="588"/>
      <w:bookmarkEnd w:id="589"/>
      <w:bookmarkEnd w:id="590"/>
      <w:bookmarkEnd w:id="591"/>
      <w:bookmarkEnd w:id="59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004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报警已被处理</w:t>
            </w:r>
          </w:p>
        </w:tc>
      </w:tr>
    </w:tbl>
    <w:p/>
    <w:p>
      <w:pPr>
        <w:outlineLvl w:val="2"/>
        <w:rPr>
          <w:b/>
          <w:bCs/>
        </w:rPr>
      </w:pPr>
      <w:bookmarkStart w:id="593" w:name="_Toc49438183"/>
      <w:bookmarkStart w:id="594" w:name="_Toc57621862"/>
      <w:bookmarkStart w:id="595" w:name="_Toc51882692"/>
      <w:bookmarkStart w:id="596" w:name="_Toc48635763"/>
      <w:bookmarkStart w:id="597" w:name="_Toc48926683"/>
      <w:bookmarkStart w:id="598" w:name="_Toc48926430"/>
      <w:r>
        <w:rPr>
          <w:rFonts w:hint="eastAsia"/>
          <w:b/>
          <w:bCs/>
        </w:rPr>
        <w:t>5</w:t>
      </w:r>
      <w:r>
        <w:rPr>
          <w:b/>
          <w:bCs/>
        </w:rPr>
        <w:t xml:space="preserve">.4.8 </w:t>
      </w:r>
      <w:r>
        <w:rPr>
          <w:rFonts w:hint="eastAsia"/>
          <w:b/>
          <w:bCs/>
        </w:rPr>
        <w:t>图片案例</w:t>
      </w:r>
      <w:bookmarkEnd w:id="593"/>
      <w:bookmarkEnd w:id="594"/>
      <w:bookmarkEnd w:id="595"/>
      <w:bookmarkEnd w:id="596"/>
      <w:bookmarkEnd w:id="597"/>
      <w:bookmarkEnd w:id="598"/>
    </w:p>
    <w:p>
      <w:r>
        <w:drawing>
          <wp:inline distT="0" distB="0" distL="0" distR="0">
            <wp:extent cx="5278120" cy="4498340"/>
            <wp:effectExtent l="0" t="0" r="0" b="0"/>
            <wp:docPr id="336" name="图片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图片 33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49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0"/>
        <w:rPr>
          <w:b/>
          <w:bCs/>
          <w:sz w:val="36"/>
          <w:szCs w:val="36"/>
        </w:rPr>
      </w:pPr>
      <w:bookmarkStart w:id="599" w:name="_Toc49438184"/>
      <w:bookmarkStart w:id="600" w:name="_Toc48926684"/>
      <w:bookmarkStart w:id="601" w:name="_Toc51882693"/>
      <w:bookmarkStart w:id="602" w:name="_Toc48926431"/>
      <w:bookmarkStart w:id="603" w:name="_Toc48635764"/>
      <w:bookmarkStart w:id="604" w:name="_Toc57621863"/>
      <w:r>
        <w:rPr>
          <w:rFonts w:hint="eastAsia"/>
          <w:b/>
          <w:bCs/>
          <w:sz w:val="36"/>
          <w:szCs w:val="36"/>
        </w:rPr>
        <w:t>六、区域A</w:t>
      </w:r>
      <w:r>
        <w:rPr>
          <w:b/>
          <w:bCs/>
          <w:sz w:val="36"/>
          <w:szCs w:val="36"/>
        </w:rPr>
        <w:t>PI</w:t>
      </w:r>
      <w:bookmarkEnd w:id="599"/>
      <w:bookmarkEnd w:id="600"/>
      <w:bookmarkEnd w:id="601"/>
      <w:bookmarkEnd w:id="602"/>
      <w:bookmarkEnd w:id="603"/>
      <w:bookmarkEnd w:id="604"/>
    </w:p>
    <w:p>
      <w:pPr>
        <w:outlineLvl w:val="1"/>
        <w:rPr>
          <w:b/>
          <w:bCs/>
          <w:sz w:val="28"/>
          <w:szCs w:val="28"/>
        </w:rPr>
      </w:pPr>
      <w:bookmarkStart w:id="605" w:name="_Toc51882694"/>
      <w:bookmarkStart w:id="606" w:name="_Toc48926685"/>
      <w:bookmarkStart w:id="607" w:name="_Toc49438185"/>
      <w:bookmarkStart w:id="608" w:name="_Toc48926432"/>
      <w:bookmarkStart w:id="609" w:name="_Toc57621864"/>
      <w:bookmarkStart w:id="610" w:name="_Toc48635765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.1 </w:t>
      </w:r>
      <w:r>
        <w:rPr>
          <w:rFonts w:hint="eastAsia"/>
          <w:b/>
          <w:bCs/>
          <w:sz w:val="28"/>
          <w:szCs w:val="28"/>
        </w:rPr>
        <w:t>查询区域列表</w:t>
      </w:r>
      <w:bookmarkEnd w:id="605"/>
      <w:bookmarkEnd w:id="606"/>
      <w:bookmarkEnd w:id="607"/>
      <w:bookmarkEnd w:id="608"/>
      <w:bookmarkEnd w:id="609"/>
      <w:bookmarkEnd w:id="610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611" w:name="_Toc48635766"/>
      <w:bookmarkStart w:id="612" w:name="_Toc48926433"/>
      <w:bookmarkStart w:id="613" w:name="_Toc48926686"/>
      <w:bookmarkStart w:id="614" w:name="_Toc51882695"/>
      <w:bookmarkStart w:id="615" w:name="_Toc49438186"/>
      <w:bookmarkStart w:id="616" w:name="_Toc57621865"/>
      <w:r>
        <w:rPr>
          <w:rFonts w:hint="eastAsia"/>
          <w:b/>
          <w:bCs/>
        </w:rPr>
        <w:t>6.</w:t>
      </w:r>
      <w:r>
        <w:rPr>
          <w:b/>
          <w:bCs/>
        </w:rPr>
        <w:t xml:space="preserve">1.1 </w:t>
      </w:r>
      <w:bookmarkEnd w:id="611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612"/>
      <w:bookmarkEnd w:id="613"/>
      <w:bookmarkEnd w:id="614"/>
      <w:bookmarkEnd w:id="615"/>
      <w:bookmarkEnd w:id="616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ab/>
      </w:r>
      <w:r>
        <w:rPr>
          <w:rFonts w:ascii="微软雅黑" w:hAnsi="微软雅黑"/>
        </w:rPr>
        <w:t>/</w:t>
      </w:r>
      <w:r>
        <w:rPr>
          <w:rFonts w:hint="eastAsia" w:ascii="微软雅黑" w:hAnsi="微软雅黑"/>
        </w:rPr>
        <w:t>api</w:t>
      </w:r>
      <w:r>
        <w:rPr>
          <w:rFonts w:ascii="微软雅黑" w:hAnsi="微软雅黑"/>
        </w:rPr>
        <w:t>/v2/area/list</w:t>
      </w:r>
    </w:p>
    <w:p>
      <w:pPr>
        <w:outlineLvl w:val="2"/>
      </w:pPr>
      <w:bookmarkStart w:id="617" w:name="_Toc48635767"/>
      <w:bookmarkStart w:id="618" w:name="_Toc51882696"/>
      <w:bookmarkStart w:id="619" w:name="_Toc48926434"/>
      <w:bookmarkStart w:id="620" w:name="_Toc49438187"/>
      <w:bookmarkStart w:id="621" w:name="_Toc48926687"/>
      <w:bookmarkStart w:id="622" w:name="_Toc57621866"/>
      <w:r>
        <w:rPr>
          <w:rFonts w:hint="eastAsia"/>
          <w:b/>
          <w:bCs/>
        </w:rPr>
        <w:t>6</w:t>
      </w:r>
      <w:r>
        <w:rPr>
          <w:b/>
          <w:bCs/>
        </w:rPr>
        <w:t>.1.2 请</w:t>
      </w:r>
      <w:r>
        <w:rPr>
          <w:rFonts w:hint="eastAsia"/>
          <w:b/>
          <w:bCs/>
        </w:rPr>
        <w:t>求头</w:t>
      </w:r>
      <w:bookmarkEnd w:id="617"/>
      <w:bookmarkEnd w:id="618"/>
      <w:bookmarkEnd w:id="619"/>
      <w:bookmarkEnd w:id="620"/>
      <w:bookmarkEnd w:id="621"/>
      <w:bookmarkEnd w:id="62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623" w:name="_Toc51882697"/>
      <w:bookmarkStart w:id="624" w:name="_Toc48926435"/>
      <w:bookmarkStart w:id="625" w:name="_Toc49438188"/>
      <w:bookmarkStart w:id="626" w:name="_Toc48635768"/>
      <w:bookmarkStart w:id="627" w:name="_Toc57621867"/>
      <w:bookmarkStart w:id="628" w:name="_Toc48926688"/>
      <w:r>
        <w:rPr>
          <w:rFonts w:hint="eastAsia"/>
          <w:b/>
          <w:bCs/>
        </w:rPr>
        <w:t>6</w:t>
      </w:r>
      <w:r>
        <w:rPr>
          <w:b/>
          <w:bCs/>
        </w:rPr>
        <w:t>.1.3 POST</w:t>
      </w:r>
      <w:r>
        <w:rPr>
          <w:rFonts w:hint="eastAsia"/>
          <w:b/>
          <w:bCs/>
        </w:rPr>
        <w:t>请求参数</w:t>
      </w:r>
      <w:bookmarkEnd w:id="623"/>
      <w:bookmarkEnd w:id="624"/>
      <w:bookmarkEnd w:id="625"/>
      <w:bookmarkEnd w:id="626"/>
      <w:bookmarkEnd w:id="627"/>
      <w:bookmarkEnd w:id="62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919"/>
        <w:gridCol w:w="1984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91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98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297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9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9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97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areaName</w:t>
            </w:r>
          </w:p>
        </w:tc>
        <w:tc>
          <w:tcPr>
            <w:tcW w:w="19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9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297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区域名称</w:t>
            </w:r>
          </w:p>
        </w:tc>
      </w:tr>
    </w:tbl>
    <w:p/>
    <w:p>
      <w:pPr>
        <w:outlineLvl w:val="2"/>
        <w:rPr>
          <w:b/>
          <w:bCs/>
        </w:rPr>
      </w:pPr>
      <w:bookmarkStart w:id="629" w:name="_Toc48926436"/>
      <w:bookmarkStart w:id="630" w:name="_Toc48635769"/>
      <w:bookmarkStart w:id="631" w:name="_Toc49438189"/>
      <w:bookmarkStart w:id="632" w:name="_Toc57621868"/>
      <w:bookmarkStart w:id="633" w:name="_Toc48926689"/>
      <w:bookmarkStart w:id="634" w:name="_Toc51882698"/>
      <w:r>
        <w:rPr>
          <w:rFonts w:hint="eastAsia"/>
          <w:b/>
          <w:bCs/>
        </w:rPr>
        <w:t>6</w:t>
      </w:r>
      <w:r>
        <w:rPr>
          <w:b/>
          <w:bCs/>
        </w:rPr>
        <w:t xml:space="preserve">.1.4 </w:t>
      </w:r>
      <w:r>
        <w:rPr>
          <w:rFonts w:hint="eastAsia"/>
          <w:b/>
          <w:bCs/>
        </w:rPr>
        <w:t>请求响应参数</w:t>
      </w:r>
      <w:bookmarkEnd w:id="629"/>
      <w:bookmarkEnd w:id="630"/>
      <w:bookmarkEnd w:id="631"/>
      <w:bookmarkEnd w:id="632"/>
      <w:bookmarkEnd w:id="633"/>
      <w:bookmarkEnd w:id="634"/>
      <w:r>
        <w:rPr>
          <w:rFonts w:hint="eastAsia"/>
          <w:b/>
          <w:bCs/>
        </w:rPr>
        <w:t xml:space="preserve"> </w:t>
      </w:r>
    </w:p>
    <w:p/>
    <w:tbl>
      <w:tblPr>
        <w:tblStyle w:val="4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491"/>
        <w:gridCol w:w="5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9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55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record</w:t>
            </w:r>
          </w:p>
        </w:tc>
        <w:tc>
          <w:tcPr>
            <w:tcW w:w="149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List&lt;record&gt;</w:t>
            </w:r>
          </w:p>
        </w:tc>
        <w:tc>
          <w:tcPr>
            <w:tcW w:w="55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围栏列表集合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55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</w:t>
            </w:r>
            <w:r>
              <w:rPr>
                <w:rFonts w:hint="eastAsia"/>
                <w:color w:val="auto"/>
                <w:sz w:val="18"/>
                <w:szCs w:val="18"/>
              </w:rPr>
              <w:t>数(</w:t>
            </w:r>
            <w:r>
              <w:rPr>
                <w:color w:val="auto"/>
                <w:sz w:val="18"/>
                <w:szCs w:val="18"/>
              </w:rPr>
              <w:t>record)</w:t>
            </w:r>
          </w:p>
        </w:tc>
        <w:tc>
          <w:tcPr>
            <w:tcW w:w="255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26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areaId</w:t>
            </w:r>
          </w:p>
        </w:tc>
        <w:tc>
          <w:tcPr>
            <w:tcW w:w="25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326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areaName</w:t>
            </w:r>
          </w:p>
        </w:tc>
        <w:tc>
          <w:tcPr>
            <w:tcW w:w="25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26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areaRailRelList</w:t>
            </w:r>
          </w:p>
        </w:tc>
        <w:tc>
          <w:tcPr>
            <w:tcW w:w="25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List</w:t>
            </w:r>
            <w:r>
              <w:rPr>
                <w:sz w:val="18"/>
                <w:szCs w:val="18"/>
              </w:rPr>
              <w:t>&lt;areaRailRel</w:t>
            </w:r>
            <w:r>
              <w:rPr>
                <w:rFonts w:hint="eastAsia"/>
                <w:sz w:val="18"/>
                <w:szCs w:val="18"/>
              </w:rPr>
              <w:t>&gt;</w:t>
            </w:r>
          </w:p>
        </w:tc>
        <w:tc>
          <w:tcPr>
            <w:tcW w:w="326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区域包含的围栏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52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areaRailRel)</w:t>
            </w:r>
          </w:p>
        </w:tc>
        <w:tc>
          <w:tcPr>
            <w:tcW w:w="255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96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railId</w:t>
            </w:r>
          </w:p>
        </w:tc>
        <w:tc>
          <w:tcPr>
            <w:tcW w:w="25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 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railName</w:t>
            </w:r>
          </w:p>
        </w:tc>
        <w:tc>
          <w:tcPr>
            <w:tcW w:w="25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floorNo</w:t>
            </w:r>
          </w:p>
        </w:tc>
        <w:tc>
          <w:tcPr>
            <w:tcW w:w="255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</w:t>
            </w:r>
          </w:p>
        </w:tc>
      </w:tr>
    </w:tbl>
    <w:p/>
    <w:p>
      <w:pPr>
        <w:outlineLvl w:val="2"/>
        <w:rPr>
          <w:b/>
          <w:bCs/>
        </w:rPr>
      </w:pPr>
      <w:bookmarkStart w:id="635" w:name="_Toc48926690"/>
      <w:bookmarkStart w:id="636" w:name="_Toc48926437"/>
      <w:bookmarkStart w:id="637" w:name="_Toc49438190"/>
      <w:bookmarkStart w:id="638" w:name="_Toc51882699"/>
      <w:bookmarkStart w:id="639" w:name="_Toc48635770"/>
      <w:bookmarkStart w:id="640" w:name="_Toc57621869"/>
      <w:r>
        <w:rPr>
          <w:rFonts w:hint="eastAsia"/>
          <w:b/>
          <w:bCs/>
        </w:rPr>
        <w:t>6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635"/>
      <w:bookmarkEnd w:id="636"/>
      <w:bookmarkEnd w:id="637"/>
      <w:bookmarkEnd w:id="638"/>
      <w:bookmarkEnd w:id="639"/>
      <w:bookmarkEnd w:id="64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64845"/>
                <wp:effectExtent l="0" t="0" r="0" b="1905"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65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52.35pt;width:408.2pt;" fillcolor="#D9D9D9 [2732]" filled="t" stroked="f" coordsize="21600,21600" o:gfxdata="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z/CqttUAAAAFAQAADwAAAAAAAAABACAA&#10;AAAiAAAAZHJzL2Rvd25yZXYueG1sUEsBAhQAFAAAAAgAh07iQCo9h2hJAgAAdQQAAA4AAAAAAAAA&#10;AQAgAAAAJ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14400"/>
                <wp:effectExtent l="0" t="0" r="0" b="0"/>
                <wp:docPr id="2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14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4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"200036"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2pt;width:408.2pt;" fillcolor="#D9D9D9 [2732]" filled="t" stroked="f" coordsize="21600,21600" o:gfxdata="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9/be7VAAAABQEAAA8AAAAAAAAAAQAgAAAA&#10;IgAAAGRycy9kb3ducmV2LnhtbFBLAQIUABQAAAAIAIdO4kCGEzNtRwIAAHYEAAAOAAAAAAAAAAEA&#10;IAAAACQ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4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"200036"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641" w:name="_Toc51882700"/>
      <w:bookmarkStart w:id="642" w:name="_Toc48926691"/>
      <w:bookmarkStart w:id="643" w:name="_Toc48635771"/>
      <w:bookmarkStart w:id="644" w:name="_Toc49438191"/>
      <w:bookmarkStart w:id="645" w:name="_Toc48926438"/>
      <w:bookmarkStart w:id="646" w:name="_Toc57621870"/>
      <w:r>
        <w:rPr>
          <w:rFonts w:hint="eastAsia"/>
          <w:b/>
          <w:bCs/>
        </w:rPr>
        <w:t>6</w:t>
      </w:r>
      <w:r>
        <w:rPr>
          <w:b/>
          <w:bCs/>
        </w:rPr>
        <w:t>.1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641"/>
      <w:bookmarkEnd w:id="642"/>
      <w:bookmarkEnd w:id="643"/>
      <w:bookmarkEnd w:id="644"/>
      <w:bookmarkEnd w:id="645"/>
      <w:bookmarkEnd w:id="64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4111625"/>
                <wp:effectExtent l="0" t="0" r="0" b="3175"/>
                <wp:docPr id="2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41121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"record"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"189"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"测速报警区域"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"areaRailRelList"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"2731e22360734be3ba5ef9fc803da970"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323.75pt;width:408.2pt;" fillcolor="#D9D9D9 [2732]" filled="t" stroked="f" coordsize="21600,21600" o:gfxdata="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A+BlxrWAAAABQEAAA8AAAAAAAAA&#10;AQAgAAAAIgAAAGRycy9kb3ducmV2LnhtbFBLAQIUABQAAAAIAIdO4kCLud5TTAIAAHc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sz w:val="6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"record"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"189"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"测速报警区域"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"areaRailRelList"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"2731e22360734be3ba5ef9fc803da970"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647" w:name="_Toc49438192"/>
      <w:bookmarkStart w:id="648" w:name="_Toc48926439"/>
      <w:bookmarkStart w:id="649" w:name="_Toc48635772"/>
      <w:bookmarkStart w:id="650" w:name="_Toc57621871"/>
      <w:bookmarkStart w:id="651" w:name="_Toc48926692"/>
      <w:bookmarkStart w:id="652" w:name="_Toc51882701"/>
      <w:r>
        <w:rPr>
          <w:rFonts w:hint="eastAsia"/>
          <w:b/>
          <w:bCs/>
        </w:rPr>
        <w:t>6</w:t>
      </w:r>
      <w:r>
        <w:rPr>
          <w:b/>
          <w:bCs/>
        </w:rPr>
        <w:t xml:space="preserve">.1.7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647"/>
      <w:bookmarkEnd w:id="648"/>
      <w:bookmarkEnd w:id="649"/>
      <w:bookmarkEnd w:id="650"/>
      <w:bookmarkEnd w:id="651"/>
      <w:bookmarkEnd w:id="65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09980"/>
                <wp:effectExtent l="0" t="0" r="0" b="0"/>
                <wp:docPr id="2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103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7.4pt;width:408.2pt;" fillcolor="#D9D9D9 [2732]" filled="t" stroked="f" coordsize="21600,21600" o:gfxdata="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Z4NKc1QAAAAUBAAAPAAAAAAAAAAEA&#10;IAAAACIAAABkcnMvZG93bnJldi54bWxQSwECFAAUAAAACACHTuJAfQwbyEsCAAB3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653" w:name="_Toc48926440"/>
      <w:bookmarkStart w:id="654" w:name="_Toc48635773"/>
      <w:bookmarkStart w:id="655" w:name="_Toc57621872"/>
      <w:bookmarkStart w:id="656" w:name="_Toc49438193"/>
      <w:bookmarkStart w:id="657" w:name="_Toc51882702"/>
      <w:bookmarkStart w:id="658" w:name="_Toc48926693"/>
      <w:r>
        <w:rPr>
          <w:rFonts w:hint="eastAsia"/>
          <w:b/>
          <w:bCs/>
        </w:rPr>
        <w:t>6</w:t>
      </w:r>
      <w:r>
        <w:rPr>
          <w:b/>
          <w:bCs/>
        </w:rPr>
        <w:t xml:space="preserve">.1.8 </w:t>
      </w:r>
      <w:r>
        <w:rPr>
          <w:rFonts w:hint="eastAsia"/>
          <w:b/>
          <w:bCs/>
        </w:rPr>
        <w:t>业务错误码</w:t>
      </w:r>
      <w:bookmarkEnd w:id="653"/>
      <w:bookmarkEnd w:id="654"/>
      <w:bookmarkEnd w:id="655"/>
      <w:bookmarkEnd w:id="656"/>
      <w:bookmarkEnd w:id="657"/>
      <w:bookmarkEnd w:id="65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80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>
      <w:bookmarkStart w:id="659" w:name="_Toc51882703"/>
      <w:bookmarkStart w:id="660" w:name="_Toc48926694"/>
      <w:bookmarkStart w:id="661" w:name="_Toc48926441"/>
      <w:bookmarkStart w:id="662" w:name="_Toc49438194"/>
      <w:bookmarkStart w:id="663" w:name="_Toc48635774"/>
    </w:p>
    <w:p/>
    <w:p>
      <w:pPr>
        <w:outlineLvl w:val="2"/>
        <w:rPr>
          <w:b/>
          <w:bCs/>
        </w:rPr>
      </w:pPr>
      <w:bookmarkStart w:id="664" w:name="_Toc57621873"/>
      <w:r>
        <w:rPr>
          <w:rFonts w:hint="eastAsia"/>
          <w:b/>
          <w:bCs/>
        </w:rPr>
        <w:t>6</w:t>
      </w:r>
      <w:r>
        <w:rPr>
          <w:b/>
          <w:bCs/>
        </w:rPr>
        <w:t xml:space="preserve">.1.9 </w:t>
      </w:r>
      <w:r>
        <w:rPr>
          <w:rFonts w:hint="eastAsia"/>
          <w:b/>
          <w:bCs/>
        </w:rPr>
        <w:t>图片案例</w:t>
      </w:r>
      <w:bookmarkEnd w:id="659"/>
      <w:bookmarkEnd w:id="660"/>
      <w:bookmarkEnd w:id="661"/>
      <w:bookmarkEnd w:id="662"/>
      <w:bookmarkEnd w:id="663"/>
      <w:bookmarkEnd w:id="664"/>
    </w:p>
    <w:p/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326390</wp:posOffset>
            </wp:positionV>
            <wp:extent cx="5278120" cy="3844925"/>
            <wp:effectExtent l="0" t="0" r="0" b="3175"/>
            <wp:wrapSquare wrapText="bothSides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84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665" w:name="_Toc51882704"/>
      <w:bookmarkStart w:id="666" w:name="_Toc48926695"/>
      <w:bookmarkStart w:id="667" w:name="_Toc48926442"/>
      <w:bookmarkStart w:id="668" w:name="_Toc49438195"/>
      <w:bookmarkStart w:id="669" w:name="_Toc57621874"/>
      <w:bookmarkStart w:id="670" w:name="_Toc48635775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.2 </w:t>
      </w:r>
      <w:r>
        <w:rPr>
          <w:rFonts w:hint="eastAsia"/>
          <w:b/>
          <w:bCs/>
          <w:sz w:val="28"/>
          <w:szCs w:val="28"/>
        </w:rPr>
        <w:t>查询区域分类列表</w:t>
      </w:r>
      <w:bookmarkEnd w:id="665"/>
      <w:bookmarkEnd w:id="666"/>
      <w:bookmarkEnd w:id="667"/>
      <w:bookmarkEnd w:id="668"/>
      <w:bookmarkEnd w:id="669"/>
      <w:bookmarkEnd w:id="670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671" w:name="_Toc48635776"/>
      <w:bookmarkStart w:id="672" w:name="_Toc49438196"/>
      <w:bookmarkStart w:id="673" w:name="_Toc51882705"/>
      <w:bookmarkStart w:id="674" w:name="_Toc57621875"/>
      <w:bookmarkStart w:id="675" w:name="_Toc48926696"/>
      <w:bookmarkStart w:id="676" w:name="_Toc48926443"/>
      <w:r>
        <w:rPr>
          <w:rFonts w:hint="eastAsia"/>
          <w:b/>
          <w:bCs/>
        </w:rPr>
        <w:t>6</w:t>
      </w:r>
      <w:r>
        <w:rPr>
          <w:b/>
          <w:bCs/>
        </w:rPr>
        <w:t xml:space="preserve">.2.1 </w:t>
      </w:r>
      <w:bookmarkEnd w:id="671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672"/>
      <w:bookmarkEnd w:id="673"/>
      <w:bookmarkEnd w:id="674"/>
      <w:bookmarkEnd w:id="675"/>
      <w:bookmarkEnd w:id="676"/>
    </w:p>
    <w:p>
      <w:pPr>
        <w:rPr>
          <w:rFonts w:ascii="微软雅黑" w:hAnsi="微软雅黑"/>
        </w:rPr>
      </w:pPr>
      <w:r>
        <w:rPr>
          <w:b/>
          <w:bCs/>
        </w:rPr>
        <w:tab/>
      </w:r>
      <w:r>
        <w:rPr>
          <w:b/>
          <w:bCs/>
        </w:rPr>
        <w:t xml:space="preserve"> </w:t>
      </w:r>
      <w:r>
        <w:rPr>
          <w:rFonts w:ascii="微软雅黑" w:hAnsi="微软雅黑"/>
        </w:rPr>
        <w:t>/api/v2/area/classify</w:t>
      </w:r>
      <w:r>
        <w:rPr>
          <w:rFonts w:hint="eastAsia" w:ascii="微软雅黑" w:hAnsi="微软雅黑"/>
        </w:rPr>
        <w:t>-</w:t>
      </w:r>
      <w:r>
        <w:rPr>
          <w:rFonts w:ascii="微软雅黑" w:hAnsi="微软雅黑"/>
        </w:rPr>
        <w:t>list</w:t>
      </w:r>
    </w:p>
    <w:p>
      <w:pPr>
        <w:outlineLvl w:val="2"/>
      </w:pPr>
      <w:bookmarkStart w:id="677" w:name="_Toc57621876"/>
      <w:bookmarkStart w:id="678" w:name="_Toc51882706"/>
      <w:bookmarkStart w:id="679" w:name="_Toc49438197"/>
      <w:bookmarkStart w:id="680" w:name="_Toc48926444"/>
      <w:bookmarkStart w:id="681" w:name="_Toc48926697"/>
      <w:bookmarkStart w:id="682" w:name="_Toc48635777"/>
      <w:r>
        <w:rPr>
          <w:rFonts w:hint="eastAsia"/>
          <w:b/>
          <w:bCs/>
        </w:rPr>
        <w:t>6</w:t>
      </w:r>
      <w:r>
        <w:rPr>
          <w:b/>
          <w:bCs/>
        </w:rPr>
        <w:t>.2.2 请</w:t>
      </w:r>
      <w:r>
        <w:rPr>
          <w:rFonts w:hint="eastAsia"/>
          <w:b/>
          <w:bCs/>
        </w:rPr>
        <w:t>求头</w:t>
      </w:r>
      <w:bookmarkEnd w:id="677"/>
      <w:bookmarkEnd w:id="678"/>
      <w:bookmarkEnd w:id="679"/>
      <w:bookmarkEnd w:id="680"/>
      <w:bookmarkEnd w:id="681"/>
      <w:bookmarkEnd w:id="68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683" w:name="_Toc48926445"/>
      <w:bookmarkStart w:id="684" w:name="_Toc48635778"/>
      <w:bookmarkStart w:id="685" w:name="_Toc49438198"/>
      <w:bookmarkStart w:id="686" w:name="_Toc48926698"/>
      <w:bookmarkStart w:id="687" w:name="_Toc57621877"/>
      <w:bookmarkStart w:id="688" w:name="_Toc51882707"/>
      <w:r>
        <w:rPr>
          <w:rFonts w:hint="eastAsia"/>
          <w:b/>
          <w:bCs/>
        </w:rPr>
        <w:t>6</w:t>
      </w:r>
      <w:r>
        <w:rPr>
          <w:b/>
          <w:bCs/>
        </w:rPr>
        <w:t>.2.3 POST</w:t>
      </w:r>
      <w:r>
        <w:rPr>
          <w:rFonts w:hint="eastAsia"/>
          <w:b/>
          <w:bCs/>
        </w:rPr>
        <w:t>请求参数</w:t>
      </w:r>
      <w:bookmarkEnd w:id="683"/>
      <w:bookmarkEnd w:id="684"/>
      <w:bookmarkEnd w:id="685"/>
      <w:bookmarkEnd w:id="686"/>
      <w:bookmarkEnd w:id="687"/>
      <w:bookmarkEnd w:id="68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222"/>
        <w:gridCol w:w="1417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22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41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425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22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4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25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</w:tbl>
    <w:p>
      <w:pPr>
        <w:outlineLvl w:val="2"/>
        <w:rPr>
          <w:b/>
          <w:bCs/>
        </w:rPr>
      </w:pPr>
      <w:bookmarkStart w:id="689" w:name="_Toc57621878"/>
      <w:bookmarkStart w:id="690" w:name="_Toc49438199"/>
      <w:bookmarkStart w:id="691" w:name="_Toc48635779"/>
      <w:bookmarkStart w:id="692" w:name="_Toc51882708"/>
      <w:bookmarkStart w:id="693" w:name="_Toc48926446"/>
      <w:bookmarkStart w:id="694" w:name="_Toc48926699"/>
      <w:r>
        <w:rPr>
          <w:rFonts w:hint="eastAsia"/>
          <w:b/>
          <w:bCs/>
        </w:rPr>
        <w:t>6</w:t>
      </w:r>
      <w:r>
        <w:rPr>
          <w:b/>
          <w:bCs/>
        </w:rPr>
        <w:t xml:space="preserve">.2.4 </w:t>
      </w:r>
      <w:r>
        <w:rPr>
          <w:rFonts w:hint="eastAsia"/>
          <w:b/>
          <w:bCs/>
        </w:rPr>
        <w:t>请求响应参数</w:t>
      </w:r>
      <w:bookmarkEnd w:id="689"/>
      <w:bookmarkEnd w:id="690"/>
      <w:bookmarkEnd w:id="691"/>
      <w:bookmarkEnd w:id="692"/>
      <w:bookmarkEnd w:id="693"/>
      <w:bookmarkEnd w:id="694"/>
    </w:p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2733"/>
        <w:gridCol w:w="2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ApiAreaClassify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  <w:tc>
          <w:tcPr>
            <w:tcW w:w="27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262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areaId</w:t>
            </w:r>
          </w:p>
        </w:tc>
        <w:tc>
          <w:tcPr>
            <w:tcW w:w="27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262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areaName</w:t>
            </w:r>
          </w:p>
        </w:tc>
        <w:tc>
          <w:tcPr>
            <w:tcW w:w="27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262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totalCount</w:t>
            </w:r>
          </w:p>
        </w:tc>
        <w:tc>
          <w:tcPr>
            <w:tcW w:w="27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262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carCount</w:t>
            </w:r>
          </w:p>
        </w:tc>
        <w:tc>
          <w:tcPr>
            <w:tcW w:w="27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262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车辆总数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areas</w:t>
            </w:r>
          </w:p>
        </w:tc>
        <w:tc>
          <w:tcPr>
            <w:tcW w:w="27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ist&lt;ApiAreaClassify&gt;</w:t>
            </w:r>
          </w:p>
        </w:tc>
        <w:tc>
          <w:tcPr>
            <w:tcW w:w="262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子区域（数据结构与当前一样）</w:t>
            </w:r>
          </w:p>
        </w:tc>
      </w:tr>
    </w:tbl>
    <w:p/>
    <w:p>
      <w:pPr>
        <w:outlineLvl w:val="2"/>
        <w:rPr>
          <w:b/>
          <w:bCs/>
        </w:rPr>
      </w:pPr>
      <w:bookmarkStart w:id="695" w:name="_Toc48635780"/>
      <w:bookmarkStart w:id="696" w:name="_Toc51882709"/>
      <w:bookmarkStart w:id="697" w:name="_Toc49438200"/>
      <w:bookmarkStart w:id="698" w:name="_Toc48926700"/>
      <w:bookmarkStart w:id="699" w:name="_Toc57621879"/>
      <w:bookmarkStart w:id="700" w:name="_Toc48926447"/>
      <w:r>
        <w:rPr>
          <w:rFonts w:hint="eastAsia"/>
          <w:b/>
          <w:bCs/>
        </w:rPr>
        <w:t>6</w:t>
      </w:r>
      <w:r>
        <w:rPr>
          <w:b/>
          <w:bCs/>
        </w:rPr>
        <w:t xml:space="preserve">.2.5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695"/>
      <w:bookmarkEnd w:id="696"/>
      <w:bookmarkEnd w:id="697"/>
      <w:bookmarkEnd w:id="698"/>
      <w:bookmarkEnd w:id="699"/>
      <w:bookmarkEnd w:id="70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75640"/>
                <wp:effectExtent l="0" t="0" r="0" b="0"/>
                <wp:docPr id="2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7586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53.2pt;width:408.2pt;" fillcolor="#D9D9D9 [2732]" filled="t" stroked="f" coordsize="21600,21600" o:gfxdata="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qADLf1QAAAAUBAAAPAAAAAAAAAAEA&#10;IAAAACIAAABkcnMvZG93bnJldi54bWxQSwECFAAUAAAACACHTuJA9bB5wk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  <w:p>
                      <w:pPr>
                        <w:spacing w:line="300" w:lineRule="exact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701" w:name="_Toc49438201"/>
      <w:bookmarkStart w:id="702" w:name="_Toc48926701"/>
      <w:bookmarkStart w:id="703" w:name="_Toc48926448"/>
      <w:bookmarkStart w:id="704" w:name="_Toc51882710"/>
      <w:bookmarkStart w:id="705" w:name="_Toc57621880"/>
      <w:bookmarkStart w:id="706" w:name="_Toc48635781"/>
      <w:r>
        <w:rPr>
          <w:rFonts w:hint="eastAsia"/>
          <w:b/>
          <w:bCs/>
        </w:rPr>
        <w:t>6</w:t>
      </w:r>
      <w:r>
        <w:rPr>
          <w:b/>
          <w:bCs/>
        </w:rPr>
        <w:t xml:space="preserve">.2.6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701"/>
      <w:bookmarkEnd w:id="702"/>
      <w:bookmarkEnd w:id="703"/>
      <w:bookmarkEnd w:id="704"/>
      <w:bookmarkEnd w:id="705"/>
      <w:bookmarkEnd w:id="70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761730"/>
                <wp:effectExtent l="0" t="0" r="0" b="1270"/>
                <wp:docPr id="2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76233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160" w:lineRule="atLeas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"ok"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"errorCode"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16"/>
                                <w:szCs w:val="16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"一级区域1"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180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"103"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111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"130"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"测试坐标转换"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"107"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"102"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"1.1即可观看赶快发给开发和访客看法国航空"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"124"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"125"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"126"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 xml:space="preserve">:[ 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"127"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"128"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"129"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"1.9"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"carCount"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  <w:p>
                            <w:pPr>
                              <w:spacing w:line="160" w:lineRule="atLeas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89.9pt;width:408.2pt;" fillcolor="#D9D9D9 [2732]" filled="t" stroked="f" coordsize="21600,21600" o:gfxdata="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L+DUHWAAAABgEAAA8AAAAAAAAA&#10;AQAgAAAAIgAAAGRycy9kb3ducmV2LnhtbFBLAQIUABQAAAAIAIdO4kCkdmIjTAIAAHc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160" w:lineRule="atLeast"/>
                        <w:rPr>
                          <w:sz w:val="2"/>
                          <w:szCs w:val="2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"ok"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"errorCode"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16"/>
                          <w:szCs w:val="16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"一级区域1"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180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"103"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111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"130"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"测试坐标转换"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"107"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"102"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"1.1即可观看赶快发给开发和访客看法国航空"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"124"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"125"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"126"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 xml:space="preserve">:[ 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"127"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"128"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"129"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"1.9"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"carCount"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}</w:t>
                      </w:r>
                    </w:p>
                    <w:p>
                      <w:pPr>
                        <w:spacing w:line="160" w:lineRule="atLeast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707" w:name="_Toc51882711"/>
      <w:bookmarkStart w:id="708" w:name="_Toc49438202"/>
      <w:bookmarkStart w:id="709" w:name="_Toc57621881"/>
      <w:bookmarkStart w:id="710" w:name="_Toc48926449"/>
      <w:bookmarkStart w:id="711" w:name="_Toc48926702"/>
      <w:bookmarkStart w:id="712" w:name="_Toc48635782"/>
      <w:r>
        <w:rPr>
          <w:rFonts w:hint="eastAsia"/>
          <w:b/>
          <w:bCs/>
        </w:rPr>
        <w:t>6</w:t>
      </w:r>
      <w:r>
        <w:rPr>
          <w:b/>
          <w:bCs/>
        </w:rPr>
        <w:t xml:space="preserve">.2.7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707"/>
      <w:bookmarkEnd w:id="708"/>
      <w:bookmarkEnd w:id="709"/>
      <w:bookmarkEnd w:id="710"/>
      <w:bookmarkEnd w:id="711"/>
      <w:bookmarkEnd w:id="712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78560"/>
                <wp:effectExtent l="0" t="0" r="0" b="2540"/>
                <wp:docPr id="2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786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2.8pt;width:408.2pt;" fillcolor="#D9D9D9 [2732]" filled="t" stroked="f" coordsize="21600,21600" o:gfxdata="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0LdIdUAAAAFAQAADwAAAAAAAAAB&#10;ACAAAAAiAAAAZHJzL2Rvd25yZXYueG1sUEsBAhQAFAAAAAgAh07iQMCEG0ZMAgAAdw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713" w:name="_Toc48926703"/>
      <w:bookmarkStart w:id="714" w:name="_Toc57621882"/>
      <w:bookmarkStart w:id="715" w:name="_Toc49438203"/>
      <w:bookmarkStart w:id="716" w:name="_Toc48926450"/>
      <w:bookmarkStart w:id="717" w:name="_Toc51882712"/>
      <w:bookmarkStart w:id="718" w:name="_Toc48635783"/>
      <w:r>
        <w:rPr>
          <w:rFonts w:hint="eastAsia"/>
          <w:b/>
          <w:bCs/>
        </w:rPr>
        <w:t>6</w:t>
      </w:r>
      <w:r>
        <w:rPr>
          <w:b/>
          <w:bCs/>
        </w:rPr>
        <w:t>.2.</w:t>
      </w:r>
      <w:r>
        <w:rPr>
          <w:rFonts w:hint="eastAsia"/>
          <w:b/>
          <w:bCs/>
        </w:rPr>
        <w:t>8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业务错误码</w:t>
      </w:r>
      <w:bookmarkEnd w:id="713"/>
      <w:bookmarkEnd w:id="714"/>
      <w:bookmarkEnd w:id="715"/>
      <w:bookmarkEnd w:id="716"/>
      <w:bookmarkEnd w:id="717"/>
      <w:bookmarkEnd w:id="71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719" w:name="_Toc48635784"/>
      <w:bookmarkStart w:id="720" w:name="_Toc48926451"/>
      <w:bookmarkStart w:id="721" w:name="_Toc51882713"/>
      <w:bookmarkStart w:id="722" w:name="_Toc48926704"/>
      <w:bookmarkStart w:id="723" w:name="_Toc49438204"/>
      <w:bookmarkStart w:id="724" w:name="_Toc57621883"/>
      <w:r>
        <w:rPr>
          <w:rFonts w:hint="eastAsia"/>
          <w:b/>
          <w:bCs/>
        </w:rPr>
        <w:t>6</w:t>
      </w:r>
      <w:r>
        <w:rPr>
          <w:b/>
          <w:bCs/>
        </w:rPr>
        <w:t xml:space="preserve">.2.9 </w:t>
      </w:r>
      <w:r>
        <w:rPr>
          <w:rFonts w:hint="eastAsia"/>
          <w:b/>
          <w:bCs/>
        </w:rPr>
        <w:t>图片案例</w:t>
      </w:r>
      <w:bookmarkEnd w:id="719"/>
      <w:bookmarkEnd w:id="720"/>
      <w:bookmarkEnd w:id="721"/>
      <w:bookmarkEnd w:id="722"/>
      <w:bookmarkEnd w:id="723"/>
      <w:bookmarkEnd w:id="724"/>
    </w:p>
    <w:p/>
    <w:p>
      <w:r>
        <w:drawing>
          <wp:inline distT="0" distB="0" distL="0" distR="0">
            <wp:extent cx="5278120" cy="4855210"/>
            <wp:effectExtent l="0" t="0" r="0" b="2540"/>
            <wp:docPr id="339" name="图片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图片 33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85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725" w:name="_Toc57621884"/>
      <w:bookmarkStart w:id="726" w:name="_Toc48926452"/>
      <w:bookmarkStart w:id="727" w:name="_Toc48635785"/>
      <w:bookmarkStart w:id="728" w:name="_Toc49438205"/>
      <w:bookmarkStart w:id="729" w:name="_Toc48926705"/>
      <w:bookmarkStart w:id="730" w:name="_Toc51882714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>
        <w:rPr>
          <w:rFonts w:hint="eastAsia"/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查询当前区域人数</w:t>
      </w:r>
      <w:bookmarkEnd w:id="725"/>
      <w:bookmarkEnd w:id="726"/>
      <w:bookmarkEnd w:id="727"/>
      <w:bookmarkEnd w:id="728"/>
      <w:bookmarkEnd w:id="729"/>
      <w:bookmarkEnd w:id="730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731" w:name="_Toc48635786"/>
      <w:bookmarkStart w:id="732" w:name="_Toc48926453"/>
      <w:bookmarkStart w:id="733" w:name="_Toc49438206"/>
      <w:bookmarkStart w:id="734" w:name="_Toc57621885"/>
      <w:bookmarkStart w:id="735" w:name="_Toc48926706"/>
      <w:bookmarkStart w:id="736" w:name="_Toc51882715"/>
      <w:r>
        <w:rPr>
          <w:rFonts w:hint="eastAsia"/>
          <w:b/>
          <w:bCs/>
        </w:rPr>
        <w:t>6</w:t>
      </w:r>
      <w:r>
        <w:rPr>
          <w:b/>
          <w:bCs/>
        </w:rPr>
        <w:t xml:space="preserve">.3.1 </w:t>
      </w:r>
      <w:bookmarkEnd w:id="731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732"/>
      <w:bookmarkEnd w:id="733"/>
      <w:bookmarkEnd w:id="734"/>
      <w:bookmarkEnd w:id="735"/>
      <w:bookmarkEnd w:id="736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ab/>
      </w:r>
      <w:r>
        <w:rPr>
          <w:rFonts w:ascii="微软雅黑" w:hAnsi="微软雅黑"/>
        </w:rPr>
        <w:t>/api/v2/area/person-count</w:t>
      </w:r>
    </w:p>
    <w:p>
      <w:pPr>
        <w:outlineLvl w:val="2"/>
      </w:pPr>
      <w:bookmarkStart w:id="737" w:name="_Toc48926454"/>
      <w:bookmarkStart w:id="738" w:name="_Toc48635787"/>
      <w:bookmarkStart w:id="739" w:name="_Toc51882716"/>
      <w:bookmarkStart w:id="740" w:name="_Toc57621886"/>
      <w:bookmarkStart w:id="741" w:name="_Toc49438207"/>
      <w:bookmarkStart w:id="742" w:name="_Toc48926707"/>
      <w:r>
        <w:rPr>
          <w:rFonts w:hint="eastAsia"/>
          <w:b/>
          <w:bCs/>
        </w:rPr>
        <w:t>6</w:t>
      </w:r>
      <w:r>
        <w:rPr>
          <w:b/>
          <w:bCs/>
        </w:rPr>
        <w:t>.3.2 请</w:t>
      </w:r>
      <w:r>
        <w:rPr>
          <w:rFonts w:hint="eastAsia"/>
          <w:b/>
          <w:bCs/>
        </w:rPr>
        <w:t>求头</w:t>
      </w:r>
      <w:bookmarkEnd w:id="737"/>
      <w:bookmarkEnd w:id="738"/>
      <w:bookmarkEnd w:id="739"/>
      <w:bookmarkEnd w:id="740"/>
      <w:bookmarkEnd w:id="741"/>
      <w:bookmarkEnd w:id="74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743" w:name="_Toc51882717"/>
      <w:bookmarkStart w:id="744" w:name="_Toc57621887"/>
      <w:bookmarkStart w:id="745" w:name="_Toc48926708"/>
      <w:bookmarkStart w:id="746" w:name="_Toc48635788"/>
      <w:bookmarkStart w:id="747" w:name="_Toc49438208"/>
      <w:bookmarkStart w:id="748" w:name="_Toc48926455"/>
      <w:r>
        <w:rPr>
          <w:rFonts w:hint="eastAsia"/>
          <w:b/>
          <w:bCs/>
        </w:rPr>
        <w:t>6</w:t>
      </w:r>
      <w:r>
        <w:rPr>
          <w:b/>
          <w:bCs/>
        </w:rPr>
        <w:t xml:space="preserve">.3.3 POST </w:t>
      </w:r>
      <w:r>
        <w:rPr>
          <w:rFonts w:hint="eastAsia"/>
          <w:b/>
          <w:bCs/>
        </w:rPr>
        <w:t>请求参数</w:t>
      </w:r>
      <w:bookmarkEnd w:id="743"/>
      <w:bookmarkEnd w:id="744"/>
      <w:bookmarkEnd w:id="745"/>
      <w:bookmarkEnd w:id="746"/>
      <w:bookmarkEnd w:id="747"/>
      <w:bookmarkEnd w:id="74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</w:tbl>
    <w:p/>
    <w:p>
      <w:pPr>
        <w:outlineLvl w:val="2"/>
        <w:rPr>
          <w:b/>
          <w:bCs/>
        </w:rPr>
      </w:pPr>
      <w:bookmarkStart w:id="749" w:name="_Toc49438209"/>
      <w:bookmarkStart w:id="750" w:name="_Toc51882718"/>
      <w:bookmarkStart w:id="751" w:name="_Toc48926456"/>
      <w:bookmarkStart w:id="752" w:name="_Toc48635789"/>
      <w:bookmarkStart w:id="753" w:name="_Toc48926709"/>
      <w:bookmarkStart w:id="754" w:name="_Toc57621888"/>
      <w:r>
        <w:rPr>
          <w:rFonts w:hint="eastAsia"/>
          <w:b/>
          <w:bCs/>
        </w:rPr>
        <w:t>6</w:t>
      </w:r>
      <w:r>
        <w:rPr>
          <w:b/>
          <w:bCs/>
        </w:rPr>
        <w:t xml:space="preserve">.3.4 </w:t>
      </w:r>
      <w:r>
        <w:rPr>
          <w:rFonts w:hint="eastAsia"/>
          <w:b/>
          <w:bCs/>
        </w:rPr>
        <w:t>请求响应参数</w:t>
      </w:r>
      <w:bookmarkEnd w:id="749"/>
      <w:bookmarkEnd w:id="750"/>
      <w:bookmarkEnd w:id="751"/>
      <w:bookmarkEnd w:id="752"/>
      <w:bookmarkEnd w:id="753"/>
      <w:bookmarkEnd w:id="754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3364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ApiPersonNumberAndTypeNumber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336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103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areaId</w:t>
            </w:r>
          </w:p>
        </w:tc>
        <w:tc>
          <w:tcPr>
            <w:tcW w:w="336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areaName</w:t>
            </w:r>
          </w:p>
        </w:tc>
        <w:tc>
          <w:tcPr>
            <w:tcW w:w="336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totalCount</w:t>
            </w:r>
          </w:p>
        </w:tc>
        <w:tc>
          <w:tcPr>
            <w:tcW w:w="336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03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区域人数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eachEmployeeTypeCount</w:t>
            </w:r>
          </w:p>
        </w:tc>
        <w:tc>
          <w:tcPr>
            <w:tcW w:w="336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List&lt;ApiEachEmployeeTypeCount&gt;</w:t>
            </w:r>
          </w:p>
        </w:tc>
        <w:tc>
          <w:tcPr>
            <w:tcW w:w="103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各人员类型人数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areas</w:t>
            </w:r>
          </w:p>
        </w:tc>
        <w:tc>
          <w:tcPr>
            <w:tcW w:w="336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List&lt;ApiPersonNumberAndTypeNumber&gt;</w:t>
            </w:r>
          </w:p>
        </w:tc>
        <w:tc>
          <w:tcPr>
            <w:tcW w:w="103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子区域（数据结构与当前一样）</w:t>
            </w:r>
          </w:p>
        </w:tc>
      </w:tr>
    </w:tbl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1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ApiEachEmployeeTypeCount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241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241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shd w:val="clear" w:color="auto" w:fill="FFFFFF" w:themeFill="background1"/>
            <w:vAlign w:val="top"/>
          </w:tcPr>
          <w:p>
            <w:pPr>
              <w:widowControl/>
              <w:shd w:val="clear" w:color="auto" w:fill="FFFFFE"/>
              <w:adjustRightInd/>
              <w:snapToGrid/>
              <w:spacing w:line="270" w:lineRule="atLeas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24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24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人员类型I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postName</w:t>
            </w:r>
          </w:p>
        </w:tc>
        <w:tc>
          <w:tcPr>
            <w:tcW w:w="24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24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人员类型名称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rFonts w:ascii="Consolas" w:hAnsi="Consolas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personCount</w:t>
            </w:r>
          </w:p>
        </w:tc>
        <w:tc>
          <w:tcPr>
            <w:tcW w:w="24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Integer</w:t>
            </w:r>
          </w:p>
        </w:tc>
        <w:tc>
          <w:tcPr>
            <w:tcW w:w="241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人数</w:t>
            </w:r>
          </w:p>
        </w:tc>
      </w:tr>
    </w:tbl>
    <w:p>
      <w:pPr>
        <w:outlineLvl w:val="2"/>
        <w:rPr>
          <w:b/>
          <w:bCs/>
        </w:rPr>
      </w:pPr>
      <w:bookmarkStart w:id="755" w:name="_Toc49438210"/>
      <w:bookmarkStart w:id="756" w:name="_Toc48926457"/>
      <w:bookmarkStart w:id="757" w:name="_Toc51882719"/>
      <w:bookmarkStart w:id="758" w:name="_Toc48926710"/>
      <w:bookmarkStart w:id="759" w:name="_Toc57621889"/>
      <w:bookmarkStart w:id="760" w:name="_Toc48635790"/>
      <w:r>
        <w:rPr>
          <w:rFonts w:hint="eastAsia"/>
          <w:b/>
          <w:bCs/>
        </w:rPr>
        <w:t>6</w:t>
      </w:r>
      <w:r>
        <w:rPr>
          <w:b/>
          <w:bCs/>
        </w:rPr>
        <w:t xml:space="preserve">.3.5 </w:t>
      </w:r>
      <w:r>
        <w:rPr>
          <w:rFonts w:hint="eastAsia"/>
          <w:b/>
          <w:bCs/>
        </w:rPr>
        <w:t xml:space="preserve">请求 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755"/>
      <w:bookmarkEnd w:id="756"/>
      <w:bookmarkEnd w:id="757"/>
      <w:bookmarkEnd w:id="758"/>
      <w:bookmarkEnd w:id="759"/>
      <w:bookmarkEnd w:id="760"/>
      <w:r>
        <w:rPr>
          <w:rFonts w:hint="eastAsia"/>
          <w:b/>
          <w:bCs/>
        </w:rPr>
        <w:t xml:space="preserve"> </w: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71195"/>
                <wp:effectExtent l="0" t="0" r="0" b="0"/>
                <wp:docPr id="3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715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52.85pt;width:408.2pt;" fillcolor="#D9D9D9 [2732]" filled="t" stroked="f" coordsize="21600,21600" o:gfxdata="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nLzdPVAAAABQEAAA8AAAAAAAAA&#10;AQAgAAAAIgAAAGRycy9kb3ducmV2LnhtbFBLAQIUABQAAAAIAIdO4kCckeD5TQIAAHYEAAAOAAAA&#10;AAAAAAEAIAAAACQ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761" w:name="_Toc48926711"/>
      <w:bookmarkStart w:id="762" w:name="_Toc57621890"/>
      <w:bookmarkStart w:id="763" w:name="_Toc48635791"/>
      <w:bookmarkStart w:id="764" w:name="_Toc51882720"/>
      <w:bookmarkStart w:id="765" w:name="_Toc49438211"/>
      <w:bookmarkStart w:id="766" w:name="_Toc48926458"/>
      <w:r>
        <w:rPr>
          <w:rFonts w:hint="eastAsia"/>
          <w:b/>
          <w:bCs/>
        </w:rPr>
        <w:t>6</w:t>
      </w:r>
      <w:r>
        <w:rPr>
          <w:b/>
          <w:bCs/>
        </w:rPr>
        <w:t xml:space="preserve">.3.6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761"/>
      <w:bookmarkEnd w:id="762"/>
      <w:bookmarkEnd w:id="763"/>
      <w:bookmarkEnd w:id="764"/>
      <w:bookmarkEnd w:id="765"/>
      <w:bookmarkEnd w:id="766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5081270"/>
                <wp:effectExtent l="0" t="0" r="0" b="5080"/>
                <wp:docPr id="3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508158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"一级区域1"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709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699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"厨师"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"55"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"哦哦"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"555"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"测试坐标转换"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"1.1即可观看赶快发给开发和访客看法国航空"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"一级区域7"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578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570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"1.7.1"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"1.7.1.1"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157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"1.7.3"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"1.7.2"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"一级区域3"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496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"项目总监"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"一级区域2"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"2.2.1"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"2.2.2"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"2.2.5"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"2.2.4"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"2.2.3"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"2.344444444"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"2.1"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"一级区域4"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"一级区域6"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"制剂车间1"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"动保车间2"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"eachEmployeeTypeCount"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"巡逻员"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"postName"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"文案"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"personCount"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"areas"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00.1pt;width:408.2pt;" fillcolor="#D9D9D9 [2732]" filled="t" stroked="f" coordsize="21600,21600" o:gfxdata="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7NSmaNUAAAAFAQAADwAAAAAAAAAB&#10;ACAAAAAiAAAAZHJzL2Rvd25yZXYueG1sUEsBAhQAFAAAAAgAh07iQAFKjdFMAgAAdw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"一级区域1"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709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699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"厨师"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"55"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"哦哦"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"555"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"测试坐标转换"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"1.1即可观看赶快发给开发和访客看法国航空"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"一级区域7"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578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570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"1.7.1"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"1.7.1.1"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157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"1.7.3"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"1.7.2"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"一级区域3"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496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"项目总监"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"一级区域2"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"2.2.1"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"2.2.2"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"2.2.5"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"2.2.4"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"2.2.3"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"2.344444444"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"2.1"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"一级区域4"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"一级区域6"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"制剂车间1"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"动保车间2"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"eachEmployeeTypeCount"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"巡逻员"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"postName"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"文案"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"personCount"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"areas"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767" w:name="_Toc49438212"/>
      <w:bookmarkStart w:id="768" w:name="_Toc48926712"/>
      <w:bookmarkStart w:id="769" w:name="_Toc57621891"/>
      <w:bookmarkStart w:id="770" w:name="_Toc48926459"/>
      <w:bookmarkStart w:id="771" w:name="_Toc51882721"/>
      <w:bookmarkStart w:id="772" w:name="_Toc48635792"/>
      <w:r>
        <w:rPr>
          <w:rFonts w:hint="eastAsia"/>
          <w:b/>
          <w:bCs/>
        </w:rPr>
        <w:t>6</w:t>
      </w:r>
      <w:r>
        <w:rPr>
          <w:b/>
          <w:bCs/>
        </w:rPr>
        <w:t xml:space="preserve">.3.7 </w:t>
      </w:r>
      <w:r>
        <w:rPr>
          <w:rFonts w:hint="eastAsia"/>
          <w:b/>
          <w:bCs/>
        </w:rPr>
        <w:t>异常</w:t>
      </w:r>
      <w:r>
        <w:rPr>
          <w:b/>
          <w:bCs/>
        </w:rPr>
        <w:t xml:space="preserve"> JSON </w:t>
      </w:r>
      <w:r>
        <w:rPr>
          <w:rFonts w:hint="eastAsia"/>
          <w:b/>
          <w:bCs/>
        </w:rPr>
        <w:t>示例</w:t>
      </w:r>
      <w:bookmarkEnd w:id="767"/>
      <w:bookmarkEnd w:id="768"/>
      <w:bookmarkEnd w:id="769"/>
      <w:bookmarkEnd w:id="770"/>
      <w:bookmarkEnd w:id="771"/>
      <w:bookmarkEnd w:id="772"/>
      <w:r>
        <w:rPr>
          <w:rFonts w:hint="eastAsia"/>
          <w:b/>
          <w:bCs/>
        </w:rPr>
        <w:t xml:space="preserve"> </w: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96035"/>
                <wp:effectExtent l="0" t="0" r="0" b="0"/>
                <wp:docPr id="3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962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8"/>
                                <w:szCs w:val="2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2.05pt;width:408.2pt;" fillcolor="#D9D9D9 [2732]" filled="t" stroked="f" coordsize="21600,21600" o:gfxdata="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cVg4S1gAAAAUBAAAPAAAAAAAA&#10;AAEAIAAAACIAAABkcnMvZG93bnJldi54bWxQSwECFAAUAAAACACHTuJA/wGYL00CAAB3BAAADgAA&#10;AAAAAAABACAAAAAlAQAAZHJzL2Uyb0RvYy54bWxQSwUGAAAAAAYABgBZAQAA5A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8"/>
                          <w:szCs w:val="28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64895"/>
                <wp:effectExtent l="0" t="0" r="0" b="1905"/>
                <wp:docPr id="3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651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"buildId不能是空"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3.85pt;width:408.2pt;" fillcolor="#D9D9D9 [2732]" filled="t" stroked="f" coordsize="21600,21600" o:gfxdata="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DuD7v1QAAAAUBAAAPAAAAAAAAAAEA&#10;IAAAACIAAABkcnMvZG93bnJldi54bWxQSwECFAAUAAAACACHTuJAzHQunksCAAB3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"buildId不能是空"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773" w:name="_Toc48926460"/>
      <w:bookmarkStart w:id="774" w:name="_Toc48635793"/>
      <w:bookmarkStart w:id="775" w:name="_Toc48926713"/>
      <w:bookmarkStart w:id="776" w:name="_Toc57621892"/>
      <w:bookmarkStart w:id="777" w:name="_Toc49438213"/>
      <w:bookmarkStart w:id="778" w:name="_Toc51882722"/>
      <w:r>
        <w:rPr>
          <w:rFonts w:hint="eastAsia"/>
          <w:b/>
          <w:bCs/>
        </w:rPr>
        <w:t>6</w:t>
      </w:r>
      <w:r>
        <w:rPr>
          <w:b/>
          <w:bCs/>
        </w:rPr>
        <w:t xml:space="preserve">.3.8 </w:t>
      </w:r>
      <w:r>
        <w:rPr>
          <w:rFonts w:hint="eastAsia"/>
          <w:b/>
          <w:bCs/>
        </w:rPr>
        <w:t>业务错误码</w:t>
      </w:r>
      <w:bookmarkEnd w:id="773"/>
      <w:bookmarkEnd w:id="774"/>
      <w:bookmarkEnd w:id="775"/>
      <w:bookmarkEnd w:id="776"/>
      <w:bookmarkEnd w:id="777"/>
      <w:bookmarkEnd w:id="77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80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>
      <w:pPr>
        <w:outlineLvl w:val="2"/>
        <w:rPr>
          <w:b/>
          <w:bCs/>
        </w:rPr>
      </w:pPr>
      <w:bookmarkStart w:id="779" w:name="_Toc48926461"/>
      <w:bookmarkStart w:id="780" w:name="_Toc57621893"/>
      <w:bookmarkStart w:id="781" w:name="_Toc48635794"/>
      <w:bookmarkStart w:id="782" w:name="_Toc51882723"/>
      <w:bookmarkStart w:id="783" w:name="_Toc49438214"/>
      <w:bookmarkStart w:id="784" w:name="_Toc48926714"/>
      <w:r>
        <w:rPr>
          <w:rFonts w:hint="eastAsia"/>
          <w:b/>
          <w:bCs/>
        </w:rPr>
        <w:t>6</w:t>
      </w:r>
      <w:r>
        <w:rPr>
          <w:b/>
          <w:bCs/>
        </w:rPr>
        <w:t xml:space="preserve">.3.9 </w:t>
      </w:r>
      <w:r>
        <w:rPr>
          <w:rFonts w:hint="eastAsia"/>
          <w:b/>
          <w:bCs/>
        </w:rPr>
        <w:t>图片案例</w:t>
      </w:r>
      <w:bookmarkEnd w:id="779"/>
      <w:bookmarkEnd w:id="780"/>
      <w:bookmarkEnd w:id="781"/>
      <w:bookmarkEnd w:id="782"/>
      <w:bookmarkEnd w:id="783"/>
      <w:bookmarkEnd w:id="784"/>
    </w:p>
    <w:p>
      <w:r>
        <w:drawing>
          <wp:inline distT="0" distB="0" distL="0" distR="0">
            <wp:extent cx="5278120" cy="4902835"/>
            <wp:effectExtent l="0" t="0" r="0" b="0"/>
            <wp:docPr id="338" name="图片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图片 33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90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785" w:name="_Toc48635795"/>
      <w:bookmarkStart w:id="786" w:name="_Toc48926462"/>
      <w:bookmarkStart w:id="787" w:name="_Toc49438215"/>
      <w:bookmarkStart w:id="788" w:name="_Toc48926715"/>
      <w:bookmarkStart w:id="789" w:name="_Toc57621894"/>
      <w:bookmarkStart w:id="790" w:name="_Toc51882724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.4 </w:t>
      </w:r>
      <w:r>
        <w:rPr>
          <w:rFonts w:hint="eastAsia"/>
          <w:b/>
          <w:bCs/>
          <w:sz w:val="28"/>
          <w:szCs w:val="28"/>
        </w:rPr>
        <w:t>查询风险分区</w:t>
      </w:r>
      <w:bookmarkEnd w:id="785"/>
      <w:r>
        <w:rPr>
          <w:rFonts w:hint="eastAsia"/>
          <w:b/>
          <w:bCs/>
          <w:sz w:val="28"/>
          <w:szCs w:val="28"/>
        </w:rPr>
        <w:t>列表</w:t>
      </w:r>
      <w:bookmarkEnd w:id="786"/>
      <w:bookmarkEnd w:id="787"/>
      <w:bookmarkEnd w:id="788"/>
      <w:bookmarkEnd w:id="789"/>
      <w:bookmarkEnd w:id="790"/>
      <w:r>
        <w:rPr>
          <w:rFonts w:hint="eastAsia"/>
          <w:b/>
          <w:bCs/>
          <w:sz w:val="28"/>
          <w:szCs w:val="28"/>
        </w:rPr>
        <w:t xml:space="preserve"> </w:t>
      </w:r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791" w:name="_Toc48635796"/>
      <w:bookmarkStart w:id="792" w:name="_Toc48926463"/>
      <w:bookmarkStart w:id="793" w:name="_Toc57621895"/>
      <w:bookmarkStart w:id="794" w:name="_Toc49438216"/>
      <w:bookmarkStart w:id="795" w:name="_Toc51882725"/>
      <w:bookmarkStart w:id="796" w:name="_Toc48926716"/>
      <w:r>
        <w:rPr>
          <w:rFonts w:hint="eastAsia"/>
          <w:b/>
          <w:bCs/>
        </w:rPr>
        <w:t>6</w:t>
      </w:r>
      <w:r>
        <w:rPr>
          <w:b/>
          <w:bCs/>
        </w:rPr>
        <w:t>.4.1</w:t>
      </w:r>
      <w:bookmarkEnd w:id="791"/>
      <w:r>
        <w:rPr>
          <w:b/>
          <w:bCs/>
        </w:rPr>
        <w:t xml:space="preserve"> URL</w:t>
      </w:r>
      <w:bookmarkEnd w:id="792"/>
      <w:bookmarkEnd w:id="793"/>
      <w:bookmarkEnd w:id="794"/>
      <w:bookmarkEnd w:id="795"/>
      <w:bookmarkEnd w:id="796"/>
      <w:r>
        <w:rPr>
          <w:b/>
          <w:bCs/>
        </w:rPr>
        <w:t xml:space="preserve"> </w:t>
      </w:r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/api/v2/risk/list</w:t>
      </w:r>
    </w:p>
    <w:p>
      <w:pPr>
        <w:outlineLvl w:val="2"/>
      </w:pPr>
      <w:bookmarkStart w:id="797" w:name="_Toc48926717"/>
      <w:bookmarkStart w:id="798" w:name="_Toc48635797"/>
      <w:bookmarkStart w:id="799" w:name="_Toc51882726"/>
      <w:bookmarkStart w:id="800" w:name="_Toc49438217"/>
      <w:bookmarkStart w:id="801" w:name="_Toc57621896"/>
      <w:bookmarkStart w:id="802" w:name="_Toc48926464"/>
      <w:r>
        <w:rPr>
          <w:rFonts w:hint="eastAsia"/>
          <w:b/>
          <w:bCs/>
        </w:rPr>
        <w:t>6</w:t>
      </w:r>
      <w:r>
        <w:rPr>
          <w:b/>
          <w:bCs/>
        </w:rPr>
        <w:t>.4.2 请</w:t>
      </w:r>
      <w:r>
        <w:rPr>
          <w:rFonts w:hint="eastAsia"/>
          <w:b/>
          <w:bCs/>
        </w:rPr>
        <w:t>求头</w:t>
      </w:r>
      <w:bookmarkEnd w:id="797"/>
      <w:bookmarkEnd w:id="798"/>
      <w:bookmarkEnd w:id="799"/>
      <w:bookmarkEnd w:id="800"/>
      <w:bookmarkEnd w:id="801"/>
      <w:bookmarkEnd w:id="80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803" w:name="_Toc49438218"/>
      <w:bookmarkStart w:id="804" w:name="_Toc48635798"/>
      <w:bookmarkStart w:id="805" w:name="_Toc57621897"/>
      <w:bookmarkStart w:id="806" w:name="_Toc48926718"/>
      <w:bookmarkStart w:id="807" w:name="_Toc51882727"/>
      <w:bookmarkStart w:id="808" w:name="_Toc48926465"/>
      <w:r>
        <w:rPr>
          <w:rFonts w:hint="eastAsia"/>
          <w:b/>
          <w:bCs/>
        </w:rPr>
        <w:t>6</w:t>
      </w:r>
      <w:r>
        <w:rPr>
          <w:b/>
          <w:bCs/>
        </w:rPr>
        <w:t xml:space="preserve">.4.3 POST </w:t>
      </w:r>
      <w:r>
        <w:rPr>
          <w:rFonts w:hint="eastAsia"/>
          <w:b/>
          <w:bCs/>
        </w:rPr>
        <w:t>请求参数</w:t>
      </w:r>
      <w:bookmarkEnd w:id="803"/>
      <w:bookmarkEnd w:id="804"/>
      <w:bookmarkEnd w:id="805"/>
      <w:bookmarkEnd w:id="806"/>
      <w:bookmarkEnd w:id="807"/>
      <w:bookmarkEnd w:id="808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89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89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pageNumber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第几页，最小是1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pageSize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89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每页显示多少条数据，最小1</w:t>
            </w:r>
            <w:r>
              <w:rPr>
                <w:sz w:val="18"/>
                <w:szCs w:val="18"/>
              </w:rPr>
              <w:t>5,</w:t>
            </w:r>
            <w:r>
              <w:rPr>
                <w:rFonts w:hint="eastAsia"/>
                <w:sz w:val="18"/>
                <w:szCs w:val="18"/>
              </w:rPr>
              <w:t>最大1</w:t>
            </w:r>
            <w:r>
              <w:rPr>
                <w:sz w:val="18"/>
                <w:szCs w:val="18"/>
              </w:rPr>
              <w:t>000</w:t>
            </w:r>
          </w:p>
        </w:tc>
      </w:tr>
    </w:tbl>
    <w:p>
      <w:pPr>
        <w:outlineLvl w:val="2"/>
        <w:rPr>
          <w:b/>
          <w:bCs/>
        </w:rPr>
      </w:pPr>
      <w:bookmarkStart w:id="809" w:name="_Toc48635799"/>
      <w:bookmarkStart w:id="810" w:name="_Toc48926466"/>
      <w:bookmarkStart w:id="811" w:name="_Toc49438219"/>
      <w:bookmarkStart w:id="812" w:name="_Toc57621898"/>
      <w:bookmarkStart w:id="813" w:name="_Toc48926719"/>
      <w:bookmarkStart w:id="814" w:name="_Toc51882728"/>
      <w:r>
        <w:rPr>
          <w:rFonts w:hint="eastAsia"/>
          <w:b/>
          <w:bCs/>
        </w:rPr>
        <w:t>6</w:t>
      </w:r>
      <w:r>
        <w:rPr>
          <w:b/>
          <w:bCs/>
        </w:rPr>
        <w:t xml:space="preserve">.4.4 </w:t>
      </w:r>
      <w:r>
        <w:rPr>
          <w:rFonts w:hint="eastAsia"/>
          <w:b/>
          <w:bCs/>
        </w:rPr>
        <w:t>请求响应参数</w:t>
      </w:r>
      <w:bookmarkEnd w:id="809"/>
      <w:bookmarkEnd w:id="810"/>
      <w:bookmarkEnd w:id="811"/>
      <w:bookmarkEnd w:id="812"/>
      <w:bookmarkEnd w:id="813"/>
      <w:bookmarkEnd w:id="814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6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1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96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length</w:t>
            </w:r>
          </w:p>
        </w:tc>
        <w:tc>
          <w:tcPr>
            <w:tcW w:w="21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21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</w:t>
            </w: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PodRiskRailParam&gt;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风险分区数据集合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985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PodRiskRailParam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  <w:tc>
          <w:tcPr>
            <w:tcW w:w="198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96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points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List&lt;PointXYZDto&gt;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位置坐标集合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184"/>
        <w:gridCol w:w="3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PodRiskRail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  <w:tc>
          <w:tcPr>
            <w:tcW w:w="218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77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buildId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floorNo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deleteFlag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删除标记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flag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Boolean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标识是否为连接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height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箱体图形高度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tenentId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租户I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orgCode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组织机构代码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createTime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createBy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updateTime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updateBy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remark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openRailId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开放平台围栏id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createPerson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podRiskRailPoints</w:t>
            </w:r>
          </w:p>
        </w:tc>
        <w:tc>
          <w:tcPr>
            <w:tcW w:w="218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List&lt;PodRiskRailPoints&gt;</w:t>
            </w:r>
          </w:p>
        </w:tc>
        <w:tc>
          <w:tcPr>
            <w:tcW w:w="377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点位集合信息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985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PodRiskRailPoints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  <w:tc>
          <w:tcPr>
            <w:tcW w:w="198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96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riskRailId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riskRailName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createTime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createBy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updateTime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updateBy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tenentId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租户I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orgCode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组织机构代码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985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7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参数(</w:t>
            </w:r>
            <w:r>
              <w:rPr>
                <w:color w:val="auto"/>
                <w:sz w:val="18"/>
                <w:szCs w:val="18"/>
              </w:rPr>
              <w:t>PointXYZDto</w:t>
            </w:r>
            <w:r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)</w:t>
            </w:r>
          </w:p>
        </w:tc>
        <w:tc>
          <w:tcPr>
            <w:tcW w:w="1985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396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oub</w:t>
            </w:r>
            <w:r>
              <w:rPr>
                <w:sz w:val="18"/>
                <w:szCs w:val="18"/>
              </w:rPr>
              <w:t>le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oub</w:t>
            </w:r>
            <w:r>
              <w:rPr>
                <w:sz w:val="18"/>
                <w:szCs w:val="18"/>
              </w:rPr>
              <w:t>le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985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396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坐标Z</w:t>
            </w:r>
          </w:p>
        </w:tc>
      </w:tr>
    </w:tbl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ontent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totalElements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totalPages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总页数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presentPage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当前页</w:t>
            </w:r>
          </w:p>
        </w:tc>
      </w:tr>
    </w:tbl>
    <w:p/>
    <w:p>
      <w:pPr>
        <w:outlineLvl w:val="2"/>
        <w:rPr>
          <w:b/>
          <w:bCs/>
        </w:rPr>
      </w:pPr>
      <w:bookmarkStart w:id="815" w:name="_Toc48635800"/>
      <w:bookmarkStart w:id="816" w:name="_Toc48926467"/>
      <w:bookmarkStart w:id="817" w:name="_Toc57621899"/>
      <w:bookmarkStart w:id="818" w:name="_Toc51882729"/>
      <w:bookmarkStart w:id="819" w:name="_Toc48926720"/>
      <w:bookmarkStart w:id="820" w:name="_Toc49438220"/>
      <w:r>
        <w:rPr>
          <w:rFonts w:hint="eastAsia"/>
          <w:b/>
          <w:bCs/>
        </w:rPr>
        <w:t>6</w:t>
      </w:r>
      <w:r>
        <w:rPr>
          <w:b/>
          <w:bCs/>
        </w:rPr>
        <w:t xml:space="preserve">.4.5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815"/>
      <w:bookmarkEnd w:id="816"/>
      <w:bookmarkEnd w:id="817"/>
      <w:bookmarkEnd w:id="818"/>
      <w:bookmarkEnd w:id="819"/>
      <w:bookmarkEnd w:id="82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52195"/>
                <wp:effectExtent l="0" t="0" r="12700" b="14605"/>
                <wp:docPr id="3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52512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"pageSize"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2.85pt;width:408.2pt;" fillcolor="#B8B8B8" filled="t" stroked="f" coordsize="21600,21600" o:gfxdata="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kisWgNYAAAAFAQAADwAA&#10;AAAAAAABACAAAAAiAAAAZHJzL2Rvd25yZXYueG1sUEsBAhQAFAAAAAgAh07iQIgAbeBRAgAAhQQA&#10;AA4AAAAAAAAAAQAgAAAAJQEAAGRycy9lMm9Eb2MueG1sUEsFBgAAAAAGAAYAWQEAAOg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"pageSize"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821" w:name="_Toc57621900"/>
      <w:r>
        <w:rPr>
          <w:rFonts w:hint="eastAsia"/>
          <w:b/>
          <w:bCs/>
        </w:rPr>
        <w:t>6.4.6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响应JSON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示例</w:t>
      </w:r>
      <w:bookmarkEnd w:id="821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124825"/>
                <wp:effectExtent l="0" t="0" r="12700" b="13335"/>
                <wp:docPr id="30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12482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"2020年9月2日20:01:49"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"2020-09-02 20:01:52"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"2020-09-02 20:01:52"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"6581e9ca3dc843fc94aa5fb1ce822a54"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"马茹"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118.98662629519903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33.36694809448964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118.98716535136393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33.366081599563614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118.98746271275635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33.36634818838884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"2020年9月2日19:54:08"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"2020-09-02 19:54:10"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"2020-09-02 19:54:10"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"b932a354e70e4e1ebf5c086bf17806d2"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"马茹"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118.98662629519903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33.36694809448964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118.98716535136393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33.366081599563614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118.98746271275635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33.36634818838884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"2020年8月21日12:09:48"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"222"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"2020-09-02 18:31:11"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"2020-09-02 18:31:11"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"d21196dedfde4595811fb10c266c7093"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"马茹"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118.98662629519903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33.36694809448964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118.98716535136393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33.366081599563614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118.98746271275635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33.36634818838884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"2020年8月26日15:02"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17:33:04"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17:33:04"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"33aa18c20e8c4e7e82d3f1fe1f1678b7"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"坦克2号"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118.98662629519903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33.36694809448964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118.98716535136393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33.366081599563614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118.98746271275635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33.36634818838884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"asdadads:09:32"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17:32:21"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17:42:34"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"17a8184755304f5f816dcfd4576771d1"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"坦克2号"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118.98662629519903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33.36694809448964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118.98716535136393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33.366081599563614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118.98746271275635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33.36634818838884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"新街口12222"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27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"2020-08-07 17:46:43"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"2020-08-07 17:48:43"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"02d46847672b4221919371d9886205d6"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"较大风险"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"2020年7月29日09"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118.98705901425954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33.36728571770013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118.98620789839376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33.36722869340076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118.9863240558592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33.366510495956135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"1123234"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"2020-08-07 15:37:53"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"2020-08-07 15:37:53"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"0ec69dfd3eb748c1bb102d3a3f5663b7"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"较大风险"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"哥哥1"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118.98706852303366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33.366933560830944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118.98586328322897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33.36698717288001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118.9864375594634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33.365921106446876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92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"测试新字段"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"https://www.baidu.com/"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29"/>
                                <w:rFonts w:ascii="Courier New" w:hAnsi="Courier New" w:cs="Courier New"/>
                                <w:b/>
                                <w:bCs/>
                                <w:color w:val="61D2D6"/>
                                <w:sz w:val="22"/>
                                <w:szCs w:val="22"/>
                              </w:rPr>
                              <w:t>https://www.baidu.com</w:t>
                            </w:r>
                            <w:r>
                              <w:rPr>
                                <w:rStyle w:val="29"/>
                                <w:rFonts w:ascii="Courier New" w:hAnsi="Courier New" w:cs="Courier New"/>
                                <w:b/>
                                <w:bCs/>
                                <w:color w:val="61D2D6"/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true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"2020-06-22 13:56:58"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"2020-06-22 16:59:15"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"ceshiyxia"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"8cfce47eedd44b1cbd25c7e006a31d90"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"一般风险"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"测试头像勿删"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118.99063177765224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33.36537706014732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118.99076051678377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33.364972861947464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118.99184375418164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33.36543976250341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88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"侧事故关于这个u"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"2020-06-09 15:02:13"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"2020-06-09 15:02:13"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"317b8f4aa00f4b97920b1508a8ebd1ce"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"较大风险"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"dialog"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118.99073229130401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33.365447282092035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118.99078714135128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33.365103123248694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118.99158952072061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33.3651349799453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118.9915882313953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33.365548105964066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87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"哦我我1"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"2020-06-08 15:20:03"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"2020-06-22 13:57:25"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"e8354514b93a42f2b58c82d22e6f43fb"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"较大风险"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"踩踩踩"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118.99149355194054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33.36575434851079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118.99119311765612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33.364769336563015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118.99480519472621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33.3647182159983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86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"风险区域1修改"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</w:t>
                            </w:r>
                            <w:r>
                              <w:fldChar w:fldCharType="begin"/>
                            </w:r>
                            <w:r>
                              <w:instrText xml:space="preserve"> HYPERLINK "http://www.baidu.com/" \t "_blank"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29"/>
                                <w:rFonts w:ascii="Courier New" w:hAnsi="Courier New" w:cs="Courier New"/>
                                <w:b/>
                                <w:bCs/>
                                <w:color w:val="61D2D6"/>
                                <w:sz w:val="22"/>
                                <w:szCs w:val="22"/>
                              </w:rPr>
                              <w:t>http://www.baidu.com</w:t>
                            </w:r>
                            <w:r>
                              <w:rPr>
                                <w:rStyle w:val="29"/>
                                <w:rFonts w:ascii="Courier New" w:hAnsi="Courier New" w:cs="Courier New"/>
                                <w:b/>
                                <w:bCs/>
                                <w:color w:val="61D2D6"/>
                                <w:sz w:val="22"/>
                                <w:szCs w:val="22"/>
                              </w:rPr>
                              <w:fldChar w:fldCharType="end"/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bCs/>
                                <w:color w:val="F98280"/>
                                <w:sz w:val="22"/>
                                <w:szCs w:val="22"/>
                              </w:rPr>
                              <w:t>true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"2020-06-07 22:57:47"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"2020-08-05 09:05:18"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"3ef36add23a44dad887cb729b139c39f"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"测试头像勿删"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118.98697799090861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33.3666004692333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118.98931195980562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33.366296914363126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118.989612877587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33.364381748258815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118.98655032170554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33.36412546840143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"totalElements"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"totalPages"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"presentPage"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39.75pt;width:408.2pt;" fillcolor="#B8B8B8" filled="t" stroked="f" coordsize="21600,21600" o:gfxdata="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YULJmdcAAAAGAQAADwAA&#10;AAAAAAABACAAAAAiAAAAZHJzL2Rvd25yZXYueG1sUEsBAhQAFAAAAAgAh07iQBuyvENQAgAAhQQA&#10;AA4AAAAAAAAAAQAgAAAAJgEAAGRycy9lMm9Eb2MueG1sUEsFBgAAAAAGAAYAWQEAAOg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"2020年9月2日20:01:49"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"2020-09-02 20:01:52"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"2020-09-02 20:01:52"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"6581e9ca3dc843fc94aa5fb1ce822a54"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"马茹"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118.98662629519903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33.36694809448964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118.98716535136393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33.366081599563614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118.98746271275635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33.36634818838884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"2020年9月2日19:54:08"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"2020-09-02 19:54:10"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"2020-09-02 19:54:10"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"b932a354e70e4e1ebf5c086bf17806d2"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"马茹"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118.98662629519903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33.36694809448964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118.98716535136393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33.366081599563614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118.98746271275635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33.36634818838884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"2020年8月21日12:09:48"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"222"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"2020-09-02 18:31:11"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"2020-09-02 18:31:11"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"d21196dedfde4595811fb10c266c7093"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"马茹"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118.98662629519903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33.36694809448964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118.98716535136393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33.366081599563614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118.98746271275635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33.36634818838884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"2020年8月26日15:02"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17:33:04"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17:33:04"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"33aa18c20e8c4e7e82d3f1fe1f1678b7"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"坦克2号"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118.98662629519903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33.36694809448964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118.98716535136393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33.366081599563614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118.98746271275635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33.36634818838884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"asdadads:09:32"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17:32:21"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17:42:34"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"17a8184755304f5f816dcfd4576771d1"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"坦克2号"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118.98662629519903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33.36694809448964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118.98716535136393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33.366081599563614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118.98746271275635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33.36634818838884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"新街口12222"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27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"2020-08-07 17:46:43"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"2020-08-07 17:48:43"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"02d46847672b4221919371d9886205d6"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"较大风险"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"2020年7月29日09"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118.98705901425954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33.36728571770013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118.98620789839376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33.36722869340076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118.9863240558592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33.366510495956135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"1123234"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"2020-08-07 15:37:53"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"2020-08-07 15:37:53"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"0ec69dfd3eb748c1bb102d3a3f5663b7"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"较大风险"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"哥哥1"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118.98706852303366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33.366933560830944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118.98586328322897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33.36698717288001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118.9864375594634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33.365921106446876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92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"测试新字段"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</w:t>
                      </w:r>
                      <w:r>
                        <w:fldChar w:fldCharType="begin"/>
                      </w:r>
                      <w:r>
                        <w:instrText xml:space="preserve"> HYPERLINK "https://www.baidu.com/" \t "_blank" </w:instrText>
                      </w:r>
                      <w:r>
                        <w:fldChar w:fldCharType="separate"/>
                      </w:r>
                      <w:r>
                        <w:rPr>
                          <w:rStyle w:val="29"/>
                          <w:rFonts w:ascii="Courier New" w:hAnsi="Courier New" w:cs="Courier New"/>
                          <w:b/>
                          <w:bCs/>
                          <w:color w:val="61D2D6"/>
                          <w:sz w:val="22"/>
                          <w:szCs w:val="22"/>
                        </w:rPr>
                        <w:t>https://www.baidu.com</w:t>
                      </w:r>
                      <w:r>
                        <w:rPr>
                          <w:rStyle w:val="29"/>
                          <w:rFonts w:ascii="Courier New" w:hAnsi="Courier New" w:cs="Courier New"/>
                          <w:b/>
                          <w:bCs/>
                          <w:color w:val="61D2D6"/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true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"2020-06-22 13:56:58"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"2020-06-22 16:59:15"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"ceshiyxia"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"8cfce47eedd44b1cbd25c7e006a31d90"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"一般风险"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"测试头像勿删"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118.99063177765224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33.36537706014732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118.99076051678377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33.364972861947464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118.99184375418164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33.36543976250341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88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"侧事故关于这个u"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"2020-06-09 15:02:13"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"2020-06-09 15:02:13"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"317b8f4aa00f4b97920b1508a8ebd1ce"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"较大风险"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"dialog"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118.99073229130401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33.365447282092035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118.99078714135128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33.365103123248694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118.99158952072061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33.3651349799453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118.9915882313953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33.365548105964066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87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"哦我我1"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"2020-06-08 15:20:03"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"2020-06-22 13:57:25"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"e8354514b93a42f2b58c82d22e6f43fb"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"较大风险"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"踩踩踩"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118.99149355194054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33.36575434851079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118.99119311765612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33.364769336563015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118.99480519472621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33.3647182159983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86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"风险区域1修改"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</w:t>
                      </w:r>
                      <w:r>
                        <w:fldChar w:fldCharType="begin"/>
                      </w:r>
                      <w:r>
                        <w:instrText xml:space="preserve"> HYPERLINK "http://www.baidu.com/" \t "_blank" </w:instrText>
                      </w:r>
                      <w:r>
                        <w:fldChar w:fldCharType="separate"/>
                      </w:r>
                      <w:r>
                        <w:rPr>
                          <w:rStyle w:val="29"/>
                          <w:rFonts w:ascii="Courier New" w:hAnsi="Courier New" w:cs="Courier New"/>
                          <w:b/>
                          <w:bCs/>
                          <w:color w:val="61D2D6"/>
                          <w:sz w:val="22"/>
                          <w:szCs w:val="22"/>
                        </w:rPr>
                        <w:t>http://www.baidu.com</w:t>
                      </w:r>
                      <w:r>
                        <w:rPr>
                          <w:rStyle w:val="29"/>
                          <w:rFonts w:ascii="Courier New" w:hAnsi="Courier New" w:cs="Courier New"/>
                          <w:b/>
                          <w:bCs/>
                          <w:color w:val="61D2D6"/>
                          <w:sz w:val="22"/>
                          <w:szCs w:val="22"/>
                        </w:rPr>
                        <w:fldChar w:fldCharType="end"/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bCs/>
                          <w:color w:val="F98280"/>
                          <w:sz w:val="22"/>
                          <w:szCs w:val="22"/>
                        </w:rPr>
                        <w:t>true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"2020-06-07 22:57:47"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"2020-08-05 09:05:18"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"3ef36add23a44dad887cb729b139c39f"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"测试头像勿删"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118.98697799090861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33.3666004692333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118.98931195980562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33.366296914363126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118.989612877587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33.364381748258815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118.98655032170554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33.36412546840143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"totalElements"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"totalPages"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"presentPage"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822" w:name="_Toc48926721"/>
      <w:bookmarkStart w:id="823" w:name="_Toc48635801"/>
      <w:bookmarkStart w:id="824" w:name="_Toc49438221"/>
      <w:bookmarkStart w:id="825" w:name="_Toc48926468"/>
      <w:bookmarkStart w:id="826" w:name="_Toc57621901"/>
      <w:bookmarkStart w:id="827" w:name="_Toc51882730"/>
      <w:r>
        <w:rPr>
          <w:rFonts w:hint="eastAsia"/>
          <w:b/>
          <w:bCs/>
        </w:rPr>
        <w:t>6</w:t>
      </w:r>
      <w:r>
        <w:rPr>
          <w:b/>
          <w:bCs/>
        </w:rPr>
        <w:t xml:space="preserve">.4.6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822"/>
      <w:bookmarkEnd w:id="823"/>
      <w:bookmarkEnd w:id="824"/>
      <w:bookmarkEnd w:id="825"/>
      <w:bookmarkEnd w:id="826"/>
      <w:bookmarkEnd w:id="827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49045"/>
                <wp:effectExtent l="0" t="0" r="0" b="8255"/>
                <wp:docPr id="3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49542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8.35pt;width:408.2pt;" fillcolor="#B8B8B8" filled="t" stroked="f" coordsize="21600,21600" o:gfxdata="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HbpqmPWAAAABQEAAA8A&#10;AAAAAAAAAQAgAAAAIgAAAGRycy9kb3ducmV2LnhtbFBLAQIUABQAAAAIAIdO4kA5plNGUgIAAIUE&#10;AAAOAAAAAAAAAAEAIAAAACUBAABkcnMvZTJvRG9jLnhtbFBLBQYAAAAABgAGAFkBAADp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05510"/>
                <wp:effectExtent l="0" t="0" r="0" b="8890"/>
                <wp:docPr id="3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05733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8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"条数不能是空||页数不能是空"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1.3pt;width:408.2pt;" fillcolor="#B8B8B8" filled="t" stroked="f" coordsize="21600,21600" o:gfxdata="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CQMdFLWAAAABQEAAA8A&#10;AAAAAAAAAQAgAAAAIgAAAGRycy9kb3ducmV2LnhtbFBLAQIUABQAAAAIAIdO4kAX2dGTUgIAAIQE&#10;AAAOAAAAAAAAAAEAIAAAACUBAABkcnMvZTJvRG9jLnhtbFBLBQYAAAAABgAGAFkBAADp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8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"条数不能是空||页数不能是空"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828" w:name="_Toc48926722"/>
      <w:bookmarkStart w:id="829" w:name="_Toc48635802"/>
      <w:bookmarkStart w:id="830" w:name="_Toc48926469"/>
      <w:bookmarkStart w:id="831" w:name="_Toc51882731"/>
      <w:bookmarkStart w:id="832" w:name="_Toc49438222"/>
      <w:bookmarkStart w:id="833" w:name="_Toc57621902"/>
      <w:r>
        <w:rPr>
          <w:rFonts w:hint="eastAsia"/>
          <w:b/>
          <w:bCs/>
        </w:rPr>
        <w:t>6</w:t>
      </w:r>
      <w:r>
        <w:rPr>
          <w:b/>
          <w:bCs/>
        </w:rPr>
        <w:t xml:space="preserve">.4.7 </w:t>
      </w:r>
      <w:r>
        <w:rPr>
          <w:rFonts w:hint="eastAsia"/>
          <w:b/>
          <w:bCs/>
        </w:rPr>
        <w:t>业务错误码</w:t>
      </w:r>
      <w:bookmarkEnd w:id="828"/>
      <w:bookmarkEnd w:id="829"/>
      <w:bookmarkEnd w:id="830"/>
      <w:bookmarkEnd w:id="831"/>
      <w:bookmarkEnd w:id="832"/>
      <w:bookmarkEnd w:id="833"/>
    </w:p>
    <w:tbl>
      <w:tblPr>
        <w:tblStyle w:val="44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94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834" w:name="_Toc49438223"/>
      <w:bookmarkStart w:id="835" w:name="_Toc48635803"/>
      <w:bookmarkStart w:id="836" w:name="_Toc51882732"/>
      <w:bookmarkStart w:id="837" w:name="_Toc57621903"/>
      <w:bookmarkStart w:id="838" w:name="_Toc48926470"/>
      <w:bookmarkStart w:id="839" w:name="_Toc48926723"/>
      <w:r>
        <w:rPr>
          <w:rFonts w:hint="eastAsia"/>
          <w:b/>
          <w:bCs/>
        </w:rPr>
        <w:t>6</w:t>
      </w:r>
      <w:r>
        <w:rPr>
          <w:b/>
          <w:bCs/>
        </w:rPr>
        <w:t xml:space="preserve">.4.8 </w:t>
      </w:r>
      <w:r>
        <w:rPr>
          <w:rFonts w:hint="eastAsia"/>
          <w:b/>
          <w:bCs/>
        </w:rPr>
        <w:t>图片案例</w:t>
      </w:r>
      <w:bookmarkEnd w:id="834"/>
      <w:bookmarkEnd w:id="835"/>
      <w:bookmarkEnd w:id="836"/>
      <w:bookmarkEnd w:id="837"/>
      <w:bookmarkEnd w:id="838"/>
      <w:bookmarkEnd w:id="839"/>
    </w:p>
    <w:p>
      <w:r>
        <w:drawing>
          <wp:inline distT="0" distB="0" distL="0" distR="0">
            <wp:extent cx="5278120" cy="513334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13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840" w:name="_Toc57621904"/>
      <w:bookmarkStart w:id="841" w:name="_Toc51882733"/>
      <w:bookmarkStart w:id="842" w:name="_Toc48926724"/>
      <w:bookmarkStart w:id="843" w:name="_Toc48926471"/>
      <w:bookmarkStart w:id="844" w:name="_Toc49438224"/>
      <w:bookmarkStart w:id="845" w:name="_Toc48635804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.5 </w:t>
      </w:r>
      <w:r>
        <w:rPr>
          <w:rFonts w:hint="eastAsia"/>
          <w:b/>
          <w:bCs/>
          <w:sz w:val="28"/>
          <w:szCs w:val="28"/>
        </w:rPr>
        <w:t>添加风险分区</w:t>
      </w:r>
      <w:bookmarkEnd w:id="840"/>
      <w:bookmarkEnd w:id="841"/>
      <w:bookmarkEnd w:id="842"/>
      <w:bookmarkEnd w:id="843"/>
      <w:bookmarkEnd w:id="844"/>
      <w:bookmarkEnd w:id="845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846" w:name="_Toc48635805"/>
      <w:bookmarkStart w:id="847" w:name="_Toc49438225"/>
      <w:bookmarkStart w:id="848" w:name="_Toc48926472"/>
      <w:bookmarkStart w:id="849" w:name="_Toc51882734"/>
      <w:bookmarkStart w:id="850" w:name="_Toc57621905"/>
      <w:bookmarkStart w:id="851" w:name="_Toc48926725"/>
      <w:r>
        <w:rPr>
          <w:rFonts w:hint="eastAsia"/>
          <w:b/>
          <w:bCs/>
        </w:rPr>
        <w:t>6</w:t>
      </w:r>
      <w:r>
        <w:rPr>
          <w:b/>
          <w:bCs/>
        </w:rPr>
        <w:t xml:space="preserve">.5.1 </w:t>
      </w:r>
      <w:bookmarkEnd w:id="846"/>
      <w:r>
        <w:rPr>
          <w:b/>
          <w:bCs/>
        </w:rPr>
        <w:t>URL</w:t>
      </w:r>
      <w:bookmarkEnd w:id="847"/>
      <w:bookmarkEnd w:id="848"/>
      <w:bookmarkEnd w:id="849"/>
      <w:bookmarkEnd w:id="850"/>
      <w:bookmarkEnd w:id="851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/api/v2/risk/add-update</w:t>
      </w:r>
    </w:p>
    <w:p>
      <w:pPr>
        <w:outlineLvl w:val="2"/>
      </w:pPr>
      <w:bookmarkStart w:id="852" w:name="_Toc48926726"/>
      <w:bookmarkStart w:id="853" w:name="_Toc48926473"/>
      <w:bookmarkStart w:id="854" w:name="_Toc51882735"/>
      <w:bookmarkStart w:id="855" w:name="_Toc48635806"/>
      <w:bookmarkStart w:id="856" w:name="_Toc49438226"/>
      <w:bookmarkStart w:id="857" w:name="_Toc57621906"/>
      <w:r>
        <w:rPr>
          <w:rFonts w:hint="eastAsia"/>
          <w:b/>
          <w:bCs/>
        </w:rPr>
        <w:t>6</w:t>
      </w:r>
      <w:r>
        <w:rPr>
          <w:b/>
          <w:bCs/>
        </w:rPr>
        <w:t>.5.2 请</w:t>
      </w:r>
      <w:r>
        <w:rPr>
          <w:rFonts w:hint="eastAsia"/>
          <w:b/>
          <w:bCs/>
        </w:rPr>
        <w:t>求头</w:t>
      </w:r>
      <w:bookmarkEnd w:id="852"/>
      <w:bookmarkEnd w:id="853"/>
      <w:bookmarkEnd w:id="854"/>
      <w:bookmarkEnd w:id="855"/>
      <w:bookmarkEnd w:id="856"/>
      <w:bookmarkEnd w:id="85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858" w:name="_Toc48926474"/>
      <w:bookmarkStart w:id="859" w:name="_Toc57621907"/>
      <w:bookmarkStart w:id="860" w:name="_Toc48926727"/>
      <w:bookmarkStart w:id="861" w:name="_Toc49438227"/>
      <w:bookmarkStart w:id="862" w:name="_Toc48635807"/>
      <w:bookmarkStart w:id="863" w:name="_Toc51882736"/>
      <w:r>
        <w:rPr>
          <w:rFonts w:hint="eastAsia"/>
          <w:b/>
          <w:bCs/>
        </w:rPr>
        <w:t>6</w:t>
      </w:r>
      <w:r>
        <w:rPr>
          <w:b/>
          <w:bCs/>
        </w:rPr>
        <w:t xml:space="preserve">.5.3 POST </w:t>
      </w:r>
      <w:r>
        <w:rPr>
          <w:rFonts w:hint="eastAsia"/>
          <w:b/>
          <w:bCs/>
        </w:rPr>
        <w:t>请求参数</w:t>
      </w:r>
      <w:bookmarkEnd w:id="858"/>
      <w:bookmarkEnd w:id="859"/>
      <w:bookmarkEnd w:id="860"/>
      <w:bookmarkEnd w:id="861"/>
      <w:bookmarkEnd w:id="862"/>
      <w:bookmarkEnd w:id="863"/>
      <w:r>
        <w:rPr>
          <w:rFonts w:hint="eastAsia"/>
          <w:b/>
          <w:bCs/>
        </w:rPr>
        <w:t xml:space="preserve"> </w:t>
      </w: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626"/>
        <w:gridCol w:w="1011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6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40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9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26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01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4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ata</w:t>
            </w:r>
          </w:p>
        </w:tc>
        <w:tc>
          <w:tcPr>
            <w:tcW w:w="26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ist&lt;PodRiskRailParam&gt;</w:t>
            </w:r>
          </w:p>
        </w:tc>
        <w:tc>
          <w:tcPr>
            <w:tcW w:w="101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40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930"/>
        <w:gridCol w:w="113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6" w:hRule="atLeast"/>
        </w:trPr>
        <w:tc>
          <w:tcPr>
            <w:tcW w:w="243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PodRiskRailParam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93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134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2835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  <w:shd w:val="clear" w:color="auto" w:fill="auto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19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83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points</w:t>
            </w:r>
          </w:p>
        </w:tc>
        <w:tc>
          <w:tcPr>
            <w:tcW w:w="19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List&lt;PointXYZDto&gt;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83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位置坐标集合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53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7"/>
        <w:gridCol w:w="1337"/>
        <w:gridCol w:w="1039"/>
        <w:gridCol w:w="662"/>
        <w:gridCol w:w="3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037" w:type="dxa"/>
            <w:shd w:val="clear" w:color="auto" w:fill="970D0D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337" w:type="dxa"/>
            <w:shd w:val="clear" w:color="auto" w:fill="970D0D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039" w:type="dxa"/>
            <w:shd w:val="clear" w:color="auto" w:fill="970D0D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662" w:type="dxa"/>
            <w:shd w:val="clear" w:color="auto" w:fill="970D0D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</w:t>
            </w:r>
          </w:p>
        </w:tc>
        <w:tc>
          <w:tcPr>
            <w:tcW w:w="3458" w:type="dxa"/>
            <w:shd w:val="clear" w:color="auto" w:fill="970D0D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floorNo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flag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Boolean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是否标识为连接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详情 或 </w:t>
            </w:r>
            <w:r>
              <w:rPr>
                <w:sz w:val="18"/>
                <w:szCs w:val="18"/>
              </w:rPr>
              <w:t>URL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height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箱体图形高度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remark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createPerson</w:t>
            </w:r>
          </w:p>
        </w:tc>
        <w:tc>
          <w:tcPr>
            <w:tcW w:w="133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03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66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创建人名字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559"/>
        <w:gridCol w:w="1276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4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PointXYZDto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27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26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</w:t>
            </w:r>
            <w:r>
              <w:rPr>
                <w:rFonts w:hint="eastAsia"/>
                <w:sz w:val="18"/>
                <w:szCs w:val="18"/>
              </w:rPr>
              <w:t>ble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2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</w:t>
            </w:r>
            <w:r>
              <w:rPr>
                <w:rFonts w:hint="eastAsia"/>
                <w:sz w:val="18"/>
                <w:szCs w:val="18"/>
              </w:rPr>
              <w:t>ble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2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2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坐标Z</w:t>
            </w:r>
          </w:p>
        </w:tc>
      </w:tr>
    </w:tbl>
    <w:p/>
    <w:p>
      <w:pPr>
        <w:outlineLvl w:val="2"/>
        <w:rPr>
          <w:b/>
          <w:bCs/>
        </w:rPr>
      </w:pPr>
      <w:bookmarkStart w:id="864" w:name="_Toc48926728"/>
      <w:bookmarkStart w:id="865" w:name="_Toc57621908"/>
      <w:bookmarkStart w:id="866" w:name="_Toc51882737"/>
      <w:bookmarkStart w:id="867" w:name="_Toc48926475"/>
      <w:bookmarkStart w:id="868" w:name="_Toc49438228"/>
      <w:bookmarkStart w:id="869" w:name="_Toc48635808"/>
      <w:r>
        <w:rPr>
          <w:rFonts w:hint="eastAsia"/>
          <w:b/>
          <w:bCs/>
        </w:rPr>
        <w:t>6</w:t>
      </w:r>
      <w:r>
        <w:rPr>
          <w:b/>
          <w:bCs/>
        </w:rPr>
        <w:t xml:space="preserve">.5.4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864"/>
      <w:bookmarkEnd w:id="865"/>
      <w:bookmarkEnd w:id="866"/>
      <w:bookmarkEnd w:id="867"/>
      <w:bookmarkEnd w:id="868"/>
      <w:bookmarkEnd w:id="86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226810"/>
                <wp:effectExtent l="0" t="0" r="0" b="2540"/>
                <wp:docPr id="3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2268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"2020年8月21日12:09:48"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"马茹"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118.98662629823208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33.366948093898834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118.98716535415686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33.36608159312037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118.98746271349232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33.36634818564294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90.3pt;width:408.2pt;" fillcolor="#D9D9D9 [2732]" filled="t" stroked="f" coordsize="21600,21600" o:gfxdata="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LQUs9UAAAAFAQAADwAAAAAAAAAB&#10;ACAAAAAiAAAAZHJzL2Rvd25yZXYueG1sUEsBAhQAFAAAAAgAh07iQEXzNH9MAgAAdw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"2020年8月21日12:09:48"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"马茹"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118.98662629823208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33.366948093898834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118.98716535415686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33.36608159312037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118.98746271349232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33.36634818564294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870" w:name="_Toc48635809"/>
      <w:bookmarkStart w:id="871" w:name="_Toc51882738"/>
      <w:bookmarkStart w:id="872" w:name="_Toc48926729"/>
      <w:bookmarkStart w:id="873" w:name="_Toc49438229"/>
      <w:bookmarkStart w:id="874" w:name="_Toc57621909"/>
      <w:bookmarkStart w:id="875" w:name="_Toc48926476"/>
      <w:r>
        <w:rPr>
          <w:rFonts w:hint="eastAsia"/>
          <w:b/>
          <w:bCs/>
        </w:rPr>
        <w:t>6</w:t>
      </w:r>
      <w:r>
        <w:rPr>
          <w:b/>
          <w:bCs/>
        </w:rPr>
        <w:t xml:space="preserve">.5.5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870"/>
      <w:bookmarkEnd w:id="871"/>
      <w:bookmarkEnd w:id="872"/>
      <w:bookmarkEnd w:id="873"/>
      <w:bookmarkEnd w:id="874"/>
      <w:bookmarkEnd w:id="87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66520"/>
                <wp:effectExtent l="0" t="0" r="0" b="5080"/>
                <wp:docPr id="3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668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7.6pt;width:408.2pt;" fillcolor="#D9D9D9 [2732]" filled="t" stroked="f" coordsize="21600,21600" o:gfxdata="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1o5UvVAAAABQEAAA8AAAAAAAAA&#10;AQAgAAAAIgAAAGRycy9kb3ducmV2LnhtbFBLAQIUABQAAAAIAIdO4kDWrzSaTQIAAHcEAAAOAAAA&#10;AAAAAAEAIAAAACQ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8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spacing w:line="300" w:lineRule="exact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876" w:name="_Toc48635810"/>
      <w:bookmarkStart w:id="877" w:name="_Toc51882739"/>
      <w:bookmarkStart w:id="878" w:name="_Toc49438230"/>
      <w:bookmarkStart w:id="879" w:name="_Toc48926730"/>
      <w:bookmarkStart w:id="880" w:name="_Toc48926477"/>
      <w:bookmarkStart w:id="881" w:name="_Toc57621910"/>
      <w:r>
        <w:rPr>
          <w:rFonts w:hint="eastAsia"/>
          <w:b/>
          <w:bCs/>
        </w:rPr>
        <w:t>6</w:t>
      </w:r>
      <w:r>
        <w:rPr>
          <w:b/>
          <w:bCs/>
        </w:rPr>
        <w:t xml:space="preserve">.5.6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876"/>
      <w:bookmarkEnd w:id="877"/>
      <w:bookmarkEnd w:id="878"/>
      <w:bookmarkEnd w:id="879"/>
      <w:bookmarkEnd w:id="880"/>
      <w:bookmarkEnd w:id="881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14425"/>
                <wp:effectExtent l="0" t="0" r="0" b="9525"/>
                <wp:docPr id="3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14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"该风险区域名已经存在"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1703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7.75pt;width:408.2pt;" fillcolor="#D9D9D9 [2732]" filled="t" stroked="f" coordsize="21600,21600" o:gfxdata="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gS57O1QAAAAUBAAAPAAAAAAAAAAEA&#10;IAAAACIAAABkcnMvZG93bnJldi54bWxQSwECFAAUAAAACACHTuJA2FH2LksCAAB3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"该风险区域名已经存在"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1703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882" w:name="_Toc48926731"/>
      <w:bookmarkStart w:id="883" w:name="_Toc48635811"/>
      <w:bookmarkStart w:id="884" w:name="_Toc48926478"/>
      <w:bookmarkStart w:id="885" w:name="_Toc51882740"/>
      <w:bookmarkStart w:id="886" w:name="_Toc57621911"/>
      <w:bookmarkStart w:id="887" w:name="_Toc49438231"/>
      <w:r>
        <w:rPr>
          <w:rFonts w:hint="eastAsia"/>
          <w:b/>
          <w:bCs/>
        </w:rPr>
        <w:t>6</w:t>
      </w:r>
      <w:r>
        <w:rPr>
          <w:b/>
          <w:bCs/>
        </w:rPr>
        <w:t xml:space="preserve">.5.7 </w:t>
      </w:r>
      <w:r>
        <w:rPr>
          <w:rFonts w:hint="eastAsia"/>
          <w:b/>
          <w:bCs/>
        </w:rPr>
        <w:t>业务错误码</w:t>
      </w:r>
      <w:bookmarkEnd w:id="882"/>
      <w:bookmarkEnd w:id="883"/>
      <w:bookmarkEnd w:id="884"/>
      <w:bookmarkEnd w:id="885"/>
      <w:bookmarkEnd w:id="886"/>
      <w:bookmarkEnd w:id="88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围栏点位数少于3个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风险分区名称已存在</w:t>
            </w:r>
          </w:p>
        </w:tc>
      </w:tr>
    </w:tbl>
    <w:p/>
    <w:p>
      <w:pPr>
        <w:outlineLvl w:val="2"/>
        <w:rPr>
          <w:b/>
          <w:bCs/>
        </w:rPr>
      </w:pPr>
      <w:bookmarkStart w:id="888" w:name="_Toc48926732"/>
      <w:bookmarkStart w:id="889" w:name="_Toc57621912"/>
      <w:bookmarkStart w:id="890" w:name="_Toc48635812"/>
      <w:bookmarkStart w:id="891" w:name="_Toc49438232"/>
      <w:bookmarkStart w:id="892" w:name="_Toc51882741"/>
      <w:bookmarkStart w:id="893" w:name="_Toc48926479"/>
      <w:r>
        <w:rPr>
          <w:rFonts w:hint="eastAsia"/>
          <w:b/>
          <w:bCs/>
        </w:rPr>
        <w:t>6</w:t>
      </w:r>
      <w:r>
        <w:rPr>
          <w:b/>
          <w:bCs/>
        </w:rPr>
        <w:t xml:space="preserve">.5.8 </w:t>
      </w:r>
      <w:r>
        <w:rPr>
          <w:rFonts w:hint="eastAsia"/>
          <w:b/>
          <w:bCs/>
        </w:rPr>
        <w:t>图片案例</w:t>
      </w:r>
      <w:bookmarkEnd w:id="888"/>
      <w:bookmarkEnd w:id="889"/>
      <w:bookmarkEnd w:id="890"/>
      <w:bookmarkEnd w:id="891"/>
      <w:bookmarkEnd w:id="892"/>
      <w:bookmarkEnd w:id="893"/>
    </w:p>
    <w:p/>
    <w:p>
      <w:r>
        <w:drawing>
          <wp:inline distT="0" distB="0" distL="0" distR="0">
            <wp:extent cx="5278120" cy="4999990"/>
            <wp:effectExtent l="0" t="0" r="0" b="0"/>
            <wp:docPr id="340" name="图片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图片 34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99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894" w:name="_Toc49438233"/>
      <w:bookmarkStart w:id="895" w:name="_Toc48635813"/>
      <w:bookmarkStart w:id="896" w:name="_Toc48926733"/>
      <w:bookmarkStart w:id="897" w:name="_Toc51882742"/>
      <w:bookmarkStart w:id="898" w:name="_Toc48926480"/>
      <w:bookmarkStart w:id="899" w:name="_Toc57621913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.6 </w:t>
      </w:r>
      <w:r>
        <w:rPr>
          <w:rFonts w:hint="eastAsia"/>
          <w:b/>
          <w:bCs/>
          <w:sz w:val="28"/>
          <w:szCs w:val="28"/>
        </w:rPr>
        <w:t>查询单个风险分区</w:t>
      </w:r>
      <w:bookmarkEnd w:id="894"/>
      <w:bookmarkEnd w:id="895"/>
      <w:bookmarkEnd w:id="896"/>
      <w:bookmarkEnd w:id="897"/>
      <w:bookmarkEnd w:id="898"/>
      <w:bookmarkEnd w:id="899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900" w:name="_Toc48635814"/>
      <w:bookmarkStart w:id="901" w:name="_Toc49438234"/>
      <w:bookmarkStart w:id="902" w:name="_Toc48926481"/>
      <w:bookmarkStart w:id="903" w:name="_Toc57621914"/>
      <w:bookmarkStart w:id="904" w:name="_Toc51882743"/>
      <w:bookmarkStart w:id="905" w:name="_Toc48926734"/>
      <w:r>
        <w:rPr>
          <w:rFonts w:hint="eastAsia"/>
          <w:b/>
          <w:bCs/>
        </w:rPr>
        <w:t>6</w:t>
      </w:r>
      <w:r>
        <w:rPr>
          <w:b/>
          <w:bCs/>
        </w:rPr>
        <w:t xml:space="preserve">.6.1 </w:t>
      </w:r>
      <w:bookmarkEnd w:id="900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901"/>
      <w:bookmarkEnd w:id="902"/>
      <w:bookmarkEnd w:id="903"/>
      <w:bookmarkEnd w:id="904"/>
      <w:bookmarkEnd w:id="905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/api/v2/risk/rail-alarm</w:t>
      </w:r>
    </w:p>
    <w:p>
      <w:pPr>
        <w:outlineLvl w:val="2"/>
      </w:pPr>
      <w:bookmarkStart w:id="906" w:name="_Toc48635815"/>
      <w:bookmarkStart w:id="907" w:name="_Toc57621915"/>
      <w:bookmarkStart w:id="908" w:name="_Toc48926482"/>
      <w:bookmarkStart w:id="909" w:name="_Toc49438235"/>
      <w:bookmarkStart w:id="910" w:name="_Toc48926735"/>
      <w:bookmarkStart w:id="911" w:name="_Toc51882744"/>
      <w:r>
        <w:rPr>
          <w:rFonts w:hint="eastAsia"/>
          <w:b/>
          <w:bCs/>
        </w:rPr>
        <w:t>6</w:t>
      </w:r>
      <w:r>
        <w:rPr>
          <w:b/>
          <w:bCs/>
        </w:rPr>
        <w:t>.6.2 请</w:t>
      </w:r>
      <w:r>
        <w:rPr>
          <w:rFonts w:hint="eastAsia"/>
          <w:b/>
          <w:bCs/>
        </w:rPr>
        <w:t>求头</w:t>
      </w:r>
      <w:bookmarkEnd w:id="906"/>
      <w:bookmarkEnd w:id="907"/>
      <w:bookmarkEnd w:id="908"/>
      <w:bookmarkEnd w:id="909"/>
      <w:bookmarkEnd w:id="910"/>
      <w:bookmarkEnd w:id="91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</w:t>
            </w:r>
            <w:r>
              <w:rPr>
                <w:sz w:val="18"/>
                <w:szCs w:val="18"/>
              </w:rPr>
              <w:t>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912" w:name="_Toc48926736"/>
      <w:bookmarkStart w:id="913" w:name="_Toc49438236"/>
      <w:bookmarkStart w:id="914" w:name="_Toc57621916"/>
      <w:bookmarkStart w:id="915" w:name="_Toc51882745"/>
      <w:bookmarkStart w:id="916" w:name="_Toc48926483"/>
      <w:bookmarkStart w:id="917" w:name="_Toc48635816"/>
      <w:r>
        <w:rPr>
          <w:rFonts w:hint="eastAsia"/>
          <w:b/>
          <w:bCs/>
        </w:rPr>
        <w:t>6</w:t>
      </w:r>
      <w:r>
        <w:rPr>
          <w:b/>
          <w:bCs/>
        </w:rPr>
        <w:t xml:space="preserve">.6.3 POST </w:t>
      </w:r>
      <w:r>
        <w:rPr>
          <w:rFonts w:hint="eastAsia"/>
          <w:b/>
          <w:bCs/>
        </w:rPr>
        <w:t>请求参数</w:t>
      </w:r>
      <w:bookmarkEnd w:id="912"/>
      <w:bookmarkEnd w:id="913"/>
      <w:bookmarkEnd w:id="914"/>
      <w:bookmarkEnd w:id="915"/>
      <w:bookmarkEnd w:id="916"/>
      <w:bookmarkEnd w:id="91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789"/>
        <w:gridCol w:w="1559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78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5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54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178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ong</w:t>
            </w:r>
          </w:p>
        </w:tc>
        <w:tc>
          <w:tcPr>
            <w:tcW w:w="15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，不支持负数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78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5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54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</w:tbl>
    <w:p/>
    <w:p>
      <w:pPr>
        <w:outlineLvl w:val="2"/>
        <w:rPr>
          <w:b/>
          <w:bCs/>
        </w:rPr>
      </w:pPr>
      <w:bookmarkStart w:id="918" w:name="_Toc48926484"/>
      <w:bookmarkStart w:id="919" w:name="_Toc51882746"/>
      <w:bookmarkStart w:id="920" w:name="_Toc48926737"/>
      <w:bookmarkStart w:id="921" w:name="_Toc48635817"/>
      <w:bookmarkStart w:id="922" w:name="_Toc49438237"/>
      <w:bookmarkStart w:id="923" w:name="_Toc57621917"/>
      <w:r>
        <w:rPr>
          <w:rFonts w:hint="eastAsia"/>
          <w:b/>
          <w:bCs/>
        </w:rPr>
        <w:t>6</w:t>
      </w:r>
      <w:r>
        <w:rPr>
          <w:b/>
          <w:bCs/>
        </w:rPr>
        <w:t xml:space="preserve">.6.4 </w:t>
      </w:r>
      <w:r>
        <w:rPr>
          <w:rFonts w:hint="eastAsia"/>
          <w:b/>
          <w:bCs/>
        </w:rPr>
        <w:t>请求响应参数</w:t>
      </w:r>
      <w:bookmarkEnd w:id="918"/>
      <w:bookmarkEnd w:id="919"/>
      <w:bookmarkEnd w:id="920"/>
      <w:bookmarkEnd w:id="921"/>
      <w:bookmarkEnd w:id="922"/>
      <w:bookmarkEnd w:id="923"/>
    </w:p>
    <w:p/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2268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3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2268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453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length</w:t>
            </w:r>
          </w:p>
        </w:tc>
        <w:tc>
          <w:tcPr>
            <w:tcW w:w="226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5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ata</w:t>
            </w:r>
          </w:p>
        </w:tc>
        <w:tc>
          <w:tcPr>
            <w:tcW w:w="226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</w:t>
            </w:r>
            <w:r>
              <w:rPr>
                <w:rFonts w:hint="eastAsia"/>
                <w:sz w:val="18"/>
                <w:szCs w:val="18"/>
              </w:rPr>
              <w:t>&lt;</w:t>
            </w:r>
            <w:r>
              <w:rPr>
                <w:sz w:val="18"/>
                <w:szCs w:val="18"/>
              </w:rPr>
              <w:t>PodRiskRailParam&gt;</w:t>
            </w:r>
          </w:p>
        </w:tc>
        <w:tc>
          <w:tcPr>
            <w:tcW w:w="45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风险分区数据集合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788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43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PodRiskRailParam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788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411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178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41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points</w:t>
            </w:r>
          </w:p>
        </w:tc>
        <w:tc>
          <w:tcPr>
            <w:tcW w:w="178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List&lt;PointXYZDto&gt;</w:t>
            </w:r>
          </w:p>
        </w:tc>
        <w:tc>
          <w:tcPr>
            <w:tcW w:w="41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位置坐标集合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060"/>
        <w:gridCol w:w="4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809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06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446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d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buildId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floorNo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deleteFlag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删除标记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lag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Boolean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标识是否为连接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height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箱体图形高度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tenentId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租户I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orgCode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组织机构代码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createTime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createBy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updateTime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updateBy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remark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openRailId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开放平台围栏id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createPerson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创建人名字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podRiskRailPoints</w:t>
            </w:r>
          </w:p>
        </w:tc>
        <w:tc>
          <w:tcPr>
            <w:tcW w:w="20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List&lt;PodRiskRailPoints&gt;</w:t>
            </w:r>
          </w:p>
        </w:tc>
        <w:tc>
          <w:tcPr>
            <w:tcW w:w="446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点位集合信息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6"/>
        <w:gridCol w:w="1225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71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PodRiskRailPoints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225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4394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riskRailId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riskRailName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createTime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createBy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updateTime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updateBy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tenentId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租户I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orgCode</w:t>
            </w:r>
          </w:p>
        </w:tc>
        <w:tc>
          <w:tcPr>
            <w:tcW w:w="12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439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组织机构代码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984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098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PointXYZDto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984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4253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98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</w:t>
            </w:r>
            <w:r>
              <w:rPr>
                <w:rFonts w:hint="eastAsia"/>
                <w:sz w:val="18"/>
                <w:szCs w:val="18"/>
              </w:rPr>
              <w:t>ble</w:t>
            </w:r>
          </w:p>
        </w:tc>
        <w:tc>
          <w:tcPr>
            <w:tcW w:w="425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98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</w:t>
            </w:r>
            <w:r>
              <w:rPr>
                <w:rFonts w:hint="eastAsia"/>
                <w:sz w:val="18"/>
                <w:szCs w:val="18"/>
              </w:rPr>
              <w:t>ble</w:t>
            </w:r>
          </w:p>
        </w:tc>
        <w:tc>
          <w:tcPr>
            <w:tcW w:w="425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</w:p>
        </w:tc>
        <w:tc>
          <w:tcPr>
            <w:tcW w:w="198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25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坐标Z</w:t>
            </w:r>
          </w:p>
        </w:tc>
      </w:tr>
    </w:tbl>
    <w:p/>
    <w:p/>
    <w:p>
      <w:pPr>
        <w:outlineLvl w:val="2"/>
        <w:rPr>
          <w:b/>
          <w:bCs/>
        </w:rPr>
      </w:pPr>
      <w:bookmarkStart w:id="924" w:name="_Toc48926485"/>
      <w:bookmarkStart w:id="925" w:name="_Toc49438238"/>
      <w:bookmarkStart w:id="926" w:name="_Toc48635818"/>
      <w:bookmarkStart w:id="927" w:name="_Toc51882747"/>
      <w:bookmarkStart w:id="928" w:name="_Toc57621918"/>
      <w:bookmarkStart w:id="929" w:name="_Toc48926738"/>
      <w:r>
        <w:rPr>
          <w:rFonts w:hint="eastAsia"/>
          <w:b/>
          <w:bCs/>
        </w:rPr>
        <w:t>6</w:t>
      </w:r>
      <w:r>
        <w:rPr>
          <w:b/>
          <w:bCs/>
        </w:rPr>
        <w:t xml:space="preserve">.6.5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924"/>
      <w:bookmarkEnd w:id="925"/>
      <w:bookmarkEnd w:id="926"/>
      <w:bookmarkEnd w:id="927"/>
      <w:bookmarkEnd w:id="928"/>
      <w:bookmarkEnd w:id="92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80110"/>
                <wp:effectExtent l="0" t="0" r="12700" b="3810"/>
                <wp:docPr id="3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80741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"110"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9.3pt;width:408.2pt;" fillcolor="#B8B8B8" filled="t" stroked="f" coordsize="21600,21600" o:gfxdata="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CKoZs1QAAAAUBAAAPAAAA&#10;AAAAAAEAIAAAACIAAABkcnMvZG93bnJldi54bWxQSwECFAAUAAAACACHTuJAqJ8+RlECAACEBAAA&#10;DgAAAAAAAAABACAAAAAkAQAAZHJzL2Uyb0RvYy54bWxQSwUGAAAAAAYABgBZAQAA5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"110"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30" w:name="_Toc49438239"/>
      <w:bookmarkStart w:id="931" w:name="_Toc48635819"/>
      <w:bookmarkStart w:id="932" w:name="_Toc51882748"/>
      <w:bookmarkStart w:id="933" w:name="_Toc48926486"/>
      <w:bookmarkStart w:id="934" w:name="_Toc48926739"/>
      <w:bookmarkStart w:id="935" w:name="_Toc57621919"/>
      <w:r>
        <w:rPr>
          <w:rFonts w:hint="eastAsia"/>
          <w:b/>
          <w:bCs/>
        </w:rPr>
        <w:t>6</w:t>
      </w:r>
      <w:r>
        <w:rPr>
          <w:b/>
          <w:bCs/>
        </w:rPr>
        <w:t xml:space="preserve">.6.6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930"/>
      <w:bookmarkEnd w:id="931"/>
      <w:bookmarkEnd w:id="932"/>
      <w:bookmarkEnd w:id="933"/>
      <w:bookmarkEnd w:id="934"/>
      <w:bookmarkEnd w:id="93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7152005"/>
                <wp:effectExtent l="0" t="0" r="12700" b="10795"/>
                <wp:docPr id="3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715251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8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"ok"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"errorCode"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18"/>
                                <w:szCs w:val="18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110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"2020年7月31日16:43:18"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"detail"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"222"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50"/>
                                <w:rFonts w:ascii="Courier New" w:hAnsi="Courier New" w:cs="Courier New"/>
                                <w:b/>
                                <w:color w:val="F98280"/>
                                <w:sz w:val="18"/>
                                <w:szCs w:val="18"/>
                              </w:rPr>
                              <w:t>false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"2020-07-31 21:02:00"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"2020-07-31 21:02:00"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"remark"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"2020年7月31日16:43:28"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"openRailId"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"9652056471bb44299b2e50409caca7c0"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8"/>
                                <w:szCs w:val="18"/>
                              </w:rPr>
                              <w:t>"ceshi测试"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"podRiskRailPoints"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18"/>
                                <w:szCs w:val="18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118.98662629519903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33.36694809448964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118.98716535136393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33.366081599563614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118.98746271275635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33.36634818838884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8"/>
                                <w:szCs w:val="18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8"/>
                                <w:szCs w:val="18"/>
                              </w:rPr>
                              <w:t>}</w:t>
                            </w:r>
                          </w:p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563.15pt;width:408.2pt;" fillcolor="#B8B8B8" filled="t" stroked="f" coordsize="21600,21600" o:gfxdata="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YT0czXAAAABgEAAA8A&#10;AAAAAAAAAQAgAAAAIgAAAGRycy9kb3ducmV2LnhtbFBLAQIUABQAAAAIAIdO4kARCakkUQIAAIUE&#10;AAAOAAAAAAAAAAEAIAAAACYBAABkcnMvZTJvRG9jLnhtbFBLBQYAAAAABgAGAFkBAADp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8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"ok"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"errorCode"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18"/>
                          <w:szCs w:val="18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110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"2020年7月31日16:43:18"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"detail"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"222"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50"/>
                          <w:rFonts w:ascii="Courier New" w:hAnsi="Courier New" w:cs="Courier New"/>
                          <w:b/>
                          <w:color w:val="F98280"/>
                          <w:sz w:val="18"/>
                          <w:szCs w:val="18"/>
                        </w:rPr>
                        <w:t>false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"2020-07-31 21:02:00"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"2020-07-31 21:02:00"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"remark"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"2020年7月31日16:43:28"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"openRailId"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"9652056471bb44299b2e50409caca7c0"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8"/>
                          <w:szCs w:val="18"/>
                        </w:rPr>
                        <w:t>"ceshi测试"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"podRiskRailPoints"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18"/>
                          <w:szCs w:val="18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118.98662629519903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33.36694809448964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118.98716535136393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33.366081599563614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118.98746271275635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33.36634818838884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8"/>
                          <w:szCs w:val="18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8"/>
                          <w:szCs w:val="18"/>
                        </w:rPr>
                        <w:t>}</w:t>
                      </w:r>
                    </w:p>
                    <w:p>
                      <w:pPr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36" w:name="_Toc48926487"/>
      <w:bookmarkStart w:id="937" w:name="_Toc51882749"/>
      <w:bookmarkStart w:id="938" w:name="_Toc49438240"/>
      <w:bookmarkStart w:id="939" w:name="_Toc57621920"/>
      <w:bookmarkStart w:id="940" w:name="_Toc48926740"/>
      <w:bookmarkStart w:id="941" w:name="_Toc48635820"/>
      <w:r>
        <w:rPr>
          <w:rFonts w:hint="eastAsia"/>
          <w:b/>
          <w:bCs/>
        </w:rPr>
        <w:t>6</w:t>
      </w:r>
      <w:r>
        <w:rPr>
          <w:b/>
          <w:bCs/>
        </w:rPr>
        <w:t xml:space="preserve">.6.7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936"/>
      <w:bookmarkEnd w:id="937"/>
      <w:bookmarkEnd w:id="938"/>
      <w:bookmarkEnd w:id="939"/>
      <w:bookmarkEnd w:id="940"/>
      <w:bookmarkEnd w:id="941"/>
      <w:r>
        <w:rPr>
          <w:rFonts w:hint="eastAsia"/>
          <w:b/>
          <w:bCs/>
        </w:rPr>
        <w:t xml:space="preserve"> </w: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51280"/>
                <wp:effectExtent l="0" t="0" r="0" b="1270"/>
                <wp:docPr id="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51503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8"/>
                                <w:szCs w:val="2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6.4pt;width:408.2pt;" fillcolor="#B8B8B8" filled="t" stroked="f" coordsize="21600,21600" o:gfxdata="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DXMFJy1wAAAAUBAAAP&#10;AAAAAAAAAAEAIAAAACIAAABkcnMvZG93bnJldi54bWxQSwECFAAUAAAACACHTuJAi+xGvVICAACE&#10;BAAADgAAAAAAAAABACAAAAAmAQAAZHJzL2Uyb0RvYy54bWxQSwUGAAAAAAYABgBZAQAA6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8"/>
                          <w:szCs w:val="28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42" w:name="_Toc48926488"/>
      <w:bookmarkStart w:id="943" w:name="_Toc48926741"/>
      <w:bookmarkStart w:id="944" w:name="_Toc51882750"/>
      <w:bookmarkStart w:id="945" w:name="_Toc49438241"/>
      <w:bookmarkStart w:id="946" w:name="_Toc48635821"/>
      <w:bookmarkStart w:id="947" w:name="_Toc57621921"/>
      <w:r>
        <w:rPr>
          <w:rFonts w:hint="eastAsia"/>
          <w:b/>
          <w:bCs/>
        </w:rPr>
        <w:t>6</w:t>
      </w:r>
      <w:r>
        <w:rPr>
          <w:b/>
          <w:bCs/>
        </w:rPr>
        <w:t xml:space="preserve">.6.8 </w:t>
      </w:r>
      <w:r>
        <w:rPr>
          <w:rFonts w:hint="eastAsia"/>
          <w:b/>
          <w:bCs/>
        </w:rPr>
        <w:t>业务错误码</w:t>
      </w:r>
      <w:bookmarkEnd w:id="942"/>
      <w:bookmarkEnd w:id="943"/>
      <w:bookmarkEnd w:id="944"/>
      <w:bookmarkEnd w:id="945"/>
      <w:bookmarkEnd w:id="946"/>
      <w:bookmarkEnd w:id="94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>
      <w:pPr>
        <w:outlineLvl w:val="2"/>
        <w:rPr>
          <w:b/>
          <w:bCs/>
        </w:rPr>
      </w:pPr>
      <w:bookmarkStart w:id="948" w:name="_Toc51882751"/>
      <w:bookmarkStart w:id="949" w:name="_Toc48926489"/>
      <w:bookmarkStart w:id="950" w:name="_Toc49438242"/>
      <w:bookmarkStart w:id="951" w:name="_Toc48926742"/>
      <w:bookmarkStart w:id="952" w:name="_Toc57621922"/>
      <w:bookmarkStart w:id="953" w:name="_Toc48635822"/>
      <w:r>
        <w:rPr>
          <w:rFonts w:hint="eastAsia"/>
          <w:b/>
          <w:bCs/>
        </w:rPr>
        <w:t>6</w:t>
      </w:r>
      <w:r>
        <w:rPr>
          <w:b/>
          <w:bCs/>
        </w:rPr>
        <w:t xml:space="preserve">.6.9 </w:t>
      </w:r>
      <w:r>
        <w:rPr>
          <w:rFonts w:hint="eastAsia"/>
          <w:b/>
          <w:bCs/>
        </w:rPr>
        <w:t>图片案例</w:t>
      </w:r>
      <w:bookmarkEnd w:id="948"/>
      <w:bookmarkEnd w:id="949"/>
      <w:bookmarkEnd w:id="950"/>
      <w:bookmarkEnd w:id="951"/>
      <w:bookmarkEnd w:id="952"/>
      <w:bookmarkEnd w:id="953"/>
    </w:p>
    <w:p>
      <w:pPr>
        <w:widowControl/>
        <w:jc w:val="left"/>
      </w:pPr>
      <w:r>
        <w:drawing>
          <wp:inline distT="0" distB="0" distL="0" distR="0">
            <wp:extent cx="5278120" cy="501586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01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954" w:name="_Toc48926743"/>
      <w:bookmarkStart w:id="955" w:name="_Toc49438243"/>
      <w:bookmarkStart w:id="956" w:name="_Toc48926490"/>
      <w:bookmarkStart w:id="957" w:name="_Toc51882752"/>
      <w:bookmarkStart w:id="958" w:name="_Toc48635832"/>
      <w:bookmarkStart w:id="959" w:name="_Toc57621923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.7 </w:t>
      </w:r>
      <w:r>
        <w:rPr>
          <w:rFonts w:hint="eastAsia"/>
          <w:b/>
          <w:bCs/>
          <w:sz w:val="28"/>
          <w:szCs w:val="28"/>
        </w:rPr>
        <w:t>删除风险分区</w:t>
      </w:r>
      <w:bookmarkEnd w:id="954"/>
      <w:bookmarkEnd w:id="955"/>
      <w:bookmarkEnd w:id="956"/>
      <w:bookmarkEnd w:id="957"/>
      <w:bookmarkEnd w:id="958"/>
      <w:bookmarkEnd w:id="959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369570"/>
                <wp:effectExtent l="0" t="0" r="0" b="0"/>
                <wp:docPr id="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370115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风险分区 被绑定时，此风险分区无法删除，需要先解绑两单三卡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29.1pt;width:408.2pt;" fillcolor="#B8B8B8" filled="t" stroked="f" coordsize="21600,21600" o:gfxdata="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xYug71QAAAAQBAAAPAAAA&#10;AAAAAAEAIAAAACIAAABkcnMvZG93bnJldi54bWxQSwECFAAUAAAACACHTuJAxK+z51ECAACDBAAA&#10;DgAAAAAAAAABACAAAAAkAQAAZHJzL2Uyb0RvYy54bWxQSwUGAAAAAAYABgBZAQAA5w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风险分区 被绑定时，此风险分区无法删除，需要先解绑两单三卡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60" w:name="_Toc48635833"/>
      <w:bookmarkStart w:id="961" w:name="_Toc48926491"/>
      <w:bookmarkStart w:id="962" w:name="_Toc48926744"/>
      <w:bookmarkStart w:id="963" w:name="_Toc51882753"/>
      <w:bookmarkStart w:id="964" w:name="_Toc49438244"/>
      <w:bookmarkStart w:id="965" w:name="_Toc57621924"/>
      <w:r>
        <w:rPr>
          <w:rFonts w:hint="eastAsia"/>
          <w:b/>
          <w:bCs/>
        </w:rPr>
        <w:t>6</w:t>
      </w:r>
      <w:r>
        <w:rPr>
          <w:b/>
          <w:bCs/>
        </w:rPr>
        <w:t xml:space="preserve">.7.1 </w:t>
      </w:r>
      <w:bookmarkEnd w:id="960"/>
      <w:r>
        <w:rPr>
          <w:b/>
          <w:bCs/>
        </w:rPr>
        <w:t>URL</w:t>
      </w:r>
      <w:bookmarkEnd w:id="961"/>
      <w:bookmarkEnd w:id="962"/>
      <w:bookmarkEnd w:id="963"/>
      <w:bookmarkEnd w:id="964"/>
      <w:bookmarkEnd w:id="965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/api/v2/risk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delete</w:t>
      </w:r>
    </w:p>
    <w:p>
      <w:pPr>
        <w:outlineLvl w:val="2"/>
      </w:pPr>
      <w:bookmarkStart w:id="966" w:name="_Toc49438245"/>
      <w:bookmarkStart w:id="967" w:name="_Toc48926492"/>
      <w:bookmarkStart w:id="968" w:name="_Toc51882754"/>
      <w:bookmarkStart w:id="969" w:name="_Toc48635834"/>
      <w:bookmarkStart w:id="970" w:name="_Toc48926745"/>
      <w:bookmarkStart w:id="971" w:name="_Toc57621925"/>
      <w:r>
        <w:rPr>
          <w:rFonts w:hint="eastAsia"/>
          <w:b/>
          <w:bCs/>
        </w:rPr>
        <w:t>6</w:t>
      </w:r>
      <w:r>
        <w:rPr>
          <w:b/>
          <w:bCs/>
        </w:rPr>
        <w:t>.7.2 请</w:t>
      </w:r>
      <w:r>
        <w:rPr>
          <w:rFonts w:hint="eastAsia"/>
          <w:b/>
          <w:bCs/>
        </w:rPr>
        <w:t>求头</w:t>
      </w:r>
      <w:bookmarkEnd w:id="966"/>
      <w:bookmarkEnd w:id="967"/>
      <w:bookmarkEnd w:id="968"/>
      <w:bookmarkEnd w:id="969"/>
      <w:bookmarkEnd w:id="970"/>
      <w:bookmarkEnd w:id="97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972" w:name="_Toc51882755"/>
      <w:bookmarkStart w:id="973" w:name="_Toc49438246"/>
      <w:bookmarkStart w:id="974" w:name="_Toc48926493"/>
      <w:bookmarkStart w:id="975" w:name="_Toc48635835"/>
      <w:bookmarkStart w:id="976" w:name="_Toc48926746"/>
      <w:bookmarkStart w:id="977" w:name="_Toc57621926"/>
      <w:r>
        <w:rPr>
          <w:rFonts w:hint="eastAsia"/>
          <w:b/>
          <w:bCs/>
        </w:rPr>
        <w:t>6</w:t>
      </w:r>
      <w:r>
        <w:rPr>
          <w:b/>
          <w:bCs/>
        </w:rPr>
        <w:t>.7.3 POST</w:t>
      </w:r>
      <w:r>
        <w:rPr>
          <w:rFonts w:hint="eastAsia"/>
          <w:b/>
          <w:bCs/>
        </w:rPr>
        <w:t>请求参数</w:t>
      </w:r>
      <w:bookmarkEnd w:id="972"/>
      <w:bookmarkEnd w:id="973"/>
      <w:bookmarkEnd w:id="974"/>
      <w:bookmarkEnd w:id="975"/>
      <w:bookmarkEnd w:id="976"/>
      <w:bookmarkEnd w:id="977"/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11"/>
        <w:gridCol w:w="1276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2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161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27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827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ata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ist&lt;L</w:t>
            </w:r>
            <w:r>
              <w:rPr>
                <w:rFonts w:hint="eastAsia"/>
                <w:sz w:val="18"/>
                <w:szCs w:val="18"/>
              </w:rPr>
              <w:t>ong</w:t>
            </w:r>
            <w:r>
              <w:rPr>
                <w:sz w:val="18"/>
                <w:szCs w:val="18"/>
              </w:rPr>
              <w:t>&gt;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集合</w:t>
            </w:r>
          </w:p>
        </w:tc>
      </w:tr>
    </w:tbl>
    <w:p>
      <w:pPr>
        <w:outlineLvl w:val="2"/>
        <w:rPr>
          <w:b/>
          <w:bCs/>
        </w:rPr>
      </w:pPr>
      <w:bookmarkStart w:id="978" w:name="_Toc51882756"/>
      <w:bookmarkStart w:id="979" w:name="_Toc48926494"/>
      <w:bookmarkStart w:id="980" w:name="_Toc48635836"/>
      <w:bookmarkStart w:id="981" w:name="_Toc48926747"/>
      <w:bookmarkStart w:id="982" w:name="_Toc49438247"/>
      <w:bookmarkStart w:id="983" w:name="_Toc57621927"/>
      <w:r>
        <w:rPr>
          <w:rFonts w:hint="eastAsia"/>
          <w:b/>
          <w:bCs/>
        </w:rPr>
        <w:t>6</w:t>
      </w:r>
      <w:r>
        <w:rPr>
          <w:b/>
          <w:bCs/>
        </w:rPr>
        <w:t xml:space="preserve">.7.4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978"/>
      <w:bookmarkEnd w:id="979"/>
      <w:bookmarkEnd w:id="980"/>
      <w:bookmarkEnd w:id="981"/>
      <w:bookmarkEnd w:id="982"/>
      <w:bookmarkEnd w:id="98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81100"/>
                <wp:effectExtent l="0" t="0" r="12700" b="7620"/>
                <wp:docPr id="7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8110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4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    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93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94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3pt;width:408.2pt;" fillcolor="#B8B8B8" filled="t" stroked="f" coordsize="21600,21600" o:gfxdata="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+FOttUAAAAFAQAADwAAAAAA&#10;AAABACAAAAAiAAAAZHJzL2Rvd25yZXYueG1sUEsBAhQAFAAAAAgAh07iQMfHbixPAgAAhAQAAA4A&#10;AAAAAAAAAQAgAAAAJAEAAGRycy9lMm9Eb2MueG1sUEsFBgAAAAAGAAYAWQEAAOU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4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    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93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94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84" w:name="_Toc57621928"/>
      <w:bookmarkStart w:id="985" w:name="_Toc49438248"/>
      <w:bookmarkStart w:id="986" w:name="_Toc48635837"/>
      <w:bookmarkStart w:id="987" w:name="_Toc48926748"/>
      <w:bookmarkStart w:id="988" w:name="_Toc51882757"/>
      <w:bookmarkStart w:id="989" w:name="_Toc48926495"/>
      <w:r>
        <w:rPr>
          <w:rFonts w:hint="eastAsia"/>
          <w:b/>
          <w:bCs/>
        </w:rPr>
        <w:t>6</w:t>
      </w:r>
      <w:r>
        <w:rPr>
          <w:b/>
          <w:bCs/>
        </w:rPr>
        <w:t xml:space="preserve">.7.5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984"/>
      <w:bookmarkEnd w:id="985"/>
      <w:bookmarkEnd w:id="986"/>
      <w:bookmarkEnd w:id="987"/>
      <w:bookmarkEnd w:id="988"/>
      <w:bookmarkEnd w:id="98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81100"/>
                <wp:effectExtent l="0" t="0" r="12700" b="7620"/>
                <wp:docPr id="7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8110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8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3pt;width:408.2pt;" fillcolor="#B8B8B8" filled="t" stroked="f" coordsize="21600,21600" o:gfxdata="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+FOttUAAAAFAQAADwAAAAAA&#10;AAABACAAAAAiAAAAZHJzL2Rvd25yZXYueG1sUEsBAhQAFAAAAAgAh07iQMbO239PAgAAhAQAAA4A&#10;AAAAAAAAAQAgAAAAJAEAAGRycy9lMm9Eb2MueG1sUEsFBgAAAAAGAAYAWQEAAOU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8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90" w:name="_Toc57621929"/>
      <w:bookmarkStart w:id="991" w:name="_Toc48635838"/>
      <w:bookmarkStart w:id="992" w:name="_Toc51882758"/>
      <w:bookmarkStart w:id="993" w:name="_Toc48926749"/>
      <w:bookmarkStart w:id="994" w:name="_Toc49438249"/>
      <w:bookmarkStart w:id="995" w:name="_Toc48926496"/>
      <w:r>
        <w:rPr>
          <w:rFonts w:hint="eastAsia"/>
          <w:b/>
          <w:bCs/>
        </w:rPr>
        <w:t>6</w:t>
      </w:r>
      <w:r>
        <w:rPr>
          <w:b/>
          <w:bCs/>
        </w:rPr>
        <w:t xml:space="preserve">.7.6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990"/>
      <w:bookmarkEnd w:id="991"/>
      <w:bookmarkEnd w:id="992"/>
      <w:bookmarkEnd w:id="993"/>
      <w:bookmarkEnd w:id="994"/>
      <w:bookmarkEnd w:id="99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00760"/>
                <wp:effectExtent l="0" t="0" r="0" b="8890"/>
                <wp:docPr id="7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01288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8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"最少是一个完整数据"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400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8.8pt;width:408.2pt;" fillcolor="#B8B8B8" filled="t" stroked="f" coordsize="21600,21600" o:gfxdata="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pV8k5tYAAAAFAQAADwAA&#10;AAAAAAABACAAAAAiAAAAZHJzL2Rvd25yZXYueG1sUEsBAhQAFAAAAAgAh07iQFER+rVRAgAAhAQA&#10;AA4AAAAAAAAAAQAgAAAAJQEAAGRycy9lMm9Eb2MueG1sUEsFBgAAAAAGAAYAWQEAAOg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8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"最少是一个完整数据"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400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62050"/>
                <wp:effectExtent l="0" t="0" r="0" b="0"/>
                <wp:docPr id="8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6205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lumMod val="85000"/>
                          </a:srgbClr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"风险区域不存在[ 149 ]"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1704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1.5pt;width:408.2pt;" fillcolor="#B8B8B8" filled="t" stroked="f" coordsize="21600,21600" o:gfxdata="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vDHEndUAAAAFAQAADwAAAAAA&#10;AAABACAAAAAiAAAAZHJzL2Rvd25yZXYueG1sUEsBAhQAFAAAAAgAh07iQE0TI2lPAgAAhAQAAA4A&#10;AAAAAAAAAQAgAAAAJAEAAGRycy9lMm9Eb2MueG1sUEsFBgAAAAAGAAYAWQEAAOU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0"/>
                          <w:szCs w:val="11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"风险区域不存在[ 149 ]"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1704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996" w:name="_Toc57621930"/>
      <w:bookmarkStart w:id="997" w:name="_Toc48926750"/>
      <w:bookmarkStart w:id="998" w:name="_Toc49438250"/>
      <w:bookmarkStart w:id="999" w:name="_Toc48926497"/>
      <w:bookmarkStart w:id="1000" w:name="_Toc48635839"/>
      <w:bookmarkStart w:id="1001" w:name="_Toc51882759"/>
      <w:r>
        <w:rPr>
          <w:rFonts w:hint="eastAsia"/>
          <w:b/>
          <w:bCs/>
        </w:rPr>
        <w:t>7</w:t>
      </w:r>
      <w:r>
        <w:rPr>
          <w:b/>
          <w:bCs/>
        </w:rPr>
        <w:t xml:space="preserve">.7.7 </w:t>
      </w:r>
      <w:r>
        <w:rPr>
          <w:rFonts w:hint="eastAsia"/>
          <w:b/>
          <w:bCs/>
        </w:rPr>
        <w:t>业务错误码</w:t>
      </w:r>
      <w:bookmarkEnd w:id="996"/>
      <w:bookmarkEnd w:id="997"/>
      <w:bookmarkEnd w:id="998"/>
      <w:bookmarkEnd w:id="999"/>
      <w:bookmarkEnd w:id="1000"/>
      <w:bookmarkEnd w:id="100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074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风险区域不存在</w:t>
            </w:r>
          </w:p>
        </w:tc>
      </w:tr>
    </w:tbl>
    <w:p/>
    <w:p>
      <w:pPr>
        <w:outlineLvl w:val="2"/>
        <w:rPr>
          <w:b/>
          <w:bCs/>
        </w:rPr>
      </w:pPr>
      <w:bookmarkStart w:id="1002" w:name="_Toc51882760"/>
      <w:bookmarkStart w:id="1003" w:name="_Toc49438251"/>
      <w:bookmarkStart w:id="1004" w:name="_Toc48635840"/>
      <w:bookmarkStart w:id="1005" w:name="_Toc57621931"/>
      <w:bookmarkStart w:id="1006" w:name="_Toc48926498"/>
      <w:bookmarkStart w:id="1007" w:name="_Toc48926751"/>
      <w:r>
        <w:rPr>
          <w:rFonts w:hint="eastAsia"/>
          <w:b/>
          <w:bCs/>
        </w:rPr>
        <w:t>7</w:t>
      </w:r>
      <w:r>
        <w:rPr>
          <w:b/>
          <w:bCs/>
        </w:rPr>
        <w:t xml:space="preserve">.7.8 </w:t>
      </w:r>
      <w:r>
        <w:rPr>
          <w:rFonts w:hint="eastAsia"/>
          <w:b/>
          <w:bCs/>
        </w:rPr>
        <w:t>图片案例</w:t>
      </w:r>
      <w:bookmarkEnd w:id="1002"/>
      <w:bookmarkEnd w:id="1003"/>
      <w:bookmarkEnd w:id="1004"/>
      <w:bookmarkEnd w:id="1005"/>
      <w:bookmarkEnd w:id="1006"/>
      <w:bookmarkEnd w:id="1007"/>
    </w:p>
    <w:p>
      <w:r>
        <w:drawing>
          <wp:inline distT="0" distB="0" distL="0" distR="0">
            <wp:extent cx="5278120" cy="4326890"/>
            <wp:effectExtent l="0" t="0" r="0" b="0"/>
            <wp:docPr id="342" name="图片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图片 34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outlineLvl w:val="1"/>
        <w:rPr>
          <w:b/>
          <w:bCs/>
          <w:sz w:val="28"/>
          <w:szCs w:val="28"/>
        </w:rPr>
      </w:pPr>
      <w:bookmarkStart w:id="1008" w:name="_Toc51882761"/>
      <w:bookmarkStart w:id="1009" w:name="_Toc48926752"/>
      <w:bookmarkStart w:id="1010" w:name="_Toc57621932"/>
      <w:bookmarkStart w:id="1011" w:name="_Toc49438252"/>
      <w:bookmarkStart w:id="1012" w:name="_Toc48926499"/>
      <w:bookmarkStart w:id="1013" w:name="_Toc48635823"/>
      <w:bookmarkStart w:id="1014" w:name="_Toc48635841"/>
      <w:r>
        <w:rPr>
          <w:rFonts w:hint="eastAsia"/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.8 </w:t>
      </w:r>
      <w:r>
        <w:rPr>
          <w:rFonts w:hint="eastAsia"/>
          <w:b/>
          <w:bCs/>
          <w:sz w:val="28"/>
          <w:szCs w:val="28"/>
        </w:rPr>
        <w:t>修改风险分区</w:t>
      </w:r>
      <w:bookmarkEnd w:id="1008"/>
      <w:bookmarkEnd w:id="1009"/>
      <w:bookmarkEnd w:id="1010"/>
      <w:bookmarkEnd w:id="1011"/>
      <w:bookmarkEnd w:id="1012"/>
      <w:bookmarkEnd w:id="1013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015" w:name="_Toc48635824"/>
      <w:bookmarkStart w:id="1016" w:name="_Toc48926500"/>
      <w:bookmarkStart w:id="1017" w:name="_Toc51882762"/>
      <w:bookmarkStart w:id="1018" w:name="_Toc48926753"/>
      <w:bookmarkStart w:id="1019" w:name="_Toc49438253"/>
      <w:bookmarkStart w:id="1020" w:name="_Toc57621933"/>
      <w:r>
        <w:rPr>
          <w:rFonts w:hint="eastAsia"/>
          <w:b/>
          <w:bCs/>
        </w:rPr>
        <w:t>6</w:t>
      </w:r>
      <w:r>
        <w:rPr>
          <w:b/>
          <w:bCs/>
        </w:rPr>
        <w:t xml:space="preserve">.8.1 </w:t>
      </w:r>
      <w:bookmarkEnd w:id="1015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1016"/>
      <w:bookmarkEnd w:id="1017"/>
      <w:bookmarkEnd w:id="1018"/>
      <w:bookmarkEnd w:id="1019"/>
      <w:bookmarkEnd w:id="1020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/api/v2/risk/add-update</w:t>
      </w:r>
    </w:p>
    <w:p>
      <w:pPr>
        <w:outlineLvl w:val="2"/>
      </w:pPr>
      <w:bookmarkStart w:id="1021" w:name="_Toc49438254"/>
      <w:bookmarkStart w:id="1022" w:name="_Toc51882763"/>
      <w:bookmarkStart w:id="1023" w:name="_Toc48926501"/>
      <w:bookmarkStart w:id="1024" w:name="_Toc48635825"/>
      <w:bookmarkStart w:id="1025" w:name="_Toc57621934"/>
      <w:bookmarkStart w:id="1026" w:name="_Toc48926754"/>
      <w:r>
        <w:rPr>
          <w:rFonts w:hint="eastAsia"/>
          <w:b/>
          <w:bCs/>
        </w:rPr>
        <w:t>6</w:t>
      </w:r>
      <w:r>
        <w:rPr>
          <w:b/>
          <w:bCs/>
        </w:rPr>
        <w:t>.8.2 请</w:t>
      </w:r>
      <w:r>
        <w:rPr>
          <w:rFonts w:hint="eastAsia"/>
          <w:b/>
          <w:bCs/>
        </w:rPr>
        <w:t>求头</w:t>
      </w:r>
      <w:bookmarkEnd w:id="1021"/>
      <w:bookmarkEnd w:id="1022"/>
      <w:bookmarkEnd w:id="1023"/>
      <w:bookmarkEnd w:id="1024"/>
      <w:bookmarkEnd w:id="1025"/>
      <w:bookmarkEnd w:id="1026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1027" w:name="_Toc48926755"/>
      <w:bookmarkStart w:id="1028" w:name="_Toc48635826"/>
      <w:bookmarkStart w:id="1029" w:name="_Toc49438255"/>
      <w:bookmarkStart w:id="1030" w:name="_Toc51882764"/>
      <w:bookmarkStart w:id="1031" w:name="_Toc48926502"/>
      <w:bookmarkStart w:id="1032" w:name="_Toc57621935"/>
      <w:r>
        <w:rPr>
          <w:rFonts w:hint="eastAsia"/>
          <w:b/>
          <w:bCs/>
        </w:rPr>
        <w:t>6</w:t>
      </w:r>
      <w:r>
        <w:rPr>
          <w:b/>
          <w:bCs/>
        </w:rPr>
        <w:t xml:space="preserve">.8.3 POST </w:t>
      </w:r>
      <w:r>
        <w:rPr>
          <w:rFonts w:hint="eastAsia"/>
          <w:b/>
          <w:bCs/>
        </w:rPr>
        <w:t>请求参数</w:t>
      </w:r>
      <w:bookmarkEnd w:id="1027"/>
      <w:bookmarkEnd w:id="1028"/>
      <w:bookmarkEnd w:id="1029"/>
      <w:bookmarkEnd w:id="1030"/>
      <w:bookmarkEnd w:id="1031"/>
      <w:bookmarkEnd w:id="1032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2626"/>
        <w:gridCol w:w="1487"/>
        <w:gridCol w:w="2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6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48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292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26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4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9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1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ata</w:t>
            </w:r>
          </w:p>
        </w:tc>
        <w:tc>
          <w:tcPr>
            <w:tcW w:w="26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ist&lt;PodRiskRailParam&gt;</w:t>
            </w:r>
          </w:p>
        </w:tc>
        <w:tc>
          <w:tcPr>
            <w:tcW w:w="148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92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930"/>
        <w:gridCol w:w="113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43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PodRiskRailParam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93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134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2835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19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PodRiskRail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83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points</w:t>
            </w:r>
          </w:p>
        </w:tc>
        <w:tc>
          <w:tcPr>
            <w:tcW w:w="19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 PointXYZDto &gt;</w:t>
            </w:r>
          </w:p>
        </w:tc>
        <w:tc>
          <w:tcPr>
            <w:tcW w:w="1134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83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位置坐标集合</w:t>
            </w:r>
          </w:p>
        </w:tc>
      </w:tr>
    </w:tbl>
    <w:p>
      <w:pPr>
        <w:widowControl/>
        <w:jc w:val="left"/>
        <w:rPr>
          <w:sz w:val="18"/>
          <w:szCs w:val="18"/>
        </w:rPr>
      </w:pPr>
    </w:p>
    <w:tbl>
      <w:tblPr>
        <w:tblStyle w:val="24"/>
        <w:tblW w:w="853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972"/>
        <w:gridCol w:w="1458"/>
        <w:gridCol w:w="760"/>
        <w:gridCol w:w="33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026" w:type="dxa"/>
            <w:shd w:val="clear" w:color="auto" w:fill="9D0505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PodRiskRail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972" w:type="dxa"/>
            <w:shd w:val="clear" w:color="auto" w:fill="9D0505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458" w:type="dxa"/>
            <w:shd w:val="clear" w:color="auto" w:fill="9D0505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760" w:type="dxa"/>
            <w:shd w:val="clear" w:color="auto" w:fill="9D0505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</w:t>
            </w:r>
          </w:p>
        </w:tc>
        <w:tc>
          <w:tcPr>
            <w:tcW w:w="3317" w:type="dxa"/>
            <w:shd w:val="clear" w:color="auto" w:fill="9D0505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，不支持负数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ame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风险分区名称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floorNo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flag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Boolean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标识是否为连接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height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箱体图形高度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箱体高度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remark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level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createPerson</w:t>
            </w:r>
          </w:p>
        </w:tc>
        <w:tc>
          <w:tcPr>
            <w:tcW w:w="97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5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</w:t>
            </w:r>
          </w:p>
        </w:tc>
        <w:tc>
          <w:tcPr>
            <w:tcW w:w="33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创建人名字</w:t>
            </w:r>
          </w:p>
        </w:tc>
      </w:tr>
    </w:tbl>
    <w:p>
      <w:r>
        <w:rPr>
          <w:rFonts w:hint="eastAsia"/>
        </w:rPr>
        <w:t>s</w:t>
      </w: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1559"/>
        <w:gridCol w:w="1276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24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PointXYZDto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559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27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26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Double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2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Double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2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26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坐标Z</w:t>
            </w:r>
          </w:p>
        </w:tc>
      </w:tr>
    </w:tbl>
    <w:p>
      <w:pPr>
        <w:outlineLvl w:val="2"/>
        <w:rPr>
          <w:b/>
          <w:bCs/>
        </w:rPr>
      </w:pPr>
      <w:bookmarkStart w:id="1033" w:name="_Toc48635827"/>
      <w:bookmarkStart w:id="1034" w:name="_Toc48926503"/>
      <w:bookmarkStart w:id="1035" w:name="_Toc49438256"/>
      <w:bookmarkStart w:id="1036" w:name="_Toc51882765"/>
      <w:bookmarkStart w:id="1037" w:name="_Toc48926756"/>
      <w:bookmarkStart w:id="1038" w:name="_Toc57621936"/>
      <w:r>
        <w:rPr>
          <w:rFonts w:hint="eastAsia"/>
          <w:b/>
          <w:bCs/>
        </w:rPr>
        <w:t>6</w:t>
      </w:r>
      <w:r>
        <w:rPr>
          <w:b/>
          <w:bCs/>
        </w:rPr>
        <w:t xml:space="preserve">.8.4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033"/>
      <w:bookmarkEnd w:id="1034"/>
      <w:bookmarkEnd w:id="1035"/>
      <w:bookmarkEnd w:id="1036"/>
      <w:bookmarkEnd w:id="1037"/>
      <w:bookmarkEnd w:id="1038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5794375"/>
                <wp:effectExtent l="0" t="0" r="0" b="0"/>
                <wp:docPr id="6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5794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"podRiskRail"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"aada:02"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"重大风险"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"坦克2号"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"points"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118.98662629823208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33.366948093898834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118.98716535415686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33.36608159312037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"x"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118.98746271349232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33.36634818564294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"z"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56.25pt;width:408.2pt;" fillcolor="#D9D9D9 [2732]" filled="t" stroked="f" coordsize="21600,21600" o:gfxdata="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c6kYNYAAAAFAQAADwAAAAAAAAABACAA&#10;AAAiAAAAZHJzL2Rvd25yZXYueG1sUEsBAhQAFAAAAAgAh07iQO5dyM9IAgAAdgQAAA4AAAAAAAAA&#10;AQAgAAAAJQ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6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"podRiskRail"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"aada:02"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"重大风险"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"坦克2号"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"points"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118.98662629823208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33.366948093898834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118.98716535415686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33.36608159312037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"x"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118.98746271349232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33.36634818564294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"z"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039" w:name="_Toc51882766"/>
      <w:bookmarkStart w:id="1040" w:name="_Toc49438257"/>
      <w:bookmarkStart w:id="1041" w:name="_Toc48926757"/>
      <w:bookmarkStart w:id="1042" w:name="_Toc57621937"/>
      <w:bookmarkStart w:id="1043" w:name="_Toc48635828"/>
      <w:bookmarkStart w:id="1044" w:name="_Toc48926504"/>
      <w:r>
        <w:rPr>
          <w:rFonts w:hint="eastAsia"/>
          <w:b/>
          <w:bCs/>
        </w:rPr>
        <w:t>6</w:t>
      </w:r>
      <w:r>
        <w:rPr>
          <w:b/>
          <w:bCs/>
        </w:rPr>
        <w:t xml:space="preserve">.8.5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039"/>
      <w:bookmarkEnd w:id="1040"/>
      <w:bookmarkEnd w:id="1041"/>
      <w:bookmarkEnd w:id="1042"/>
      <w:bookmarkEnd w:id="1043"/>
      <w:bookmarkEnd w:id="1044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09015"/>
                <wp:effectExtent l="0" t="0" r="0" b="635"/>
                <wp:docPr id="6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095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9.45pt;width:408.2pt;" fillcolor="#D9D9D9 [2732]" filled="t" stroked="f" coordsize="21600,21600" o:gfxdata="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1zCfNYAAAAFAQAADwAAAAAAAAAB&#10;ACAAAAAiAAAAZHJzL2Rvd25yZXYueG1sUEsBAhQAFAAAAAgAh07iQCNmQvBLAgAAdgQAAA4AAAAA&#10;AAAAAQAgAAAAJQ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045" w:name="_Toc48635829"/>
      <w:bookmarkStart w:id="1046" w:name="_Toc49438258"/>
      <w:bookmarkStart w:id="1047" w:name="_Toc51882767"/>
      <w:bookmarkStart w:id="1048" w:name="_Toc48926505"/>
      <w:bookmarkStart w:id="1049" w:name="_Toc48926758"/>
      <w:bookmarkStart w:id="1050" w:name="_Toc57621938"/>
      <w:r>
        <w:rPr>
          <w:rFonts w:hint="eastAsia"/>
          <w:b/>
          <w:bCs/>
        </w:rPr>
        <w:t>6</w:t>
      </w:r>
      <w:r>
        <w:rPr>
          <w:b/>
          <w:bCs/>
        </w:rPr>
        <w:t>.</w:t>
      </w:r>
      <w:r>
        <w:rPr>
          <w:rFonts w:hint="eastAsia"/>
          <w:b/>
          <w:bCs/>
        </w:rPr>
        <w:t>8</w:t>
      </w:r>
      <w:r>
        <w:rPr>
          <w:b/>
          <w:bCs/>
        </w:rPr>
        <w:t xml:space="preserve">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045"/>
      <w:bookmarkEnd w:id="1046"/>
      <w:bookmarkEnd w:id="1047"/>
      <w:bookmarkEnd w:id="1048"/>
      <w:bookmarkEnd w:id="1049"/>
      <w:bookmarkEnd w:id="1050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962025"/>
                <wp:effectExtent l="0" t="0" r="0" b="9525"/>
                <wp:docPr id="7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62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"该风险区域名已经存在"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1703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5.75pt;width:408.2pt;" fillcolor="#D9D9D9 [2732]" filled="t" stroked="f" coordsize="21600,21600" o:gfxdata="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Eobdk1QAAAAUBAAAPAAAAAAAAAAEAIAAA&#10;ACIAAABkcnMvZG93bnJldi54bWxQSwECFAAUAAAACACHTuJAMidm4EgCAAB1BAAADgAAAAAAAAAB&#10;ACAAAAAkAQAAZHJzL2Uyb0RvYy54bWxQSwUGAAAAAAYABgBZAQAA3g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6"/>
                          <w:szCs w:val="6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"该风险区域名已经存在"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1703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051" w:name="_Toc48926759"/>
      <w:bookmarkStart w:id="1052" w:name="_Toc49438259"/>
      <w:bookmarkStart w:id="1053" w:name="_Toc51882768"/>
      <w:bookmarkStart w:id="1054" w:name="_Toc57621939"/>
      <w:bookmarkStart w:id="1055" w:name="_Toc48635830"/>
      <w:bookmarkStart w:id="1056" w:name="_Toc48926506"/>
      <w:r>
        <w:rPr>
          <w:rFonts w:hint="eastAsia"/>
          <w:b/>
          <w:bCs/>
        </w:rPr>
        <w:t>6</w:t>
      </w:r>
      <w:r>
        <w:rPr>
          <w:b/>
          <w:bCs/>
        </w:rPr>
        <w:t>.</w:t>
      </w:r>
      <w:r>
        <w:rPr>
          <w:rFonts w:hint="eastAsia"/>
          <w:b/>
          <w:bCs/>
        </w:rPr>
        <w:t>8</w:t>
      </w:r>
      <w:r>
        <w:rPr>
          <w:b/>
          <w:bCs/>
        </w:rPr>
        <w:t xml:space="preserve">.7 </w:t>
      </w:r>
      <w:r>
        <w:rPr>
          <w:rFonts w:hint="eastAsia"/>
          <w:b/>
          <w:bCs/>
        </w:rPr>
        <w:t>业务错误码</w:t>
      </w:r>
      <w:bookmarkEnd w:id="1051"/>
      <w:bookmarkEnd w:id="1052"/>
      <w:bookmarkEnd w:id="1053"/>
      <w:bookmarkEnd w:id="1054"/>
      <w:bookmarkEnd w:id="1055"/>
      <w:bookmarkEnd w:id="1056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围栏点位少于3个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风险区域已经存在</w:t>
            </w:r>
          </w:p>
        </w:tc>
      </w:tr>
    </w:tbl>
    <w:p>
      <w:pPr>
        <w:outlineLvl w:val="2"/>
        <w:rPr>
          <w:b/>
          <w:bCs/>
        </w:rPr>
      </w:pPr>
      <w:bookmarkStart w:id="1057" w:name="_Toc49438260"/>
      <w:bookmarkStart w:id="1058" w:name="_Toc48926507"/>
      <w:bookmarkStart w:id="1059" w:name="_Toc51882769"/>
      <w:bookmarkStart w:id="1060" w:name="_Toc48635831"/>
      <w:bookmarkStart w:id="1061" w:name="_Toc57621940"/>
      <w:bookmarkStart w:id="1062" w:name="_Toc48926760"/>
      <w:r>
        <w:rPr>
          <w:rFonts w:hint="eastAsia"/>
          <w:b/>
          <w:bCs/>
        </w:rPr>
        <w:t>6</w:t>
      </w:r>
      <w:r>
        <w:rPr>
          <w:b/>
          <w:bCs/>
        </w:rPr>
        <w:t>.</w:t>
      </w:r>
      <w:r>
        <w:rPr>
          <w:rFonts w:hint="eastAsia"/>
          <w:b/>
          <w:bCs/>
        </w:rPr>
        <w:t>8</w:t>
      </w:r>
      <w:r>
        <w:rPr>
          <w:b/>
          <w:bCs/>
        </w:rPr>
        <w:t xml:space="preserve">.8 </w:t>
      </w:r>
      <w:r>
        <w:rPr>
          <w:rFonts w:hint="eastAsia"/>
          <w:b/>
          <w:bCs/>
        </w:rPr>
        <w:t>图片案例</w:t>
      </w:r>
      <w:bookmarkEnd w:id="1057"/>
      <w:bookmarkEnd w:id="1058"/>
      <w:bookmarkEnd w:id="1059"/>
      <w:bookmarkEnd w:id="1060"/>
      <w:bookmarkEnd w:id="1061"/>
      <w:bookmarkEnd w:id="1062"/>
    </w:p>
    <w:p>
      <w:r>
        <w:drawing>
          <wp:inline distT="0" distB="0" distL="0" distR="0">
            <wp:extent cx="5278120" cy="5814060"/>
            <wp:effectExtent l="0" t="0" r="0" b="0"/>
            <wp:docPr id="341" name="图片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图片 34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81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utlineLvl w:val="0"/>
        <w:rPr>
          <w:b/>
          <w:bCs/>
          <w:sz w:val="36"/>
          <w:szCs w:val="36"/>
        </w:rPr>
      </w:pPr>
      <w:bookmarkStart w:id="1063" w:name="_Toc49438261"/>
      <w:bookmarkStart w:id="1064" w:name="_Toc48926508"/>
      <w:bookmarkStart w:id="1065" w:name="_Toc48926761"/>
      <w:bookmarkStart w:id="1066" w:name="_Toc51882770"/>
      <w:bookmarkStart w:id="1067" w:name="_Toc57621941"/>
      <w:r>
        <w:rPr>
          <w:rFonts w:hint="eastAsia"/>
          <w:b/>
          <w:bCs/>
          <w:sz w:val="36"/>
          <w:szCs w:val="36"/>
        </w:rPr>
        <w:t>七、图片A</w:t>
      </w:r>
      <w:r>
        <w:rPr>
          <w:b/>
          <w:bCs/>
          <w:sz w:val="36"/>
          <w:szCs w:val="36"/>
        </w:rPr>
        <w:t>PI</w:t>
      </w:r>
      <w:bookmarkEnd w:id="1014"/>
      <w:bookmarkEnd w:id="1063"/>
      <w:bookmarkEnd w:id="1064"/>
      <w:bookmarkEnd w:id="1065"/>
      <w:bookmarkEnd w:id="1066"/>
      <w:bookmarkEnd w:id="1067"/>
    </w:p>
    <w:p>
      <w:pPr>
        <w:outlineLvl w:val="1"/>
        <w:rPr>
          <w:b/>
          <w:bCs/>
          <w:sz w:val="28"/>
          <w:szCs w:val="28"/>
        </w:rPr>
      </w:pPr>
      <w:bookmarkStart w:id="1068" w:name="_Toc48635842"/>
      <w:bookmarkStart w:id="1069" w:name="_Toc57621942"/>
      <w:bookmarkStart w:id="1070" w:name="_Toc49438262"/>
      <w:bookmarkStart w:id="1071" w:name="_Toc51882771"/>
      <w:bookmarkStart w:id="1072" w:name="_Toc48926509"/>
      <w:bookmarkStart w:id="1073" w:name="_Toc48926762"/>
      <w:r>
        <w:rPr>
          <w:rFonts w:hint="eastAsia"/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.1 </w:t>
      </w:r>
      <w:r>
        <w:rPr>
          <w:rFonts w:hint="eastAsia"/>
          <w:b/>
          <w:bCs/>
          <w:sz w:val="28"/>
          <w:szCs w:val="28"/>
        </w:rPr>
        <w:t>人员照片上传</w:t>
      </w:r>
      <w:bookmarkEnd w:id="1068"/>
      <w:bookmarkEnd w:id="1069"/>
      <w:bookmarkEnd w:id="1070"/>
      <w:bookmarkEnd w:id="1071"/>
      <w:bookmarkEnd w:id="1072"/>
      <w:bookmarkEnd w:id="1073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074" w:name="_Toc48635843"/>
      <w:bookmarkStart w:id="1075" w:name="_Toc48926510"/>
      <w:bookmarkStart w:id="1076" w:name="_Toc57621943"/>
      <w:bookmarkStart w:id="1077" w:name="_Toc48926763"/>
      <w:bookmarkStart w:id="1078" w:name="_Toc51882772"/>
      <w:bookmarkStart w:id="1079" w:name="_Toc49438263"/>
      <w:r>
        <w:rPr>
          <w:rFonts w:hint="eastAsia"/>
          <w:b/>
          <w:bCs/>
        </w:rPr>
        <w:t>7</w:t>
      </w:r>
      <w:r>
        <w:rPr>
          <w:b/>
          <w:bCs/>
        </w:rPr>
        <w:t xml:space="preserve">.1.1 </w:t>
      </w:r>
      <w:bookmarkEnd w:id="1074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1075"/>
      <w:bookmarkEnd w:id="1076"/>
      <w:bookmarkEnd w:id="1077"/>
      <w:bookmarkEnd w:id="1078"/>
      <w:bookmarkEnd w:id="1079"/>
    </w:p>
    <w:p>
      <w:pPr>
        <w:ind w:firstLine="420"/>
        <w:rPr>
          <w:rFonts w:ascii="微软雅黑" w:hAnsi="微软雅黑"/>
        </w:rPr>
      </w:pPr>
      <w:r>
        <w:rPr>
          <w:rFonts w:hint="eastAsia" w:ascii="微软雅黑" w:hAnsi="微软雅黑"/>
        </w:rPr>
        <w:t>/api/v</w:t>
      </w:r>
      <w:r>
        <w:rPr>
          <w:rFonts w:ascii="微软雅黑" w:hAnsi="微软雅黑"/>
        </w:rPr>
        <w:t>2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image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upload</w:t>
      </w:r>
      <w:r>
        <w:rPr>
          <w:rFonts w:hint="eastAsia" w:ascii="微软雅黑" w:hAnsi="微软雅黑"/>
        </w:rPr>
        <w:t>-h</w:t>
      </w:r>
      <w:r>
        <w:rPr>
          <w:rFonts w:ascii="微软雅黑" w:hAnsi="微软雅黑"/>
        </w:rPr>
        <w:t>ead-img</w:t>
      </w:r>
    </w:p>
    <w:p>
      <w:pPr>
        <w:outlineLvl w:val="2"/>
      </w:pPr>
      <w:bookmarkStart w:id="1080" w:name="_Toc48926511"/>
      <w:bookmarkStart w:id="1081" w:name="_Toc49438264"/>
      <w:bookmarkStart w:id="1082" w:name="_Toc48926764"/>
      <w:bookmarkStart w:id="1083" w:name="_Toc57621944"/>
      <w:bookmarkStart w:id="1084" w:name="_Toc48635844"/>
      <w:bookmarkStart w:id="1085" w:name="_Toc51882773"/>
      <w:r>
        <w:rPr>
          <w:rFonts w:hint="eastAsia"/>
          <w:b/>
          <w:bCs/>
        </w:rPr>
        <w:t>7</w:t>
      </w:r>
      <w:r>
        <w:rPr>
          <w:b/>
          <w:bCs/>
        </w:rPr>
        <w:t>.1.2 请</w:t>
      </w:r>
      <w:r>
        <w:rPr>
          <w:rFonts w:hint="eastAsia"/>
          <w:b/>
          <w:bCs/>
        </w:rPr>
        <w:t>求头</w:t>
      </w:r>
      <w:bookmarkEnd w:id="1080"/>
      <w:bookmarkEnd w:id="1081"/>
      <w:bookmarkEnd w:id="1082"/>
      <w:bookmarkEnd w:id="1083"/>
      <w:bookmarkEnd w:id="1084"/>
      <w:bookmarkEnd w:id="1085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1086" w:name="_Toc49438265"/>
      <w:bookmarkStart w:id="1087" w:name="_Toc51882774"/>
      <w:bookmarkStart w:id="1088" w:name="_Toc48926512"/>
      <w:bookmarkStart w:id="1089" w:name="_Toc48926765"/>
      <w:bookmarkStart w:id="1090" w:name="_Toc48635845"/>
      <w:bookmarkStart w:id="1091" w:name="_Toc57621945"/>
      <w:r>
        <w:rPr>
          <w:rFonts w:hint="eastAsia"/>
          <w:b/>
          <w:bCs/>
        </w:rPr>
        <w:t>7</w:t>
      </w:r>
      <w:r>
        <w:rPr>
          <w:b/>
          <w:bCs/>
        </w:rPr>
        <w:t xml:space="preserve">.1.3 </w:t>
      </w:r>
      <w:r>
        <w:rPr>
          <w:rFonts w:hint="eastAsia"/>
          <w:b/>
          <w:bCs/>
          <w:color w:val="FF0000"/>
        </w:rPr>
        <w:t>表单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POST </w:t>
      </w:r>
      <w:r>
        <w:rPr>
          <w:rFonts w:hint="eastAsia"/>
          <w:b/>
          <w:bCs/>
        </w:rPr>
        <w:t>请求参数</w:t>
      </w:r>
      <w:bookmarkEnd w:id="1086"/>
      <w:bookmarkEnd w:id="1087"/>
      <w:bookmarkEnd w:id="1088"/>
      <w:bookmarkEnd w:id="1089"/>
      <w:bookmarkEnd w:id="1090"/>
      <w:bookmarkEnd w:id="1091"/>
    </w:p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437"/>
        <w:gridCol w:w="1049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3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4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439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userId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ong</w:t>
            </w:r>
          </w:p>
        </w:tc>
        <w:tc>
          <w:tcPr>
            <w:tcW w:w="104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39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04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39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file</w:t>
            </w:r>
          </w:p>
        </w:tc>
        <w:tc>
          <w:tcPr>
            <w:tcW w:w="143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MultipartFile</w:t>
            </w:r>
          </w:p>
        </w:tc>
        <w:tc>
          <w:tcPr>
            <w:tcW w:w="104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39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上传图片文件</w:t>
            </w:r>
          </w:p>
        </w:tc>
      </w:tr>
    </w:tbl>
    <w:p/>
    <w:p>
      <w:pPr>
        <w:outlineLvl w:val="2"/>
        <w:rPr>
          <w:b/>
          <w:bCs/>
        </w:rPr>
      </w:pPr>
      <w:bookmarkStart w:id="1092" w:name="_Toc51882775"/>
      <w:bookmarkStart w:id="1093" w:name="_Toc48926513"/>
      <w:bookmarkStart w:id="1094" w:name="_Toc48635846"/>
      <w:bookmarkStart w:id="1095" w:name="_Toc49438266"/>
      <w:bookmarkStart w:id="1096" w:name="_Toc57621946"/>
      <w:bookmarkStart w:id="1097" w:name="_Toc48926766"/>
      <w:r>
        <w:rPr>
          <w:rFonts w:hint="eastAsia"/>
          <w:b/>
          <w:bCs/>
        </w:rPr>
        <w:t>7</w:t>
      </w:r>
      <w:r>
        <w:rPr>
          <w:b/>
          <w:bCs/>
        </w:rPr>
        <w:t xml:space="preserve">.1.4 </w:t>
      </w:r>
      <w:r>
        <w:rPr>
          <w:rFonts w:hint="eastAsia"/>
          <w:b/>
          <w:bCs/>
          <w:color w:val="FF0000"/>
        </w:rPr>
        <w:t>表单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POST </w:t>
      </w:r>
      <w:r>
        <w:rPr>
          <w:rFonts w:hint="eastAsia"/>
          <w:b/>
          <w:bCs/>
        </w:rPr>
        <w:t>请求示例</w:t>
      </w:r>
      <w:bookmarkEnd w:id="1092"/>
      <w:bookmarkEnd w:id="1093"/>
      <w:bookmarkEnd w:id="1094"/>
      <w:bookmarkEnd w:id="1095"/>
      <w:bookmarkEnd w:id="1096"/>
      <w:bookmarkEnd w:id="1097"/>
    </w:p>
    <w:p>
      <w:r>
        <w:drawing>
          <wp:inline distT="0" distB="0" distL="0" distR="0">
            <wp:extent cx="5278120" cy="1559560"/>
            <wp:effectExtent l="0" t="0" r="0" b="254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utlineLvl w:val="2"/>
        <w:rPr>
          <w:b/>
          <w:bCs/>
        </w:rPr>
      </w:pPr>
      <w:bookmarkStart w:id="1098" w:name="_Toc48926767"/>
      <w:bookmarkStart w:id="1099" w:name="_Toc48926514"/>
      <w:bookmarkStart w:id="1100" w:name="_Toc51882776"/>
      <w:bookmarkStart w:id="1101" w:name="_Toc57621947"/>
      <w:bookmarkStart w:id="1102" w:name="_Toc49438267"/>
      <w:bookmarkStart w:id="1103" w:name="_Toc48635847"/>
      <w:r>
        <w:rPr>
          <w:rFonts w:hint="eastAsia"/>
          <w:b/>
          <w:bCs/>
        </w:rPr>
        <w:t>7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响应J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098"/>
      <w:bookmarkEnd w:id="1099"/>
      <w:bookmarkEnd w:id="1100"/>
      <w:bookmarkEnd w:id="1101"/>
      <w:bookmarkEnd w:id="1102"/>
      <w:bookmarkEnd w:id="110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677670"/>
                <wp:effectExtent l="0" t="0" r="0" b="0"/>
                <wp:docPr id="2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6780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00" w:lineRule="exact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"ok"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"errorCode"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    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"/image/view?id=474"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32.1pt;width:408.2pt;" fillcolor="#D9D9D9 [2732]" filled="t" stroked="f" coordsize="21600,21600" o:gfxdata="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PVZUfWAAAABQEAAA8AAAAAAAAA&#10;AQAgAAAAIgAAAGRycy9kb3ducmV2LnhtbFBLAQIUABQAAAAIAIdO4kBU0pVETAIAAHc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00" w:lineRule="exact"/>
                        <w:rPr>
                          <w:sz w:val="2"/>
                          <w:szCs w:val="2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"ok"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"errorCode"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    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"/image/view?id=474"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104" w:name="_Toc49438268"/>
      <w:bookmarkStart w:id="1105" w:name="_Toc57621948"/>
      <w:bookmarkStart w:id="1106" w:name="_Toc48926768"/>
      <w:bookmarkStart w:id="1107" w:name="_Toc48926515"/>
      <w:bookmarkStart w:id="1108" w:name="_Toc48635848"/>
      <w:bookmarkStart w:id="1109" w:name="_Toc51882777"/>
      <w:r>
        <w:rPr>
          <w:rFonts w:hint="eastAsia"/>
          <w:b/>
          <w:bCs/>
        </w:rPr>
        <w:t>7</w:t>
      </w:r>
      <w:r>
        <w:rPr>
          <w:b/>
          <w:bCs/>
        </w:rPr>
        <w:t xml:space="preserve">.1.6 </w:t>
      </w:r>
      <w:r>
        <w:rPr>
          <w:rFonts w:hint="eastAsia"/>
          <w:b/>
          <w:bCs/>
        </w:rPr>
        <w:t>异常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104"/>
      <w:bookmarkEnd w:id="1105"/>
      <w:bookmarkEnd w:id="1106"/>
      <w:bookmarkEnd w:id="1107"/>
      <w:bookmarkEnd w:id="1108"/>
      <w:bookmarkEnd w:id="110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85875"/>
                <wp:effectExtent l="0" t="0" r="0" b="9525"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861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8"/>
                                <w:szCs w:val="28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300" w:lineRule="exact"/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1.25pt;width:408.2pt;" fillcolor="#D9D9D9 [2732]" filled="t" stroked="f" coordsize="21600,21600" o:gfxdata="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8ZFf9UAAAAFAQAADwAAAAAAAAAB&#10;ACAAAAAiAAAAZHJzL2Rvd25yZXYueG1sUEsBAhQAFAAAAAgAh07iQK+DRvNMAgAAdw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8"/>
                          <w:szCs w:val="28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spacing w:line="300" w:lineRule="exact"/>
                        <w:rPr>
                          <w:sz w:val="6"/>
                          <w:szCs w:val="6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110" w:name="_Toc48926516"/>
      <w:bookmarkStart w:id="1111" w:name="_Toc48635849"/>
      <w:bookmarkStart w:id="1112" w:name="_Toc51882778"/>
      <w:bookmarkStart w:id="1113" w:name="_Toc49438269"/>
      <w:bookmarkStart w:id="1114" w:name="_Toc48926769"/>
      <w:bookmarkStart w:id="1115" w:name="_Toc57621949"/>
      <w:r>
        <w:rPr>
          <w:rFonts w:hint="eastAsia"/>
          <w:b/>
          <w:bCs/>
        </w:rPr>
        <w:t>7</w:t>
      </w:r>
      <w:r>
        <w:rPr>
          <w:b/>
          <w:bCs/>
        </w:rPr>
        <w:t xml:space="preserve">.1.7 </w:t>
      </w:r>
      <w:r>
        <w:rPr>
          <w:rFonts w:hint="eastAsia"/>
          <w:b/>
          <w:bCs/>
        </w:rPr>
        <w:t>业务错误码</w:t>
      </w:r>
      <w:bookmarkEnd w:id="1110"/>
      <w:bookmarkEnd w:id="1111"/>
      <w:bookmarkEnd w:id="1112"/>
      <w:bookmarkEnd w:id="1113"/>
      <w:bookmarkEnd w:id="1114"/>
      <w:bookmarkEnd w:id="1115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rFonts w:ascii="微软雅黑" w:hAnsi="微软雅黑"/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rFonts w:ascii="微软雅黑" w:hAnsi="微软雅黑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错误</w:t>
            </w:r>
          </w:p>
        </w:tc>
      </w:tr>
    </w:tbl>
    <w:p/>
    <w:p>
      <w:pPr>
        <w:outlineLvl w:val="2"/>
        <w:rPr>
          <w:b/>
          <w:bCs/>
        </w:rPr>
      </w:pPr>
      <w:bookmarkStart w:id="1116" w:name="_Toc48926770"/>
      <w:bookmarkStart w:id="1117" w:name="_Toc51882779"/>
      <w:bookmarkStart w:id="1118" w:name="_Toc48635850"/>
      <w:bookmarkStart w:id="1119" w:name="_Toc48926517"/>
      <w:bookmarkStart w:id="1120" w:name="_Toc49438270"/>
      <w:bookmarkStart w:id="1121" w:name="_Toc57621950"/>
      <w:r>
        <w:rPr>
          <w:rFonts w:hint="eastAsia"/>
          <w:b/>
          <w:bCs/>
        </w:rPr>
        <w:t>7</w:t>
      </w:r>
      <w:r>
        <w:rPr>
          <w:b/>
          <w:bCs/>
        </w:rPr>
        <w:t xml:space="preserve">.1.8 </w:t>
      </w:r>
      <w:r>
        <w:rPr>
          <w:rFonts w:hint="eastAsia"/>
          <w:b/>
          <w:bCs/>
        </w:rPr>
        <w:t>图片案例</w:t>
      </w:r>
      <w:bookmarkEnd w:id="1116"/>
      <w:bookmarkEnd w:id="1117"/>
      <w:bookmarkEnd w:id="1118"/>
      <w:bookmarkEnd w:id="1119"/>
      <w:bookmarkEnd w:id="1120"/>
      <w:bookmarkEnd w:id="1121"/>
    </w:p>
    <w:p>
      <w:r>
        <w:drawing>
          <wp:inline distT="0" distB="0" distL="0" distR="0">
            <wp:extent cx="5278120" cy="3786505"/>
            <wp:effectExtent l="0" t="0" r="0" b="444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1122" w:name="_Toc49438271"/>
      <w:bookmarkStart w:id="1123" w:name="_Toc51882780"/>
      <w:bookmarkStart w:id="1124" w:name="_Toc48926518"/>
      <w:bookmarkStart w:id="1125" w:name="_Toc48635851"/>
      <w:bookmarkStart w:id="1126" w:name="_Toc57621951"/>
      <w:bookmarkStart w:id="1127" w:name="_Toc48926771"/>
      <w:r>
        <w:rPr>
          <w:rFonts w:hint="eastAsia"/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人员图片查看</w:t>
      </w:r>
      <w:bookmarkEnd w:id="1122"/>
      <w:bookmarkEnd w:id="1123"/>
      <w:bookmarkEnd w:id="1124"/>
      <w:bookmarkEnd w:id="1125"/>
      <w:bookmarkEnd w:id="1126"/>
      <w:bookmarkEnd w:id="1127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128" w:name="_Toc48635852"/>
      <w:bookmarkStart w:id="1129" w:name="_Toc49438272"/>
      <w:bookmarkStart w:id="1130" w:name="_Toc48926519"/>
      <w:bookmarkStart w:id="1131" w:name="_Toc57621952"/>
      <w:bookmarkStart w:id="1132" w:name="_Toc51882781"/>
      <w:bookmarkStart w:id="1133" w:name="_Toc48926772"/>
      <w:r>
        <w:rPr>
          <w:rFonts w:hint="eastAsia"/>
          <w:b/>
          <w:bCs/>
        </w:rPr>
        <w:t>7</w:t>
      </w:r>
      <w:r>
        <w:rPr>
          <w:b/>
          <w:bCs/>
        </w:rPr>
        <w:t xml:space="preserve">.2.1 </w:t>
      </w:r>
      <w:bookmarkEnd w:id="1128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1129"/>
      <w:bookmarkEnd w:id="1130"/>
      <w:bookmarkEnd w:id="1131"/>
      <w:bookmarkEnd w:id="1132"/>
      <w:bookmarkEnd w:id="1133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/api/v2/image/view</w:t>
      </w:r>
    </w:p>
    <w:p>
      <w:pPr>
        <w:outlineLvl w:val="2"/>
      </w:pPr>
      <w:bookmarkStart w:id="1134" w:name="_Toc49438273"/>
      <w:bookmarkStart w:id="1135" w:name="_Toc48926773"/>
      <w:bookmarkStart w:id="1136" w:name="_Toc48926520"/>
      <w:bookmarkStart w:id="1137" w:name="_Toc48635853"/>
      <w:bookmarkStart w:id="1138" w:name="_Toc51882782"/>
      <w:bookmarkStart w:id="1139" w:name="_Toc57621953"/>
      <w:r>
        <w:rPr>
          <w:rFonts w:hint="eastAsia"/>
          <w:b/>
          <w:bCs/>
        </w:rPr>
        <w:t>7</w:t>
      </w:r>
      <w:r>
        <w:rPr>
          <w:b/>
          <w:bCs/>
        </w:rPr>
        <w:t>.2.2 请</w:t>
      </w:r>
      <w:r>
        <w:rPr>
          <w:rFonts w:hint="eastAsia"/>
          <w:b/>
          <w:bCs/>
        </w:rPr>
        <w:t>求头</w:t>
      </w:r>
      <w:bookmarkEnd w:id="1134"/>
      <w:bookmarkEnd w:id="1135"/>
      <w:bookmarkEnd w:id="1136"/>
      <w:bookmarkEnd w:id="1137"/>
      <w:bookmarkEnd w:id="1138"/>
      <w:bookmarkEnd w:id="1139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1140" w:name="_Toc48635854"/>
      <w:bookmarkStart w:id="1141" w:name="_Toc48926521"/>
      <w:bookmarkStart w:id="1142" w:name="_Toc51882783"/>
      <w:bookmarkStart w:id="1143" w:name="_Toc49438274"/>
      <w:bookmarkStart w:id="1144" w:name="_Toc48926774"/>
      <w:bookmarkStart w:id="1145" w:name="_Toc57621954"/>
      <w:r>
        <w:rPr>
          <w:rFonts w:hint="eastAsia"/>
          <w:b/>
          <w:bCs/>
        </w:rPr>
        <w:t>7</w:t>
      </w:r>
      <w:r>
        <w:rPr>
          <w:b/>
          <w:bCs/>
        </w:rPr>
        <w:t xml:space="preserve">.2.3 </w:t>
      </w:r>
      <w:r>
        <w:rPr>
          <w:rFonts w:hint="eastAsia"/>
          <w:b/>
          <w:bCs/>
          <w:color w:val="FF0000"/>
        </w:rPr>
        <w:t>表单</w:t>
      </w:r>
      <w:r>
        <w:rPr>
          <w:b/>
          <w:bCs/>
        </w:rPr>
        <w:t xml:space="preserve">Get </w:t>
      </w:r>
      <w:r>
        <w:rPr>
          <w:rFonts w:hint="eastAsia"/>
          <w:b/>
          <w:bCs/>
        </w:rPr>
        <w:t>请求参数</w:t>
      </w:r>
      <w:bookmarkEnd w:id="1140"/>
      <w:bookmarkEnd w:id="1141"/>
      <w:bookmarkEnd w:id="1142"/>
      <w:bookmarkEnd w:id="1143"/>
      <w:bookmarkEnd w:id="1144"/>
      <w:bookmarkEnd w:id="1145"/>
    </w:p>
    <w:p>
      <w:pPr>
        <w:rPr>
          <w:rFonts w:ascii="华文楷体" w:hAnsi="华文楷体" w:eastAsia="华文楷体" w:cs="Helvetica"/>
          <w:b/>
          <w:bCs/>
          <w:color w:val="505050"/>
          <w:sz w:val="18"/>
          <w:szCs w:val="18"/>
          <w:shd w:val="clear" w:color="auto" w:fill="FFFFFF"/>
        </w:rPr>
      </w:pPr>
      <w:r>
        <w:rPr>
          <w:rFonts w:hint="eastAsia" w:ascii="华文楷体" w:hAnsi="华文楷体" w:eastAsia="华文楷体" w:cs="Helvetica"/>
          <w:b/>
          <w:bCs/>
          <w:color w:val="505050"/>
          <w:sz w:val="18"/>
          <w:szCs w:val="18"/>
          <w:shd w:val="clear" w:color="auto" w:fill="FFFFFF"/>
        </w:rPr>
        <w:t>o</w:t>
      </w:r>
      <w:r>
        <w:rPr>
          <w:rFonts w:ascii="华文楷体" w:hAnsi="华文楷体" w:eastAsia="华文楷体" w:cs="Helvetica"/>
          <w:b/>
          <w:bCs/>
          <w:color w:val="505050"/>
          <w:sz w:val="18"/>
          <w:szCs w:val="18"/>
          <w:shd w:val="clear" w:color="auto" w:fill="FFFFFF"/>
        </w:rPr>
        <w:t xml:space="preserve">rigin : </w:t>
      </w:r>
      <w:r>
        <w:rPr>
          <w:rFonts w:hint="eastAsia" w:ascii="华文楷体" w:hAnsi="华文楷体" w:eastAsia="华文楷体" w:cs="Helvetica"/>
          <w:b/>
          <w:bCs/>
          <w:color w:val="505050"/>
          <w:sz w:val="18"/>
          <w:szCs w:val="18"/>
          <w:shd w:val="clear" w:color="auto" w:fill="FFFFFF"/>
        </w:rPr>
        <w:t>原图</w:t>
      </w:r>
    </w:p>
    <w:p>
      <w:pPr>
        <w:rPr>
          <w:rFonts w:ascii="华文楷体" w:hAnsi="华文楷体" w:eastAsia="华文楷体"/>
          <w:b/>
          <w:sz w:val="18"/>
          <w:szCs w:val="20"/>
        </w:rPr>
      </w:pPr>
      <w:r>
        <w:rPr>
          <w:rFonts w:ascii="华文楷体" w:hAnsi="华文楷体" w:eastAsia="华文楷体" w:cs="Helvetica"/>
          <w:b/>
          <w:bCs/>
          <w:color w:val="505050"/>
          <w:sz w:val="18"/>
          <w:szCs w:val="18"/>
          <w:shd w:val="clear" w:color="auto" w:fill="FFFFFF"/>
        </w:rPr>
        <w:t>thumb</w:t>
      </w:r>
      <w:r>
        <w:rPr>
          <w:rFonts w:hint="eastAsia" w:ascii="华文楷体" w:hAnsi="华文楷体" w:eastAsia="华文楷体" w:cs="Helvetica"/>
          <w:b/>
          <w:bCs/>
          <w:color w:val="505050"/>
          <w:sz w:val="18"/>
          <w:szCs w:val="18"/>
          <w:shd w:val="clear" w:color="auto" w:fill="FFFFFF"/>
        </w:rPr>
        <w:t>：缩略图</w:t>
      </w:r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418"/>
        <w:gridCol w:w="1417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141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1417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是否必填</w:t>
            </w:r>
          </w:p>
        </w:tc>
        <w:tc>
          <w:tcPr>
            <w:tcW w:w="311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</w:t>
            </w:r>
          </w:p>
        </w:tc>
        <w:tc>
          <w:tcPr>
            <w:tcW w:w="141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Long</w:t>
            </w:r>
          </w:p>
        </w:tc>
        <w:tc>
          <w:tcPr>
            <w:tcW w:w="14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图片I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，不支持负数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origin</w:t>
            </w:r>
            <w:r>
              <w:rPr>
                <w:rFonts w:hint="eastAsia"/>
                <w:sz w:val="18"/>
                <w:szCs w:val="18"/>
              </w:rPr>
              <w:t>（o</w:t>
            </w:r>
            <w:r>
              <w:rPr>
                <w:sz w:val="18"/>
                <w:szCs w:val="18"/>
              </w:rPr>
              <w:t>rigin/ thumb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41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tirng</w:t>
            </w:r>
          </w:p>
        </w:tc>
        <w:tc>
          <w:tcPr>
            <w:tcW w:w="14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图片类型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41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417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11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</w:tbl>
    <w:p/>
    <w:p>
      <w:pPr>
        <w:outlineLvl w:val="2"/>
        <w:rPr>
          <w:b/>
          <w:bCs/>
        </w:rPr>
      </w:pPr>
      <w:bookmarkStart w:id="1146" w:name="_Toc48635855"/>
      <w:bookmarkStart w:id="1147" w:name="_Toc51882784"/>
      <w:bookmarkStart w:id="1148" w:name="_Toc49438275"/>
      <w:bookmarkStart w:id="1149" w:name="_Toc48926522"/>
      <w:bookmarkStart w:id="1150" w:name="_Toc48926775"/>
      <w:bookmarkStart w:id="1151" w:name="_Toc57621955"/>
      <w:r>
        <w:rPr>
          <w:rFonts w:hint="eastAsia"/>
          <w:b/>
          <w:bCs/>
        </w:rPr>
        <w:t>7</w:t>
      </w:r>
      <w:r>
        <w:rPr>
          <w:b/>
          <w:bCs/>
        </w:rPr>
        <w:t xml:space="preserve">.2.4 </w:t>
      </w:r>
      <w:r>
        <w:rPr>
          <w:rFonts w:hint="eastAsia"/>
          <w:b/>
          <w:bCs/>
          <w:color w:val="FF0000"/>
        </w:rPr>
        <w:t>表单</w:t>
      </w:r>
      <w:r>
        <w:rPr>
          <w:b/>
          <w:bCs/>
        </w:rPr>
        <w:t>G</w:t>
      </w:r>
      <w:r>
        <w:rPr>
          <w:rFonts w:hint="eastAsia"/>
          <w:b/>
          <w:bCs/>
        </w:rPr>
        <w:t>et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请求示例</w:t>
      </w:r>
      <w:bookmarkEnd w:id="1146"/>
      <w:bookmarkEnd w:id="1147"/>
      <w:bookmarkEnd w:id="1148"/>
      <w:bookmarkEnd w:id="1149"/>
      <w:bookmarkEnd w:id="1150"/>
      <w:bookmarkEnd w:id="1151"/>
    </w:p>
    <w:p>
      <w:r>
        <w:drawing>
          <wp:inline distT="0" distB="0" distL="0" distR="0">
            <wp:extent cx="5278120" cy="1248410"/>
            <wp:effectExtent l="0" t="0" r="0" b="889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utlineLvl w:val="2"/>
        <w:rPr>
          <w:b/>
          <w:bCs/>
        </w:rPr>
      </w:pPr>
      <w:bookmarkStart w:id="1152" w:name="_Toc48926523"/>
      <w:bookmarkStart w:id="1153" w:name="_Toc48926776"/>
      <w:bookmarkStart w:id="1154" w:name="_Toc57621956"/>
      <w:bookmarkStart w:id="1155" w:name="_Toc49438276"/>
      <w:bookmarkStart w:id="1156" w:name="_Toc51882785"/>
      <w:bookmarkStart w:id="1157" w:name="_Toc48635856"/>
      <w:r>
        <w:rPr>
          <w:rFonts w:hint="eastAsia"/>
          <w:b/>
          <w:bCs/>
        </w:rPr>
        <w:t>7</w:t>
      </w:r>
      <w:r>
        <w:rPr>
          <w:b/>
          <w:bCs/>
        </w:rPr>
        <w:t xml:space="preserve">.2.5 </w:t>
      </w:r>
      <w:r>
        <w:rPr>
          <w:rFonts w:hint="eastAsia"/>
          <w:b/>
          <w:bCs/>
        </w:rPr>
        <w:t>响应 图片 示例</w:t>
      </w:r>
      <w:bookmarkEnd w:id="1152"/>
      <w:bookmarkEnd w:id="1153"/>
      <w:bookmarkEnd w:id="1154"/>
      <w:bookmarkEnd w:id="1155"/>
      <w:bookmarkEnd w:id="1156"/>
      <w:bookmarkEnd w:id="1157"/>
    </w:p>
    <w:p>
      <w:r>
        <w:drawing>
          <wp:inline distT="0" distB="0" distL="0" distR="0">
            <wp:extent cx="5274310" cy="2342515"/>
            <wp:effectExtent l="0" t="0" r="2540" b="63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2"/>
        <w:rPr>
          <w:b/>
          <w:bCs/>
        </w:rPr>
      </w:pPr>
      <w:bookmarkStart w:id="1158" w:name="_Toc48926524"/>
      <w:bookmarkStart w:id="1159" w:name="_Toc49438277"/>
      <w:bookmarkStart w:id="1160" w:name="_Toc51882786"/>
      <w:bookmarkStart w:id="1161" w:name="_Toc48635857"/>
      <w:bookmarkStart w:id="1162" w:name="_Toc48926777"/>
      <w:bookmarkStart w:id="1163" w:name="_Toc57621957"/>
      <w:r>
        <w:rPr>
          <w:rFonts w:hint="eastAsia"/>
          <w:b/>
          <w:bCs/>
        </w:rPr>
        <w:t>7</w:t>
      </w:r>
      <w:r>
        <w:rPr>
          <w:b/>
          <w:bCs/>
        </w:rPr>
        <w:t xml:space="preserve">.2.6 </w:t>
      </w:r>
      <w:r>
        <w:rPr>
          <w:rFonts w:hint="eastAsia"/>
          <w:b/>
          <w:bCs/>
        </w:rPr>
        <w:t>异常 图片 示例</w:t>
      </w:r>
      <w:bookmarkEnd w:id="1158"/>
      <w:bookmarkEnd w:id="1159"/>
      <w:bookmarkEnd w:id="1160"/>
      <w:bookmarkEnd w:id="1161"/>
      <w:bookmarkEnd w:id="1162"/>
      <w:bookmarkEnd w:id="1163"/>
    </w:p>
    <w:p>
      <w:pPr>
        <w:ind w:left="480" w:leftChars="200"/>
        <w:rPr>
          <w:rFonts w:ascii="华文楷体" w:hAnsi="华文楷体" w:eastAsia="华文楷体"/>
          <w:b/>
          <w:bCs/>
        </w:rPr>
      </w:pPr>
      <w:r>
        <w:rPr>
          <w:rFonts w:hint="eastAsia" w:ascii="华文楷体" w:hAnsi="华文楷体" w:eastAsia="华文楷体"/>
          <w:b/>
          <w:bCs/>
        </w:rPr>
        <w:t>暂无</w:t>
      </w:r>
    </w:p>
    <w:p>
      <w:pPr>
        <w:ind w:left="480" w:leftChars="200"/>
        <w:rPr>
          <w:rFonts w:ascii="华文楷体" w:hAnsi="华文楷体" w:eastAsia="华文楷体"/>
          <w:b/>
          <w:bCs/>
        </w:rPr>
      </w:pPr>
      <w:r>
        <w:rPr>
          <w:rFonts w:hint="eastAsia" w:ascii="华文楷体" w:hAnsi="华文楷体" w:eastAsia="华文楷体"/>
          <w:b/>
          <w:bCs/>
        </w:rPr>
        <w:t>图片内的“1”为返回结果</w:t>
      </w:r>
    </w:p>
    <w:p>
      <w:r>
        <w:drawing>
          <wp:inline distT="0" distB="0" distL="0" distR="0">
            <wp:extent cx="3657600" cy="118110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bookmarkEnd w:id="7"/>
    <w:bookmarkEnd w:id="44"/>
    <w:p>
      <w:pPr>
        <w:outlineLvl w:val="0"/>
        <w:rPr>
          <w:b/>
          <w:bCs/>
          <w:sz w:val="36"/>
          <w:szCs w:val="36"/>
        </w:rPr>
      </w:pPr>
      <w:bookmarkStart w:id="1164" w:name="_Toc48635858"/>
      <w:bookmarkStart w:id="1165" w:name="_Toc48926525"/>
      <w:bookmarkStart w:id="1166" w:name="_Toc57621958"/>
      <w:bookmarkStart w:id="1167" w:name="_Toc48926778"/>
      <w:bookmarkStart w:id="1168" w:name="_Toc51882787"/>
      <w:bookmarkStart w:id="1169" w:name="_Toc49438278"/>
      <w:r>
        <w:rPr>
          <w:rFonts w:hint="eastAsia"/>
          <w:b/>
          <w:bCs/>
          <w:sz w:val="36"/>
          <w:szCs w:val="36"/>
        </w:rPr>
        <w:t xml:space="preserve">八、作业票 </w:t>
      </w:r>
      <w:r>
        <w:rPr>
          <w:b/>
          <w:bCs/>
          <w:sz w:val="36"/>
          <w:szCs w:val="36"/>
        </w:rPr>
        <w:t>API</w:t>
      </w:r>
      <w:bookmarkEnd w:id="1164"/>
      <w:bookmarkEnd w:id="1165"/>
      <w:bookmarkEnd w:id="1166"/>
      <w:bookmarkEnd w:id="1167"/>
      <w:bookmarkEnd w:id="1168"/>
      <w:bookmarkEnd w:id="1169"/>
      <w:r>
        <w:rPr>
          <w:b/>
          <w:bCs/>
          <w:sz w:val="36"/>
          <w:szCs w:val="36"/>
        </w:rPr>
        <w:t xml:space="preserve"> </w:t>
      </w:r>
    </w:p>
    <w:p>
      <w:pPr>
        <w:outlineLvl w:val="1"/>
        <w:rPr>
          <w:b/>
          <w:bCs/>
          <w:sz w:val="28"/>
          <w:szCs w:val="28"/>
        </w:rPr>
      </w:pPr>
      <w:bookmarkStart w:id="1170" w:name="_Toc48926779"/>
      <w:bookmarkStart w:id="1171" w:name="_Toc49438279"/>
      <w:bookmarkStart w:id="1172" w:name="_Toc57621959"/>
      <w:bookmarkStart w:id="1173" w:name="_Toc51882788"/>
      <w:bookmarkStart w:id="1174" w:name="_Toc48635859"/>
      <w:bookmarkStart w:id="1175" w:name="_Toc48926526"/>
      <w:r>
        <w:rPr>
          <w:rFonts w:hint="eastAsia"/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.1</w:t>
      </w:r>
      <w:r>
        <w:rPr>
          <w:rFonts w:hint="eastAsia"/>
          <w:b/>
          <w:bCs/>
          <w:sz w:val="28"/>
          <w:szCs w:val="28"/>
        </w:rPr>
        <w:t>添加作业票</w:t>
      </w:r>
      <w:bookmarkEnd w:id="1170"/>
      <w:bookmarkEnd w:id="1171"/>
      <w:bookmarkEnd w:id="1172"/>
      <w:bookmarkEnd w:id="1173"/>
      <w:bookmarkEnd w:id="1174"/>
      <w:bookmarkEnd w:id="1175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176" w:name="_Toc48635860"/>
      <w:bookmarkStart w:id="1177" w:name="_Toc48926780"/>
      <w:bookmarkStart w:id="1178" w:name="_Toc57621960"/>
      <w:bookmarkStart w:id="1179" w:name="_Toc48926527"/>
      <w:bookmarkStart w:id="1180" w:name="_Toc49438280"/>
      <w:bookmarkStart w:id="1181" w:name="_Toc51882789"/>
      <w:r>
        <w:rPr>
          <w:rFonts w:hint="eastAsia"/>
          <w:b/>
          <w:bCs/>
        </w:rPr>
        <w:t>8</w:t>
      </w:r>
      <w:r>
        <w:rPr>
          <w:b/>
          <w:bCs/>
        </w:rPr>
        <w:t xml:space="preserve">.1.1 </w:t>
      </w:r>
      <w:bookmarkEnd w:id="1176"/>
      <w:r>
        <w:rPr>
          <w:b/>
          <w:bCs/>
        </w:rPr>
        <w:t>URL</w:t>
      </w:r>
      <w:bookmarkEnd w:id="1177"/>
      <w:bookmarkEnd w:id="1178"/>
      <w:bookmarkEnd w:id="1179"/>
      <w:bookmarkEnd w:id="1180"/>
      <w:bookmarkEnd w:id="1181"/>
    </w:p>
    <w:p>
      <w:pPr>
        <w:ind w:firstLine="420"/>
      </w:pPr>
      <w:r>
        <w:rPr>
          <w:rFonts w:ascii="微软雅黑" w:hAnsi="微软雅黑"/>
        </w:rPr>
        <w:t>/api/v2/ticket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add</w:t>
      </w:r>
    </w:p>
    <w:p>
      <w:pPr>
        <w:outlineLvl w:val="2"/>
      </w:pPr>
      <w:bookmarkStart w:id="1182" w:name="_Toc48926528"/>
      <w:bookmarkStart w:id="1183" w:name="_Toc49438281"/>
      <w:bookmarkStart w:id="1184" w:name="_Toc51882790"/>
      <w:bookmarkStart w:id="1185" w:name="_Toc48926781"/>
      <w:bookmarkStart w:id="1186" w:name="_Toc48635861"/>
      <w:bookmarkStart w:id="1187" w:name="_Toc57621961"/>
      <w:r>
        <w:rPr>
          <w:rFonts w:hint="eastAsia"/>
          <w:b/>
          <w:bCs/>
        </w:rPr>
        <w:t>8</w:t>
      </w:r>
      <w:r>
        <w:rPr>
          <w:b/>
          <w:bCs/>
        </w:rPr>
        <w:t>.1.2 请</w:t>
      </w:r>
      <w:r>
        <w:rPr>
          <w:rFonts w:hint="eastAsia"/>
          <w:b/>
          <w:bCs/>
        </w:rPr>
        <w:t>求头</w:t>
      </w:r>
      <w:bookmarkEnd w:id="1182"/>
      <w:bookmarkEnd w:id="1183"/>
      <w:bookmarkEnd w:id="1184"/>
      <w:bookmarkEnd w:id="1185"/>
      <w:bookmarkEnd w:id="1186"/>
      <w:bookmarkEnd w:id="1187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1188" w:name="_Toc51882791"/>
      <w:bookmarkStart w:id="1189" w:name="_Toc48635862"/>
      <w:bookmarkStart w:id="1190" w:name="_Toc48926782"/>
      <w:bookmarkStart w:id="1191" w:name="_Toc57621962"/>
      <w:bookmarkStart w:id="1192" w:name="_Toc48926529"/>
      <w:bookmarkStart w:id="1193" w:name="_Toc49438282"/>
      <w:r>
        <w:rPr>
          <w:rFonts w:hint="eastAsia"/>
          <w:b/>
          <w:bCs/>
        </w:rPr>
        <w:t>8</w:t>
      </w:r>
      <w:r>
        <w:rPr>
          <w:b/>
          <w:bCs/>
        </w:rPr>
        <w:t xml:space="preserve">.1.3 POST </w:t>
      </w:r>
      <w:r>
        <w:rPr>
          <w:rFonts w:hint="eastAsia"/>
          <w:b/>
          <w:bCs/>
        </w:rPr>
        <w:t>请求参数</w:t>
      </w:r>
      <w:bookmarkEnd w:id="1188"/>
      <w:bookmarkEnd w:id="1189"/>
      <w:bookmarkEnd w:id="1190"/>
      <w:bookmarkEnd w:id="1191"/>
      <w:bookmarkEnd w:id="1192"/>
      <w:bookmarkEnd w:id="1193"/>
      <w:r>
        <w:rPr>
          <w:rFonts w:hint="eastAsia"/>
          <w:b/>
          <w:bCs/>
        </w:rPr>
        <w:t xml:space="preserve"> </w:t>
      </w: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11"/>
        <w:gridCol w:w="1276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2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161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27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827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ist&lt;L</w:t>
            </w:r>
            <w:r>
              <w:rPr>
                <w:rFonts w:hint="eastAsia"/>
                <w:sz w:val="18"/>
                <w:szCs w:val="18"/>
              </w:rPr>
              <w:t>ong</w:t>
            </w:r>
            <w:r>
              <w:rPr>
                <w:sz w:val="18"/>
                <w:szCs w:val="18"/>
              </w:rPr>
              <w:t>&gt;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2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集合</w:t>
            </w:r>
          </w:p>
        </w:tc>
      </w:tr>
    </w:tbl>
    <w:p>
      <w:bookmarkStart w:id="1194" w:name="_Toc48926530"/>
      <w:bookmarkStart w:id="1195" w:name="_Toc48926783"/>
      <w:bookmarkStart w:id="1196" w:name="_Toc48635863"/>
    </w:p>
    <w:tbl>
      <w:tblPr>
        <w:tblStyle w:val="24"/>
        <w:tblW w:w="853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2409"/>
        <w:gridCol w:w="980"/>
        <w:gridCol w:w="708"/>
        <w:gridCol w:w="2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8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2409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98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708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长度</w:t>
            </w:r>
          </w:p>
        </w:tc>
        <w:tc>
          <w:tcPr>
            <w:tcW w:w="2750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jobName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jobLevel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作业票等级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jobNumber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</w:t>
            </w:r>
            <w:r>
              <w:rPr>
                <w:sz w:val="18"/>
                <w:szCs w:val="18"/>
              </w:rPr>
              <w:t>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applyUnit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</w:t>
            </w:r>
            <w:r>
              <w:rPr>
                <w:sz w:val="18"/>
                <w:szCs w:val="18"/>
              </w:rPr>
              <w:t>ring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applyPersonName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applyPersonId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jobContent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Stirng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startTime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50" w:type="dxa"/>
          </w:tcPr>
          <w:p>
            <w:pPr>
              <w:widowControl/>
              <w:jc w:val="left"/>
            </w:pPr>
            <w:r>
              <w:rPr>
                <w:rFonts w:hint="eastAsia"/>
                <w:sz w:val="18"/>
                <w:szCs w:val="18"/>
              </w:rPr>
              <w:t>作业开始时间，格式：</w:t>
            </w:r>
            <w:r>
              <w:rPr>
                <w:sz w:val="18"/>
                <w:szCs w:val="18"/>
              </w:rPr>
              <w:t>2020-01-08 17:07:45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endTime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作业结束时间，格式：</w:t>
            </w:r>
            <w:r>
              <w:rPr>
                <w:sz w:val="18"/>
                <w:szCs w:val="18"/>
              </w:rPr>
              <w:t>2020-01-08 17:07:45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locationCoordinates</w:t>
            </w:r>
          </w:p>
        </w:tc>
        <w:tc>
          <w:tcPr>
            <w:tcW w:w="2409" w:type="dxa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List&lt;ApiLocationCoordinate&gt;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坐标位置集合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personnel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List&lt;ApiPersonnel</w:t>
            </w:r>
            <w:r>
              <w:rPr>
                <w:rFonts w:hint="eastAsia"/>
                <w:sz w:val="18"/>
                <w:szCs w:val="18"/>
              </w:rPr>
              <w:t>&gt;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safety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List&lt;ApiSafetyMeasures&gt;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安全集合措施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checkJobPersonOut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int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开启作业人员离开报警，0：不开启；1开启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checkOtherPersonIn</w:t>
            </w:r>
          </w:p>
        </w:tc>
        <w:tc>
          <w:tcPr>
            <w:tcW w:w="240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nt</w:t>
            </w:r>
          </w:p>
        </w:tc>
        <w:tc>
          <w:tcPr>
            <w:tcW w:w="98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70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7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开启非作业人员闯入报警，0不开启，1开启</w:t>
            </w:r>
          </w:p>
        </w:tc>
      </w:tr>
    </w:tbl>
    <w:p>
      <w:pPr>
        <w:rPr>
          <w:u w:val="single"/>
        </w:rPr>
      </w:pP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096"/>
        <w:gridCol w:w="1145"/>
        <w:gridCol w:w="3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665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参数（</w:t>
            </w:r>
            <w:r>
              <w:rPr>
                <w:sz w:val="18"/>
                <w:szCs w:val="18"/>
              </w:rPr>
              <w:t>ApiLocationCoordinate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9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145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429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floorNo</w:t>
            </w:r>
          </w:p>
        </w:tc>
        <w:tc>
          <w:tcPr>
            <w:tcW w:w="109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14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42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楼层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lng</w:t>
            </w:r>
          </w:p>
        </w:tc>
        <w:tc>
          <w:tcPr>
            <w:tcW w:w="109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Double</w:t>
            </w:r>
          </w:p>
        </w:tc>
        <w:tc>
          <w:tcPr>
            <w:tcW w:w="114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42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X坐标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lat</w:t>
            </w:r>
          </w:p>
        </w:tc>
        <w:tc>
          <w:tcPr>
            <w:tcW w:w="109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Double</w:t>
            </w:r>
          </w:p>
        </w:tc>
        <w:tc>
          <w:tcPr>
            <w:tcW w:w="114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42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Y坐标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height</w:t>
            </w:r>
          </w:p>
        </w:tc>
        <w:tc>
          <w:tcPr>
            <w:tcW w:w="109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14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42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高度</w:t>
            </w:r>
          </w:p>
        </w:tc>
      </w:tr>
    </w:tbl>
    <w:p/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161"/>
        <w:gridCol w:w="1269"/>
        <w:gridCol w:w="38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098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参数(</w:t>
            </w:r>
            <w:r>
              <w:rPr>
                <w:sz w:val="18"/>
                <w:szCs w:val="18"/>
              </w:rPr>
              <w:t>ApiPersonnel)</w:t>
            </w:r>
          </w:p>
        </w:tc>
        <w:tc>
          <w:tcPr>
            <w:tcW w:w="1161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269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807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116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126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0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作业人员I</w:t>
            </w:r>
            <w:r>
              <w:rPr>
                <w:sz w:val="18"/>
                <w:szCs w:val="18"/>
              </w:rPr>
              <w:t xml:space="preserve">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ame</w:t>
            </w:r>
          </w:p>
        </w:tc>
        <w:tc>
          <w:tcPr>
            <w:tcW w:w="116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tirng</w:t>
            </w:r>
          </w:p>
        </w:tc>
        <w:tc>
          <w:tcPr>
            <w:tcW w:w="126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80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作业人员姓名</w:t>
            </w:r>
          </w:p>
        </w:tc>
      </w:tr>
    </w:tbl>
    <w:p/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417"/>
        <w:gridCol w:w="1276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665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参数(</w:t>
            </w:r>
            <w:r>
              <w:rPr>
                <w:sz w:val="18"/>
                <w:szCs w:val="18"/>
              </w:rPr>
              <w:t>ApiSafetyMeasures)</w:t>
            </w:r>
          </w:p>
        </w:tc>
        <w:tc>
          <w:tcPr>
            <w:tcW w:w="1417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276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2977" w:type="dxa"/>
            <w:shd w:val="clear" w:color="auto" w:fill="9B0303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securityMeasures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97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安全措施名称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personnel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ApiPersonnel</w:t>
            </w:r>
          </w:p>
        </w:tc>
        <w:tc>
          <w:tcPr>
            <w:tcW w:w="127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297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确认人属性</w:t>
            </w:r>
          </w:p>
        </w:tc>
      </w:tr>
    </w:tbl>
    <w:p/>
    <w:p>
      <w:pPr>
        <w:outlineLvl w:val="2"/>
        <w:rPr>
          <w:b/>
          <w:bCs/>
        </w:rPr>
      </w:pPr>
      <w:bookmarkStart w:id="1197" w:name="_Toc49438283"/>
      <w:bookmarkStart w:id="1198" w:name="_Toc57621963"/>
      <w:bookmarkStart w:id="1199" w:name="_Toc51882792"/>
      <w:r>
        <w:rPr>
          <w:rFonts w:hint="eastAsia"/>
          <w:b/>
          <w:bCs/>
        </w:rPr>
        <w:t>8.</w:t>
      </w:r>
      <w:r>
        <w:rPr>
          <w:b/>
          <w:bCs/>
        </w:rPr>
        <w:t xml:space="preserve">1.4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194"/>
      <w:bookmarkEnd w:id="1195"/>
      <w:bookmarkEnd w:id="1196"/>
      <w:bookmarkEnd w:id="1197"/>
      <w:bookmarkEnd w:id="1198"/>
      <w:bookmarkEnd w:id="119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8023225"/>
                <wp:effectExtent l="0" t="0" r="0" b="0"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80236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0"/>
                                <w:szCs w:val="11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"10106"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"applyUnit"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"applyPersonName"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"Tomy"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"applyPersonId"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"11016"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"2020-01-03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"2020-01-03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"locationCoordinates"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"lng"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118.98534875579338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33.367246320423924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"lng"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118.98686604446507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33.36635777665498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"floorNo"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"Floor1"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"lng"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118.98954678795778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"lat"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33.36716748076778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"height"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"personnel"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11016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"Tomy"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11067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"小明"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"safety"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"securityMeasures"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"188"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"ensurePerson"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11069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"坦克2号"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"securityMeasures"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"999"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"ensurePerson"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11096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"测试网速"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631.75pt;width:408.2pt;" fillcolor="#D9D9D9 [2732]" filled="t" stroked="f" coordsize="21600,21600" o:gfxdata="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NKcGp1wAAAAYBAAAPAAAAAAAAAAEA&#10;IAAAACIAAABkcnMvZG93bnJldi54bWxQSwECFAAUAAAACACHTuJA3IPiAUkCAAB1BAAADgAAAAAA&#10;AAABACAAAAAm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0"/>
                          <w:szCs w:val="11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"10106"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"applyUnit"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"applyPersonName"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"Tomy"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"applyPersonId"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"11016"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"2020-01-03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"2020-01-03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"locationCoordinates"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"lng"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118.98534875579338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33.367246320423924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"lng"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118.98686604446507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33.36635777665498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"floorNo"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"Floor1"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"lng"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118.98954678795778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"lat"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33.36716748076778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"height"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"personnel"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11016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"Tomy"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11067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"小明"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"safety"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"securityMeasures"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"188"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"ensurePerson"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11069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"坦克2号"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"securityMeasures"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"999"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"ensurePerson"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11096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"测试网速"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/>
    <w:p>
      <w:pPr>
        <w:outlineLvl w:val="2"/>
        <w:rPr>
          <w:b/>
          <w:bCs/>
        </w:rPr>
      </w:pPr>
      <w:bookmarkStart w:id="1200" w:name="_Toc48635864"/>
      <w:bookmarkStart w:id="1201" w:name="_Toc49438284"/>
      <w:bookmarkStart w:id="1202" w:name="_Toc57621964"/>
      <w:bookmarkStart w:id="1203" w:name="_Toc48926531"/>
      <w:bookmarkStart w:id="1204" w:name="_Toc48926784"/>
      <w:bookmarkStart w:id="1205" w:name="_Toc51882793"/>
      <w:r>
        <w:rPr>
          <w:rFonts w:hint="eastAsia"/>
          <w:b/>
          <w:bCs/>
        </w:rPr>
        <w:t>8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00"/>
      <w:bookmarkEnd w:id="1201"/>
      <w:bookmarkEnd w:id="1202"/>
      <w:bookmarkEnd w:id="1203"/>
      <w:bookmarkEnd w:id="1204"/>
      <w:bookmarkEnd w:id="120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85570"/>
                <wp:effectExtent l="0" t="0" r="0" b="5080"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858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9.1pt;width:408.2pt;" fillcolor="#D9D9D9 [2732]" filled="t" stroked="f" coordsize="21600,21600" o:gfxdata="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AbrT91QAAAAUBAAAPAAAAAAAAAAEA&#10;IAAAACIAAABkcnMvZG93bnJldi54bWxQSwECFAAUAAAACACHTuJAv1RsCksCAAB1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06" w:name="_Toc48635865"/>
      <w:bookmarkStart w:id="1207" w:name="_Toc49438285"/>
      <w:bookmarkStart w:id="1208" w:name="_Toc51882794"/>
      <w:bookmarkStart w:id="1209" w:name="_Toc48926532"/>
      <w:bookmarkStart w:id="1210" w:name="_Toc48926785"/>
      <w:bookmarkStart w:id="1211" w:name="_Toc57621965"/>
      <w:r>
        <w:rPr>
          <w:rFonts w:hint="eastAsia"/>
          <w:b/>
          <w:bCs/>
        </w:rPr>
        <w:t>8</w:t>
      </w:r>
      <w:r>
        <w:rPr>
          <w:b/>
          <w:bCs/>
        </w:rPr>
        <w:t xml:space="preserve">.1.6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206"/>
      <w:bookmarkEnd w:id="1207"/>
      <w:bookmarkEnd w:id="1208"/>
      <w:bookmarkEnd w:id="1209"/>
      <w:bookmarkEnd w:id="1210"/>
      <w:bookmarkEnd w:id="1211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48715"/>
                <wp:effectExtent l="0" t="0" r="0" b="0"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489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8"/>
                                <w:szCs w:val="1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"该作业编号已存在[10106]"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1707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0.45pt;width:408.2pt;" fillcolor="#D9D9D9 [2732]" filled="t" stroked="f" coordsize="21600,21600" o:gfxdata="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2BMhJ1QAAAAUBAAAPAAAAAAAAAAEA&#10;IAAAACIAAABkcnMvZG93bnJldi54bWxQSwECFAAUAAAACACHTuJAJyrUuEsCAAB1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8"/>
                          <w:szCs w:val="10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"该作业编号已存在[10106]"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1707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20470"/>
                <wp:effectExtent l="0" t="0" r="0" b="0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20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6.1pt;width:408.2pt;" fillcolor="#D9D9D9 [2732]" filled="t" stroked="f" coordsize="21600,21600" o:gfxdata="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Iaiu21gAAAAUBAAAPAAAAAAAAAAEA&#10;IAAAACIAAABkcnMvZG93bnJldi54bWxQSwECFAAUAAAACACHTuJA3XCbFkoCAAB1BAAADgAAAAAA&#10;AAABACAAAAAl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12" w:name="_Toc48926533"/>
      <w:bookmarkStart w:id="1213" w:name="_Toc48926786"/>
      <w:bookmarkStart w:id="1214" w:name="_Toc51882795"/>
      <w:bookmarkStart w:id="1215" w:name="_Toc48635866"/>
      <w:bookmarkStart w:id="1216" w:name="_Toc57621966"/>
      <w:bookmarkStart w:id="1217" w:name="_Toc49438286"/>
      <w:r>
        <w:rPr>
          <w:rFonts w:hint="eastAsia"/>
          <w:b/>
          <w:bCs/>
        </w:rPr>
        <w:t>8</w:t>
      </w:r>
      <w:r>
        <w:rPr>
          <w:b/>
          <w:bCs/>
        </w:rPr>
        <w:t>.1</w:t>
      </w:r>
      <w:r>
        <w:rPr>
          <w:rFonts w:hint="eastAsia"/>
          <w:b/>
          <w:bCs/>
        </w:rPr>
        <w:t>.</w:t>
      </w:r>
      <w:r>
        <w:rPr>
          <w:b/>
          <w:bCs/>
        </w:rPr>
        <w:t>7</w:t>
      </w:r>
      <w:r>
        <w:rPr>
          <w:rFonts w:hint="eastAsia"/>
          <w:b/>
          <w:bCs/>
        </w:rPr>
        <w:t>业务错误码</w:t>
      </w:r>
      <w:bookmarkEnd w:id="1212"/>
      <w:bookmarkEnd w:id="1213"/>
      <w:bookmarkEnd w:id="1214"/>
      <w:bookmarkEnd w:id="1215"/>
      <w:bookmarkEnd w:id="1216"/>
      <w:bookmarkEnd w:id="1217"/>
    </w:p>
    <w:tbl>
      <w:tblPr>
        <w:tblStyle w:val="44"/>
        <w:tblW w:w="8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804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707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作业编号已存在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705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作业类型不存在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706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作业等级不存在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302</w:t>
            </w:r>
          </w:p>
        </w:tc>
        <w:tc>
          <w:tcPr>
            <w:tcW w:w="6804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人员不存在</w:t>
            </w:r>
          </w:p>
        </w:tc>
      </w:tr>
    </w:tbl>
    <w:p/>
    <w:p>
      <w:pPr>
        <w:outlineLvl w:val="2"/>
        <w:rPr>
          <w:b/>
          <w:bCs/>
        </w:rPr>
      </w:pPr>
      <w:bookmarkStart w:id="1218" w:name="_Toc48926534"/>
      <w:bookmarkStart w:id="1219" w:name="_Toc57621967"/>
      <w:bookmarkStart w:id="1220" w:name="_Toc48926787"/>
      <w:bookmarkStart w:id="1221" w:name="_Toc49438287"/>
      <w:bookmarkStart w:id="1222" w:name="_Toc51882796"/>
      <w:bookmarkStart w:id="1223" w:name="_Toc48635867"/>
      <w:r>
        <w:rPr>
          <w:rFonts w:hint="eastAsia"/>
          <w:b/>
          <w:bCs/>
        </w:rPr>
        <w:t>8</w:t>
      </w:r>
      <w:r>
        <w:rPr>
          <w:b/>
          <w:bCs/>
        </w:rPr>
        <w:t>.1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8 </w:t>
      </w:r>
      <w:r>
        <w:rPr>
          <w:rFonts w:hint="eastAsia"/>
          <w:b/>
          <w:bCs/>
        </w:rPr>
        <w:t>图片案例</w:t>
      </w:r>
      <w:bookmarkEnd w:id="1218"/>
      <w:bookmarkEnd w:id="1219"/>
      <w:bookmarkEnd w:id="1220"/>
      <w:bookmarkEnd w:id="1221"/>
      <w:bookmarkEnd w:id="1222"/>
      <w:bookmarkEnd w:id="1223"/>
    </w:p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</w:t>
      </w:r>
      <w:r>
        <w:drawing>
          <wp:inline distT="0" distB="0" distL="0" distR="0">
            <wp:extent cx="5248275" cy="6086475"/>
            <wp:effectExtent l="0" t="0" r="9525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1224" w:name="_Toc48926535"/>
      <w:bookmarkStart w:id="1225" w:name="_Toc48635868"/>
      <w:bookmarkStart w:id="1226" w:name="_Toc49438288"/>
      <w:bookmarkStart w:id="1227" w:name="_Toc51882797"/>
      <w:bookmarkStart w:id="1228" w:name="_Toc48926788"/>
      <w:bookmarkStart w:id="1229" w:name="_Toc57621968"/>
      <w:r>
        <w:rPr>
          <w:rFonts w:hint="eastAsia"/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.2 </w:t>
      </w:r>
      <w:r>
        <w:rPr>
          <w:rFonts w:hint="eastAsia"/>
          <w:b/>
          <w:bCs/>
          <w:sz w:val="28"/>
          <w:szCs w:val="28"/>
        </w:rPr>
        <w:t>删除作业票</w:t>
      </w:r>
      <w:bookmarkEnd w:id="1224"/>
      <w:bookmarkEnd w:id="1225"/>
      <w:bookmarkEnd w:id="1226"/>
      <w:bookmarkEnd w:id="1227"/>
      <w:bookmarkEnd w:id="1228"/>
      <w:bookmarkEnd w:id="1229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230" w:name="_Toc48635869"/>
      <w:bookmarkStart w:id="1231" w:name="_Toc57621969"/>
      <w:bookmarkStart w:id="1232" w:name="_Toc51882798"/>
      <w:bookmarkStart w:id="1233" w:name="_Toc49438289"/>
      <w:bookmarkStart w:id="1234" w:name="_Toc48926536"/>
      <w:bookmarkStart w:id="1235" w:name="_Toc48926789"/>
      <w:r>
        <w:rPr>
          <w:rFonts w:hint="eastAsia"/>
          <w:b/>
          <w:bCs/>
        </w:rPr>
        <w:t>8.</w:t>
      </w:r>
      <w:r>
        <w:rPr>
          <w:b/>
          <w:bCs/>
        </w:rPr>
        <w:t>2.1</w:t>
      </w:r>
      <w:bookmarkEnd w:id="1230"/>
      <w:r>
        <w:rPr>
          <w:b/>
          <w:bCs/>
        </w:rPr>
        <w:t xml:space="preserve"> URL</w:t>
      </w:r>
      <w:bookmarkEnd w:id="1231"/>
      <w:bookmarkEnd w:id="1232"/>
      <w:bookmarkEnd w:id="1233"/>
      <w:bookmarkEnd w:id="1234"/>
      <w:bookmarkEnd w:id="1235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/api/v2/ticket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delete</w:t>
      </w:r>
    </w:p>
    <w:p>
      <w:pPr>
        <w:outlineLvl w:val="2"/>
      </w:pPr>
      <w:bookmarkStart w:id="1236" w:name="_Toc48926537"/>
      <w:bookmarkStart w:id="1237" w:name="_Toc48926790"/>
      <w:bookmarkStart w:id="1238" w:name="_Toc51882799"/>
      <w:bookmarkStart w:id="1239" w:name="_Toc49438290"/>
      <w:bookmarkStart w:id="1240" w:name="_Toc48635870"/>
      <w:bookmarkStart w:id="1241" w:name="_Toc57621970"/>
      <w:r>
        <w:rPr>
          <w:rFonts w:hint="eastAsia"/>
          <w:b/>
          <w:bCs/>
        </w:rPr>
        <w:t>8</w:t>
      </w:r>
      <w:r>
        <w:rPr>
          <w:b/>
          <w:bCs/>
        </w:rPr>
        <w:t>.2.2 请</w:t>
      </w:r>
      <w:r>
        <w:rPr>
          <w:rFonts w:hint="eastAsia"/>
          <w:b/>
          <w:bCs/>
        </w:rPr>
        <w:t>求头</w:t>
      </w:r>
      <w:bookmarkEnd w:id="1236"/>
      <w:bookmarkEnd w:id="1237"/>
      <w:bookmarkEnd w:id="1238"/>
      <w:bookmarkEnd w:id="1239"/>
      <w:bookmarkEnd w:id="1240"/>
      <w:bookmarkEnd w:id="124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1242" w:name="_Toc48926791"/>
      <w:bookmarkStart w:id="1243" w:name="_Toc57621971"/>
      <w:bookmarkStart w:id="1244" w:name="_Toc51882800"/>
      <w:bookmarkStart w:id="1245" w:name="_Toc49438291"/>
      <w:bookmarkStart w:id="1246" w:name="_Toc48635871"/>
      <w:bookmarkStart w:id="1247" w:name="_Toc48926538"/>
      <w:r>
        <w:rPr>
          <w:rFonts w:hint="eastAsia"/>
          <w:b/>
          <w:bCs/>
        </w:rPr>
        <w:t>8</w:t>
      </w:r>
      <w:r>
        <w:rPr>
          <w:b/>
          <w:bCs/>
        </w:rPr>
        <w:t xml:space="preserve">.2.3 POST </w:t>
      </w:r>
      <w:r>
        <w:rPr>
          <w:rFonts w:hint="eastAsia"/>
          <w:b/>
          <w:bCs/>
        </w:rPr>
        <w:t>请求参数</w:t>
      </w:r>
      <w:bookmarkEnd w:id="1242"/>
      <w:bookmarkEnd w:id="1243"/>
      <w:bookmarkEnd w:id="1244"/>
      <w:bookmarkEnd w:id="1245"/>
      <w:bookmarkEnd w:id="1246"/>
      <w:bookmarkEnd w:id="1247"/>
      <w:r>
        <w:rPr>
          <w:rFonts w:hint="eastAsia"/>
          <w:b/>
          <w:bCs/>
        </w:rPr>
        <w:t xml:space="preserve"> </w:t>
      </w: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11"/>
        <w:gridCol w:w="1417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21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1611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417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686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ist&lt;L</w:t>
            </w:r>
            <w:r>
              <w:rPr>
                <w:rFonts w:hint="eastAsia"/>
                <w:sz w:val="18"/>
                <w:szCs w:val="18"/>
              </w:rPr>
              <w:t>ong</w:t>
            </w:r>
            <w:r>
              <w:rPr>
                <w:sz w:val="18"/>
                <w:szCs w:val="18"/>
              </w:rPr>
              <w:t>&gt;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风险区域I</w:t>
            </w:r>
            <w:r>
              <w:rPr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集合</w:t>
            </w:r>
          </w:p>
        </w:tc>
      </w:tr>
    </w:tbl>
    <w:p>
      <w:pPr>
        <w:outlineLvl w:val="2"/>
        <w:rPr>
          <w:b/>
          <w:bCs/>
        </w:rPr>
      </w:pPr>
      <w:bookmarkStart w:id="1248" w:name="_Toc51882801"/>
      <w:bookmarkStart w:id="1249" w:name="_Toc49438292"/>
      <w:bookmarkStart w:id="1250" w:name="_Toc48926792"/>
      <w:bookmarkStart w:id="1251" w:name="_Toc48635872"/>
      <w:bookmarkStart w:id="1252" w:name="_Toc57621972"/>
      <w:bookmarkStart w:id="1253" w:name="_Toc48926539"/>
      <w:r>
        <w:rPr>
          <w:rFonts w:hint="eastAsia"/>
          <w:b/>
          <w:bCs/>
        </w:rPr>
        <w:t>8</w:t>
      </w:r>
      <w:r>
        <w:rPr>
          <w:b/>
          <w:bCs/>
        </w:rPr>
        <w:t xml:space="preserve">.2.4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48"/>
      <w:bookmarkEnd w:id="1249"/>
      <w:bookmarkEnd w:id="1250"/>
      <w:bookmarkEnd w:id="1251"/>
      <w:bookmarkEnd w:id="1252"/>
      <w:bookmarkEnd w:id="1253"/>
    </w:p>
    <w:p/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385570"/>
                <wp:effectExtent l="0" t="0" r="0" b="5080"/>
                <wp:docPr id="2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858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    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112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</w:rPr>
                              <w:t>113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9.1pt;width:408.2pt;" fillcolor="#D9D9D9 [2732]" filled="t" stroked="f" coordsize="21600,21600" o:gfxdata="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AbrT91QAAAAUBAAAPAAAAAAAAAAEA&#10;IAAAACIAAABkcnMvZG93bnJldi54bWxQSwECFAAUAAAACACHTuJAgILZdE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    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112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</w:rPr>
                        <w:t>113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  <w:p>
                      <w:pPr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54" w:name="_Toc49438293"/>
      <w:bookmarkStart w:id="1255" w:name="_Toc51882802"/>
      <w:bookmarkStart w:id="1256" w:name="_Toc48926793"/>
      <w:bookmarkStart w:id="1257" w:name="_Toc48635873"/>
      <w:bookmarkStart w:id="1258" w:name="_Toc57621973"/>
      <w:bookmarkStart w:id="1259" w:name="_Toc48926540"/>
      <w:r>
        <w:rPr>
          <w:rFonts w:hint="eastAsia"/>
          <w:b/>
          <w:bCs/>
        </w:rPr>
        <w:t>8</w:t>
      </w:r>
      <w:r>
        <w:rPr>
          <w:b/>
          <w:bCs/>
        </w:rPr>
        <w:t xml:space="preserve">.2.5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54"/>
      <w:bookmarkEnd w:id="1255"/>
      <w:bookmarkEnd w:id="1256"/>
      <w:bookmarkEnd w:id="1257"/>
      <w:bookmarkEnd w:id="1258"/>
      <w:bookmarkEnd w:id="1259"/>
    </w:p>
    <w:p>
      <w:r>
        <mc:AlternateContent>
          <mc:Choice Requires="wps">
            <w:drawing>
              <wp:inline distT="0" distB="0" distL="0" distR="0">
                <wp:extent cx="5184140" cy="1385570"/>
                <wp:effectExtent l="0" t="0" r="0" b="5080"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3858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9.1pt;width:408.2pt;" fillcolor="#D9D9D9 [2732]" filled="t" stroked="f" coordsize="21600,21600" o:gfxdata="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AbrT91QAAAAUBAAAPAAAAAAAAAAEA&#10;IAAAACIAAABkcnMvZG93bnJldi54bWxQSwECFAAUAAAACACHTuJAW+RXL0sCAAB2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60" w:name="_Toc48926541"/>
      <w:bookmarkStart w:id="1261" w:name="_Toc51882803"/>
      <w:bookmarkStart w:id="1262" w:name="_Toc48926794"/>
      <w:bookmarkStart w:id="1263" w:name="_Toc48635874"/>
      <w:bookmarkStart w:id="1264" w:name="_Toc57621974"/>
      <w:bookmarkStart w:id="1265" w:name="_Toc49438294"/>
      <w:r>
        <w:rPr>
          <w:rFonts w:hint="eastAsia"/>
          <w:b/>
          <w:bCs/>
        </w:rPr>
        <w:t>8</w:t>
      </w:r>
      <w:r>
        <w:rPr>
          <w:b/>
          <w:bCs/>
        </w:rPr>
        <w:t xml:space="preserve">.2.6 </w:t>
      </w:r>
      <w:r>
        <w:rPr>
          <w:rFonts w:hint="eastAsia"/>
          <w:b/>
          <w:bCs/>
        </w:rPr>
        <w:t>异常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60"/>
      <w:bookmarkEnd w:id="1261"/>
      <w:bookmarkEnd w:id="1262"/>
      <w:bookmarkEnd w:id="1263"/>
      <w:bookmarkEnd w:id="1264"/>
      <w:bookmarkEnd w:id="1265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080135"/>
                <wp:effectExtent l="0" t="0" r="0" b="5715"/>
                <wp:docPr id="4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08019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"作业票不存在[ 1214124214 ]"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1708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5.05pt;width:408.2pt;" fillcolor="#D9D9D9 [2732]" filled="t" stroked="f" coordsize="21600,21600" o:gfxdata="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2WfAzVAAAABQEAAA8AAAAAAAAAAQAg&#10;AAAAIgAAAGRycy9kb3ducmV2LnhtbFBLAQIUABQAAAAIAIdO4kDjPjZXSgIAAHY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"作业票不存在[ 1214124214 ]"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1708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66" w:name="_Toc48635875"/>
      <w:bookmarkStart w:id="1267" w:name="_Toc48926795"/>
      <w:bookmarkStart w:id="1268" w:name="_Toc48926542"/>
      <w:bookmarkStart w:id="1269" w:name="_Toc49438295"/>
      <w:bookmarkStart w:id="1270" w:name="_Toc51882804"/>
      <w:bookmarkStart w:id="1271" w:name="_Toc57621975"/>
      <w:r>
        <w:rPr>
          <w:rFonts w:hint="eastAsia"/>
          <w:b/>
          <w:bCs/>
        </w:rPr>
        <w:t>8</w:t>
      </w:r>
      <w:r>
        <w:rPr>
          <w:b/>
          <w:bCs/>
        </w:rPr>
        <w:t xml:space="preserve">.2.7 </w:t>
      </w:r>
      <w:r>
        <w:rPr>
          <w:rFonts w:hint="eastAsia"/>
          <w:b/>
          <w:bCs/>
        </w:rPr>
        <w:t>业务错误码</w:t>
      </w:r>
      <w:bookmarkEnd w:id="1266"/>
      <w:bookmarkEnd w:id="1267"/>
      <w:bookmarkEnd w:id="1268"/>
      <w:bookmarkEnd w:id="1269"/>
      <w:bookmarkEnd w:id="1270"/>
      <w:bookmarkEnd w:id="1271"/>
    </w:p>
    <w:tbl>
      <w:tblPr>
        <w:tblStyle w:val="44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94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708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作业票不存在</w:t>
            </w:r>
          </w:p>
        </w:tc>
      </w:tr>
    </w:tbl>
    <w:p/>
    <w:p>
      <w:pPr>
        <w:outlineLvl w:val="2"/>
        <w:rPr>
          <w:b/>
          <w:bCs/>
        </w:rPr>
      </w:pPr>
      <w:bookmarkStart w:id="1272" w:name="_Toc49438296"/>
      <w:bookmarkStart w:id="1273" w:name="_Toc48926796"/>
      <w:bookmarkStart w:id="1274" w:name="_Toc51882805"/>
      <w:bookmarkStart w:id="1275" w:name="_Toc48926543"/>
      <w:bookmarkStart w:id="1276" w:name="_Toc57621976"/>
      <w:bookmarkStart w:id="1277" w:name="_Toc48635876"/>
      <w:r>
        <w:rPr>
          <w:rFonts w:hint="eastAsia"/>
          <w:b/>
          <w:bCs/>
        </w:rPr>
        <w:t>8</w:t>
      </w:r>
      <w:r>
        <w:rPr>
          <w:b/>
          <w:bCs/>
        </w:rPr>
        <w:t xml:space="preserve">.2.8 </w:t>
      </w:r>
      <w:r>
        <w:rPr>
          <w:rFonts w:hint="eastAsia"/>
          <w:b/>
          <w:bCs/>
        </w:rPr>
        <w:t>图片案例</w:t>
      </w:r>
      <w:bookmarkEnd w:id="1272"/>
      <w:bookmarkEnd w:id="1273"/>
      <w:bookmarkEnd w:id="1274"/>
      <w:bookmarkEnd w:id="1275"/>
      <w:bookmarkEnd w:id="1276"/>
      <w:bookmarkEnd w:id="1277"/>
      <w:r>
        <w:rPr>
          <w:rFonts w:hint="eastAsia"/>
          <w:b/>
          <w:bCs/>
        </w:rPr>
        <w:t xml:space="preserve"> </w:t>
      </w:r>
    </w:p>
    <w:p>
      <w:r>
        <w:drawing>
          <wp:inline distT="0" distB="0" distL="0" distR="0">
            <wp:extent cx="5278120" cy="4897120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89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1278" w:name="_Toc57621977"/>
      <w:bookmarkStart w:id="1279" w:name="_Toc51882806"/>
      <w:r>
        <w:rPr>
          <w:rFonts w:hint="eastAsia"/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.3 </w:t>
      </w:r>
      <w:r>
        <w:rPr>
          <w:rFonts w:hint="eastAsia"/>
          <w:b/>
          <w:bCs/>
          <w:sz w:val="28"/>
          <w:szCs w:val="28"/>
        </w:rPr>
        <w:t>作业票查询</w:t>
      </w:r>
      <w:bookmarkEnd w:id="1278"/>
      <w:bookmarkEnd w:id="1279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280" w:name="_Toc51882807"/>
      <w:bookmarkStart w:id="1281" w:name="_Toc57621978"/>
      <w:r>
        <w:rPr>
          <w:rFonts w:hint="eastAsia"/>
          <w:b/>
          <w:bCs/>
        </w:rPr>
        <w:t>8.</w:t>
      </w:r>
      <w:r>
        <w:rPr>
          <w:b/>
          <w:bCs/>
        </w:rPr>
        <w:t>3.1 URL</w:t>
      </w:r>
      <w:bookmarkEnd w:id="1280"/>
      <w:bookmarkEnd w:id="1281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/api/v2/ticket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list</w:t>
      </w:r>
    </w:p>
    <w:p>
      <w:pPr>
        <w:outlineLvl w:val="2"/>
      </w:pPr>
      <w:bookmarkStart w:id="1282" w:name="_Toc57621979"/>
      <w:bookmarkStart w:id="1283" w:name="_Toc51882808"/>
      <w:r>
        <w:rPr>
          <w:rFonts w:hint="eastAsia"/>
          <w:b/>
          <w:bCs/>
        </w:rPr>
        <w:t>8</w:t>
      </w:r>
      <w:r>
        <w:rPr>
          <w:b/>
          <w:bCs/>
        </w:rPr>
        <w:t>.3.2 请</w:t>
      </w:r>
      <w:r>
        <w:rPr>
          <w:rFonts w:hint="eastAsia"/>
          <w:b/>
          <w:bCs/>
        </w:rPr>
        <w:t>求头</w:t>
      </w:r>
      <w:bookmarkEnd w:id="1282"/>
      <w:bookmarkEnd w:id="1283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1284" w:name="_Toc51882809"/>
      <w:bookmarkStart w:id="1285" w:name="_Toc57621980"/>
      <w:r>
        <w:rPr>
          <w:rFonts w:hint="eastAsia"/>
          <w:b/>
          <w:bCs/>
        </w:rPr>
        <w:t>8</w:t>
      </w:r>
      <w:r>
        <w:rPr>
          <w:b/>
          <w:bCs/>
        </w:rPr>
        <w:t xml:space="preserve">.3.3 POST </w:t>
      </w:r>
      <w:r>
        <w:rPr>
          <w:rFonts w:hint="eastAsia"/>
          <w:b/>
          <w:bCs/>
        </w:rPr>
        <w:t>请求参数</w:t>
      </w:r>
      <w:bookmarkEnd w:id="1284"/>
      <w:bookmarkEnd w:id="1285"/>
      <w:r>
        <w:rPr>
          <w:rFonts w:hint="eastAsia"/>
          <w:b/>
          <w:bCs/>
        </w:rPr>
        <w:t xml:space="preserve"> </w:t>
      </w:r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611"/>
        <w:gridCol w:w="1417"/>
        <w:gridCol w:w="3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21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1611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417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3686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jobNumber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否 </w:t>
            </w:r>
          </w:p>
        </w:tc>
        <w:tc>
          <w:tcPr>
            <w:tcW w:w="3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pageNumber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第几页，最小是1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pageSize</w:t>
            </w:r>
          </w:p>
        </w:tc>
        <w:tc>
          <w:tcPr>
            <w:tcW w:w="161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1417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368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每页显示数据条数，最小是1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，最大是1</w:t>
            </w:r>
            <w:r>
              <w:rPr>
                <w:sz w:val="18"/>
                <w:szCs w:val="18"/>
              </w:rPr>
              <w:t>000</w:t>
            </w:r>
          </w:p>
        </w:tc>
      </w:tr>
    </w:tbl>
    <w:p/>
    <w:p>
      <w:pPr>
        <w:outlineLvl w:val="2"/>
        <w:rPr>
          <w:b/>
          <w:bCs/>
        </w:rPr>
      </w:pPr>
      <w:bookmarkStart w:id="1286" w:name="_Toc51882810"/>
      <w:bookmarkStart w:id="1287" w:name="_Toc57621981"/>
      <w:r>
        <w:rPr>
          <w:rFonts w:hint="eastAsia"/>
          <w:b/>
          <w:bCs/>
        </w:rPr>
        <w:t>8</w:t>
      </w:r>
      <w:r>
        <w:rPr>
          <w:b/>
          <w:bCs/>
        </w:rPr>
        <w:t>.3</w:t>
      </w:r>
      <w:r>
        <w:rPr>
          <w:rFonts w:hint="eastAsia"/>
          <w:b/>
          <w:bCs/>
        </w:rPr>
        <w:t>.</w:t>
      </w:r>
      <w:r>
        <w:rPr>
          <w:b/>
          <w:bCs/>
        </w:rPr>
        <w:t xml:space="preserve">4 </w:t>
      </w:r>
      <w:r>
        <w:rPr>
          <w:rFonts w:hint="eastAsia"/>
          <w:b/>
          <w:bCs/>
        </w:rPr>
        <w:t>请求响应参数</w:t>
      </w:r>
      <w:bookmarkEnd w:id="1286"/>
      <w:bookmarkEnd w:id="1287"/>
    </w:p>
    <w:tbl>
      <w:tblPr>
        <w:tblStyle w:val="24"/>
        <w:tblW w:w="876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3"/>
        <w:gridCol w:w="3119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523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3119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3118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buildId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jobName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</w:t>
            </w:r>
            <w:r>
              <w:rPr>
                <w:sz w:val="18"/>
                <w:szCs w:val="18"/>
              </w:rPr>
              <w:t>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作业类型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jobLevel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nt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jobNumber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applicationUnit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applicationPersonId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</w:t>
            </w:r>
            <w:r>
              <w:rPr>
                <w:sz w:val="18"/>
                <w:szCs w:val="18"/>
              </w:rPr>
              <w:t>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作业申请人I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applicationPerson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作业申请人姓名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jobStartTime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开始时间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jobEndTime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Timestamp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结束时间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jobContent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railDtoJson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围栏json字符串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markerPostion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经纬度围栏json字符串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jobPersonJson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作业人json字符串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checkJobPersonOut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作业人离开报警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checkOtherPersonIn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nt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其他人员进入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securityJson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安全措施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createTime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datetime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createBy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  <w:r>
              <w:rPr>
                <w:rFonts w:hint="eastAsia"/>
                <w:sz w:val="18"/>
                <w:szCs w:val="18"/>
              </w:rPr>
              <w:t>nt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创建人I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updateTime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datetime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updateBy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nt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修改人I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deleteFlag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num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删除标记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tenentId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nt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租户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orgCode</w:t>
            </w:r>
          </w:p>
        </w:tc>
        <w:tc>
          <w:tcPr>
            <w:tcW w:w="311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311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组织机构代码</w:t>
            </w:r>
          </w:p>
        </w:tc>
      </w:tr>
    </w:tbl>
    <w:p/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2060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  <w:tc>
          <w:tcPr>
            <w:tcW w:w="206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类型</w:t>
            </w:r>
          </w:p>
        </w:tc>
        <w:tc>
          <w:tcPr>
            <w:tcW w:w="4820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ontent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bject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totalElements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Long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总条数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totalPages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总页数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presentPage</w:t>
            </w:r>
          </w:p>
        </w:tc>
        <w:tc>
          <w:tcPr>
            <w:tcW w:w="206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Integer</w:t>
            </w:r>
          </w:p>
        </w:tc>
        <w:tc>
          <w:tcPr>
            <w:tcW w:w="4820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当前页</w:t>
            </w:r>
          </w:p>
        </w:tc>
      </w:tr>
    </w:tbl>
    <w:p/>
    <w:p>
      <w:pPr>
        <w:outlineLvl w:val="2"/>
        <w:rPr>
          <w:b/>
          <w:bCs/>
        </w:rPr>
      </w:pPr>
      <w:bookmarkStart w:id="1288" w:name="_Toc51882811"/>
      <w:bookmarkStart w:id="1289" w:name="_Toc57621982"/>
      <w:r>
        <w:rPr>
          <w:rFonts w:hint="eastAsia"/>
          <w:b/>
          <w:bCs/>
        </w:rPr>
        <w:t>8</w:t>
      </w:r>
      <w:r>
        <w:rPr>
          <w:b/>
          <w:bCs/>
        </w:rPr>
        <w:t xml:space="preserve">.3.5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88"/>
      <w:bookmarkEnd w:id="128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710565"/>
                <wp:effectExtent l="0" t="0" r="0" b="0"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7107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55.95pt;width:408.2pt;" fillcolor="#D9D9D9 [2732]" filled="t" stroked="f" coordsize="21600,21600" o:gfxdata="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YtYeW1QAAAAUBAAAPAAAAAAAAAAEA&#10;IAAAACIAAABkcnMvZG93bnJldi54bWxQSwECFAAUAAAACACHTuJA4hSGGEsCAAB1BAAADgAAAAAA&#10;AAABACAAAAAkAQAAZHJzL2Uyb0RvYy54bWxQSwUGAAAAAAYABgBZAQAA4QUA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90" w:name="_Toc57621983"/>
      <w:bookmarkStart w:id="1291" w:name="_Toc51882812"/>
      <w:r>
        <w:rPr>
          <w:rFonts w:hint="eastAsia"/>
          <w:b/>
          <w:bCs/>
        </w:rPr>
        <w:t>8</w:t>
      </w:r>
      <w:r>
        <w:rPr>
          <w:b/>
          <w:bCs/>
        </w:rPr>
        <w:t xml:space="preserve">.3.6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90"/>
      <w:bookmarkEnd w:id="1291"/>
    </w:p>
    <w:p>
      <w:r>
        <mc:AlternateContent>
          <mc:Choice Requires="wps">
            <w:drawing>
              <wp:inline distT="0" distB="0" distL="0" distR="0">
                <wp:extent cx="5184140" cy="9044305"/>
                <wp:effectExtent l="0" t="0" r="0" b="4445"/>
                <wp:docPr id="5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90443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"ok"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"errorCode"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"作业编号"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"ces"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15:55:17"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15:55:18"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"{"railId":"58b9fd93674a4087881ca7b73fadbd95","railName":"动火作业","floorNo":"Floor1","pointsList":[{"x":141370,"y":136032},{"x":411791,"y":169352},{"x":296116,"y":216870},{"x":296116,"y":216870}]}"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118.98534695113322,"lat":33.36675693867243,"height":0},{"floorNo":"Floor1","lng":118.98825245388616,"lat":33.366456155936326,"height":0},{"floorNo":"Floor1","lng":118.98700959875065,"lat":33.36602720635426,"height":0},{"floorNo":"Floor1","lng":118.98700959875065,"lat":33.36602720635426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"[{"id":14841,"name":"ces"}]"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"[{"securityMeasures":"安全措施","ensurePerson":{"id":14841,"name":"ces"}}]"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15:56:04"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15:56:04"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"2020年8月28日15:45:05"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"ces"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15:44:40"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15:44:42"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"1212"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"{"railId":"821a65221ddd46009a39e4d05d12327d","railName":"动火作业","floorNo":"Floor1","pointsList":[{"x":181128,"y":173591},{"x":367086,"y":193014},{"x":591209,"y":172157},{"x":447744,"y":43341},{"x":278389,"y":109119}]}"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118.98577411866543,"lat":33.36641789571817,"height":0},{"floorNo":"Floor1","lng":118.98777212492428,"lat":33.366242557827064,"height":0},{"floorNo":"Floor1","lng":118.99018018286436,"lat":33.366430832775926,"height":0},{"floorNo":"Floor1","lng":118.9886387391567,"lat":33.36759367142751,"height":0},{"floorNo":"Floor1","lng":118.98681913086328,"lat":33.36699989005224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"[{"id":14766,"name":"2020年8月19日"},{"id":14641,"name":"还是1"}]"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"[{"securityMeasures":"1","ensurePerson":{"id":14841,"name":"ces"}}]"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15:45:09"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15:45:09"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"144203"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"申请单位名称"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14641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"还是1"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15:38:20"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15:38:22"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"{"railId":"ad37adb910eb4d0488aa272bbe5fe618","railName":"动火作业","floorNo":"Floor1","pointsList":[{"x":25822,"y":199323},{"x":410032,"y":183128},{"x":264650,"y":340891},{"x":419912,"y":104317}]}"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118.98410545075447,"lat":33.36618560345763,"height":0},{"floorNo":"Floor1","lng":118.9882335470474,"lat":33.3663318015312,"height":0},{"floorNo":"Floor1","lng":118.9866715077509,"lat":33.36490765324887,"height":0},{"floorNo":"Floor1","lng":118.98833970305337,"lat":33.36704323953869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"[{"id":14641,"name":"还是1"}]"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"[{"securityMeasures":"措施1","ensurePerson":{"id":14489,"name":"哥哥1"}}]"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15:43:43"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15:43:43"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"122"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"ces"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15:34:24"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15:34:25"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"{"railId":"a61f441a478c4b348c452adc5fe5c149","railName":"动火作业","floorNo":"Floor1","pointsList":[{"x":196725,"y":120614},{"x":219559,"y":190651},{"x":367898,"y":148692},{"x":366320,"y":159215}]}"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118.98594169826822,"lat":33.36689612318016,"height":0},{"floorNo":"Floor1","lng":118.9861870365435,"lat":33.366263885070886,"height":0},{"floorNo":"Floor1","lng":118.98778084454236,"lat":33.36664265861526,"height":0},{"floorNo":"Floor1","lng":118.9877638926352,"lat":33.36654766532503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"[{"id":14766,"name":"2020年8月19日"}]"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"[{"securityMeasures":"1","ensurePerson":{"id":14766,"name":"2020年8月19日"}}]"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15:34:46"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15:34:46"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"144201"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"申请单位名称"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14856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"测试5"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"2020-08-13 00:00:00"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"2020-08-23 00:00:00"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"{"railId":"45127ed2f17e47c3b4f2b91e9b0e1de4","railName":"动火作业","floorNo":"Floor1","pointsList":[{"x":141538,"y":81820},{"x":282755,"y":180250},{"x":532257,"y":90553}]}"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"[{"id":14844,"name":"小小129"}]"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"[{"securityMeasures":"措施1","personnelVo":{"id":14844,"name":"小小129"}}]"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14:59:40"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14:59:40"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"3131112121112"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"{"railId":"3f03e37e068842869d1d6850c0b74f3e","railName":"动火作业","floorNo":"Floor1","pointsList":[{"x":141538,"y":81820},{"x":282755,"y":180250},{"x":532257,"y":90553}]}"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"[{"id":14811,"name":"2020年8月27日"}]"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"[{"securityMeasures":"188","personnelVo":{"id":14844,"name":"小小129"}},{"securityMeasures":"qweq","personnelVo":{"id":14840,"name":"123"}}]"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12:22:49"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12:22:49"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"3131112112"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"{"railId":"72a89af31a564c70973801cf74c9aa28","railName":"动火作业","floorNo":"Floor1","pointsList":[{"x":141538,"y":81820},{"x":282755,"y":180250},{"x":532257,"y":90553}]}"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"[{"id":14811,"name":"2020年8月27日"}]"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"[{"securityMeasures":"188","personnelVo":{"id":14844,"name":"小小129"}},{"securityMeasures":"qweq","personnelVo":{"id":14840,"name":"123"}}]"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11:47:56"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11:47:56"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"31311121"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"{"railId":"1002a3e3b633441f852099f97d757bfa","railName":"动火作业","floorNo":"Floor1","pointsList":[{"x":141538,"y":81820},{"x":282755,"y":180250},{"x":532257,"y":90553}]}"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"[{"id":14811,"name":"2020年8月27日"}]"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"[{"securityMeasures":"188","personnelVo":{"id":14844,"name":"小小129"}},{"securityMeasures":"999","personnelVo":{"id":14840,"name":"123"}}]"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11:38:36"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11:38:36"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138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"31311"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"{"railId":"2038eb60c5a04e28b037e3787e182159","railName":"动火作业","floorNo":"Floor1","pointsList":[{"x":141538,"y":81820},{"x":282755,"y":180250},{"x":532257,"y":90553}]}"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"[{"id":14811,"name":"2020年8月27日"}]"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"[{"securityMeasures":"188","personnelVo":{"id":14844,"name":"小小129"}},{"securityMeasures":"999","personnelVo":{"id":14840,"name":"123"}}]"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11:38:26"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11:38:26"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137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"3131"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"{"railId":"05de60b65a174126bfe1e36ef1b700f1","railName":"动火作业","floorNo":"Floor1","pointsList":[{"x":141538,"y":81820},{"x":282755,"y":180250},{"x":532257,"y":90553}]}"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"[{"id":14811,"name":"2020年8月27日"}]"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"[{"securityMeasures":"188","personnelVo":{"id":14844,"name":"小小129"}},{"securityMeasures":"999","personnelVo":{"id":14840,"name":"123"}}]"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11:38:11"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11:38:11"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"10101411"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"{"railId":"0a11dccb2ed24e509ed6bce01ab38298","railName":"动火作业","floorNo":"Floor1","pointsList":[{"x":141538,"y":2147483647},{"x":282755,"y":180250},{"x":532257,"y":90553}]}"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"[{"floorNo":"Floor1","lng":118.98534875579338,"lat":0.0,"height":0},{"floorNo":"Floor1","lng":118.98686604446507,"lat":33.36635777665498,"height":0},{"floorNo":"Floor1","lng":118.98954678795778,"lat":33.36716748076778,"height":0}]"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"[{"id":1,"name":"2020年7月29日09"},{"id":14488,"name":"2020年7月29日09"}]"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"[{"securityMeasures":"188"},{"securityMeasures":"999"}]"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10:49:51"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10:49:51"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135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"1010141"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"{"railId":"c06f5d758e0e453a8c616bada1245250","railName":"动火作业","floorNo":"Floor1","pointsList":[{"x":141538,"y":81820},{"x":282755,"y":180250},{"x":532257,"y":90553}]}"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"[{"id":1,"name":"2020年7月29日09"},{"id":14488,"name":"2020年7月29日09"}]"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"[{"securityMeasures":"188"},{"securityMeasures":"999"}]"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10:43:30"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10:43:30"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134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"101014"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14811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"2020年8月27日"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"{"railId":"70ffa4adc1b84c3384ee8793c4219b6d","railName":"动火作业","floorNo":"Floor1","pointsList":[{"x":141538,"y":81820},{"x":282755,"y":180250},{"x":532257,"y":90553}]}"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"[{"id":14486,"name":"2020年7月29日09"},{"id":14488,"name":"2020年7月29日09"}]"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"[{"securityMeasures":"188"},{"securityMeasures":"999"}]"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10:42:54"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"2020-08-28 10:42:54"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133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"动火1作业"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"201015"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14486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"2020年8月3日20:24:29"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"{"railId":"3a5112937dd249ee8fa0a28d6ca901b5","railName":"动火1作业","floorNo":"Floor1","pointsList":[{"x":141538,"y":81820},{"x":282755,"y":180250},{"x":532257,"y":90553}]}"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"[{"id":14486,"name":"2020年7月29日09"},{"id":14488,"name":"2020年7月29日09"}]"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"[{"securityMeasures":"188"},{"securityMeasures":"999"}]"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16:39:25"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16:39:25"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132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"动火作业"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"jobLevel"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"特级"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"jobNumber"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"20105"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"applicationUnit"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"申请单位"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14486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"applicationPerson"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"2020年8月3日20:24:29"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"jobStartTime"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17:19:42"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"jobEndTime"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"2020-08-03 17:19:44"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"jobContent"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"作业内容"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"railDtoJson"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"{"railId":"1cdcffc06b0548609c2943811efc3b02","railName":"动火作业","floorNo":"Floor1","pointsList":[{"x":141538,"y":81820},{"x":282755,"y":180250},{"x":532257,"y":90553}]}"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"markerPostion"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"jobPersonJson"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"[{"id":14486,"name":"2020年7月29日09"},{"id":14488,"name":"2020年7月29日09"}]"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"checkJobPersonOut"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"checkOtherPersonIn"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"securityJson"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"[{"securityMeasures":"188"},{"securityMeasures":"999"}]"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16:39:20"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"createBy"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"updateTime"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"2020-08-27 16:39:20"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"updateBy"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11009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"deleteFlag"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"tenentId"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50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"orgCode"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"001"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712.15pt;width:408.2pt;" fillcolor="#D9D9D9 [2732]" filled="t" stroked="f" coordsize="21600,21600" o:gfxdata="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9tpRtdYAAAAGAQAADwAAAAAAAAAB&#10;ACAAAAAiAAAAZHJzL2Rvd25yZXYueG1sUEsBAhQAFAAAAAgAh07iQMK+DOBLAgAAdgQAAA4AAAAA&#10;AAAAAQAgAAAAJQ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"ok"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"errorCode"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"作业编号"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"ces"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15:55:17"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15:55:18"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"{"railId":"58b9fd93674a4087881ca7b73fadbd95","railName":"动火作业","floorNo":"Floor1","pointsList":[{"x":141370,"y":136032},{"x":411791,"y":169352},{"x":296116,"y":216870},{"x":296116,"y":216870}]}"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118.98534695113322,"lat":33.36675693867243,"height":0},{"floorNo":"Floor1","lng":118.98825245388616,"lat":33.366456155936326,"height":0},{"floorNo":"Floor1","lng":118.98700959875065,"lat":33.36602720635426,"height":0},{"floorNo":"Floor1","lng":118.98700959875065,"lat":33.36602720635426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"[{"id":14841,"name":"ces"}]"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"[{"securityMeasures":"安全措施","ensurePerson":{"id":14841,"name":"ces"}}]"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15:56:04"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15:56:04"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"2020年8月28日15:45:05"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"ces"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15:44:40"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15:44:42"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"1212"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"{"railId":"821a65221ddd46009a39e4d05d12327d","railName":"动火作业","floorNo":"Floor1","pointsList":[{"x":181128,"y":173591},{"x":367086,"y":193014},{"x":591209,"y":172157},{"x":447744,"y":43341},{"x":278389,"y":109119}]}"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118.98577411866543,"lat":33.36641789571817,"height":0},{"floorNo":"Floor1","lng":118.98777212492428,"lat":33.366242557827064,"height":0},{"floorNo":"Floor1","lng":118.99018018286436,"lat":33.366430832775926,"height":0},{"floorNo":"Floor1","lng":118.9886387391567,"lat":33.36759367142751,"height":0},{"floorNo":"Floor1","lng":118.98681913086328,"lat":33.36699989005224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"[{"id":14766,"name":"2020年8月19日"},{"id":14641,"name":"还是1"}]"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"[{"securityMeasures":"1","ensurePerson":{"id":14841,"name":"ces"}}]"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15:45:09"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15:45:09"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"144203"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"申请单位名称"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14641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"还是1"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15:38:20"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15:38:22"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"{"railId":"ad37adb910eb4d0488aa272bbe5fe618","railName":"动火作业","floorNo":"Floor1","pointsList":[{"x":25822,"y":199323},{"x":410032,"y":183128},{"x":264650,"y":340891},{"x":419912,"y":104317}]}"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118.98410545075447,"lat":33.36618560345763,"height":0},{"floorNo":"Floor1","lng":118.9882335470474,"lat":33.3663318015312,"height":0},{"floorNo":"Floor1","lng":118.9866715077509,"lat":33.36490765324887,"height":0},{"floorNo":"Floor1","lng":118.98833970305337,"lat":33.36704323953869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"[{"id":14641,"name":"还是1"}]"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"[{"securityMeasures":"措施1","ensurePerson":{"id":14489,"name":"哥哥1"}}]"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15:43:43"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15:43:43"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"122"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"ces"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15:34:24"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15:34:25"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"{"railId":"a61f441a478c4b348c452adc5fe5c149","railName":"动火作业","floorNo":"Floor1","pointsList":[{"x":196725,"y":120614},{"x":219559,"y":190651},{"x":367898,"y":148692},{"x":366320,"y":159215}]}"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118.98594169826822,"lat":33.36689612318016,"height":0},{"floorNo":"Floor1","lng":118.9861870365435,"lat":33.366263885070886,"height":0},{"floorNo":"Floor1","lng":118.98778084454236,"lat":33.36664265861526,"height":0},{"floorNo":"Floor1","lng":118.9877638926352,"lat":33.36654766532503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"[{"id":14766,"name":"2020年8月19日"}]"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"[{"securityMeasures":"1","ensurePerson":{"id":14766,"name":"2020年8月19日"}}]"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15:34:46"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15:34:46"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"144201"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"申请单位名称"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14856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"测试5"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"2020-08-13 00:00:00"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"2020-08-23 00:00:00"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"{"railId":"45127ed2f17e47c3b4f2b91e9b0e1de4","railName":"动火作业","floorNo":"Floor1","pointsList":[{"x":141538,"y":81820},{"x":282755,"y":180250},{"x":532257,"y":90553}]}"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"[{"id":14844,"name":"小小129"}]"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"[{"securityMeasures":"措施1","personnelVo":{"id":14844,"name":"小小129"}}]"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14:59:40"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14:59:40"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"3131112121112"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"{"railId":"3f03e37e068842869d1d6850c0b74f3e","railName":"动火作业","floorNo":"Floor1","pointsList":[{"x":141538,"y":81820},{"x":282755,"y":180250},{"x":532257,"y":90553}]}"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"[{"id":14811,"name":"2020年8月27日"}]"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"[{"securityMeasures":"188","personnelVo":{"id":14844,"name":"小小129"}},{"securityMeasures":"qweq","personnelVo":{"id":14840,"name":"123"}}]"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12:22:49"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12:22:49"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"3131112112"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"{"railId":"72a89af31a564c70973801cf74c9aa28","railName":"动火作业","floorNo":"Floor1","pointsList":[{"x":141538,"y":81820},{"x":282755,"y":180250},{"x":532257,"y":90553}]}"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"[{"id":14811,"name":"2020年8月27日"}]"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"[{"securityMeasures":"188","personnelVo":{"id":14844,"name":"小小129"}},{"securityMeasures":"qweq","personnelVo":{"id":14840,"name":"123"}}]"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11:47:56"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11:47:56"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"31311121"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"{"railId":"1002a3e3b633441f852099f97d757bfa","railName":"动火作业","floorNo":"Floor1","pointsList":[{"x":141538,"y":81820},{"x":282755,"y":180250},{"x":532257,"y":90553}]}"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"[{"id":14811,"name":"2020年8月27日"}]"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"[{"securityMeasures":"188","personnelVo":{"id":14844,"name":"小小129"}},{"securityMeasures":"999","personnelVo":{"id":14840,"name":"123"}}]"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11:38:36"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11:38:36"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138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"31311"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"{"railId":"2038eb60c5a04e28b037e3787e182159","railName":"动火作业","floorNo":"Floor1","pointsList":[{"x":141538,"y":81820},{"x":282755,"y":180250},{"x":532257,"y":90553}]}"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"[{"id":14811,"name":"2020年8月27日"}]"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"[{"securityMeasures":"188","personnelVo":{"id":14844,"name":"小小129"}},{"securityMeasures":"999","personnelVo":{"id":14840,"name":"123"}}]"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11:38:26"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11:38:26"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137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"3131"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"{"railId":"05de60b65a174126bfe1e36ef1b700f1","railName":"动火作业","floorNo":"Floor1","pointsList":[{"x":141538,"y":81820},{"x":282755,"y":180250},{"x":532257,"y":90553}]}"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"[{"id":14811,"name":"2020年8月27日"}]"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"[{"securityMeasures":"188","personnelVo":{"id":14844,"name":"小小129"}},{"securityMeasures":"999","personnelVo":{"id":14840,"name":"123"}}]"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11:38:11"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11:38:11"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"10101411"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"{"railId":"0a11dccb2ed24e509ed6bce01ab38298","railName":"动火作业","floorNo":"Floor1","pointsList":[{"x":141538,"y":2147483647},{"x":282755,"y":180250},{"x":532257,"y":90553}]}"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"[{"floorNo":"Floor1","lng":118.98534875579338,"lat":0.0,"height":0},{"floorNo":"Floor1","lng":118.98686604446507,"lat":33.36635777665498,"height":0},{"floorNo":"Floor1","lng":118.98954678795778,"lat":33.36716748076778,"height":0}]"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"[{"id":1,"name":"2020年7月29日09"},{"id":14488,"name":"2020年7月29日09"}]"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"[{"securityMeasures":"188"},{"securityMeasures":"999"}]"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10:49:51"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10:49:51"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135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"1010141"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"{"railId":"c06f5d758e0e453a8c616bada1245250","railName":"动火作业","floorNo":"Floor1","pointsList":[{"x":141538,"y":81820},{"x":282755,"y":180250},{"x":532257,"y":90553}]}"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"[{"id":1,"name":"2020年7月29日09"},{"id":14488,"name":"2020年7月29日09"}]"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"[{"securityMeasures":"188"},{"securityMeasures":"999"}]"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10:43:30"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10:43:30"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134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"101014"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14811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"2020年8月27日"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"{"railId":"70ffa4adc1b84c3384ee8793c4219b6d","railName":"动火作业","floorNo":"Floor1","pointsList":[{"x":141538,"y":81820},{"x":282755,"y":180250},{"x":532257,"y":90553}]}"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"[{"id":14486,"name":"2020年7月29日09"},{"id":14488,"name":"2020年7月29日09"}]"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"[{"securityMeasures":"188"},{"securityMeasures":"999"}]"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10:42:54"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"2020-08-28 10:42:54"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133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"动火1作业"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"201015"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14486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"2020年8月3日20:24:29"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"{"railId":"3a5112937dd249ee8fa0a28d6ca901b5","railName":"动火1作业","floorNo":"Floor1","pointsList":[{"x":141538,"y":81820},{"x":282755,"y":180250},{"x":532257,"y":90553}]}"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"[{"id":14486,"name":"2020年7月29日09"},{"id":14488,"name":"2020年7月29日09"}]"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"[{"securityMeasures":"188"},{"securityMeasures":"999"}]"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16:39:25"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16:39:25"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132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"动火作业"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"jobLevel"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"特级"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"jobNumber"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"20105"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"applicationUnit"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"申请单位"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14486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"applicationPerson"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"2020年8月3日20:24:29"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"jobStartTime"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17:19:42"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"jobEndTime"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"2020-08-03 17:19:44"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"jobContent"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"作业内容"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"railDtoJson"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"{"railId":"1cdcffc06b0548609c2943811efc3b02","railName":"动火作业","floorNo":"Floor1","pointsList":[{"x":141538,"y":81820},{"x":282755,"y":180250},{"x":532257,"y":90553}]}"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"markerPostion"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"[{"floorNo":"Floor1","lng":118.98534875579338,"lat":33.367246320423924,"height":0},{"floorNo":"Floor1","lng":118.98686604446507,"lat":33.36635777665498,"height":0},{"floorNo":"Floor1","lng":118.98954678795778,"lat":33.36716748076778,"height":0}]"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"jobPersonJson"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"[{"id":14486,"name":"2020年7月29日09"},{"id":14488,"name":"2020年7月29日09"}]"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"checkJobPersonOut"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"checkOtherPersonIn"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"securityJson"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"[{"securityMeasures":"188"},{"securityMeasures":"999"}]"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16:39:20"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"createBy"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"updateTime"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"2020-08-27 16:39:20"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"updateBy"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11009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"deleteFlag"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"tenentId"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50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"orgCode"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"001"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92" w:name="_Toc51882813"/>
      <w:bookmarkStart w:id="1293" w:name="_Toc57621984"/>
      <w:r>
        <w:rPr>
          <w:rFonts w:hint="eastAsia"/>
          <w:b/>
          <w:bCs/>
        </w:rPr>
        <w:t>8</w:t>
      </w:r>
      <w:r>
        <w:rPr>
          <w:b/>
          <w:bCs/>
        </w:rPr>
        <w:t xml:space="preserve">.3.7 </w:t>
      </w:r>
      <w:r>
        <w:rPr>
          <w:rFonts w:hint="eastAsia"/>
          <w:b/>
          <w:bCs/>
        </w:rPr>
        <w:t>异常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292"/>
      <w:bookmarkEnd w:id="129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75385"/>
                <wp:effectExtent l="0" t="0" r="0" b="5715"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7565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2.55pt;width:408.2pt;" fillcolor="#D9D9D9 [2732]" filled="t" stroked="f" coordsize="21600,21600" o:gfxdata="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7Mnja9UAAAAFAQAADwAAAAAAAAAB&#10;ACAAAAAiAAAAZHJzL2Rvd25yZXYueG1sUEsBAhQAFAAAAAgAh07iQLk2d0xMAgAAdg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294" w:name="_Toc51882814"/>
      <w:bookmarkStart w:id="1295" w:name="_Toc57621985"/>
      <w:r>
        <w:rPr>
          <w:rFonts w:hint="eastAsia"/>
          <w:b/>
          <w:bCs/>
        </w:rPr>
        <w:t>8</w:t>
      </w:r>
      <w:r>
        <w:rPr>
          <w:b/>
          <w:bCs/>
        </w:rPr>
        <w:t xml:space="preserve">.3.8 </w:t>
      </w:r>
      <w:r>
        <w:rPr>
          <w:rFonts w:hint="eastAsia"/>
          <w:b/>
          <w:bCs/>
        </w:rPr>
        <w:t>业务错误码</w:t>
      </w:r>
      <w:bookmarkEnd w:id="1294"/>
      <w:bookmarkEnd w:id="1295"/>
    </w:p>
    <w:tbl>
      <w:tblPr>
        <w:tblStyle w:val="44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94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/>
    <w:p>
      <w:pPr>
        <w:outlineLvl w:val="2"/>
        <w:rPr>
          <w:b/>
          <w:bCs/>
        </w:rPr>
      </w:pPr>
      <w:bookmarkStart w:id="1296" w:name="_Toc51882815"/>
      <w:bookmarkStart w:id="1297" w:name="_Toc57621986"/>
      <w:r>
        <w:rPr>
          <w:rFonts w:hint="eastAsia"/>
          <w:b/>
          <w:bCs/>
        </w:rPr>
        <w:t>8</w:t>
      </w:r>
      <w:r>
        <w:rPr>
          <w:b/>
          <w:bCs/>
        </w:rPr>
        <w:t xml:space="preserve">.3.9 </w:t>
      </w:r>
      <w:r>
        <w:rPr>
          <w:rFonts w:hint="eastAsia"/>
          <w:b/>
          <w:bCs/>
        </w:rPr>
        <w:t>图片案例</w:t>
      </w:r>
      <w:bookmarkEnd w:id="1296"/>
      <w:bookmarkEnd w:id="1297"/>
      <w:r>
        <w:rPr>
          <w:rFonts w:hint="eastAsia"/>
          <w:b/>
          <w:bCs/>
        </w:rPr>
        <w:t xml:space="preserve"> </w:t>
      </w:r>
    </w:p>
    <w:p>
      <w:r>
        <w:drawing>
          <wp:inline distT="0" distB="0" distL="0" distR="0">
            <wp:extent cx="5278120" cy="564007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0"/>
        <w:rPr>
          <w:b/>
          <w:bCs/>
          <w:sz w:val="36"/>
          <w:szCs w:val="36"/>
        </w:rPr>
      </w:pPr>
      <w:bookmarkStart w:id="1298" w:name="_Toc57621987"/>
      <w:bookmarkStart w:id="1299" w:name="_Toc49438297"/>
      <w:bookmarkStart w:id="1300" w:name="_Toc48926797"/>
      <w:bookmarkStart w:id="1301" w:name="_Toc51882816"/>
      <w:bookmarkStart w:id="1302" w:name="_Toc48635877"/>
      <w:bookmarkStart w:id="1303" w:name="_Toc48926544"/>
      <w:r>
        <w:rPr>
          <w:rFonts w:hint="eastAsia"/>
          <w:b/>
          <w:bCs/>
          <w:sz w:val="36"/>
          <w:szCs w:val="36"/>
        </w:rPr>
        <w:t>九、用户扩展数据A</w:t>
      </w:r>
      <w:r>
        <w:rPr>
          <w:b/>
          <w:bCs/>
          <w:sz w:val="36"/>
          <w:szCs w:val="36"/>
        </w:rPr>
        <w:t>PI</w:t>
      </w:r>
      <w:bookmarkEnd w:id="1298"/>
      <w:bookmarkEnd w:id="1299"/>
      <w:bookmarkEnd w:id="1300"/>
      <w:bookmarkEnd w:id="1301"/>
      <w:bookmarkEnd w:id="1302"/>
      <w:bookmarkEnd w:id="1303"/>
    </w:p>
    <w:p/>
    <w:p>
      <w:pPr>
        <w:outlineLvl w:val="1"/>
        <w:rPr>
          <w:b/>
          <w:bCs/>
          <w:sz w:val="28"/>
          <w:szCs w:val="28"/>
        </w:rPr>
      </w:pPr>
      <w:bookmarkStart w:id="1304" w:name="_Toc48926798"/>
      <w:bookmarkStart w:id="1305" w:name="_Toc48635878"/>
      <w:bookmarkStart w:id="1306" w:name="_Toc48926545"/>
      <w:bookmarkStart w:id="1307" w:name="_Toc57621988"/>
      <w:bookmarkStart w:id="1308" w:name="_Toc51882817"/>
      <w:bookmarkStart w:id="1309" w:name="_Toc49438298"/>
      <w:r>
        <w:rPr>
          <w:rFonts w:hint="eastAsia"/>
          <w:b/>
          <w:bCs/>
          <w:sz w:val="28"/>
          <w:szCs w:val="28"/>
        </w:rPr>
        <w:t>9.</w:t>
      </w:r>
      <w:r>
        <w:rPr>
          <w:b/>
          <w:bCs/>
          <w:sz w:val="28"/>
          <w:szCs w:val="28"/>
        </w:rPr>
        <w:t xml:space="preserve">1 </w:t>
      </w:r>
      <w:r>
        <w:rPr>
          <w:rFonts w:hint="eastAsia"/>
          <w:b/>
          <w:bCs/>
          <w:sz w:val="28"/>
          <w:szCs w:val="28"/>
        </w:rPr>
        <w:t>添加用户扩展数据</w:t>
      </w:r>
      <w:bookmarkEnd w:id="1304"/>
      <w:bookmarkEnd w:id="1305"/>
      <w:bookmarkEnd w:id="1306"/>
      <w:bookmarkEnd w:id="1307"/>
      <w:bookmarkEnd w:id="1308"/>
      <w:bookmarkEnd w:id="1309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310" w:name="_Toc48635879"/>
      <w:bookmarkStart w:id="1311" w:name="_Toc48926546"/>
      <w:bookmarkStart w:id="1312" w:name="_Toc49438299"/>
      <w:bookmarkStart w:id="1313" w:name="_Toc51882818"/>
      <w:bookmarkStart w:id="1314" w:name="_Toc48926799"/>
      <w:bookmarkStart w:id="1315" w:name="_Toc57621989"/>
      <w:r>
        <w:rPr>
          <w:rFonts w:hint="eastAsia"/>
          <w:b/>
          <w:bCs/>
        </w:rPr>
        <w:t>9</w:t>
      </w:r>
      <w:r>
        <w:rPr>
          <w:b/>
          <w:bCs/>
        </w:rPr>
        <w:t xml:space="preserve">.1.1 </w:t>
      </w:r>
      <w:bookmarkEnd w:id="1310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1311"/>
      <w:bookmarkEnd w:id="1312"/>
      <w:bookmarkEnd w:id="1313"/>
      <w:bookmarkEnd w:id="1314"/>
      <w:bookmarkEnd w:id="1315"/>
    </w:p>
    <w:p>
      <w:pPr>
        <w:ind w:firstLine="420"/>
        <w:rPr>
          <w:rFonts w:ascii="微软雅黑" w:hAnsi="微软雅黑"/>
        </w:rPr>
      </w:pPr>
      <w:r>
        <w:rPr>
          <w:rFonts w:ascii="微软雅黑" w:hAnsi="微软雅黑"/>
        </w:rPr>
        <w:t>/api/v2/person</w:t>
      </w:r>
      <w:r>
        <w:rPr>
          <w:rFonts w:hint="eastAsia" w:ascii="微软雅黑" w:hAnsi="微软雅黑"/>
        </w:rPr>
        <w:t>/</w:t>
      </w:r>
      <w:r>
        <w:rPr>
          <w:rFonts w:ascii="微软雅黑" w:hAnsi="微软雅黑"/>
        </w:rPr>
        <w:t>extend-property</w:t>
      </w:r>
    </w:p>
    <w:p>
      <w:pPr>
        <w:outlineLvl w:val="2"/>
      </w:pPr>
      <w:bookmarkStart w:id="1316" w:name="_Toc49438300"/>
      <w:bookmarkStart w:id="1317" w:name="_Toc48635880"/>
      <w:bookmarkStart w:id="1318" w:name="_Toc48926800"/>
      <w:bookmarkStart w:id="1319" w:name="_Toc57621990"/>
      <w:bookmarkStart w:id="1320" w:name="_Toc51882819"/>
      <w:bookmarkStart w:id="1321" w:name="_Toc48926547"/>
      <w:r>
        <w:rPr>
          <w:rFonts w:hint="eastAsia"/>
          <w:b/>
          <w:bCs/>
        </w:rPr>
        <w:t>9</w:t>
      </w:r>
      <w:r>
        <w:rPr>
          <w:b/>
          <w:bCs/>
        </w:rPr>
        <w:t>.1.2 请</w:t>
      </w:r>
      <w:r>
        <w:rPr>
          <w:rFonts w:hint="eastAsia"/>
          <w:b/>
          <w:bCs/>
        </w:rPr>
        <w:t>求头</w:t>
      </w:r>
      <w:bookmarkEnd w:id="1316"/>
      <w:bookmarkEnd w:id="1317"/>
      <w:bookmarkEnd w:id="1318"/>
      <w:bookmarkEnd w:id="1319"/>
      <w:bookmarkEnd w:id="1320"/>
      <w:bookmarkEnd w:id="132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>
      <w:pPr>
        <w:outlineLvl w:val="2"/>
        <w:rPr>
          <w:b/>
          <w:bCs/>
        </w:rPr>
      </w:pPr>
      <w:bookmarkStart w:id="1322" w:name="_Toc49438301"/>
      <w:bookmarkStart w:id="1323" w:name="_Toc51882820"/>
      <w:bookmarkStart w:id="1324" w:name="_Toc48926548"/>
      <w:bookmarkStart w:id="1325" w:name="_Toc48635881"/>
      <w:bookmarkStart w:id="1326" w:name="_Toc48926801"/>
      <w:bookmarkStart w:id="1327" w:name="_Toc57621991"/>
      <w:r>
        <w:rPr>
          <w:rFonts w:hint="eastAsia"/>
          <w:b/>
          <w:bCs/>
        </w:rPr>
        <w:t>9</w:t>
      </w:r>
      <w:r>
        <w:rPr>
          <w:b/>
          <w:bCs/>
        </w:rPr>
        <w:t xml:space="preserve">.1.3 POST </w:t>
      </w:r>
      <w:r>
        <w:rPr>
          <w:rFonts w:hint="eastAsia"/>
          <w:b/>
          <w:bCs/>
        </w:rPr>
        <w:t>请求参数</w:t>
      </w:r>
      <w:bookmarkEnd w:id="1322"/>
      <w:bookmarkEnd w:id="1323"/>
      <w:bookmarkEnd w:id="1324"/>
      <w:bookmarkEnd w:id="1325"/>
      <w:bookmarkEnd w:id="1326"/>
      <w:bookmarkEnd w:id="1327"/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812"/>
        <w:gridCol w:w="1050"/>
        <w:gridCol w:w="5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25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812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050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5148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81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0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514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81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10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514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用户I</w:t>
            </w:r>
            <w:r>
              <w:rPr>
                <w:sz w:val="18"/>
                <w:szCs w:val="18"/>
              </w:rPr>
              <w:t xml:space="preserve">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5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thirdParty</w:t>
            </w:r>
          </w:p>
        </w:tc>
        <w:tc>
          <w:tcPr>
            <w:tcW w:w="812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ist</w:t>
            </w:r>
          </w:p>
        </w:tc>
        <w:tc>
          <w:tcPr>
            <w:tcW w:w="105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5148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扩展数据List集合</w:t>
            </w:r>
          </w:p>
        </w:tc>
      </w:tr>
    </w:tbl>
    <w:p/>
    <w:p>
      <w:pPr>
        <w:outlineLvl w:val="2"/>
        <w:rPr>
          <w:b/>
          <w:bCs/>
        </w:rPr>
      </w:pPr>
      <w:bookmarkStart w:id="1328" w:name="_Toc57621992"/>
      <w:bookmarkStart w:id="1329" w:name="_Toc51882821"/>
      <w:bookmarkStart w:id="1330" w:name="_Toc49438302"/>
      <w:bookmarkStart w:id="1331" w:name="_Toc48926802"/>
      <w:bookmarkStart w:id="1332" w:name="_Toc48635882"/>
      <w:bookmarkStart w:id="1333" w:name="_Toc48926549"/>
      <w:r>
        <w:rPr>
          <w:rFonts w:hint="eastAsia"/>
          <w:b/>
          <w:bCs/>
        </w:rPr>
        <w:t>9</w:t>
      </w:r>
      <w:r>
        <w:rPr>
          <w:b/>
          <w:bCs/>
        </w:rPr>
        <w:t xml:space="preserve">.1.4 </w:t>
      </w:r>
      <w:r>
        <w:rPr>
          <w:rFonts w:hint="eastAsia"/>
          <w:b/>
          <w:bCs/>
        </w:rPr>
        <w:t>请求J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328"/>
      <w:bookmarkEnd w:id="1329"/>
      <w:bookmarkEnd w:id="1330"/>
      <w:bookmarkEnd w:id="1331"/>
      <w:bookmarkEnd w:id="1332"/>
      <w:bookmarkEnd w:id="1333"/>
    </w:p>
    <w:p/>
    <w:p/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5124450"/>
                <wp:effectExtent l="0" t="0" r="0" b="0"/>
                <wp:docPr id="2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5124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范例：—》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ist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集合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[JsonRootBean(name=教育, type=Object, value=Value(fields=[Fields(fieldName=最高学历, fieldValue=本科)])), JsonRootBean(name=培训, type=list, value=[Value(fields=[Fields(fieldName=培训经历, fieldValue=2020年7月28日17:35:43), Fields(fieldName=培训经历, fieldValue=2020年7月28日17:35:43), Fields(fieldName=培训经历, fieldValue=2020年7月28日17:35:43)])])]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如下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——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》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[{"name":"教育","type":"Object","value":{"fields":[{"fieldName":"最高学历","fieldValue":"本科"}]}},{"name":"培训","type":"list","value":[{"fields":[{"fieldName":"培训经历","fieldValue":"2020年7月28日17:35:43"},{"fieldName":"培训经历","fieldValue":"2020年7月28日17:35:43"},{"fieldName":"培训经历","fieldValue":"2020年7月28日17:35:43"}]}]}]</w:t>
                            </w:r>
                          </w:p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03.5pt;width:408.2pt;" fillcolor="#D9D9D9 [2732]" filled="t" stroked="f" coordsize="21600,21600" o:gfxdata="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50Vv3VAAAABQEAAA8AAAAAAAAAAQAg&#10;AAAAIgAAAGRycy9kb3ducmV2LnhtbFBLAQIUABQAAAAIAIdO4kAZTunaSgIAAHcEAAAOAAAAAAAA&#10;AAEAIAAAACQBAABkcnMvZTJvRG9jLnhtbFBLBQYAAAAABgAGAFkBAADg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范例：—》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sz w:val="18"/>
                          <w:szCs w:val="18"/>
                        </w:rPr>
                        <w:t xml:space="preserve">ist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集合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[JsonRootBean(name=教育, type=Object, value=Value(fields=[Fields(fieldName=最高学历, fieldValue=本科)])), JsonRootBean(name=培训, type=list, value=[Value(fields=[Fields(fieldName=培训经历, fieldValue=2020年7月28日17:35:43), Fields(fieldName=培训经历, fieldValue=2020年7月28日17:35:43), Fields(fieldName=培训经历, fieldValue=2020年7月28日17:35:43)])])]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如下 </w:t>
                      </w:r>
                      <w:r>
                        <w:rPr>
                          <w:sz w:val="18"/>
                          <w:szCs w:val="18"/>
                        </w:rPr>
                        <w:t>——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》</w:t>
                      </w:r>
                    </w:p>
                    <w:p>
                      <w:pPr>
                        <w:widowControl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[{"name":"教育","type":"Object","value":{"fields":[{"fieldName":"最高学历","fieldValue":"本科"}]}},{"name":"培训","type":"list","value":[{"fields":[{"fieldName":"培训经历","fieldValue":"2020年7月28日17:35:43"},{"fieldName":"培训经历","fieldValue":"2020年7月28日17:35:43"},{"fieldName":"培训经历","fieldValue":"2020年7月28日17:35:43"}]}]}]</w:t>
                      </w:r>
                    </w:p>
                    <w:p>
                      <w:pPr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6252845"/>
                <wp:effectExtent l="0" t="0" r="0" b="0"/>
                <wp:docPr id="3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62531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40" w:lineRule="exact"/>
                              <w:rPr>
                                <w:sz w:val="6"/>
                                <w:szCs w:val="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"11016"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"thirdParty"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"教育"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"Object"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"最高学历"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"本科"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"培训"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"type"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"list"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:[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"培训经历"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"2020年7月28日17:35:43"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"培训经历"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"2020年7月28日17:35:43"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},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"fieldName"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"培训经历"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16"/>
                                <w:szCs w:val="16"/>
                              </w:rPr>
                              <w:t>"fieldValue"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16"/>
                                <w:szCs w:val="16"/>
                              </w:rPr>
                              <w:t>"2020年7月28日17:35:43"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    }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    ]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16"/>
                                <w:szCs w:val="16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492.35pt;width:408.2pt;" fillcolor="#D9D9D9 [2732]" filled="t" stroked="f" coordsize="21600,21600" o:gfxdata="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ud8bKtYAAAAFAQAADwAAAAAAAAAB&#10;ACAAAAAiAAAAZHJzL2Rvd25yZXYueG1sUEsBAhQAFAAAAAgAh07iQBi6vEJLAgAAdwQAAA4AAAAA&#10;AAAAAQAgAAAAJQ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40" w:lineRule="exact"/>
                        <w:rPr>
                          <w:sz w:val="6"/>
                          <w:szCs w:val="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"11016"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"thirdParty"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"教育"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"Object"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"最高学历"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"本科"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"培训"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"type"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"list"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:[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"培训经历"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"2020年7月28日17:35:43"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"培训经历"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"2020年7月28日17:35:43"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},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"fieldName"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"培训经历"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16"/>
                          <w:szCs w:val="16"/>
                        </w:rPr>
                        <w:t>"fieldValue"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16"/>
                          <w:szCs w:val="16"/>
                        </w:rPr>
                        <w:t>"2020年7月28日17:35:43"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    }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    ]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16"/>
                          <w:szCs w:val="16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>
      <w:pPr>
        <w:outlineLvl w:val="2"/>
        <w:rPr>
          <w:b/>
          <w:bCs/>
        </w:rPr>
      </w:pPr>
      <w:bookmarkStart w:id="1334" w:name="_Toc51882822"/>
      <w:bookmarkStart w:id="1335" w:name="_Toc48926803"/>
      <w:bookmarkStart w:id="1336" w:name="_Toc48635883"/>
      <w:bookmarkStart w:id="1337" w:name="_Toc48926550"/>
      <w:bookmarkStart w:id="1338" w:name="_Toc49438303"/>
      <w:bookmarkStart w:id="1339" w:name="_Toc57621993"/>
      <w:r>
        <w:rPr>
          <w:rFonts w:hint="eastAsia"/>
          <w:b/>
          <w:bCs/>
        </w:rPr>
        <w:t>9</w:t>
      </w:r>
      <w:r>
        <w:rPr>
          <w:b/>
          <w:bCs/>
        </w:rPr>
        <w:t xml:space="preserve">.1.5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334"/>
      <w:bookmarkEnd w:id="1335"/>
      <w:bookmarkEnd w:id="1336"/>
      <w:bookmarkEnd w:id="1337"/>
      <w:bookmarkEnd w:id="1338"/>
      <w:bookmarkEnd w:id="1339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80795"/>
                <wp:effectExtent l="0" t="0" r="0" b="0"/>
                <wp:docPr id="3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811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sz w:val="6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0.85pt;width:408.2pt;" fillcolor="#D9D9D9 [2732]" filled="t" stroked="f" coordsize="21600,21600" o:gfxdata="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CNWKTWAAAABQEAAA8AAAAAAAAA&#10;AQAgAAAAIgAAAGRycy9kb3ducmV2LnhtbFBLAQIUABQAAAAIAIdO4kBsKNIMTAIAAHc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spacing w:line="240" w:lineRule="exact"/>
                        <w:rPr>
                          <w:sz w:val="6"/>
                          <w:szCs w:val="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/>
    <w:p/>
    <w:p>
      <w:pPr>
        <w:outlineLvl w:val="2"/>
        <w:rPr>
          <w:b/>
          <w:bCs/>
        </w:rPr>
      </w:pPr>
      <w:bookmarkStart w:id="1340" w:name="_Toc49438304"/>
      <w:bookmarkStart w:id="1341" w:name="_Toc48926551"/>
      <w:bookmarkStart w:id="1342" w:name="_Toc48926804"/>
      <w:bookmarkStart w:id="1343" w:name="_Toc48635884"/>
      <w:bookmarkStart w:id="1344" w:name="_Toc57621994"/>
      <w:bookmarkStart w:id="1345" w:name="_Toc51882823"/>
      <w:r>
        <w:rPr>
          <w:rFonts w:hint="eastAsia"/>
          <w:b/>
          <w:bCs/>
        </w:rPr>
        <w:t>9</w:t>
      </w:r>
      <w:r>
        <w:rPr>
          <w:b/>
          <w:bCs/>
        </w:rPr>
        <w:t xml:space="preserve">.1.6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340"/>
      <w:bookmarkEnd w:id="1341"/>
      <w:bookmarkEnd w:id="1342"/>
      <w:bookmarkEnd w:id="1343"/>
      <w:bookmarkEnd w:id="1344"/>
      <w:bookmarkEnd w:id="1345"/>
    </w:p>
    <w:p>
      <w:pPr>
        <w:rPr>
          <w:rFonts w:ascii="华文楷体" w:hAnsi="华文楷体" w:eastAsia="华文楷体"/>
          <w:b/>
          <w:bCs/>
          <w:sz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65555"/>
                <wp:effectExtent l="0" t="0" r="0" b="0"/>
                <wp:docPr id="3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6609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99.65pt;width:408.2pt;" fillcolor="#D9D9D9 [2732]" filled="t" stroked="f" coordsize="21600,21600" o:gfxdata="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hxu1PWAAAABQEAAA8AAAAAAAAA&#10;AQAgAAAAIgAAAGRycy9kb3ducmV2LnhtbFBLAQIUABQAAAAIAIdO4kAbvqQ3TAIAAHcEAAAOAAAA&#10;AAAAAAEAIAAAACUBAABkcnMvZTJvRG9jLnhtbFBLBQYAAAAABgAGAFkBAADj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346" w:name="_Toc57621995"/>
      <w:bookmarkStart w:id="1347" w:name="_Toc48926552"/>
      <w:bookmarkStart w:id="1348" w:name="_Toc48635885"/>
      <w:bookmarkStart w:id="1349" w:name="_Toc48926805"/>
      <w:bookmarkStart w:id="1350" w:name="_Toc49438305"/>
      <w:bookmarkStart w:id="1351" w:name="_Toc51882824"/>
      <w:r>
        <w:rPr>
          <w:rFonts w:hint="eastAsia"/>
          <w:b/>
          <w:bCs/>
        </w:rPr>
        <w:t>9.</w:t>
      </w:r>
      <w:r>
        <w:rPr>
          <w:b/>
          <w:bCs/>
        </w:rPr>
        <w:t xml:space="preserve">1.7 </w:t>
      </w:r>
      <w:r>
        <w:rPr>
          <w:rFonts w:hint="eastAsia"/>
          <w:b/>
          <w:bCs/>
        </w:rPr>
        <w:t>业务错误码</w:t>
      </w:r>
      <w:bookmarkEnd w:id="1346"/>
      <w:bookmarkEnd w:id="1347"/>
      <w:bookmarkEnd w:id="1348"/>
      <w:bookmarkEnd w:id="1349"/>
      <w:bookmarkEnd w:id="1350"/>
      <w:bookmarkEnd w:id="1351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7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70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70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>
      <w:pPr>
        <w:rPr>
          <w:rFonts w:ascii="华文楷体" w:hAnsi="华文楷体" w:eastAsia="华文楷体"/>
          <w:b/>
          <w:bCs/>
          <w:sz w:val="22"/>
        </w:rPr>
      </w:pPr>
    </w:p>
    <w:p>
      <w:pPr>
        <w:outlineLvl w:val="2"/>
        <w:rPr>
          <w:b/>
          <w:bCs/>
        </w:rPr>
      </w:pPr>
      <w:bookmarkStart w:id="1352" w:name="_Toc48635886"/>
      <w:bookmarkStart w:id="1353" w:name="_Toc49438306"/>
      <w:bookmarkStart w:id="1354" w:name="_Toc48926553"/>
      <w:bookmarkStart w:id="1355" w:name="_Toc51882825"/>
      <w:bookmarkStart w:id="1356" w:name="_Toc48926806"/>
      <w:bookmarkStart w:id="1357" w:name="_Toc57621996"/>
      <w:r>
        <w:rPr>
          <w:rFonts w:hint="eastAsia"/>
          <w:b/>
          <w:bCs/>
        </w:rPr>
        <w:t>9</w:t>
      </w:r>
      <w:r>
        <w:rPr>
          <w:b/>
          <w:bCs/>
        </w:rPr>
        <w:t xml:space="preserve">.1.8 </w:t>
      </w:r>
      <w:r>
        <w:rPr>
          <w:rFonts w:hint="eastAsia"/>
          <w:b/>
          <w:bCs/>
        </w:rPr>
        <w:t>图片案例</w:t>
      </w:r>
      <w:bookmarkEnd w:id="1352"/>
      <w:bookmarkEnd w:id="1353"/>
      <w:bookmarkEnd w:id="1354"/>
      <w:bookmarkEnd w:id="1355"/>
      <w:bookmarkEnd w:id="1356"/>
      <w:bookmarkEnd w:id="1357"/>
    </w:p>
    <w:p>
      <w:pPr>
        <w:rPr>
          <w:rFonts w:ascii="华文楷体" w:hAnsi="华文楷体" w:eastAsia="华文楷体"/>
          <w:b/>
          <w:bCs/>
          <w:sz w:val="22"/>
        </w:rPr>
      </w:pPr>
      <w:r>
        <w:drawing>
          <wp:inline distT="0" distB="0" distL="0" distR="0">
            <wp:extent cx="5278120" cy="1992630"/>
            <wp:effectExtent l="0" t="0" r="0" b="762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outlineLvl w:val="1"/>
        <w:rPr>
          <w:b/>
          <w:bCs/>
          <w:sz w:val="28"/>
          <w:szCs w:val="28"/>
        </w:rPr>
      </w:pPr>
      <w:bookmarkStart w:id="1358" w:name="_Toc51882826"/>
      <w:bookmarkStart w:id="1359" w:name="_Toc49438307"/>
      <w:bookmarkStart w:id="1360" w:name="_Toc48926554"/>
      <w:bookmarkStart w:id="1361" w:name="_Toc48635887"/>
      <w:bookmarkStart w:id="1362" w:name="_Toc48926807"/>
      <w:bookmarkStart w:id="1363" w:name="_Toc57621997"/>
      <w:r>
        <w:rPr>
          <w:rFonts w:hint="eastAsia"/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.2 </w:t>
      </w:r>
      <w:r>
        <w:rPr>
          <w:rFonts w:hint="eastAsia"/>
          <w:b/>
          <w:bCs/>
          <w:sz w:val="28"/>
          <w:szCs w:val="28"/>
        </w:rPr>
        <w:t>删除用户扩展数据</w:t>
      </w:r>
      <w:bookmarkEnd w:id="1358"/>
      <w:bookmarkEnd w:id="1359"/>
      <w:bookmarkEnd w:id="1360"/>
      <w:bookmarkEnd w:id="1361"/>
      <w:bookmarkEnd w:id="1362"/>
      <w:bookmarkEnd w:id="1363"/>
    </w:p>
    <w:p>
      <w:pPr>
        <w:ind w:left="420" w:firstLine="420"/>
        <w:rPr>
          <w:b/>
          <w:bCs/>
          <w:color w:val="FF0000"/>
          <w:sz w:val="22"/>
          <w:szCs w:val="22"/>
        </w:rPr>
      </w:pPr>
      <w:r>
        <w:rPr>
          <w:rFonts w:hint="eastAsia"/>
          <w:b/>
          <w:bCs/>
          <w:color w:val="FF0000"/>
          <w:sz w:val="22"/>
          <w:szCs w:val="22"/>
        </w:rPr>
        <w:t>适用版本：化工</w:t>
      </w:r>
      <w:r>
        <w:rPr>
          <w:b/>
          <w:bCs/>
          <w:color w:val="FF0000"/>
          <w:sz w:val="22"/>
          <w:szCs w:val="22"/>
        </w:rPr>
        <w:t>4.</w:t>
      </w:r>
      <w:r>
        <w:rPr>
          <w:rFonts w:hint="eastAsia"/>
          <w:b/>
          <w:bCs/>
          <w:color w:val="FF0000"/>
          <w:sz w:val="22"/>
          <w:szCs w:val="22"/>
        </w:rPr>
        <w:t>1及以上版本</w:t>
      </w:r>
    </w:p>
    <w:p>
      <w:pPr>
        <w:outlineLvl w:val="2"/>
        <w:rPr>
          <w:b/>
          <w:bCs/>
        </w:rPr>
      </w:pPr>
      <w:bookmarkStart w:id="1364" w:name="_Toc48635888"/>
      <w:bookmarkStart w:id="1365" w:name="_Toc49438308"/>
      <w:bookmarkStart w:id="1366" w:name="_Toc48926555"/>
      <w:bookmarkStart w:id="1367" w:name="_Toc48926808"/>
      <w:bookmarkStart w:id="1368" w:name="_Toc57621998"/>
      <w:bookmarkStart w:id="1369" w:name="_Toc51882827"/>
      <w:r>
        <w:rPr>
          <w:rFonts w:hint="eastAsia"/>
          <w:b/>
          <w:bCs/>
        </w:rPr>
        <w:t>9</w:t>
      </w:r>
      <w:r>
        <w:rPr>
          <w:b/>
          <w:bCs/>
        </w:rPr>
        <w:t xml:space="preserve">.2.1 </w:t>
      </w:r>
      <w:bookmarkEnd w:id="1364"/>
      <w:r>
        <w:rPr>
          <w:rFonts w:hint="eastAsia"/>
          <w:b/>
          <w:bCs/>
        </w:rPr>
        <w:t>U</w:t>
      </w:r>
      <w:r>
        <w:rPr>
          <w:b/>
          <w:bCs/>
        </w:rPr>
        <w:t>RL</w:t>
      </w:r>
      <w:bookmarkEnd w:id="1365"/>
      <w:bookmarkEnd w:id="1366"/>
      <w:bookmarkEnd w:id="1367"/>
      <w:bookmarkEnd w:id="1368"/>
      <w:bookmarkEnd w:id="1369"/>
    </w:p>
    <w:p>
      <w:pPr>
        <w:rPr>
          <w:rFonts w:ascii="微软雅黑" w:hAnsi="微软雅黑"/>
        </w:rPr>
      </w:pPr>
      <w:r>
        <w:tab/>
      </w:r>
      <w:r>
        <w:rPr>
          <w:rFonts w:ascii="微软雅黑" w:hAnsi="微软雅黑"/>
        </w:rPr>
        <w:t>/api/v2/employee</w:t>
      </w:r>
      <w:r>
        <w:rPr>
          <w:rFonts w:hint="eastAsia" w:ascii="微软雅黑" w:hAnsi="微软雅黑"/>
        </w:rPr>
        <w:t>/e</w:t>
      </w:r>
      <w:r>
        <w:rPr>
          <w:rFonts w:ascii="微软雅黑" w:hAnsi="微软雅黑"/>
        </w:rPr>
        <w:t>xtend-property</w:t>
      </w:r>
    </w:p>
    <w:p>
      <w:pPr>
        <w:outlineLvl w:val="2"/>
      </w:pPr>
      <w:bookmarkStart w:id="1370" w:name="_Toc51882828"/>
      <w:bookmarkStart w:id="1371" w:name="_Toc48635889"/>
      <w:bookmarkStart w:id="1372" w:name="_Toc48926809"/>
      <w:bookmarkStart w:id="1373" w:name="_Toc57621999"/>
      <w:bookmarkStart w:id="1374" w:name="_Toc48926556"/>
      <w:bookmarkStart w:id="1375" w:name="_Toc49438309"/>
      <w:r>
        <w:rPr>
          <w:rFonts w:hint="eastAsia"/>
          <w:b/>
          <w:bCs/>
        </w:rPr>
        <w:t>9</w:t>
      </w:r>
      <w:r>
        <w:rPr>
          <w:b/>
          <w:bCs/>
        </w:rPr>
        <w:t>.2.2 请</w:t>
      </w:r>
      <w:r>
        <w:rPr>
          <w:rFonts w:hint="eastAsia"/>
          <w:b/>
          <w:bCs/>
        </w:rPr>
        <w:t>求头</w:t>
      </w:r>
      <w:bookmarkEnd w:id="1370"/>
      <w:bookmarkEnd w:id="1371"/>
      <w:bookmarkEnd w:id="1372"/>
      <w:bookmarkEnd w:id="1373"/>
      <w:bookmarkEnd w:id="1374"/>
      <w:bookmarkEnd w:id="1375"/>
    </w:p>
    <w:tbl>
      <w:tblPr>
        <w:tblStyle w:val="44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959"/>
        <w:gridCol w:w="1012"/>
        <w:gridCol w:w="933"/>
        <w:gridCol w:w="39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参数（</w:t>
            </w:r>
            <w:r>
              <w:rPr>
                <w:color w:val="auto"/>
                <w:sz w:val="18"/>
                <w:szCs w:val="18"/>
              </w:rPr>
              <w:t>headers</w:t>
            </w:r>
            <w:r>
              <w:rPr>
                <w:rFonts w:hint="eastAsia"/>
                <w:color w:val="auto"/>
                <w:sz w:val="18"/>
                <w:szCs w:val="18"/>
              </w:rPr>
              <w:t>）</w:t>
            </w:r>
          </w:p>
        </w:tc>
        <w:tc>
          <w:tcPr>
            <w:tcW w:w="959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类型</w:t>
            </w:r>
          </w:p>
        </w:tc>
        <w:tc>
          <w:tcPr>
            <w:tcW w:w="101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是否必填</w:t>
            </w:r>
          </w:p>
        </w:tc>
        <w:tc>
          <w:tcPr>
            <w:tcW w:w="933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描述</w:t>
            </w:r>
          </w:p>
        </w:tc>
        <w:tc>
          <w:tcPr>
            <w:tcW w:w="3988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示例值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token</w:t>
            </w:r>
          </w:p>
        </w:tc>
        <w:tc>
          <w:tcPr>
            <w:tcW w:w="959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tring</w:t>
            </w:r>
          </w:p>
        </w:tc>
        <w:tc>
          <w:tcPr>
            <w:tcW w:w="101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933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令牌</w:t>
            </w:r>
          </w:p>
        </w:tc>
        <w:tc>
          <w:tcPr>
            <w:tcW w:w="3988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D2ED320DAD5C4B76A0C045F11FCE3AAC</w:t>
            </w:r>
          </w:p>
        </w:tc>
      </w:tr>
    </w:tbl>
    <w:p/>
    <w:p>
      <w:pPr>
        <w:outlineLvl w:val="2"/>
        <w:rPr>
          <w:b/>
          <w:bCs/>
        </w:rPr>
      </w:pPr>
      <w:bookmarkStart w:id="1376" w:name="_Toc57622000"/>
      <w:bookmarkStart w:id="1377" w:name="_Toc48635890"/>
      <w:bookmarkStart w:id="1378" w:name="_Toc49438310"/>
      <w:bookmarkStart w:id="1379" w:name="_Toc48926810"/>
      <w:bookmarkStart w:id="1380" w:name="_Toc48926557"/>
      <w:bookmarkStart w:id="1381" w:name="_Toc51882829"/>
      <w:r>
        <w:rPr>
          <w:rFonts w:hint="eastAsia"/>
          <w:b/>
          <w:bCs/>
        </w:rPr>
        <w:t>9</w:t>
      </w:r>
      <w:r>
        <w:rPr>
          <w:b/>
          <w:bCs/>
        </w:rPr>
        <w:t>.2.3 POST</w:t>
      </w:r>
      <w:r>
        <w:rPr>
          <w:rFonts w:hint="eastAsia"/>
          <w:b/>
          <w:bCs/>
        </w:rPr>
        <w:t>请求参数</w:t>
      </w:r>
      <w:bookmarkEnd w:id="1376"/>
      <w:bookmarkEnd w:id="1377"/>
      <w:bookmarkEnd w:id="1378"/>
      <w:bookmarkEnd w:id="1379"/>
      <w:bookmarkEnd w:id="1380"/>
      <w:bookmarkEnd w:id="1381"/>
    </w:p>
    <w:tbl>
      <w:tblPr>
        <w:tblStyle w:val="24"/>
        <w:tblW w:w="833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931"/>
        <w:gridCol w:w="1530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21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  <w:tc>
          <w:tcPr>
            <w:tcW w:w="931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类型</w:t>
            </w:r>
          </w:p>
        </w:tc>
        <w:tc>
          <w:tcPr>
            <w:tcW w:w="1530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是否必填</w:t>
            </w:r>
          </w:p>
        </w:tc>
        <w:tc>
          <w:tcPr>
            <w:tcW w:w="4253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buildId</w:t>
            </w:r>
          </w:p>
        </w:tc>
        <w:tc>
          <w:tcPr>
            <w:tcW w:w="93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tring</w:t>
            </w:r>
          </w:p>
        </w:tc>
        <w:tc>
          <w:tcPr>
            <w:tcW w:w="15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25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建筑I</w:t>
            </w:r>
            <w:r>
              <w:rPr>
                <w:sz w:val="18"/>
                <w:szCs w:val="18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d</w:t>
            </w:r>
          </w:p>
        </w:tc>
        <w:tc>
          <w:tcPr>
            <w:tcW w:w="93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ong</w:t>
            </w:r>
          </w:p>
        </w:tc>
        <w:tc>
          <w:tcPr>
            <w:tcW w:w="15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25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用户I</w:t>
            </w:r>
            <w:r>
              <w:rPr>
                <w:sz w:val="18"/>
                <w:szCs w:val="18"/>
              </w:rPr>
              <w:t xml:space="preserve">D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thirdParty</w:t>
            </w:r>
          </w:p>
        </w:tc>
        <w:tc>
          <w:tcPr>
            <w:tcW w:w="931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>
              <w:rPr>
                <w:rFonts w:hint="eastAsia"/>
                <w:sz w:val="18"/>
                <w:szCs w:val="18"/>
              </w:rPr>
              <w:t>ist</w:t>
            </w:r>
          </w:p>
        </w:tc>
        <w:tc>
          <w:tcPr>
            <w:tcW w:w="1530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</w:t>
            </w:r>
          </w:p>
        </w:tc>
        <w:tc>
          <w:tcPr>
            <w:tcW w:w="4253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扩展数据List集合</w:t>
            </w:r>
          </w:p>
        </w:tc>
      </w:tr>
    </w:tbl>
    <w:p/>
    <w:p>
      <w:pPr>
        <w:outlineLvl w:val="2"/>
        <w:rPr>
          <w:b/>
          <w:bCs/>
        </w:rPr>
      </w:pPr>
      <w:bookmarkStart w:id="1382" w:name="_Toc49438311"/>
      <w:bookmarkStart w:id="1383" w:name="_Toc48635891"/>
      <w:bookmarkStart w:id="1384" w:name="_Toc48926811"/>
      <w:bookmarkStart w:id="1385" w:name="_Toc48926558"/>
      <w:bookmarkStart w:id="1386" w:name="_Toc51882830"/>
      <w:bookmarkStart w:id="1387" w:name="_Toc57622001"/>
      <w:r>
        <w:rPr>
          <w:rFonts w:hint="eastAsia"/>
          <w:b/>
          <w:bCs/>
        </w:rPr>
        <w:t>9</w:t>
      </w:r>
      <w:r>
        <w:rPr>
          <w:b/>
          <w:bCs/>
        </w:rPr>
        <w:t xml:space="preserve">.2.4 </w:t>
      </w:r>
      <w:r>
        <w:rPr>
          <w:rFonts w:hint="eastAsia"/>
          <w:b/>
          <w:bCs/>
        </w:rPr>
        <w:t>请求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382"/>
      <w:bookmarkEnd w:id="1383"/>
      <w:bookmarkEnd w:id="1384"/>
      <w:bookmarkEnd w:id="1385"/>
      <w:bookmarkEnd w:id="1386"/>
      <w:bookmarkEnd w:id="1387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09345"/>
                <wp:effectExtent l="0" t="0" r="0" b="0"/>
                <wp:docPr id="3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099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"buildId"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"200234"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"id"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</w:rPr>
                              <w:t>"11016"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</w:rPr>
                              <w:t>"thirdParty"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7.35pt;width:408.2pt;" fillcolor="#D9D9D9 [2732]" filled="t" stroked="f" coordsize="21600,21600" o:gfxdata="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l3ZN39UAAAAFAQAADwAAAAAAAAAB&#10;ACAAAAAiAAAAZHJzL2Rvd25yZXYueG1sUEsBAhQAFAAAAAgAh07iQMlOEZRMAgAAdw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3"/>
                          <w:szCs w:val="15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"buildId"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"200234"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"id"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</w:rPr>
                        <w:t>"11016"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</w:rPr>
                        <w:t>"thirdParty"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</w:rPr>
                        <w:t>}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388" w:name="_Toc48926559"/>
      <w:bookmarkStart w:id="1389" w:name="_Toc48926812"/>
      <w:bookmarkStart w:id="1390" w:name="_Toc51882831"/>
      <w:bookmarkStart w:id="1391" w:name="_Toc57622002"/>
      <w:bookmarkStart w:id="1392" w:name="_Toc48635892"/>
      <w:bookmarkStart w:id="1393" w:name="_Toc49438312"/>
      <w:r>
        <w:rPr>
          <w:rFonts w:hint="eastAsia"/>
          <w:b/>
          <w:bCs/>
        </w:rPr>
        <w:t>9</w:t>
      </w:r>
      <w:r>
        <w:rPr>
          <w:b/>
          <w:bCs/>
        </w:rPr>
        <w:t xml:space="preserve">.2.5 </w:t>
      </w:r>
      <w:r>
        <w:rPr>
          <w:rFonts w:hint="eastAsia"/>
          <w:b/>
          <w:bCs/>
        </w:rPr>
        <w:t>响应</w:t>
      </w:r>
      <w:r>
        <w:rPr>
          <w:b/>
          <w:bCs/>
        </w:rPr>
        <w:t xml:space="preserve">JSON </w:t>
      </w:r>
      <w:r>
        <w:rPr>
          <w:rFonts w:hint="eastAsia"/>
          <w:b/>
          <w:bCs/>
        </w:rPr>
        <w:t>示例</w:t>
      </w:r>
      <w:bookmarkEnd w:id="1388"/>
      <w:bookmarkEnd w:id="1389"/>
      <w:bookmarkEnd w:id="1390"/>
      <w:bookmarkEnd w:id="1391"/>
      <w:bookmarkEnd w:id="1392"/>
      <w:bookmarkEnd w:id="1393"/>
    </w:p>
    <w:p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280795"/>
                <wp:effectExtent l="0" t="0" r="0" b="0"/>
                <wp:docPr id="7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28111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0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"success"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"errMsg"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9"/>
                                <w:rFonts w:ascii="Courier New" w:hAnsi="Courier New" w:cs="Courier New"/>
                                <w:b/>
                                <w:bCs/>
                                <w:color w:val="F1592A"/>
                                <w:sz w:val="22"/>
                                <w:szCs w:val="22"/>
                              </w:rPr>
                              <w:t>null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spacing w:line="240" w:lineRule="exact"/>
                              <w:rPr>
                                <w:sz w:val="6"/>
                                <w:szCs w:val="8"/>
                              </w:rPr>
                            </w:pPr>
                          </w:p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00.85pt;width:408.2pt;" fillcolor="#D9D9D9 [2732]" filled="t" stroked="f" coordsize="21600,21600" o:gfxdata="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kI1YpNYAAAAFAQAADwAAAAAAAAAB&#10;ACAAAAAiAAAAZHJzL2Rvd25yZXYueG1sUEsBAhQAFAAAAAgAh07iQOWl+19LAgAAdgQAAA4AAAAA&#10;AAAAAQAgAAAAJQ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0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"success"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"errMsg"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9"/>
                          <w:rFonts w:ascii="Courier New" w:hAnsi="Courier New" w:cs="Courier New"/>
                          <w:b/>
                          <w:bCs/>
                          <w:color w:val="F1592A"/>
                          <w:sz w:val="22"/>
                          <w:szCs w:val="22"/>
                        </w:rPr>
                        <w:t>null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spacing w:line="240" w:lineRule="exact"/>
                        <w:rPr>
                          <w:sz w:val="6"/>
                          <w:szCs w:val="8"/>
                        </w:rPr>
                      </w:pPr>
                    </w:p>
                    <w:p>
                      <w:pPr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394" w:name="_Toc57622003"/>
      <w:bookmarkStart w:id="1395" w:name="_Toc49438313"/>
      <w:bookmarkStart w:id="1396" w:name="_Toc51882832"/>
      <w:bookmarkStart w:id="1397" w:name="_Toc48926813"/>
      <w:bookmarkStart w:id="1398" w:name="_Toc48635893"/>
      <w:bookmarkStart w:id="1399" w:name="_Toc48926560"/>
      <w:r>
        <w:rPr>
          <w:rFonts w:hint="eastAsia"/>
          <w:b/>
          <w:bCs/>
        </w:rPr>
        <w:t>9</w:t>
      </w:r>
      <w:r>
        <w:rPr>
          <w:b/>
          <w:bCs/>
        </w:rPr>
        <w:t xml:space="preserve">.2.6 </w:t>
      </w:r>
      <w:r>
        <w:rPr>
          <w:rFonts w:hint="eastAsia"/>
          <w:b/>
          <w:bCs/>
        </w:rPr>
        <w:t>异常J</w:t>
      </w:r>
      <w:r>
        <w:rPr>
          <w:b/>
          <w:bCs/>
        </w:rPr>
        <w:t xml:space="preserve">SON </w:t>
      </w:r>
      <w:r>
        <w:rPr>
          <w:rFonts w:hint="eastAsia"/>
          <w:b/>
          <w:bCs/>
        </w:rPr>
        <w:t>示例</w:t>
      </w:r>
      <w:bookmarkEnd w:id="1394"/>
      <w:bookmarkEnd w:id="1395"/>
      <w:bookmarkEnd w:id="1396"/>
      <w:bookmarkEnd w:id="1397"/>
      <w:bookmarkEnd w:id="1398"/>
      <w:bookmarkEnd w:id="1399"/>
    </w:p>
    <w:p>
      <w:pPr>
        <w:rPr>
          <w:rFonts w:ascii="华文楷体" w:hAnsi="华文楷体" w:eastAsia="华文楷体"/>
          <w:b/>
          <w:bCs/>
          <w:sz w:val="22"/>
        </w:rPr>
      </w:pPr>
      <w:r>
        <w:rPr>
          <w:rFonts w:ascii="微软雅黑" w:hAnsi="微软雅黑"/>
        </w:rPr>
        <mc:AlternateContent>
          <mc:Choice Requires="wps">
            <w:drawing>
              <wp:inline distT="0" distB="0" distL="0" distR="0">
                <wp:extent cx="5184140" cy="1136650"/>
                <wp:effectExtent l="0" t="0" r="0" b="6350"/>
                <wp:docPr id="8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4140" cy="11370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{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"data"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"JSON格式错误"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"code"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8"/>
                                <w:rFonts w:ascii="Courier New" w:hAnsi="Courier New" w:cs="Courier New"/>
                                <w:b/>
                                <w:bCs/>
                                <w:color w:val="25AAE2"/>
                                <w:sz w:val="22"/>
                                <w:szCs w:val="22"/>
                              </w:rPr>
                              <w:t>1201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    </w:t>
                            </w:r>
                            <w:r>
                              <w:rPr>
                                <w:rStyle w:val="46"/>
                                <w:rFonts w:ascii="Courier New" w:hAnsi="Courier New" w:cs="Courier New"/>
                                <w:b/>
                                <w:bCs/>
                                <w:color w:val="92278F"/>
                                <w:sz w:val="22"/>
                                <w:szCs w:val="22"/>
                              </w:rPr>
                              <w:t>"status"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Style w:val="47"/>
                                <w:rFonts w:ascii="Courier New" w:hAnsi="Courier New" w:cs="Courier New"/>
                                <w:b/>
                                <w:bCs/>
                                <w:color w:val="3AB54A"/>
                                <w:sz w:val="22"/>
                                <w:szCs w:val="22"/>
                              </w:rPr>
                              <w:t>"error"</w:t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br w:type="textWrapping"/>
                            </w:r>
                            <w:r>
                              <w:rPr>
                                <w:rFonts w:ascii="Courier New" w:hAnsi="Courier New" w:cs="Courier New"/>
                                <w:color w:val="4A5560"/>
                                <w:sz w:val="22"/>
                                <w:szCs w:val="22"/>
                              </w:rPr>
                              <w:t>}</w:t>
                            </w:r>
                          </w:p>
                          <w:p>
                            <w:pPr>
                              <w:rPr>
                                <w:sz w:val="13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89.5pt;width:408.2pt;" fillcolor="#D9D9D9 [2732]" filled="t" stroked="f" coordsize="21600,21600" o:gfxdata="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cfsiI9UAAAAFAQAADwAAAAAAAAAB&#10;ACAAAAAiAAAAZHJzL2Rvd25yZXYueG1sUEsBAhQAFAAAAAgAh07iQERMjW5MAgAAdgQAAA4AAAAA&#10;AAAAAQAgAAAAJAEAAGRycy9lMm9Eb2MueG1sUEsFBgAAAAAGAAYAWQEAAOI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{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"data"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"JSON格式错误"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"code"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8"/>
                          <w:rFonts w:ascii="Courier New" w:hAnsi="Courier New" w:cs="Courier New"/>
                          <w:b/>
                          <w:bCs/>
                          <w:color w:val="25AAE2"/>
                          <w:sz w:val="22"/>
                          <w:szCs w:val="22"/>
                        </w:rPr>
                        <w:t>1201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    </w:t>
                      </w:r>
                      <w:r>
                        <w:rPr>
                          <w:rStyle w:val="46"/>
                          <w:rFonts w:ascii="Courier New" w:hAnsi="Courier New" w:cs="Courier New"/>
                          <w:b/>
                          <w:bCs/>
                          <w:color w:val="92278F"/>
                          <w:sz w:val="22"/>
                          <w:szCs w:val="22"/>
                        </w:rPr>
                        <w:t>"status"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Style w:val="47"/>
                          <w:rFonts w:ascii="Courier New" w:hAnsi="Courier New" w:cs="Courier New"/>
                          <w:b/>
                          <w:bCs/>
                          <w:color w:val="3AB54A"/>
                          <w:sz w:val="22"/>
                          <w:szCs w:val="22"/>
                        </w:rPr>
                        <w:t>"error"</w:t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br w:type="textWrapping"/>
                      </w:r>
                      <w:r>
                        <w:rPr>
                          <w:rFonts w:ascii="Courier New" w:hAnsi="Courier New" w:cs="Courier New"/>
                          <w:color w:val="4A5560"/>
                          <w:sz w:val="22"/>
                          <w:szCs w:val="22"/>
                        </w:rPr>
                        <w:t>}</w:t>
                      </w:r>
                    </w:p>
                    <w:p>
                      <w:pPr>
                        <w:rPr>
                          <w:sz w:val="13"/>
                          <w:szCs w:val="15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outlineLvl w:val="2"/>
        <w:rPr>
          <w:b/>
          <w:bCs/>
        </w:rPr>
      </w:pPr>
      <w:bookmarkStart w:id="1400" w:name="_Toc48926561"/>
      <w:bookmarkStart w:id="1401" w:name="_Toc48926814"/>
      <w:bookmarkStart w:id="1402" w:name="_Toc49438314"/>
      <w:bookmarkStart w:id="1403" w:name="_Toc48635894"/>
      <w:bookmarkStart w:id="1404" w:name="_Toc51882833"/>
      <w:bookmarkStart w:id="1405" w:name="_Toc57622004"/>
      <w:r>
        <w:rPr>
          <w:rFonts w:hint="eastAsia"/>
          <w:b/>
          <w:bCs/>
        </w:rPr>
        <w:t>9</w:t>
      </w:r>
      <w:r>
        <w:rPr>
          <w:b/>
          <w:bCs/>
        </w:rPr>
        <w:t xml:space="preserve">.2.7 </w:t>
      </w:r>
      <w:r>
        <w:rPr>
          <w:rFonts w:hint="eastAsia"/>
          <w:b/>
          <w:bCs/>
        </w:rPr>
        <w:t>业务错误码</w:t>
      </w:r>
      <w:bookmarkEnd w:id="1400"/>
      <w:bookmarkEnd w:id="1401"/>
      <w:bookmarkEnd w:id="1402"/>
      <w:bookmarkEnd w:id="1403"/>
      <w:bookmarkEnd w:id="1404"/>
      <w:bookmarkEnd w:id="1405"/>
    </w:p>
    <w:tbl>
      <w:tblPr>
        <w:tblStyle w:val="44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9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错误码</w:t>
            </w:r>
          </w:p>
        </w:tc>
        <w:tc>
          <w:tcPr>
            <w:tcW w:w="6946" w:type="dxa"/>
            <w:shd w:val="clear" w:color="auto" w:fill="8D0101"/>
            <w:vAlign w:val="top"/>
          </w:tcPr>
          <w:p>
            <w:pPr>
              <w:widowControl/>
              <w:jc w:val="left"/>
              <w:rPr>
                <w:color w:val="FFFFFF" w:themeColor="background1"/>
                <w:sz w:val="18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错误描述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token 数据不能是空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oken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242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946" w:type="dxa"/>
            <w:shd w:val="clear" w:color="auto" w:fill="FFFFFF" w:themeFill="background1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sz w:val="18"/>
                <w:szCs w:val="18"/>
              </w:rPr>
              <w:t>SON</w:t>
            </w:r>
            <w:r>
              <w:rPr>
                <w:rFonts w:hint="eastAsia"/>
                <w:sz w:val="18"/>
                <w:szCs w:val="18"/>
              </w:rPr>
              <w:t>格式错误</w:t>
            </w:r>
          </w:p>
        </w:tc>
      </w:tr>
    </w:tbl>
    <w:p>
      <w:pPr>
        <w:outlineLvl w:val="2"/>
        <w:rPr>
          <w:b/>
          <w:bCs/>
        </w:rPr>
      </w:pPr>
      <w:bookmarkStart w:id="1406" w:name="_Toc48926562"/>
      <w:bookmarkStart w:id="1407" w:name="_Toc57622005"/>
      <w:bookmarkStart w:id="1408" w:name="_Toc48926815"/>
      <w:bookmarkStart w:id="1409" w:name="_Toc51882834"/>
      <w:bookmarkStart w:id="1410" w:name="_Toc48635895"/>
      <w:bookmarkStart w:id="1411" w:name="_Toc49438315"/>
      <w:r>
        <w:rPr>
          <w:rFonts w:hint="eastAsia"/>
          <w:b/>
          <w:bCs/>
        </w:rPr>
        <w:t>9</w:t>
      </w:r>
      <w:r>
        <w:rPr>
          <w:b/>
          <w:bCs/>
        </w:rPr>
        <w:t xml:space="preserve">.2.8 </w:t>
      </w:r>
      <w:r>
        <w:rPr>
          <w:rFonts w:hint="eastAsia"/>
          <w:b/>
          <w:bCs/>
        </w:rPr>
        <w:t>图片案例</w:t>
      </w:r>
      <w:bookmarkEnd w:id="1406"/>
      <w:bookmarkEnd w:id="1407"/>
      <w:bookmarkEnd w:id="1408"/>
      <w:bookmarkEnd w:id="1409"/>
      <w:bookmarkEnd w:id="1410"/>
      <w:bookmarkEnd w:id="1411"/>
    </w:p>
    <w:p>
      <w:r>
        <w:drawing>
          <wp:inline distT="0" distB="0" distL="0" distR="0">
            <wp:extent cx="5278120" cy="3446145"/>
            <wp:effectExtent l="0" t="0" r="0" b="1905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outlineLvl w:val="0"/>
        <w:rPr>
          <w:rFonts w:ascii="微软雅黑" w:hAnsi="微软雅黑"/>
          <w:b/>
          <w:bCs/>
          <w:sz w:val="32"/>
          <w:szCs w:val="36"/>
        </w:rPr>
      </w:pPr>
      <w:bookmarkStart w:id="1412" w:name="_Toc48635896"/>
      <w:bookmarkStart w:id="1413" w:name="_Toc49438316"/>
      <w:bookmarkStart w:id="1414" w:name="_Toc48926563"/>
      <w:bookmarkStart w:id="1415" w:name="_Toc48926816"/>
      <w:bookmarkStart w:id="1416" w:name="_Toc51882835"/>
      <w:bookmarkStart w:id="1417" w:name="_Toc57622006"/>
      <w:r>
        <w:rPr>
          <w:rFonts w:hint="eastAsia" w:ascii="微软雅黑" w:hAnsi="微软雅黑"/>
          <w:b/>
          <w:bCs/>
          <w:sz w:val="32"/>
          <w:szCs w:val="36"/>
        </w:rPr>
        <w:t>附录：返回码</w:t>
      </w:r>
      <w:bookmarkEnd w:id="1412"/>
      <w:r>
        <w:rPr>
          <w:rFonts w:hint="eastAsia" w:ascii="微软雅黑" w:hAnsi="微软雅黑"/>
          <w:b/>
          <w:bCs/>
          <w:sz w:val="32"/>
          <w:szCs w:val="36"/>
        </w:rPr>
        <w:t>参考</w:t>
      </w:r>
      <w:bookmarkEnd w:id="1413"/>
      <w:bookmarkEnd w:id="1414"/>
      <w:bookmarkEnd w:id="1415"/>
      <w:bookmarkEnd w:id="1416"/>
      <w:bookmarkEnd w:id="1417"/>
    </w:p>
    <w:tbl>
      <w:tblPr>
        <w:tblStyle w:val="24"/>
        <w:tblW w:w="765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60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06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码值</w:t>
            </w:r>
          </w:p>
        </w:tc>
        <w:tc>
          <w:tcPr>
            <w:tcW w:w="6049" w:type="dxa"/>
            <w:shd w:val="clear" w:color="auto" w:fill="9B0707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错误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鉴权数据或toke</w:t>
            </w:r>
            <w:r>
              <w:rPr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是空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002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鉴权数据或token无权限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003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oken</w:t>
            </w:r>
            <w:r>
              <w:rPr>
                <w:rFonts w:hint="eastAsia"/>
                <w:sz w:val="18"/>
                <w:szCs w:val="18"/>
              </w:rPr>
              <w:t>失效或错误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json </w:t>
            </w:r>
            <w:r>
              <w:rPr>
                <w:rFonts w:hint="eastAsia"/>
                <w:sz w:val="18"/>
                <w:szCs w:val="18"/>
              </w:rPr>
              <w:t>请求异常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202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日期格式异常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203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修改对象个数超过一个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 xml:space="preserve">N </w:t>
            </w:r>
            <w:r>
              <w:rPr>
                <w:rFonts w:hint="eastAsia"/>
                <w:sz w:val="18"/>
                <w:szCs w:val="18"/>
              </w:rPr>
              <w:t>被绑定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302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人员不存在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风险等级不存在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702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围栏点位少于三个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703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该风险区域名已经存在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704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风险区域不存在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705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作业类型不存在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706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作业等级不存在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707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该作业编号已存在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708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该作业编号不存在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1802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部门已存在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岗位不存在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报警模板不存在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订阅类型不存在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2003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</w:t>
            </w:r>
            <w:r>
              <w:rPr>
                <w:sz w:val="18"/>
                <w:szCs w:val="18"/>
              </w:rPr>
              <w:t>ID</w:t>
            </w:r>
            <w:r>
              <w:rPr>
                <w:rFonts w:hint="eastAsia"/>
                <w:sz w:val="18"/>
                <w:szCs w:val="18"/>
              </w:rPr>
              <w:t>不存在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2004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报警</w:t>
            </w:r>
            <w:r>
              <w:rPr>
                <w:sz w:val="18"/>
                <w:szCs w:val="18"/>
              </w:rPr>
              <w:t>ID</w:t>
            </w:r>
            <w:r>
              <w:rPr>
                <w:rFonts w:hint="eastAsia"/>
                <w:sz w:val="18"/>
                <w:szCs w:val="18"/>
              </w:rPr>
              <w:t>已被处理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0500</w:t>
            </w: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6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6049" w:type="dxa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</w:tc>
      </w:tr>
    </w:tbl>
    <w:p>
      <w:pPr>
        <w:widowControl/>
        <w:jc w:val="left"/>
        <w:rPr>
          <w:sz w:val="18"/>
          <w:szCs w:val="18"/>
        </w:rPr>
      </w:pPr>
    </w:p>
    <w:p/>
    <w:sectPr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hint="eastAsia" w:ascii="微软雅黑" w:hAnsi="微软雅黑"/>
      </w:rPr>
      <w:t>joysuch</w:t>
    </w:r>
    <w:r>
      <w:rPr>
        <w:rFonts w:ascii="微软雅黑" w:hAnsi="微软雅黑"/>
      </w:rPr>
      <w:t xml:space="preserve">.com </w:t>
    </w:r>
    <w:r>
      <w:rPr>
        <w:rFonts w:hint="eastAsia" w:ascii="微软雅黑" w:hAnsi="微软雅黑"/>
      </w:rPr>
      <w:t xml:space="preserve">                    版权所有，侵权必究   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2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9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pPr w:leftFromText="187" w:rightFromText="187" w:vertAnchor="page" w:horzAnchor="page" w:tblpXSpec="right" w:tblpYSpec="bottom"/>
      <w:tblW w:w="281" w:type="pct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498" w:type="dxa"/>
          <w:tcBorders>
            <w:bottom w:val="single" w:color="auto" w:sz="4" w:space="0"/>
          </w:tcBorders>
          <w:textDirection w:val="btLr"/>
        </w:tcPr>
        <w:p>
          <w:pPr>
            <w:pStyle w:val="16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rPr>
              <w:rFonts w:hint="eastAsia"/>
            </w:rPr>
            <w:t>一级标题</w:t>
          </w:r>
          <w:r>
            <w:rPr>
              <w:rFonts w:hint="eastAsia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98" w:type="dxa"/>
          <w:tcBorders>
            <w:top w:val="single" w:color="auto" w:sz="4" w:space="0"/>
          </w:tcBorders>
        </w:tcPr>
        <w:p>
          <w:pPr>
            <w:pStyle w:val="15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498" w:type="dxa"/>
        </w:tcPr>
        <w:p>
          <w:pPr>
            <w:pStyle w:val="16"/>
          </w:pPr>
        </w:p>
      </w:tc>
    </w:tr>
  </w:tbl>
  <w:p>
    <w:pPr>
      <w:pStyle w:val="1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www.joysuch.com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ascii="华文楷体" w:hAnsi="华文楷体" w:eastAsia="华文楷体"/>
        <w:b/>
        <w:bCs/>
        <w:color w:val="000000" w:themeColor="text1"/>
        <w14:textFill>
          <w14:solidFill>
            <w14:schemeClr w14:val="tx1"/>
          </w14:solidFill>
        </w14:textFill>
      </w:rPr>
    </w:pPr>
    <w:r>
      <w:rPr>
        <w:rFonts w:ascii="华文楷体" w:hAnsi="华文楷体" w:eastAsia="华文楷体"/>
        <w:b/>
        <w:bCs/>
        <w:color w:val="000000" w:themeColor="text1"/>
        <w14:textFill>
          <w14:solidFill>
            <w14:schemeClr w14:val="tx1"/>
          </w14:solidFill>
        </w14:textFill>
      </w:rPr>
      <w:t xml:space="preserve">4.3 API </w:t>
    </w:r>
    <w:r>
      <w:rPr>
        <w:rFonts w:hint="eastAsia" w:ascii="华文楷体" w:hAnsi="华文楷体" w:eastAsia="华文楷体"/>
        <w:b/>
        <w:bCs/>
        <w:color w:val="000000" w:themeColor="text1"/>
        <w14:textFill>
          <w14:solidFill>
            <w14:schemeClr w14:val="tx1"/>
          </w14:solidFill>
        </w14:textFill>
      </w:rPr>
      <w:t>接口文档</w:t>
    </w:r>
    <w:r>
      <w:rPr>
        <w:rFonts w:hint="eastAsia" w:ascii="微软雅黑" w:hAnsi="微软雅黑"/>
        <w:sz w:val="21"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</wp:posOffset>
          </wp:positionH>
          <wp:positionV relativeFrom="paragraph">
            <wp:posOffset>-43180</wp:posOffset>
          </wp:positionV>
          <wp:extent cx="1276350" cy="268605"/>
          <wp:effectExtent l="0" t="0" r="0" b="0"/>
          <wp:wrapSquare wrapText="bothSides"/>
          <wp:docPr id="32" name="图片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268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微软雅黑" w:hAnsi="微软雅黑"/>
        <w:sz w:val="21"/>
        <w:szCs w:val="21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1905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5C5C5C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7216;mso-width-relative:page;mso-height-relative:page;" filled="f" stroked="t" coordsize="21600,21600" o:gfxdata="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MXjpHW&#10;AAAABwEAAA8AAAAAAAAAAQAgAAAAIgAAAGRycy9kb3ducmV2LnhtbFBLAQIUABQAAAAIAIdO4kC1&#10;tvTq6QEAAK4DAAAOAAAAAAAAAAEAIAAAACUBAABkcnMvZTJvRG9jLnhtbFBLBQYAAAAABgAGAFkB&#10;AACABQAAAAA=&#10;">
              <v:fill on="f" focussize="0,0"/>
              <v:stroke weight="5pt" color="#5C5C5C [3204]" linestyle="thinThick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C9ADBD6"/>
    <w:multiLevelType w:val="singleLevel"/>
    <w:tmpl w:val="DC9ADBD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1507521"/>
    <w:multiLevelType w:val="multilevel"/>
    <w:tmpl w:val="6150752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2B"/>
    <w:rsid w:val="00000315"/>
    <w:rsid w:val="00000510"/>
    <w:rsid w:val="00001483"/>
    <w:rsid w:val="00001619"/>
    <w:rsid w:val="0000200B"/>
    <w:rsid w:val="000022D2"/>
    <w:rsid w:val="000025CD"/>
    <w:rsid w:val="00003F00"/>
    <w:rsid w:val="0000496C"/>
    <w:rsid w:val="00004D97"/>
    <w:rsid w:val="00006196"/>
    <w:rsid w:val="00007ECB"/>
    <w:rsid w:val="000101B4"/>
    <w:rsid w:val="00010872"/>
    <w:rsid w:val="000119CD"/>
    <w:rsid w:val="00011E6C"/>
    <w:rsid w:val="00012235"/>
    <w:rsid w:val="00012301"/>
    <w:rsid w:val="0001252C"/>
    <w:rsid w:val="00012804"/>
    <w:rsid w:val="00013A7B"/>
    <w:rsid w:val="0001409B"/>
    <w:rsid w:val="000172E4"/>
    <w:rsid w:val="0002011E"/>
    <w:rsid w:val="00021F23"/>
    <w:rsid w:val="000232D0"/>
    <w:rsid w:val="000235CB"/>
    <w:rsid w:val="00025546"/>
    <w:rsid w:val="00026446"/>
    <w:rsid w:val="00026E3E"/>
    <w:rsid w:val="00027350"/>
    <w:rsid w:val="00027E38"/>
    <w:rsid w:val="00031EE2"/>
    <w:rsid w:val="00032862"/>
    <w:rsid w:val="00032F5A"/>
    <w:rsid w:val="00033C81"/>
    <w:rsid w:val="0003522E"/>
    <w:rsid w:val="00035350"/>
    <w:rsid w:val="00035665"/>
    <w:rsid w:val="00035C36"/>
    <w:rsid w:val="00035E77"/>
    <w:rsid w:val="000407D8"/>
    <w:rsid w:val="0004147E"/>
    <w:rsid w:val="000418B0"/>
    <w:rsid w:val="00041929"/>
    <w:rsid w:val="00041E06"/>
    <w:rsid w:val="0004263D"/>
    <w:rsid w:val="000455D0"/>
    <w:rsid w:val="00045672"/>
    <w:rsid w:val="00046B5B"/>
    <w:rsid w:val="00047875"/>
    <w:rsid w:val="000479D8"/>
    <w:rsid w:val="0005034C"/>
    <w:rsid w:val="000503A3"/>
    <w:rsid w:val="000510BC"/>
    <w:rsid w:val="00051CFC"/>
    <w:rsid w:val="00052D51"/>
    <w:rsid w:val="000540ED"/>
    <w:rsid w:val="00054A70"/>
    <w:rsid w:val="00055501"/>
    <w:rsid w:val="0005571F"/>
    <w:rsid w:val="00055A1F"/>
    <w:rsid w:val="00055BE1"/>
    <w:rsid w:val="00056E1B"/>
    <w:rsid w:val="000574BD"/>
    <w:rsid w:val="00060B31"/>
    <w:rsid w:val="000619FA"/>
    <w:rsid w:val="00061F2E"/>
    <w:rsid w:val="00062872"/>
    <w:rsid w:val="0006298C"/>
    <w:rsid w:val="00062DED"/>
    <w:rsid w:val="0006522B"/>
    <w:rsid w:val="00065382"/>
    <w:rsid w:val="0006591A"/>
    <w:rsid w:val="00066CD4"/>
    <w:rsid w:val="00066E50"/>
    <w:rsid w:val="00067734"/>
    <w:rsid w:val="00067D2A"/>
    <w:rsid w:val="0007120B"/>
    <w:rsid w:val="000721B5"/>
    <w:rsid w:val="00072C7E"/>
    <w:rsid w:val="000744C3"/>
    <w:rsid w:val="00074BD2"/>
    <w:rsid w:val="00074F86"/>
    <w:rsid w:val="000758AB"/>
    <w:rsid w:val="00077991"/>
    <w:rsid w:val="00077A03"/>
    <w:rsid w:val="00077B35"/>
    <w:rsid w:val="000811F8"/>
    <w:rsid w:val="000822C0"/>
    <w:rsid w:val="0008273F"/>
    <w:rsid w:val="000846CE"/>
    <w:rsid w:val="00085616"/>
    <w:rsid w:val="00085CBB"/>
    <w:rsid w:val="00085E6D"/>
    <w:rsid w:val="000860A9"/>
    <w:rsid w:val="00090C49"/>
    <w:rsid w:val="000942C0"/>
    <w:rsid w:val="000952E3"/>
    <w:rsid w:val="0009688B"/>
    <w:rsid w:val="000972FD"/>
    <w:rsid w:val="00097E3B"/>
    <w:rsid w:val="000A1E8B"/>
    <w:rsid w:val="000A3AEF"/>
    <w:rsid w:val="000A56C4"/>
    <w:rsid w:val="000A5885"/>
    <w:rsid w:val="000A731C"/>
    <w:rsid w:val="000B2347"/>
    <w:rsid w:val="000B2491"/>
    <w:rsid w:val="000B2AB8"/>
    <w:rsid w:val="000B353C"/>
    <w:rsid w:val="000B4EB0"/>
    <w:rsid w:val="000B7035"/>
    <w:rsid w:val="000B7800"/>
    <w:rsid w:val="000B7C23"/>
    <w:rsid w:val="000C022E"/>
    <w:rsid w:val="000C1750"/>
    <w:rsid w:val="000C1940"/>
    <w:rsid w:val="000C26A3"/>
    <w:rsid w:val="000C5081"/>
    <w:rsid w:val="000C597E"/>
    <w:rsid w:val="000C5C26"/>
    <w:rsid w:val="000C6CE0"/>
    <w:rsid w:val="000C78FC"/>
    <w:rsid w:val="000D0CCC"/>
    <w:rsid w:val="000D3667"/>
    <w:rsid w:val="000D3EA2"/>
    <w:rsid w:val="000D476A"/>
    <w:rsid w:val="000D4C9B"/>
    <w:rsid w:val="000E06F5"/>
    <w:rsid w:val="000E0E6D"/>
    <w:rsid w:val="000E1751"/>
    <w:rsid w:val="000E191E"/>
    <w:rsid w:val="000E1A35"/>
    <w:rsid w:val="000E1ED7"/>
    <w:rsid w:val="000E27BE"/>
    <w:rsid w:val="000E36FD"/>
    <w:rsid w:val="000E377B"/>
    <w:rsid w:val="000E43B7"/>
    <w:rsid w:val="000E45C5"/>
    <w:rsid w:val="000E5719"/>
    <w:rsid w:val="000E586B"/>
    <w:rsid w:val="000E5B51"/>
    <w:rsid w:val="000E5D07"/>
    <w:rsid w:val="000E6E25"/>
    <w:rsid w:val="000E6F0A"/>
    <w:rsid w:val="000F005D"/>
    <w:rsid w:val="000F00A3"/>
    <w:rsid w:val="000F0485"/>
    <w:rsid w:val="000F0B2D"/>
    <w:rsid w:val="000F0BDB"/>
    <w:rsid w:val="000F0CCC"/>
    <w:rsid w:val="000F1373"/>
    <w:rsid w:val="000F334B"/>
    <w:rsid w:val="000F4C3C"/>
    <w:rsid w:val="000F59D3"/>
    <w:rsid w:val="000F5B98"/>
    <w:rsid w:val="000F5F02"/>
    <w:rsid w:val="000F6545"/>
    <w:rsid w:val="000F6B80"/>
    <w:rsid w:val="000F7B9D"/>
    <w:rsid w:val="00100D8D"/>
    <w:rsid w:val="0010111A"/>
    <w:rsid w:val="00102779"/>
    <w:rsid w:val="00102E3A"/>
    <w:rsid w:val="00103E63"/>
    <w:rsid w:val="00105137"/>
    <w:rsid w:val="00105E2A"/>
    <w:rsid w:val="001060EF"/>
    <w:rsid w:val="00107079"/>
    <w:rsid w:val="001077FA"/>
    <w:rsid w:val="00110443"/>
    <w:rsid w:val="00110BAC"/>
    <w:rsid w:val="00110CB0"/>
    <w:rsid w:val="00111495"/>
    <w:rsid w:val="00113245"/>
    <w:rsid w:val="001138E4"/>
    <w:rsid w:val="00115D9E"/>
    <w:rsid w:val="001167D8"/>
    <w:rsid w:val="00117D75"/>
    <w:rsid w:val="00117D8B"/>
    <w:rsid w:val="00120232"/>
    <w:rsid w:val="001205AC"/>
    <w:rsid w:val="00120E20"/>
    <w:rsid w:val="0012244D"/>
    <w:rsid w:val="0012276F"/>
    <w:rsid w:val="00122793"/>
    <w:rsid w:val="00122CD5"/>
    <w:rsid w:val="00123ECF"/>
    <w:rsid w:val="00123EE6"/>
    <w:rsid w:val="00124097"/>
    <w:rsid w:val="0012482D"/>
    <w:rsid w:val="00125969"/>
    <w:rsid w:val="00126DA7"/>
    <w:rsid w:val="00127054"/>
    <w:rsid w:val="00130956"/>
    <w:rsid w:val="00130AEC"/>
    <w:rsid w:val="00131355"/>
    <w:rsid w:val="00131F85"/>
    <w:rsid w:val="001342C3"/>
    <w:rsid w:val="001354C7"/>
    <w:rsid w:val="00135762"/>
    <w:rsid w:val="00136795"/>
    <w:rsid w:val="0013695D"/>
    <w:rsid w:val="00137646"/>
    <w:rsid w:val="00137B09"/>
    <w:rsid w:val="001426CB"/>
    <w:rsid w:val="00142D0A"/>
    <w:rsid w:val="0014334A"/>
    <w:rsid w:val="0014368A"/>
    <w:rsid w:val="00143E54"/>
    <w:rsid w:val="00144F5D"/>
    <w:rsid w:val="0014519F"/>
    <w:rsid w:val="00145A03"/>
    <w:rsid w:val="00145DC9"/>
    <w:rsid w:val="00146003"/>
    <w:rsid w:val="00146F68"/>
    <w:rsid w:val="00147CCC"/>
    <w:rsid w:val="001515A7"/>
    <w:rsid w:val="00151B71"/>
    <w:rsid w:val="0015231E"/>
    <w:rsid w:val="00152460"/>
    <w:rsid w:val="00152C33"/>
    <w:rsid w:val="0015348C"/>
    <w:rsid w:val="001555A7"/>
    <w:rsid w:val="00155D22"/>
    <w:rsid w:val="00157365"/>
    <w:rsid w:val="00160149"/>
    <w:rsid w:val="00160794"/>
    <w:rsid w:val="00160A06"/>
    <w:rsid w:val="001634B1"/>
    <w:rsid w:val="0016363A"/>
    <w:rsid w:val="00163825"/>
    <w:rsid w:val="00163C6B"/>
    <w:rsid w:val="001650DD"/>
    <w:rsid w:val="001654A5"/>
    <w:rsid w:val="001656B9"/>
    <w:rsid w:val="001663F6"/>
    <w:rsid w:val="00167747"/>
    <w:rsid w:val="00167B88"/>
    <w:rsid w:val="00170093"/>
    <w:rsid w:val="001700F2"/>
    <w:rsid w:val="00170ED3"/>
    <w:rsid w:val="00171612"/>
    <w:rsid w:val="00171F22"/>
    <w:rsid w:val="00172280"/>
    <w:rsid w:val="001728BA"/>
    <w:rsid w:val="00173B4C"/>
    <w:rsid w:val="00174178"/>
    <w:rsid w:val="001754C4"/>
    <w:rsid w:val="00175959"/>
    <w:rsid w:val="00175C7C"/>
    <w:rsid w:val="0017622B"/>
    <w:rsid w:val="00176E88"/>
    <w:rsid w:val="00177B92"/>
    <w:rsid w:val="001802F6"/>
    <w:rsid w:val="00181341"/>
    <w:rsid w:val="00181A9F"/>
    <w:rsid w:val="00183E18"/>
    <w:rsid w:val="00184455"/>
    <w:rsid w:val="001845F9"/>
    <w:rsid w:val="00184F24"/>
    <w:rsid w:val="00184F77"/>
    <w:rsid w:val="0018537E"/>
    <w:rsid w:val="0018552B"/>
    <w:rsid w:val="00185745"/>
    <w:rsid w:val="00185F39"/>
    <w:rsid w:val="00185F5E"/>
    <w:rsid w:val="00186382"/>
    <w:rsid w:val="001868D8"/>
    <w:rsid w:val="00186959"/>
    <w:rsid w:val="00187E0A"/>
    <w:rsid w:val="001904BF"/>
    <w:rsid w:val="001913F9"/>
    <w:rsid w:val="00191B9E"/>
    <w:rsid w:val="001920EE"/>
    <w:rsid w:val="001925BB"/>
    <w:rsid w:val="00192C32"/>
    <w:rsid w:val="001930DB"/>
    <w:rsid w:val="00193306"/>
    <w:rsid w:val="001934F6"/>
    <w:rsid w:val="00193523"/>
    <w:rsid w:val="00193863"/>
    <w:rsid w:val="00193907"/>
    <w:rsid w:val="00193FFC"/>
    <w:rsid w:val="00194D05"/>
    <w:rsid w:val="00195368"/>
    <w:rsid w:val="001A0714"/>
    <w:rsid w:val="001A0B5A"/>
    <w:rsid w:val="001A207C"/>
    <w:rsid w:val="001A323D"/>
    <w:rsid w:val="001A4CEE"/>
    <w:rsid w:val="001A538C"/>
    <w:rsid w:val="001A5A39"/>
    <w:rsid w:val="001A5A78"/>
    <w:rsid w:val="001A5E97"/>
    <w:rsid w:val="001A60D4"/>
    <w:rsid w:val="001A6513"/>
    <w:rsid w:val="001A7922"/>
    <w:rsid w:val="001A7B2D"/>
    <w:rsid w:val="001A7EFA"/>
    <w:rsid w:val="001B0AFC"/>
    <w:rsid w:val="001B0BBE"/>
    <w:rsid w:val="001B386C"/>
    <w:rsid w:val="001B3C21"/>
    <w:rsid w:val="001B3F62"/>
    <w:rsid w:val="001B4DD0"/>
    <w:rsid w:val="001B6298"/>
    <w:rsid w:val="001B7C64"/>
    <w:rsid w:val="001B7CFF"/>
    <w:rsid w:val="001C1D1A"/>
    <w:rsid w:val="001C2211"/>
    <w:rsid w:val="001C2BBD"/>
    <w:rsid w:val="001C38F5"/>
    <w:rsid w:val="001C3F61"/>
    <w:rsid w:val="001C4194"/>
    <w:rsid w:val="001C4271"/>
    <w:rsid w:val="001C4273"/>
    <w:rsid w:val="001C5307"/>
    <w:rsid w:val="001C5952"/>
    <w:rsid w:val="001C5DDA"/>
    <w:rsid w:val="001C64AC"/>
    <w:rsid w:val="001D007E"/>
    <w:rsid w:val="001D1A2B"/>
    <w:rsid w:val="001D279C"/>
    <w:rsid w:val="001D28BC"/>
    <w:rsid w:val="001D3C62"/>
    <w:rsid w:val="001D3CA0"/>
    <w:rsid w:val="001D4B97"/>
    <w:rsid w:val="001D4F7D"/>
    <w:rsid w:val="001D6CF3"/>
    <w:rsid w:val="001D77BC"/>
    <w:rsid w:val="001E08D9"/>
    <w:rsid w:val="001E1709"/>
    <w:rsid w:val="001E2804"/>
    <w:rsid w:val="001E3551"/>
    <w:rsid w:val="001E3FFA"/>
    <w:rsid w:val="001E638F"/>
    <w:rsid w:val="001E6469"/>
    <w:rsid w:val="001E69B9"/>
    <w:rsid w:val="001F2553"/>
    <w:rsid w:val="001F2A6D"/>
    <w:rsid w:val="001F5268"/>
    <w:rsid w:val="001F5C4D"/>
    <w:rsid w:val="001F5D82"/>
    <w:rsid w:val="001F5DF4"/>
    <w:rsid w:val="001F65C7"/>
    <w:rsid w:val="001F6C43"/>
    <w:rsid w:val="001F6D7B"/>
    <w:rsid w:val="001F77C5"/>
    <w:rsid w:val="0020227E"/>
    <w:rsid w:val="002025C5"/>
    <w:rsid w:val="002028D7"/>
    <w:rsid w:val="00202AEE"/>
    <w:rsid w:val="00203296"/>
    <w:rsid w:val="0020390C"/>
    <w:rsid w:val="00204473"/>
    <w:rsid w:val="0020462D"/>
    <w:rsid w:val="0020519A"/>
    <w:rsid w:val="00205C3F"/>
    <w:rsid w:val="00207D1D"/>
    <w:rsid w:val="0021090A"/>
    <w:rsid w:val="00212B10"/>
    <w:rsid w:val="00214C90"/>
    <w:rsid w:val="002153D1"/>
    <w:rsid w:val="00215676"/>
    <w:rsid w:val="00215E26"/>
    <w:rsid w:val="00217F64"/>
    <w:rsid w:val="00220802"/>
    <w:rsid w:val="00221B64"/>
    <w:rsid w:val="002221BA"/>
    <w:rsid w:val="002228C1"/>
    <w:rsid w:val="00222E01"/>
    <w:rsid w:val="00223097"/>
    <w:rsid w:val="002235F8"/>
    <w:rsid w:val="00226BBA"/>
    <w:rsid w:val="002271AC"/>
    <w:rsid w:val="00227DAA"/>
    <w:rsid w:val="00231F8B"/>
    <w:rsid w:val="0023379E"/>
    <w:rsid w:val="002346C4"/>
    <w:rsid w:val="00235450"/>
    <w:rsid w:val="00235AE4"/>
    <w:rsid w:val="0023608E"/>
    <w:rsid w:val="0023656A"/>
    <w:rsid w:val="00236FB1"/>
    <w:rsid w:val="0023714A"/>
    <w:rsid w:val="002373CD"/>
    <w:rsid w:val="0023750F"/>
    <w:rsid w:val="002379A1"/>
    <w:rsid w:val="00237CC1"/>
    <w:rsid w:val="00240771"/>
    <w:rsid w:val="00240EAE"/>
    <w:rsid w:val="0024120F"/>
    <w:rsid w:val="0024156E"/>
    <w:rsid w:val="002425F0"/>
    <w:rsid w:val="0024369F"/>
    <w:rsid w:val="00243EDD"/>
    <w:rsid w:val="0024428B"/>
    <w:rsid w:val="00244E85"/>
    <w:rsid w:val="00246DD3"/>
    <w:rsid w:val="00247117"/>
    <w:rsid w:val="00247413"/>
    <w:rsid w:val="00250278"/>
    <w:rsid w:val="00250827"/>
    <w:rsid w:val="0025099F"/>
    <w:rsid w:val="00250A80"/>
    <w:rsid w:val="0025166F"/>
    <w:rsid w:val="002516AE"/>
    <w:rsid w:val="00251F63"/>
    <w:rsid w:val="00251FCE"/>
    <w:rsid w:val="00252B41"/>
    <w:rsid w:val="00252C86"/>
    <w:rsid w:val="00253096"/>
    <w:rsid w:val="00253C0C"/>
    <w:rsid w:val="00254647"/>
    <w:rsid w:val="0025474C"/>
    <w:rsid w:val="00254DD6"/>
    <w:rsid w:val="0025642A"/>
    <w:rsid w:val="00256509"/>
    <w:rsid w:val="0026049E"/>
    <w:rsid w:val="002619F8"/>
    <w:rsid w:val="00261C29"/>
    <w:rsid w:val="00261C63"/>
    <w:rsid w:val="002621FA"/>
    <w:rsid w:val="002627BD"/>
    <w:rsid w:val="00262E76"/>
    <w:rsid w:val="00265E11"/>
    <w:rsid w:val="00266D46"/>
    <w:rsid w:val="00266E78"/>
    <w:rsid w:val="002677CC"/>
    <w:rsid w:val="002709FA"/>
    <w:rsid w:val="00271768"/>
    <w:rsid w:val="00271E39"/>
    <w:rsid w:val="00272E86"/>
    <w:rsid w:val="00273F30"/>
    <w:rsid w:val="00274796"/>
    <w:rsid w:val="00274FC8"/>
    <w:rsid w:val="00276A90"/>
    <w:rsid w:val="002771C9"/>
    <w:rsid w:val="00277373"/>
    <w:rsid w:val="00277562"/>
    <w:rsid w:val="0028203C"/>
    <w:rsid w:val="00282CD1"/>
    <w:rsid w:val="002842F7"/>
    <w:rsid w:val="00284695"/>
    <w:rsid w:val="00285388"/>
    <w:rsid w:val="002857F4"/>
    <w:rsid w:val="00286013"/>
    <w:rsid w:val="00286670"/>
    <w:rsid w:val="00286CCF"/>
    <w:rsid w:val="00287235"/>
    <w:rsid w:val="00287C76"/>
    <w:rsid w:val="00287ED3"/>
    <w:rsid w:val="002904C7"/>
    <w:rsid w:val="002909D9"/>
    <w:rsid w:val="00290D00"/>
    <w:rsid w:val="002917CC"/>
    <w:rsid w:val="002938DA"/>
    <w:rsid w:val="00293E24"/>
    <w:rsid w:val="00295181"/>
    <w:rsid w:val="00295717"/>
    <w:rsid w:val="00295C54"/>
    <w:rsid w:val="002979EE"/>
    <w:rsid w:val="00297D0D"/>
    <w:rsid w:val="002A2D80"/>
    <w:rsid w:val="002A2FFD"/>
    <w:rsid w:val="002A4986"/>
    <w:rsid w:val="002A548F"/>
    <w:rsid w:val="002A5871"/>
    <w:rsid w:val="002A6505"/>
    <w:rsid w:val="002A6E39"/>
    <w:rsid w:val="002B0289"/>
    <w:rsid w:val="002B058D"/>
    <w:rsid w:val="002B09B3"/>
    <w:rsid w:val="002B3435"/>
    <w:rsid w:val="002B35F3"/>
    <w:rsid w:val="002B38C0"/>
    <w:rsid w:val="002B39F7"/>
    <w:rsid w:val="002B49FD"/>
    <w:rsid w:val="002B5783"/>
    <w:rsid w:val="002B6825"/>
    <w:rsid w:val="002B7686"/>
    <w:rsid w:val="002B76F2"/>
    <w:rsid w:val="002B7963"/>
    <w:rsid w:val="002C0530"/>
    <w:rsid w:val="002C0578"/>
    <w:rsid w:val="002C0F8D"/>
    <w:rsid w:val="002C291B"/>
    <w:rsid w:val="002C3887"/>
    <w:rsid w:val="002C601A"/>
    <w:rsid w:val="002C6455"/>
    <w:rsid w:val="002C6C7A"/>
    <w:rsid w:val="002C7509"/>
    <w:rsid w:val="002C7578"/>
    <w:rsid w:val="002D0FE0"/>
    <w:rsid w:val="002D2D9E"/>
    <w:rsid w:val="002D329F"/>
    <w:rsid w:val="002D3BFF"/>
    <w:rsid w:val="002D3DCE"/>
    <w:rsid w:val="002D3FCE"/>
    <w:rsid w:val="002D4A55"/>
    <w:rsid w:val="002D4AE2"/>
    <w:rsid w:val="002D4FC0"/>
    <w:rsid w:val="002D643F"/>
    <w:rsid w:val="002D6D96"/>
    <w:rsid w:val="002D75CC"/>
    <w:rsid w:val="002D7847"/>
    <w:rsid w:val="002E0458"/>
    <w:rsid w:val="002E04FC"/>
    <w:rsid w:val="002E2E2D"/>
    <w:rsid w:val="002E4697"/>
    <w:rsid w:val="002E4FBA"/>
    <w:rsid w:val="002E5570"/>
    <w:rsid w:val="002E56B4"/>
    <w:rsid w:val="002E62C2"/>
    <w:rsid w:val="002F0D73"/>
    <w:rsid w:val="002F1191"/>
    <w:rsid w:val="002F1EE9"/>
    <w:rsid w:val="002F28E4"/>
    <w:rsid w:val="002F41A4"/>
    <w:rsid w:val="002F6EE7"/>
    <w:rsid w:val="00302B83"/>
    <w:rsid w:val="003030BB"/>
    <w:rsid w:val="003041A5"/>
    <w:rsid w:val="00304C2B"/>
    <w:rsid w:val="00304D8D"/>
    <w:rsid w:val="00306B29"/>
    <w:rsid w:val="00306BC0"/>
    <w:rsid w:val="00306EDA"/>
    <w:rsid w:val="00310292"/>
    <w:rsid w:val="00310753"/>
    <w:rsid w:val="00310D9E"/>
    <w:rsid w:val="0031148C"/>
    <w:rsid w:val="00311A19"/>
    <w:rsid w:val="00311AF1"/>
    <w:rsid w:val="00315396"/>
    <w:rsid w:val="00316673"/>
    <w:rsid w:val="00316B50"/>
    <w:rsid w:val="00316EFA"/>
    <w:rsid w:val="00320D42"/>
    <w:rsid w:val="00321183"/>
    <w:rsid w:val="0032287C"/>
    <w:rsid w:val="003245C9"/>
    <w:rsid w:val="00326017"/>
    <w:rsid w:val="0032734E"/>
    <w:rsid w:val="0033216F"/>
    <w:rsid w:val="00333897"/>
    <w:rsid w:val="00333E4B"/>
    <w:rsid w:val="00334F22"/>
    <w:rsid w:val="0033553F"/>
    <w:rsid w:val="00335765"/>
    <w:rsid w:val="003359CD"/>
    <w:rsid w:val="00336E29"/>
    <w:rsid w:val="00340C6D"/>
    <w:rsid w:val="00341ECA"/>
    <w:rsid w:val="003423F3"/>
    <w:rsid w:val="00342B34"/>
    <w:rsid w:val="00343C4C"/>
    <w:rsid w:val="00343C83"/>
    <w:rsid w:val="003441AF"/>
    <w:rsid w:val="00344E63"/>
    <w:rsid w:val="00345AA9"/>
    <w:rsid w:val="00345DCB"/>
    <w:rsid w:val="0034600D"/>
    <w:rsid w:val="0034623D"/>
    <w:rsid w:val="00346386"/>
    <w:rsid w:val="00347133"/>
    <w:rsid w:val="0034756D"/>
    <w:rsid w:val="003506ED"/>
    <w:rsid w:val="00351B66"/>
    <w:rsid w:val="0035244F"/>
    <w:rsid w:val="00352643"/>
    <w:rsid w:val="00352FD6"/>
    <w:rsid w:val="00354810"/>
    <w:rsid w:val="00354D73"/>
    <w:rsid w:val="0035593F"/>
    <w:rsid w:val="00357F1D"/>
    <w:rsid w:val="00357F99"/>
    <w:rsid w:val="003600A7"/>
    <w:rsid w:val="00363F6C"/>
    <w:rsid w:val="003647A5"/>
    <w:rsid w:val="00364DEF"/>
    <w:rsid w:val="0036580B"/>
    <w:rsid w:val="003658C4"/>
    <w:rsid w:val="00365944"/>
    <w:rsid w:val="00365EC2"/>
    <w:rsid w:val="00365F06"/>
    <w:rsid w:val="00367456"/>
    <w:rsid w:val="00367C0A"/>
    <w:rsid w:val="00367F09"/>
    <w:rsid w:val="00370117"/>
    <w:rsid w:val="003716A5"/>
    <w:rsid w:val="003717B4"/>
    <w:rsid w:val="00371C65"/>
    <w:rsid w:val="00372A74"/>
    <w:rsid w:val="00372E9C"/>
    <w:rsid w:val="00373516"/>
    <w:rsid w:val="0037577D"/>
    <w:rsid w:val="00375DC5"/>
    <w:rsid w:val="003804FA"/>
    <w:rsid w:val="003809D9"/>
    <w:rsid w:val="00380D55"/>
    <w:rsid w:val="00380ED7"/>
    <w:rsid w:val="00382F33"/>
    <w:rsid w:val="00382FDB"/>
    <w:rsid w:val="003843B7"/>
    <w:rsid w:val="00384476"/>
    <w:rsid w:val="003854A4"/>
    <w:rsid w:val="00386256"/>
    <w:rsid w:val="0038733B"/>
    <w:rsid w:val="00390725"/>
    <w:rsid w:val="003921CF"/>
    <w:rsid w:val="00392373"/>
    <w:rsid w:val="00392B72"/>
    <w:rsid w:val="00392C00"/>
    <w:rsid w:val="00392F8C"/>
    <w:rsid w:val="0039491A"/>
    <w:rsid w:val="00394B99"/>
    <w:rsid w:val="003950D8"/>
    <w:rsid w:val="003971E6"/>
    <w:rsid w:val="00397A81"/>
    <w:rsid w:val="00397FE8"/>
    <w:rsid w:val="003A06B5"/>
    <w:rsid w:val="003A1660"/>
    <w:rsid w:val="003A2850"/>
    <w:rsid w:val="003A2D87"/>
    <w:rsid w:val="003A3BF0"/>
    <w:rsid w:val="003A54C6"/>
    <w:rsid w:val="003A5C1F"/>
    <w:rsid w:val="003A6126"/>
    <w:rsid w:val="003A6564"/>
    <w:rsid w:val="003A7A48"/>
    <w:rsid w:val="003A7B3E"/>
    <w:rsid w:val="003B0247"/>
    <w:rsid w:val="003B0E96"/>
    <w:rsid w:val="003B1EBD"/>
    <w:rsid w:val="003B2A6C"/>
    <w:rsid w:val="003B2C4D"/>
    <w:rsid w:val="003B2D7B"/>
    <w:rsid w:val="003B2D81"/>
    <w:rsid w:val="003B3527"/>
    <w:rsid w:val="003B3906"/>
    <w:rsid w:val="003B39E6"/>
    <w:rsid w:val="003B4015"/>
    <w:rsid w:val="003B4B4B"/>
    <w:rsid w:val="003B5158"/>
    <w:rsid w:val="003B519A"/>
    <w:rsid w:val="003B55D0"/>
    <w:rsid w:val="003B6C2C"/>
    <w:rsid w:val="003B6DD9"/>
    <w:rsid w:val="003B7075"/>
    <w:rsid w:val="003B739C"/>
    <w:rsid w:val="003C0B91"/>
    <w:rsid w:val="003C1428"/>
    <w:rsid w:val="003C2A24"/>
    <w:rsid w:val="003C2AE5"/>
    <w:rsid w:val="003C3D71"/>
    <w:rsid w:val="003C3EE2"/>
    <w:rsid w:val="003C6393"/>
    <w:rsid w:val="003C650A"/>
    <w:rsid w:val="003C7E1C"/>
    <w:rsid w:val="003D1DFC"/>
    <w:rsid w:val="003D3A20"/>
    <w:rsid w:val="003D5DF3"/>
    <w:rsid w:val="003D701B"/>
    <w:rsid w:val="003E11EE"/>
    <w:rsid w:val="003E297C"/>
    <w:rsid w:val="003E437D"/>
    <w:rsid w:val="003E6C98"/>
    <w:rsid w:val="003E7C0D"/>
    <w:rsid w:val="003E7CA4"/>
    <w:rsid w:val="003F0CB2"/>
    <w:rsid w:val="003F0DDB"/>
    <w:rsid w:val="003F0E3A"/>
    <w:rsid w:val="003F2B86"/>
    <w:rsid w:val="003F3BF6"/>
    <w:rsid w:val="003F3E87"/>
    <w:rsid w:val="003F4029"/>
    <w:rsid w:val="003F503F"/>
    <w:rsid w:val="003F585E"/>
    <w:rsid w:val="003F6997"/>
    <w:rsid w:val="003F6F4A"/>
    <w:rsid w:val="00400124"/>
    <w:rsid w:val="00400648"/>
    <w:rsid w:val="00400A3F"/>
    <w:rsid w:val="00400C74"/>
    <w:rsid w:val="00400E64"/>
    <w:rsid w:val="00401300"/>
    <w:rsid w:val="00401843"/>
    <w:rsid w:val="00401965"/>
    <w:rsid w:val="004025B4"/>
    <w:rsid w:val="00402ADD"/>
    <w:rsid w:val="00403780"/>
    <w:rsid w:val="00403FA7"/>
    <w:rsid w:val="004041B9"/>
    <w:rsid w:val="004045E3"/>
    <w:rsid w:val="00405F10"/>
    <w:rsid w:val="00406DE3"/>
    <w:rsid w:val="0041004F"/>
    <w:rsid w:val="004101BD"/>
    <w:rsid w:val="00410332"/>
    <w:rsid w:val="00410A30"/>
    <w:rsid w:val="00412106"/>
    <w:rsid w:val="00413867"/>
    <w:rsid w:val="00413C6D"/>
    <w:rsid w:val="004144AB"/>
    <w:rsid w:val="0041679D"/>
    <w:rsid w:val="00416974"/>
    <w:rsid w:val="00416A8C"/>
    <w:rsid w:val="0041784F"/>
    <w:rsid w:val="00420E35"/>
    <w:rsid w:val="004221AF"/>
    <w:rsid w:val="00423155"/>
    <w:rsid w:val="00423DD6"/>
    <w:rsid w:val="00423F5B"/>
    <w:rsid w:val="00427CE5"/>
    <w:rsid w:val="0043130F"/>
    <w:rsid w:val="00431984"/>
    <w:rsid w:val="00432A19"/>
    <w:rsid w:val="00433674"/>
    <w:rsid w:val="004341D3"/>
    <w:rsid w:val="00434478"/>
    <w:rsid w:val="00434BD4"/>
    <w:rsid w:val="004362CC"/>
    <w:rsid w:val="00436815"/>
    <w:rsid w:val="00437F1F"/>
    <w:rsid w:val="004410E8"/>
    <w:rsid w:val="00443688"/>
    <w:rsid w:val="004436E0"/>
    <w:rsid w:val="0044399B"/>
    <w:rsid w:val="00444EBB"/>
    <w:rsid w:val="00445761"/>
    <w:rsid w:val="00446646"/>
    <w:rsid w:val="00450451"/>
    <w:rsid w:val="00450A11"/>
    <w:rsid w:val="00450F7E"/>
    <w:rsid w:val="00452227"/>
    <w:rsid w:val="004525E4"/>
    <w:rsid w:val="00452B6F"/>
    <w:rsid w:val="004537EB"/>
    <w:rsid w:val="00455547"/>
    <w:rsid w:val="0045616C"/>
    <w:rsid w:val="004567F7"/>
    <w:rsid w:val="00457C8A"/>
    <w:rsid w:val="0046034F"/>
    <w:rsid w:val="00460644"/>
    <w:rsid w:val="004608D7"/>
    <w:rsid w:val="00460A9D"/>
    <w:rsid w:val="00460F8C"/>
    <w:rsid w:val="00461A9C"/>
    <w:rsid w:val="00461FB9"/>
    <w:rsid w:val="00462560"/>
    <w:rsid w:val="00462616"/>
    <w:rsid w:val="00462945"/>
    <w:rsid w:val="0046346D"/>
    <w:rsid w:val="00463568"/>
    <w:rsid w:val="00463A88"/>
    <w:rsid w:val="004645E2"/>
    <w:rsid w:val="00464762"/>
    <w:rsid w:val="00464ECA"/>
    <w:rsid w:val="00464EEF"/>
    <w:rsid w:val="004650DE"/>
    <w:rsid w:val="00465361"/>
    <w:rsid w:val="00465DCC"/>
    <w:rsid w:val="00466058"/>
    <w:rsid w:val="0046706D"/>
    <w:rsid w:val="00467601"/>
    <w:rsid w:val="0046785A"/>
    <w:rsid w:val="00467A48"/>
    <w:rsid w:val="00467AF9"/>
    <w:rsid w:val="00470DCE"/>
    <w:rsid w:val="00470FA8"/>
    <w:rsid w:val="00470FCC"/>
    <w:rsid w:val="00473532"/>
    <w:rsid w:val="004753DD"/>
    <w:rsid w:val="004766E2"/>
    <w:rsid w:val="00476975"/>
    <w:rsid w:val="004777DA"/>
    <w:rsid w:val="00480198"/>
    <w:rsid w:val="00480364"/>
    <w:rsid w:val="00481246"/>
    <w:rsid w:val="00484C8C"/>
    <w:rsid w:val="00485A11"/>
    <w:rsid w:val="00486BEA"/>
    <w:rsid w:val="004905D7"/>
    <w:rsid w:val="004913EA"/>
    <w:rsid w:val="00491BA2"/>
    <w:rsid w:val="004920E7"/>
    <w:rsid w:val="004923CD"/>
    <w:rsid w:val="004925D8"/>
    <w:rsid w:val="00492C13"/>
    <w:rsid w:val="004935EF"/>
    <w:rsid w:val="00493804"/>
    <w:rsid w:val="004941FE"/>
    <w:rsid w:val="00495502"/>
    <w:rsid w:val="00495A20"/>
    <w:rsid w:val="00496142"/>
    <w:rsid w:val="004A18E5"/>
    <w:rsid w:val="004A19FB"/>
    <w:rsid w:val="004A2E75"/>
    <w:rsid w:val="004A304D"/>
    <w:rsid w:val="004A3341"/>
    <w:rsid w:val="004A3377"/>
    <w:rsid w:val="004A3CB7"/>
    <w:rsid w:val="004A4812"/>
    <w:rsid w:val="004A4B77"/>
    <w:rsid w:val="004A540D"/>
    <w:rsid w:val="004A55C5"/>
    <w:rsid w:val="004A6443"/>
    <w:rsid w:val="004B01F4"/>
    <w:rsid w:val="004B0892"/>
    <w:rsid w:val="004B2576"/>
    <w:rsid w:val="004B2EA0"/>
    <w:rsid w:val="004B310A"/>
    <w:rsid w:val="004B3D8A"/>
    <w:rsid w:val="004B5E06"/>
    <w:rsid w:val="004C09B3"/>
    <w:rsid w:val="004C0F7A"/>
    <w:rsid w:val="004C12AF"/>
    <w:rsid w:val="004C2F13"/>
    <w:rsid w:val="004C467D"/>
    <w:rsid w:val="004C4FE6"/>
    <w:rsid w:val="004C5752"/>
    <w:rsid w:val="004C5C88"/>
    <w:rsid w:val="004C643A"/>
    <w:rsid w:val="004C7096"/>
    <w:rsid w:val="004D1070"/>
    <w:rsid w:val="004D18CC"/>
    <w:rsid w:val="004D23B2"/>
    <w:rsid w:val="004D2630"/>
    <w:rsid w:val="004D28EB"/>
    <w:rsid w:val="004D71C4"/>
    <w:rsid w:val="004D793F"/>
    <w:rsid w:val="004E0671"/>
    <w:rsid w:val="004E1012"/>
    <w:rsid w:val="004E273F"/>
    <w:rsid w:val="004E2851"/>
    <w:rsid w:val="004E33CC"/>
    <w:rsid w:val="004E35F2"/>
    <w:rsid w:val="004E3D3F"/>
    <w:rsid w:val="004E4813"/>
    <w:rsid w:val="004E51AF"/>
    <w:rsid w:val="004F05F1"/>
    <w:rsid w:val="004F0CD0"/>
    <w:rsid w:val="004F0D72"/>
    <w:rsid w:val="004F174E"/>
    <w:rsid w:val="004F2A6D"/>
    <w:rsid w:val="004F2C84"/>
    <w:rsid w:val="004F2D8E"/>
    <w:rsid w:val="004F6B66"/>
    <w:rsid w:val="004F7851"/>
    <w:rsid w:val="0050074A"/>
    <w:rsid w:val="0050140B"/>
    <w:rsid w:val="00502D69"/>
    <w:rsid w:val="0050388D"/>
    <w:rsid w:val="005050CA"/>
    <w:rsid w:val="00505E4A"/>
    <w:rsid w:val="005071FA"/>
    <w:rsid w:val="005105B1"/>
    <w:rsid w:val="005107B4"/>
    <w:rsid w:val="00511F17"/>
    <w:rsid w:val="0051223B"/>
    <w:rsid w:val="005132B7"/>
    <w:rsid w:val="005138D5"/>
    <w:rsid w:val="00513B8A"/>
    <w:rsid w:val="00514099"/>
    <w:rsid w:val="0051448E"/>
    <w:rsid w:val="005151A9"/>
    <w:rsid w:val="00515601"/>
    <w:rsid w:val="005158DE"/>
    <w:rsid w:val="005159B8"/>
    <w:rsid w:val="0051614C"/>
    <w:rsid w:val="00516632"/>
    <w:rsid w:val="00516642"/>
    <w:rsid w:val="00517206"/>
    <w:rsid w:val="00517512"/>
    <w:rsid w:val="005175D9"/>
    <w:rsid w:val="00517C07"/>
    <w:rsid w:val="00520F70"/>
    <w:rsid w:val="00521586"/>
    <w:rsid w:val="0052417A"/>
    <w:rsid w:val="005250BD"/>
    <w:rsid w:val="005251C0"/>
    <w:rsid w:val="00530398"/>
    <w:rsid w:val="00531230"/>
    <w:rsid w:val="0053184F"/>
    <w:rsid w:val="00532AFF"/>
    <w:rsid w:val="005331F0"/>
    <w:rsid w:val="005338C0"/>
    <w:rsid w:val="0053442F"/>
    <w:rsid w:val="00535EE4"/>
    <w:rsid w:val="00537F2F"/>
    <w:rsid w:val="00541008"/>
    <w:rsid w:val="00541387"/>
    <w:rsid w:val="00541405"/>
    <w:rsid w:val="00542B1E"/>
    <w:rsid w:val="00542F92"/>
    <w:rsid w:val="005434E3"/>
    <w:rsid w:val="005446F2"/>
    <w:rsid w:val="0054477D"/>
    <w:rsid w:val="00544B2C"/>
    <w:rsid w:val="00544EE4"/>
    <w:rsid w:val="005451FA"/>
    <w:rsid w:val="00545755"/>
    <w:rsid w:val="0055180B"/>
    <w:rsid w:val="005526A0"/>
    <w:rsid w:val="00553096"/>
    <w:rsid w:val="00553BAD"/>
    <w:rsid w:val="005552CE"/>
    <w:rsid w:val="005559ED"/>
    <w:rsid w:val="00556227"/>
    <w:rsid w:val="005570DB"/>
    <w:rsid w:val="0056010D"/>
    <w:rsid w:val="00561B0C"/>
    <w:rsid w:val="005628A7"/>
    <w:rsid w:val="00563A00"/>
    <w:rsid w:val="00564183"/>
    <w:rsid w:val="0056427E"/>
    <w:rsid w:val="00565F30"/>
    <w:rsid w:val="00567381"/>
    <w:rsid w:val="005703E0"/>
    <w:rsid w:val="005717C1"/>
    <w:rsid w:val="00571EC7"/>
    <w:rsid w:val="00572130"/>
    <w:rsid w:val="005722F1"/>
    <w:rsid w:val="005724D5"/>
    <w:rsid w:val="00572A80"/>
    <w:rsid w:val="0057341D"/>
    <w:rsid w:val="0057476F"/>
    <w:rsid w:val="0057480E"/>
    <w:rsid w:val="00575566"/>
    <w:rsid w:val="005759EF"/>
    <w:rsid w:val="00575BEE"/>
    <w:rsid w:val="00575F51"/>
    <w:rsid w:val="00577607"/>
    <w:rsid w:val="00577E63"/>
    <w:rsid w:val="00577EF8"/>
    <w:rsid w:val="00580B34"/>
    <w:rsid w:val="00582006"/>
    <w:rsid w:val="00582308"/>
    <w:rsid w:val="00582B7D"/>
    <w:rsid w:val="0058301B"/>
    <w:rsid w:val="00584165"/>
    <w:rsid w:val="005853E8"/>
    <w:rsid w:val="00585438"/>
    <w:rsid w:val="00586B36"/>
    <w:rsid w:val="00587529"/>
    <w:rsid w:val="00587A51"/>
    <w:rsid w:val="00587C65"/>
    <w:rsid w:val="005902D3"/>
    <w:rsid w:val="00592D2C"/>
    <w:rsid w:val="005945D6"/>
    <w:rsid w:val="0059641E"/>
    <w:rsid w:val="00597CF5"/>
    <w:rsid w:val="005A1F59"/>
    <w:rsid w:val="005A21E9"/>
    <w:rsid w:val="005A30F7"/>
    <w:rsid w:val="005A326D"/>
    <w:rsid w:val="005A4CEE"/>
    <w:rsid w:val="005A6FB7"/>
    <w:rsid w:val="005A7471"/>
    <w:rsid w:val="005A783A"/>
    <w:rsid w:val="005B024B"/>
    <w:rsid w:val="005B0E38"/>
    <w:rsid w:val="005B2A3B"/>
    <w:rsid w:val="005B2AEC"/>
    <w:rsid w:val="005B35F5"/>
    <w:rsid w:val="005B4150"/>
    <w:rsid w:val="005B58FE"/>
    <w:rsid w:val="005B5D87"/>
    <w:rsid w:val="005B7DCB"/>
    <w:rsid w:val="005C039E"/>
    <w:rsid w:val="005C04E3"/>
    <w:rsid w:val="005C0754"/>
    <w:rsid w:val="005C3000"/>
    <w:rsid w:val="005C31B9"/>
    <w:rsid w:val="005C3CCE"/>
    <w:rsid w:val="005D0671"/>
    <w:rsid w:val="005D1B95"/>
    <w:rsid w:val="005D1B9E"/>
    <w:rsid w:val="005D4C29"/>
    <w:rsid w:val="005D67A9"/>
    <w:rsid w:val="005D738B"/>
    <w:rsid w:val="005D77B1"/>
    <w:rsid w:val="005E053C"/>
    <w:rsid w:val="005E210A"/>
    <w:rsid w:val="005E2616"/>
    <w:rsid w:val="005E476D"/>
    <w:rsid w:val="005E4823"/>
    <w:rsid w:val="005E63AB"/>
    <w:rsid w:val="005E6C75"/>
    <w:rsid w:val="005E7C30"/>
    <w:rsid w:val="005F08AD"/>
    <w:rsid w:val="005F0E1C"/>
    <w:rsid w:val="005F1473"/>
    <w:rsid w:val="005F1581"/>
    <w:rsid w:val="005F1D83"/>
    <w:rsid w:val="005F23BD"/>
    <w:rsid w:val="005F281B"/>
    <w:rsid w:val="005F30C5"/>
    <w:rsid w:val="005F34C1"/>
    <w:rsid w:val="005F58CF"/>
    <w:rsid w:val="005F5B7C"/>
    <w:rsid w:val="005F62D1"/>
    <w:rsid w:val="005F6767"/>
    <w:rsid w:val="005F677C"/>
    <w:rsid w:val="005F713C"/>
    <w:rsid w:val="00600CD6"/>
    <w:rsid w:val="00600FFE"/>
    <w:rsid w:val="00602665"/>
    <w:rsid w:val="00602918"/>
    <w:rsid w:val="00602E73"/>
    <w:rsid w:val="00602F48"/>
    <w:rsid w:val="00603540"/>
    <w:rsid w:val="00603799"/>
    <w:rsid w:val="00604C69"/>
    <w:rsid w:val="00610FC2"/>
    <w:rsid w:val="00611B73"/>
    <w:rsid w:val="00612287"/>
    <w:rsid w:val="00612A8F"/>
    <w:rsid w:val="00612E37"/>
    <w:rsid w:val="00613175"/>
    <w:rsid w:val="00614141"/>
    <w:rsid w:val="00614522"/>
    <w:rsid w:val="00616BB2"/>
    <w:rsid w:val="00616D34"/>
    <w:rsid w:val="00617222"/>
    <w:rsid w:val="006176F3"/>
    <w:rsid w:val="00617B23"/>
    <w:rsid w:val="00617B5A"/>
    <w:rsid w:val="00617D3F"/>
    <w:rsid w:val="00622EC1"/>
    <w:rsid w:val="00624FD9"/>
    <w:rsid w:val="006258BC"/>
    <w:rsid w:val="0062736A"/>
    <w:rsid w:val="00627E56"/>
    <w:rsid w:val="006308FD"/>
    <w:rsid w:val="00630D6E"/>
    <w:rsid w:val="006310AB"/>
    <w:rsid w:val="00633568"/>
    <w:rsid w:val="00633778"/>
    <w:rsid w:val="00634BF6"/>
    <w:rsid w:val="00634FF6"/>
    <w:rsid w:val="0063581B"/>
    <w:rsid w:val="00636DAA"/>
    <w:rsid w:val="00640A70"/>
    <w:rsid w:val="006421FB"/>
    <w:rsid w:val="00642278"/>
    <w:rsid w:val="00642574"/>
    <w:rsid w:val="0064285A"/>
    <w:rsid w:val="00642A23"/>
    <w:rsid w:val="00642C6C"/>
    <w:rsid w:val="00644E62"/>
    <w:rsid w:val="00645967"/>
    <w:rsid w:val="00645F53"/>
    <w:rsid w:val="00645F85"/>
    <w:rsid w:val="006461C1"/>
    <w:rsid w:val="00646A8E"/>
    <w:rsid w:val="00647743"/>
    <w:rsid w:val="00647856"/>
    <w:rsid w:val="006501C2"/>
    <w:rsid w:val="006511E1"/>
    <w:rsid w:val="006518FF"/>
    <w:rsid w:val="0065427F"/>
    <w:rsid w:val="006550EB"/>
    <w:rsid w:val="00656B70"/>
    <w:rsid w:val="00657937"/>
    <w:rsid w:val="00660CDE"/>
    <w:rsid w:val="0066390F"/>
    <w:rsid w:val="006664D1"/>
    <w:rsid w:val="00666BA8"/>
    <w:rsid w:val="00667512"/>
    <w:rsid w:val="0067144C"/>
    <w:rsid w:val="00671552"/>
    <w:rsid w:val="0067207F"/>
    <w:rsid w:val="00672562"/>
    <w:rsid w:val="0067394D"/>
    <w:rsid w:val="00674735"/>
    <w:rsid w:val="0067643D"/>
    <w:rsid w:val="006771F7"/>
    <w:rsid w:val="00680919"/>
    <w:rsid w:val="006826F9"/>
    <w:rsid w:val="0068291E"/>
    <w:rsid w:val="00684329"/>
    <w:rsid w:val="0068461D"/>
    <w:rsid w:val="0068527D"/>
    <w:rsid w:val="0068563B"/>
    <w:rsid w:val="00685E0D"/>
    <w:rsid w:val="006879DE"/>
    <w:rsid w:val="006907EF"/>
    <w:rsid w:val="00691D66"/>
    <w:rsid w:val="00691EB9"/>
    <w:rsid w:val="00692A2B"/>
    <w:rsid w:val="00694D95"/>
    <w:rsid w:val="0069600A"/>
    <w:rsid w:val="00696BA9"/>
    <w:rsid w:val="006974FF"/>
    <w:rsid w:val="00697D74"/>
    <w:rsid w:val="006A00C0"/>
    <w:rsid w:val="006A09DE"/>
    <w:rsid w:val="006A2490"/>
    <w:rsid w:val="006A2A72"/>
    <w:rsid w:val="006A2B87"/>
    <w:rsid w:val="006A3C15"/>
    <w:rsid w:val="006A45EA"/>
    <w:rsid w:val="006A4D07"/>
    <w:rsid w:val="006A59CA"/>
    <w:rsid w:val="006A5EE7"/>
    <w:rsid w:val="006A7C02"/>
    <w:rsid w:val="006A7ED6"/>
    <w:rsid w:val="006B0581"/>
    <w:rsid w:val="006B15FA"/>
    <w:rsid w:val="006B1A24"/>
    <w:rsid w:val="006B2AA3"/>
    <w:rsid w:val="006B2E4B"/>
    <w:rsid w:val="006B38E9"/>
    <w:rsid w:val="006B50E9"/>
    <w:rsid w:val="006B5910"/>
    <w:rsid w:val="006B59BB"/>
    <w:rsid w:val="006B59F7"/>
    <w:rsid w:val="006B66FF"/>
    <w:rsid w:val="006C01C5"/>
    <w:rsid w:val="006C02DE"/>
    <w:rsid w:val="006C1461"/>
    <w:rsid w:val="006C18DD"/>
    <w:rsid w:val="006C21DA"/>
    <w:rsid w:val="006C2C08"/>
    <w:rsid w:val="006C31EF"/>
    <w:rsid w:val="006C3985"/>
    <w:rsid w:val="006C5182"/>
    <w:rsid w:val="006C674D"/>
    <w:rsid w:val="006C696D"/>
    <w:rsid w:val="006C73CF"/>
    <w:rsid w:val="006C7C27"/>
    <w:rsid w:val="006C7E97"/>
    <w:rsid w:val="006D02DA"/>
    <w:rsid w:val="006D1837"/>
    <w:rsid w:val="006D1E87"/>
    <w:rsid w:val="006D2E6D"/>
    <w:rsid w:val="006D378D"/>
    <w:rsid w:val="006D3843"/>
    <w:rsid w:val="006D47A3"/>
    <w:rsid w:val="006D6C04"/>
    <w:rsid w:val="006D7219"/>
    <w:rsid w:val="006E01DD"/>
    <w:rsid w:val="006E081D"/>
    <w:rsid w:val="006E0CC0"/>
    <w:rsid w:val="006E11B3"/>
    <w:rsid w:val="006E1565"/>
    <w:rsid w:val="006E3019"/>
    <w:rsid w:val="006E45A6"/>
    <w:rsid w:val="006E47C2"/>
    <w:rsid w:val="006E5761"/>
    <w:rsid w:val="006E5B42"/>
    <w:rsid w:val="006E7AF3"/>
    <w:rsid w:val="006E7E7D"/>
    <w:rsid w:val="006F01BF"/>
    <w:rsid w:val="006F081C"/>
    <w:rsid w:val="006F081F"/>
    <w:rsid w:val="006F1385"/>
    <w:rsid w:val="006F1F45"/>
    <w:rsid w:val="006F3040"/>
    <w:rsid w:val="006F3BAF"/>
    <w:rsid w:val="006F42F9"/>
    <w:rsid w:val="006F4BC0"/>
    <w:rsid w:val="006F56EA"/>
    <w:rsid w:val="006F5A14"/>
    <w:rsid w:val="006F6D10"/>
    <w:rsid w:val="006F78FC"/>
    <w:rsid w:val="00701303"/>
    <w:rsid w:val="00701B01"/>
    <w:rsid w:val="00702935"/>
    <w:rsid w:val="00702D4D"/>
    <w:rsid w:val="00703088"/>
    <w:rsid w:val="00704299"/>
    <w:rsid w:val="0070755B"/>
    <w:rsid w:val="0070767E"/>
    <w:rsid w:val="007077D3"/>
    <w:rsid w:val="007108A5"/>
    <w:rsid w:val="00710E66"/>
    <w:rsid w:val="007133D2"/>
    <w:rsid w:val="00713806"/>
    <w:rsid w:val="00714F7C"/>
    <w:rsid w:val="0072026F"/>
    <w:rsid w:val="00721235"/>
    <w:rsid w:val="007217C3"/>
    <w:rsid w:val="007218AF"/>
    <w:rsid w:val="00723117"/>
    <w:rsid w:val="007231B5"/>
    <w:rsid w:val="007237EB"/>
    <w:rsid w:val="007241E1"/>
    <w:rsid w:val="007247E3"/>
    <w:rsid w:val="00724AB1"/>
    <w:rsid w:val="0072521D"/>
    <w:rsid w:val="00726315"/>
    <w:rsid w:val="007270E9"/>
    <w:rsid w:val="0073007B"/>
    <w:rsid w:val="00730216"/>
    <w:rsid w:val="007308B8"/>
    <w:rsid w:val="00731081"/>
    <w:rsid w:val="00731D75"/>
    <w:rsid w:val="00733B92"/>
    <w:rsid w:val="00735FAB"/>
    <w:rsid w:val="0073653F"/>
    <w:rsid w:val="00736AD3"/>
    <w:rsid w:val="00736F35"/>
    <w:rsid w:val="00740C5C"/>
    <w:rsid w:val="00741730"/>
    <w:rsid w:val="00742294"/>
    <w:rsid w:val="00743076"/>
    <w:rsid w:val="00743175"/>
    <w:rsid w:val="00743524"/>
    <w:rsid w:val="0074366F"/>
    <w:rsid w:val="00743B74"/>
    <w:rsid w:val="0074465E"/>
    <w:rsid w:val="00744853"/>
    <w:rsid w:val="0074578F"/>
    <w:rsid w:val="0074654C"/>
    <w:rsid w:val="007469CB"/>
    <w:rsid w:val="00752E34"/>
    <w:rsid w:val="00753C9F"/>
    <w:rsid w:val="007569EB"/>
    <w:rsid w:val="007571EA"/>
    <w:rsid w:val="007606FB"/>
    <w:rsid w:val="00760C81"/>
    <w:rsid w:val="0076104D"/>
    <w:rsid w:val="00761514"/>
    <w:rsid w:val="00763D5E"/>
    <w:rsid w:val="00765D89"/>
    <w:rsid w:val="007663A1"/>
    <w:rsid w:val="00766E9B"/>
    <w:rsid w:val="00766F11"/>
    <w:rsid w:val="0076768F"/>
    <w:rsid w:val="00767B3D"/>
    <w:rsid w:val="00767EA6"/>
    <w:rsid w:val="00770017"/>
    <w:rsid w:val="007706DE"/>
    <w:rsid w:val="00771300"/>
    <w:rsid w:val="00771F62"/>
    <w:rsid w:val="00772077"/>
    <w:rsid w:val="0077283C"/>
    <w:rsid w:val="0077739C"/>
    <w:rsid w:val="00781041"/>
    <w:rsid w:val="007830DA"/>
    <w:rsid w:val="00784491"/>
    <w:rsid w:val="007854E7"/>
    <w:rsid w:val="007855AB"/>
    <w:rsid w:val="0078581D"/>
    <w:rsid w:val="00785D63"/>
    <w:rsid w:val="00785F07"/>
    <w:rsid w:val="00786923"/>
    <w:rsid w:val="00787065"/>
    <w:rsid w:val="00787B5B"/>
    <w:rsid w:val="00787D88"/>
    <w:rsid w:val="00790B5B"/>
    <w:rsid w:val="007910DC"/>
    <w:rsid w:val="0079126B"/>
    <w:rsid w:val="00791583"/>
    <w:rsid w:val="007915CB"/>
    <w:rsid w:val="00791A64"/>
    <w:rsid w:val="0079218B"/>
    <w:rsid w:val="0079232F"/>
    <w:rsid w:val="00792DAF"/>
    <w:rsid w:val="007944E1"/>
    <w:rsid w:val="007953D2"/>
    <w:rsid w:val="0079762D"/>
    <w:rsid w:val="007A1CAE"/>
    <w:rsid w:val="007A31B2"/>
    <w:rsid w:val="007A4498"/>
    <w:rsid w:val="007A44EC"/>
    <w:rsid w:val="007A4FBA"/>
    <w:rsid w:val="007A5860"/>
    <w:rsid w:val="007A5B9B"/>
    <w:rsid w:val="007A5CE3"/>
    <w:rsid w:val="007A6108"/>
    <w:rsid w:val="007A6243"/>
    <w:rsid w:val="007A7308"/>
    <w:rsid w:val="007A76D0"/>
    <w:rsid w:val="007B09F8"/>
    <w:rsid w:val="007B4133"/>
    <w:rsid w:val="007B5058"/>
    <w:rsid w:val="007B5946"/>
    <w:rsid w:val="007B6850"/>
    <w:rsid w:val="007B6C56"/>
    <w:rsid w:val="007B753B"/>
    <w:rsid w:val="007B78F9"/>
    <w:rsid w:val="007C08E8"/>
    <w:rsid w:val="007C0D2A"/>
    <w:rsid w:val="007C0ED1"/>
    <w:rsid w:val="007C1221"/>
    <w:rsid w:val="007C1AE4"/>
    <w:rsid w:val="007C1D9D"/>
    <w:rsid w:val="007C2F3C"/>
    <w:rsid w:val="007C308A"/>
    <w:rsid w:val="007C3A70"/>
    <w:rsid w:val="007C43B0"/>
    <w:rsid w:val="007C45B0"/>
    <w:rsid w:val="007C51C7"/>
    <w:rsid w:val="007C6BB0"/>
    <w:rsid w:val="007C72E4"/>
    <w:rsid w:val="007C7574"/>
    <w:rsid w:val="007C78E7"/>
    <w:rsid w:val="007C7A67"/>
    <w:rsid w:val="007D0632"/>
    <w:rsid w:val="007D0A24"/>
    <w:rsid w:val="007D1093"/>
    <w:rsid w:val="007D1AEE"/>
    <w:rsid w:val="007D1C56"/>
    <w:rsid w:val="007D2B4F"/>
    <w:rsid w:val="007D372E"/>
    <w:rsid w:val="007D448E"/>
    <w:rsid w:val="007D5F9C"/>
    <w:rsid w:val="007D6686"/>
    <w:rsid w:val="007D69AF"/>
    <w:rsid w:val="007D7AD9"/>
    <w:rsid w:val="007E0863"/>
    <w:rsid w:val="007E23F1"/>
    <w:rsid w:val="007E2BD1"/>
    <w:rsid w:val="007E3F35"/>
    <w:rsid w:val="007E45C6"/>
    <w:rsid w:val="007E598B"/>
    <w:rsid w:val="007E737C"/>
    <w:rsid w:val="007F0EF1"/>
    <w:rsid w:val="007F1DFD"/>
    <w:rsid w:val="007F282D"/>
    <w:rsid w:val="007F30FD"/>
    <w:rsid w:val="007F3E3E"/>
    <w:rsid w:val="007F4B6E"/>
    <w:rsid w:val="007F4BCA"/>
    <w:rsid w:val="007F4D16"/>
    <w:rsid w:val="007F59FE"/>
    <w:rsid w:val="007F60F5"/>
    <w:rsid w:val="007F63CB"/>
    <w:rsid w:val="007F708D"/>
    <w:rsid w:val="007F71A1"/>
    <w:rsid w:val="008005C0"/>
    <w:rsid w:val="008007A1"/>
    <w:rsid w:val="00800BAD"/>
    <w:rsid w:val="008016D0"/>
    <w:rsid w:val="0080208B"/>
    <w:rsid w:val="00802641"/>
    <w:rsid w:val="0080375E"/>
    <w:rsid w:val="00803960"/>
    <w:rsid w:val="00804924"/>
    <w:rsid w:val="0080608B"/>
    <w:rsid w:val="00806E0D"/>
    <w:rsid w:val="0081000E"/>
    <w:rsid w:val="008105F9"/>
    <w:rsid w:val="00811F3F"/>
    <w:rsid w:val="00812139"/>
    <w:rsid w:val="00812A0D"/>
    <w:rsid w:val="008139E5"/>
    <w:rsid w:val="0081469C"/>
    <w:rsid w:val="00816727"/>
    <w:rsid w:val="00816C29"/>
    <w:rsid w:val="00816E6E"/>
    <w:rsid w:val="008173A6"/>
    <w:rsid w:val="008177FD"/>
    <w:rsid w:val="00821526"/>
    <w:rsid w:val="00822BCD"/>
    <w:rsid w:val="008230B9"/>
    <w:rsid w:val="00823737"/>
    <w:rsid w:val="0082392C"/>
    <w:rsid w:val="00823EC4"/>
    <w:rsid w:val="00823F99"/>
    <w:rsid w:val="00824137"/>
    <w:rsid w:val="0082546A"/>
    <w:rsid w:val="00825ABA"/>
    <w:rsid w:val="00826CF6"/>
    <w:rsid w:val="00830693"/>
    <w:rsid w:val="00830C07"/>
    <w:rsid w:val="00831A9B"/>
    <w:rsid w:val="00831ABB"/>
    <w:rsid w:val="00831BFA"/>
    <w:rsid w:val="00831F46"/>
    <w:rsid w:val="00832EF8"/>
    <w:rsid w:val="0083361C"/>
    <w:rsid w:val="00835391"/>
    <w:rsid w:val="00835906"/>
    <w:rsid w:val="00835A0C"/>
    <w:rsid w:val="00835E2B"/>
    <w:rsid w:val="008368CA"/>
    <w:rsid w:val="0083770A"/>
    <w:rsid w:val="00837F6F"/>
    <w:rsid w:val="00840D6B"/>
    <w:rsid w:val="00840E59"/>
    <w:rsid w:val="008423CC"/>
    <w:rsid w:val="0084259E"/>
    <w:rsid w:val="00843F00"/>
    <w:rsid w:val="00844119"/>
    <w:rsid w:val="008445FE"/>
    <w:rsid w:val="00844C30"/>
    <w:rsid w:val="00844ED0"/>
    <w:rsid w:val="008457E0"/>
    <w:rsid w:val="00845FCA"/>
    <w:rsid w:val="008501D1"/>
    <w:rsid w:val="008501FB"/>
    <w:rsid w:val="00851302"/>
    <w:rsid w:val="00851513"/>
    <w:rsid w:val="00851975"/>
    <w:rsid w:val="0085689D"/>
    <w:rsid w:val="0085722F"/>
    <w:rsid w:val="008607AD"/>
    <w:rsid w:val="0086080F"/>
    <w:rsid w:val="008625D0"/>
    <w:rsid w:val="00862DE2"/>
    <w:rsid w:val="008661A6"/>
    <w:rsid w:val="00866265"/>
    <w:rsid w:val="00866F26"/>
    <w:rsid w:val="00867CE3"/>
    <w:rsid w:val="00867F6D"/>
    <w:rsid w:val="008705C4"/>
    <w:rsid w:val="008716A8"/>
    <w:rsid w:val="00872019"/>
    <w:rsid w:val="00872BFB"/>
    <w:rsid w:val="008733A1"/>
    <w:rsid w:val="008735AC"/>
    <w:rsid w:val="00873883"/>
    <w:rsid w:val="008739DC"/>
    <w:rsid w:val="008740C7"/>
    <w:rsid w:val="00875493"/>
    <w:rsid w:val="008759B9"/>
    <w:rsid w:val="00877AF1"/>
    <w:rsid w:val="00880219"/>
    <w:rsid w:val="008805F0"/>
    <w:rsid w:val="008807A2"/>
    <w:rsid w:val="008820FC"/>
    <w:rsid w:val="00882574"/>
    <w:rsid w:val="00883DBF"/>
    <w:rsid w:val="00884669"/>
    <w:rsid w:val="008851A8"/>
    <w:rsid w:val="00885433"/>
    <w:rsid w:val="00885AA4"/>
    <w:rsid w:val="00885C97"/>
    <w:rsid w:val="00885F28"/>
    <w:rsid w:val="008873F6"/>
    <w:rsid w:val="0089166A"/>
    <w:rsid w:val="00893D7C"/>
    <w:rsid w:val="008A0210"/>
    <w:rsid w:val="008A056C"/>
    <w:rsid w:val="008A09B3"/>
    <w:rsid w:val="008A32D7"/>
    <w:rsid w:val="008A33B8"/>
    <w:rsid w:val="008A37FD"/>
    <w:rsid w:val="008A3C47"/>
    <w:rsid w:val="008A40DB"/>
    <w:rsid w:val="008A794B"/>
    <w:rsid w:val="008A7AE3"/>
    <w:rsid w:val="008A7F84"/>
    <w:rsid w:val="008B1425"/>
    <w:rsid w:val="008B15D3"/>
    <w:rsid w:val="008B2420"/>
    <w:rsid w:val="008B26AA"/>
    <w:rsid w:val="008B6E3E"/>
    <w:rsid w:val="008B74A2"/>
    <w:rsid w:val="008B7A26"/>
    <w:rsid w:val="008C08EE"/>
    <w:rsid w:val="008C096A"/>
    <w:rsid w:val="008C17BE"/>
    <w:rsid w:val="008C1936"/>
    <w:rsid w:val="008C1D0C"/>
    <w:rsid w:val="008C1D6E"/>
    <w:rsid w:val="008C3513"/>
    <w:rsid w:val="008C448E"/>
    <w:rsid w:val="008C5244"/>
    <w:rsid w:val="008C6626"/>
    <w:rsid w:val="008D0756"/>
    <w:rsid w:val="008D13AA"/>
    <w:rsid w:val="008D186A"/>
    <w:rsid w:val="008D1D0A"/>
    <w:rsid w:val="008D3917"/>
    <w:rsid w:val="008D3A6B"/>
    <w:rsid w:val="008D4BC1"/>
    <w:rsid w:val="008D4CEE"/>
    <w:rsid w:val="008D63F1"/>
    <w:rsid w:val="008D6E2A"/>
    <w:rsid w:val="008D799F"/>
    <w:rsid w:val="008D7D62"/>
    <w:rsid w:val="008E018B"/>
    <w:rsid w:val="008E01D1"/>
    <w:rsid w:val="008E0474"/>
    <w:rsid w:val="008E0DDC"/>
    <w:rsid w:val="008E285D"/>
    <w:rsid w:val="008E38E8"/>
    <w:rsid w:val="008E4BAC"/>
    <w:rsid w:val="008E56AA"/>
    <w:rsid w:val="008E62AD"/>
    <w:rsid w:val="008F193F"/>
    <w:rsid w:val="008F19A3"/>
    <w:rsid w:val="008F1A2F"/>
    <w:rsid w:val="008F2D69"/>
    <w:rsid w:val="008F302E"/>
    <w:rsid w:val="008F4349"/>
    <w:rsid w:val="008F4A15"/>
    <w:rsid w:val="008F6310"/>
    <w:rsid w:val="008F63F9"/>
    <w:rsid w:val="008F6F9E"/>
    <w:rsid w:val="0090106A"/>
    <w:rsid w:val="00901A5A"/>
    <w:rsid w:val="009038EC"/>
    <w:rsid w:val="00903FF7"/>
    <w:rsid w:val="00904420"/>
    <w:rsid w:val="009061FB"/>
    <w:rsid w:val="009062C1"/>
    <w:rsid w:val="009063A7"/>
    <w:rsid w:val="00906E0A"/>
    <w:rsid w:val="0091003B"/>
    <w:rsid w:val="00910321"/>
    <w:rsid w:val="00910EF7"/>
    <w:rsid w:val="00911921"/>
    <w:rsid w:val="00911D5B"/>
    <w:rsid w:val="00911F19"/>
    <w:rsid w:val="00912060"/>
    <w:rsid w:val="009126F5"/>
    <w:rsid w:val="009128FC"/>
    <w:rsid w:val="00912913"/>
    <w:rsid w:val="00914874"/>
    <w:rsid w:val="00914989"/>
    <w:rsid w:val="00914E1A"/>
    <w:rsid w:val="00914E3F"/>
    <w:rsid w:val="00915544"/>
    <w:rsid w:val="00915A67"/>
    <w:rsid w:val="00915AD1"/>
    <w:rsid w:val="00915B16"/>
    <w:rsid w:val="00916362"/>
    <w:rsid w:val="00916478"/>
    <w:rsid w:val="009170A7"/>
    <w:rsid w:val="009172D4"/>
    <w:rsid w:val="009174FD"/>
    <w:rsid w:val="00917A8F"/>
    <w:rsid w:val="00917ABF"/>
    <w:rsid w:val="009207B1"/>
    <w:rsid w:val="00920959"/>
    <w:rsid w:val="00921772"/>
    <w:rsid w:val="00921F85"/>
    <w:rsid w:val="00922E3F"/>
    <w:rsid w:val="00922E61"/>
    <w:rsid w:val="00923450"/>
    <w:rsid w:val="00923D13"/>
    <w:rsid w:val="009242B9"/>
    <w:rsid w:val="0092486C"/>
    <w:rsid w:val="009249CE"/>
    <w:rsid w:val="00924B6B"/>
    <w:rsid w:val="00924C1D"/>
    <w:rsid w:val="00925818"/>
    <w:rsid w:val="009258FC"/>
    <w:rsid w:val="00925CB3"/>
    <w:rsid w:val="009260F3"/>
    <w:rsid w:val="0092624F"/>
    <w:rsid w:val="009265DF"/>
    <w:rsid w:val="009267B7"/>
    <w:rsid w:val="009278EC"/>
    <w:rsid w:val="00930447"/>
    <w:rsid w:val="00932055"/>
    <w:rsid w:val="00934F11"/>
    <w:rsid w:val="00937754"/>
    <w:rsid w:val="00940D27"/>
    <w:rsid w:val="00941402"/>
    <w:rsid w:val="0094165A"/>
    <w:rsid w:val="009447AC"/>
    <w:rsid w:val="00944BFF"/>
    <w:rsid w:val="009452B5"/>
    <w:rsid w:val="009457DA"/>
    <w:rsid w:val="009469CB"/>
    <w:rsid w:val="00946C86"/>
    <w:rsid w:val="009512F7"/>
    <w:rsid w:val="0095193A"/>
    <w:rsid w:val="00951991"/>
    <w:rsid w:val="009526BA"/>
    <w:rsid w:val="00952808"/>
    <w:rsid w:val="009535A7"/>
    <w:rsid w:val="00953604"/>
    <w:rsid w:val="00953BF0"/>
    <w:rsid w:val="00953D96"/>
    <w:rsid w:val="00953F76"/>
    <w:rsid w:val="009559C4"/>
    <w:rsid w:val="00956571"/>
    <w:rsid w:val="0096054A"/>
    <w:rsid w:val="00961324"/>
    <w:rsid w:val="009615EC"/>
    <w:rsid w:val="00961FF0"/>
    <w:rsid w:val="00962506"/>
    <w:rsid w:val="00963228"/>
    <w:rsid w:val="0096406B"/>
    <w:rsid w:val="009642FA"/>
    <w:rsid w:val="00965F18"/>
    <w:rsid w:val="009678BE"/>
    <w:rsid w:val="00967EDA"/>
    <w:rsid w:val="00970102"/>
    <w:rsid w:val="009704CB"/>
    <w:rsid w:val="009706A8"/>
    <w:rsid w:val="00970A47"/>
    <w:rsid w:val="00970F46"/>
    <w:rsid w:val="009710D3"/>
    <w:rsid w:val="00971848"/>
    <w:rsid w:val="009725E8"/>
    <w:rsid w:val="009747DD"/>
    <w:rsid w:val="00975449"/>
    <w:rsid w:val="00975CBB"/>
    <w:rsid w:val="00976A79"/>
    <w:rsid w:val="0097705F"/>
    <w:rsid w:val="00977723"/>
    <w:rsid w:val="009779C2"/>
    <w:rsid w:val="0098036A"/>
    <w:rsid w:val="00980D0D"/>
    <w:rsid w:val="0098267B"/>
    <w:rsid w:val="009837DC"/>
    <w:rsid w:val="0098466B"/>
    <w:rsid w:val="00984A10"/>
    <w:rsid w:val="00985841"/>
    <w:rsid w:val="00986F84"/>
    <w:rsid w:val="00990DBE"/>
    <w:rsid w:val="00992412"/>
    <w:rsid w:val="00992A49"/>
    <w:rsid w:val="00993B77"/>
    <w:rsid w:val="00993CF5"/>
    <w:rsid w:val="00993EF8"/>
    <w:rsid w:val="0099433C"/>
    <w:rsid w:val="009A00ED"/>
    <w:rsid w:val="009A0EB9"/>
    <w:rsid w:val="009A107C"/>
    <w:rsid w:val="009A1964"/>
    <w:rsid w:val="009A246F"/>
    <w:rsid w:val="009A3433"/>
    <w:rsid w:val="009A58D7"/>
    <w:rsid w:val="009A58D8"/>
    <w:rsid w:val="009A5A59"/>
    <w:rsid w:val="009B0C5E"/>
    <w:rsid w:val="009B0C71"/>
    <w:rsid w:val="009B0DC4"/>
    <w:rsid w:val="009B1B28"/>
    <w:rsid w:val="009B2483"/>
    <w:rsid w:val="009B26E5"/>
    <w:rsid w:val="009B3D5A"/>
    <w:rsid w:val="009B3F0F"/>
    <w:rsid w:val="009B427B"/>
    <w:rsid w:val="009B7EF5"/>
    <w:rsid w:val="009B7F8E"/>
    <w:rsid w:val="009C11AC"/>
    <w:rsid w:val="009C18FD"/>
    <w:rsid w:val="009C1E44"/>
    <w:rsid w:val="009C2EAF"/>
    <w:rsid w:val="009C301F"/>
    <w:rsid w:val="009C3DDA"/>
    <w:rsid w:val="009C4ED9"/>
    <w:rsid w:val="009C5214"/>
    <w:rsid w:val="009C648B"/>
    <w:rsid w:val="009C68D6"/>
    <w:rsid w:val="009C6AE4"/>
    <w:rsid w:val="009D0291"/>
    <w:rsid w:val="009D04A1"/>
    <w:rsid w:val="009D0B8C"/>
    <w:rsid w:val="009D1B54"/>
    <w:rsid w:val="009D246B"/>
    <w:rsid w:val="009D41BE"/>
    <w:rsid w:val="009D445E"/>
    <w:rsid w:val="009D581E"/>
    <w:rsid w:val="009D5FA4"/>
    <w:rsid w:val="009D6B69"/>
    <w:rsid w:val="009D705D"/>
    <w:rsid w:val="009E1AF8"/>
    <w:rsid w:val="009E1B56"/>
    <w:rsid w:val="009E3AC5"/>
    <w:rsid w:val="009E3DB9"/>
    <w:rsid w:val="009E5E8C"/>
    <w:rsid w:val="009E675E"/>
    <w:rsid w:val="009E691B"/>
    <w:rsid w:val="009E7CE8"/>
    <w:rsid w:val="009F0742"/>
    <w:rsid w:val="009F181C"/>
    <w:rsid w:val="009F1FE5"/>
    <w:rsid w:val="009F2240"/>
    <w:rsid w:val="009F3110"/>
    <w:rsid w:val="009F3AE4"/>
    <w:rsid w:val="009F3EF7"/>
    <w:rsid w:val="009F4B90"/>
    <w:rsid w:val="009F5376"/>
    <w:rsid w:val="009F6A66"/>
    <w:rsid w:val="009F7053"/>
    <w:rsid w:val="009F70B4"/>
    <w:rsid w:val="00A0365D"/>
    <w:rsid w:val="00A04602"/>
    <w:rsid w:val="00A05E4C"/>
    <w:rsid w:val="00A05F1B"/>
    <w:rsid w:val="00A06553"/>
    <w:rsid w:val="00A0670C"/>
    <w:rsid w:val="00A0689D"/>
    <w:rsid w:val="00A06EA3"/>
    <w:rsid w:val="00A070BE"/>
    <w:rsid w:val="00A07761"/>
    <w:rsid w:val="00A121FB"/>
    <w:rsid w:val="00A1220B"/>
    <w:rsid w:val="00A12377"/>
    <w:rsid w:val="00A1275A"/>
    <w:rsid w:val="00A12A8F"/>
    <w:rsid w:val="00A13941"/>
    <w:rsid w:val="00A15590"/>
    <w:rsid w:val="00A15E69"/>
    <w:rsid w:val="00A17DD5"/>
    <w:rsid w:val="00A20109"/>
    <w:rsid w:val="00A20342"/>
    <w:rsid w:val="00A20F16"/>
    <w:rsid w:val="00A21405"/>
    <w:rsid w:val="00A2179B"/>
    <w:rsid w:val="00A2216D"/>
    <w:rsid w:val="00A222E7"/>
    <w:rsid w:val="00A22B87"/>
    <w:rsid w:val="00A22BAF"/>
    <w:rsid w:val="00A2471D"/>
    <w:rsid w:val="00A2483F"/>
    <w:rsid w:val="00A25C12"/>
    <w:rsid w:val="00A265E5"/>
    <w:rsid w:val="00A267CB"/>
    <w:rsid w:val="00A26D94"/>
    <w:rsid w:val="00A274BA"/>
    <w:rsid w:val="00A27D7D"/>
    <w:rsid w:val="00A30493"/>
    <w:rsid w:val="00A322C3"/>
    <w:rsid w:val="00A32650"/>
    <w:rsid w:val="00A34AE3"/>
    <w:rsid w:val="00A3689E"/>
    <w:rsid w:val="00A37C53"/>
    <w:rsid w:val="00A37C8A"/>
    <w:rsid w:val="00A41B03"/>
    <w:rsid w:val="00A42956"/>
    <w:rsid w:val="00A42E7B"/>
    <w:rsid w:val="00A43203"/>
    <w:rsid w:val="00A44487"/>
    <w:rsid w:val="00A444AF"/>
    <w:rsid w:val="00A4560B"/>
    <w:rsid w:val="00A47061"/>
    <w:rsid w:val="00A500E0"/>
    <w:rsid w:val="00A50B93"/>
    <w:rsid w:val="00A52BE6"/>
    <w:rsid w:val="00A53F10"/>
    <w:rsid w:val="00A5426E"/>
    <w:rsid w:val="00A55CC9"/>
    <w:rsid w:val="00A56426"/>
    <w:rsid w:val="00A57AEF"/>
    <w:rsid w:val="00A63123"/>
    <w:rsid w:val="00A64285"/>
    <w:rsid w:val="00A64295"/>
    <w:rsid w:val="00A659A6"/>
    <w:rsid w:val="00A65E0E"/>
    <w:rsid w:val="00A710AB"/>
    <w:rsid w:val="00A714A4"/>
    <w:rsid w:val="00A73574"/>
    <w:rsid w:val="00A73F1A"/>
    <w:rsid w:val="00A75364"/>
    <w:rsid w:val="00A75471"/>
    <w:rsid w:val="00A7640C"/>
    <w:rsid w:val="00A802EA"/>
    <w:rsid w:val="00A809D7"/>
    <w:rsid w:val="00A81CB9"/>
    <w:rsid w:val="00A8243F"/>
    <w:rsid w:val="00A8301C"/>
    <w:rsid w:val="00A83F20"/>
    <w:rsid w:val="00A843D9"/>
    <w:rsid w:val="00A845C4"/>
    <w:rsid w:val="00A85A2F"/>
    <w:rsid w:val="00A8624C"/>
    <w:rsid w:val="00A878D4"/>
    <w:rsid w:val="00A9318E"/>
    <w:rsid w:val="00A93BB1"/>
    <w:rsid w:val="00A949A3"/>
    <w:rsid w:val="00A96A91"/>
    <w:rsid w:val="00A96FBA"/>
    <w:rsid w:val="00AA36B6"/>
    <w:rsid w:val="00AA41A6"/>
    <w:rsid w:val="00AA48B0"/>
    <w:rsid w:val="00AA504D"/>
    <w:rsid w:val="00AA6709"/>
    <w:rsid w:val="00AA6E52"/>
    <w:rsid w:val="00AA7454"/>
    <w:rsid w:val="00AB01FC"/>
    <w:rsid w:val="00AB3AA0"/>
    <w:rsid w:val="00AC0B2F"/>
    <w:rsid w:val="00AC1319"/>
    <w:rsid w:val="00AC1F28"/>
    <w:rsid w:val="00AC2323"/>
    <w:rsid w:val="00AC2A7B"/>
    <w:rsid w:val="00AC4EE1"/>
    <w:rsid w:val="00AC6B34"/>
    <w:rsid w:val="00AC6EAD"/>
    <w:rsid w:val="00AC7486"/>
    <w:rsid w:val="00AC76EA"/>
    <w:rsid w:val="00AD180F"/>
    <w:rsid w:val="00AD3753"/>
    <w:rsid w:val="00AD383F"/>
    <w:rsid w:val="00AD439F"/>
    <w:rsid w:val="00AD4774"/>
    <w:rsid w:val="00AD5918"/>
    <w:rsid w:val="00AD5AD4"/>
    <w:rsid w:val="00AD5DE9"/>
    <w:rsid w:val="00AD602B"/>
    <w:rsid w:val="00AD7F9C"/>
    <w:rsid w:val="00AE088D"/>
    <w:rsid w:val="00AE0AC9"/>
    <w:rsid w:val="00AE0DFD"/>
    <w:rsid w:val="00AE1127"/>
    <w:rsid w:val="00AE1B66"/>
    <w:rsid w:val="00AE2D4A"/>
    <w:rsid w:val="00AE306B"/>
    <w:rsid w:val="00AE34C8"/>
    <w:rsid w:val="00AE40DA"/>
    <w:rsid w:val="00AE446F"/>
    <w:rsid w:val="00AE5395"/>
    <w:rsid w:val="00AE575F"/>
    <w:rsid w:val="00AE71B7"/>
    <w:rsid w:val="00AF0422"/>
    <w:rsid w:val="00AF056E"/>
    <w:rsid w:val="00AF1B5D"/>
    <w:rsid w:val="00AF4B69"/>
    <w:rsid w:val="00AF4E68"/>
    <w:rsid w:val="00AF52C1"/>
    <w:rsid w:val="00AF5E48"/>
    <w:rsid w:val="00AF7F6C"/>
    <w:rsid w:val="00B006FD"/>
    <w:rsid w:val="00B0265A"/>
    <w:rsid w:val="00B02C4B"/>
    <w:rsid w:val="00B03534"/>
    <w:rsid w:val="00B0360C"/>
    <w:rsid w:val="00B05DCB"/>
    <w:rsid w:val="00B0671B"/>
    <w:rsid w:val="00B06CBE"/>
    <w:rsid w:val="00B07031"/>
    <w:rsid w:val="00B07711"/>
    <w:rsid w:val="00B108D5"/>
    <w:rsid w:val="00B1148E"/>
    <w:rsid w:val="00B12125"/>
    <w:rsid w:val="00B122DF"/>
    <w:rsid w:val="00B122F6"/>
    <w:rsid w:val="00B13528"/>
    <w:rsid w:val="00B1394E"/>
    <w:rsid w:val="00B14041"/>
    <w:rsid w:val="00B144D9"/>
    <w:rsid w:val="00B148F9"/>
    <w:rsid w:val="00B15930"/>
    <w:rsid w:val="00B17108"/>
    <w:rsid w:val="00B179DA"/>
    <w:rsid w:val="00B201D1"/>
    <w:rsid w:val="00B20928"/>
    <w:rsid w:val="00B21373"/>
    <w:rsid w:val="00B2246C"/>
    <w:rsid w:val="00B2263F"/>
    <w:rsid w:val="00B229C3"/>
    <w:rsid w:val="00B230B1"/>
    <w:rsid w:val="00B23311"/>
    <w:rsid w:val="00B2352C"/>
    <w:rsid w:val="00B237E0"/>
    <w:rsid w:val="00B24B38"/>
    <w:rsid w:val="00B25B7E"/>
    <w:rsid w:val="00B26302"/>
    <w:rsid w:val="00B26D83"/>
    <w:rsid w:val="00B27DCE"/>
    <w:rsid w:val="00B30F0C"/>
    <w:rsid w:val="00B3144C"/>
    <w:rsid w:val="00B343CA"/>
    <w:rsid w:val="00B352E2"/>
    <w:rsid w:val="00B358C2"/>
    <w:rsid w:val="00B361FE"/>
    <w:rsid w:val="00B36F8C"/>
    <w:rsid w:val="00B376B9"/>
    <w:rsid w:val="00B4079B"/>
    <w:rsid w:val="00B4123C"/>
    <w:rsid w:val="00B41500"/>
    <w:rsid w:val="00B41C8C"/>
    <w:rsid w:val="00B42288"/>
    <w:rsid w:val="00B42343"/>
    <w:rsid w:val="00B424C7"/>
    <w:rsid w:val="00B43542"/>
    <w:rsid w:val="00B44E75"/>
    <w:rsid w:val="00B4668C"/>
    <w:rsid w:val="00B50561"/>
    <w:rsid w:val="00B50CD1"/>
    <w:rsid w:val="00B52AAB"/>
    <w:rsid w:val="00B52C70"/>
    <w:rsid w:val="00B5374D"/>
    <w:rsid w:val="00B53BD5"/>
    <w:rsid w:val="00B54E67"/>
    <w:rsid w:val="00B55E9A"/>
    <w:rsid w:val="00B573B6"/>
    <w:rsid w:val="00B60A6F"/>
    <w:rsid w:val="00B620FF"/>
    <w:rsid w:val="00B62AAC"/>
    <w:rsid w:val="00B63732"/>
    <w:rsid w:val="00B64F94"/>
    <w:rsid w:val="00B671FF"/>
    <w:rsid w:val="00B701D0"/>
    <w:rsid w:val="00B703C7"/>
    <w:rsid w:val="00B703C9"/>
    <w:rsid w:val="00B70733"/>
    <w:rsid w:val="00B70D0C"/>
    <w:rsid w:val="00B70F19"/>
    <w:rsid w:val="00B71E11"/>
    <w:rsid w:val="00B73A32"/>
    <w:rsid w:val="00B741C8"/>
    <w:rsid w:val="00B76BEE"/>
    <w:rsid w:val="00B8008A"/>
    <w:rsid w:val="00B8022C"/>
    <w:rsid w:val="00B80FB0"/>
    <w:rsid w:val="00B8166F"/>
    <w:rsid w:val="00B823F4"/>
    <w:rsid w:val="00B84433"/>
    <w:rsid w:val="00B85646"/>
    <w:rsid w:val="00B85BBD"/>
    <w:rsid w:val="00B863CE"/>
    <w:rsid w:val="00B86DBC"/>
    <w:rsid w:val="00B876F8"/>
    <w:rsid w:val="00B877AE"/>
    <w:rsid w:val="00B9109C"/>
    <w:rsid w:val="00B9134D"/>
    <w:rsid w:val="00B91F36"/>
    <w:rsid w:val="00B936CD"/>
    <w:rsid w:val="00B9398C"/>
    <w:rsid w:val="00B9582C"/>
    <w:rsid w:val="00B95CB1"/>
    <w:rsid w:val="00B9627E"/>
    <w:rsid w:val="00B970BD"/>
    <w:rsid w:val="00B97C2D"/>
    <w:rsid w:val="00BA05A9"/>
    <w:rsid w:val="00BA1309"/>
    <w:rsid w:val="00BA1A56"/>
    <w:rsid w:val="00BA1F09"/>
    <w:rsid w:val="00BA382F"/>
    <w:rsid w:val="00BA513E"/>
    <w:rsid w:val="00BA7D59"/>
    <w:rsid w:val="00BB04E2"/>
    <w:rsid w:val="00BB06C7"/>
    <w:rsid w:val="00BB0C4E"/>
    <w:rsid w:val="00BB2480"/>
    <w:rsid w:val="00BB2DC3"/>
    <w:rsid w:val="00BB2FF0"/>
    <w:rsid w:val="00BB46C8"/>
    <w:rsid w:val="00BB5766"/>
    <w:rsid w:val="00BB592F"/>
    <w:rsid w:val="00BB6B6F"/>
    <w:rsid w:val="00BB705C"/>
    <w:rsid w:val="00BB7093"/>
    <w:rsid w:val="00BB7382"/>
    <w:rsid w:val="00BC0034"/>
    <w:rsid w:val="00BC0344"/>
    <w:rsid w:val="00BC1BD9"/>
    <w:rsid w:val="00BC2380"/>
    <w:rsid w:val="00BC2BAD"/>
    <w:rsid w:val="00BC4734"/>
    <w:rsid w:val="00BC79A9"/>
    <w:rsid w:val="00BD00AA"/>
    <w:rsid w:val="00BD0638"/>
    <w:rsid w:val="00BD0CB9"/>
    <w:rsid w:val="00BD16CE"/>
    <w:rsid w:val="00BD1753"/>
    <w:rsid w:val="00BD20A1"/>
    <w:rsid w:val="00BD3A5E"/>
    <w:rsid w:val="00BD52A5"/>
    <w:rsid w:val="00BD5C6E"/>
    <w:rsid w:val="00BD655E"/>
    <w:rsid w:val="00BD6B24"/>
    <w:rsid w:val="00BE0605"/>
    <w:rsid w:val="00BE19AC"/>
    <w:rsid w:val="00BE2B23"/>
    <w:rsid w:val="00BE378C"/>
    <w:rsid w:val="00BE3AAF"/>
    <w:rsid w:val="00BE4A02"/>
    <w:rsid w:val="00BE4AE5"/>
    <w:rsid w:val="00BE6C0F"/>
    <w:rsid w:val="00BE722B"/>
    <w:rsid w:val="00BF3618"/>
    <w:rsid w:val="00BF3B98"/>
    <w:rsid w:val="00BF3D67"/>
    <w:rsid w:val="00BF4CDD"/>
    <w:rsid w:val="00BF726C"/>
    <w:rsid w:val="00BF74F1"/>
    <w:rsid w:val="00BF7FEB"/>
    <w:rsid w:val="00C00D48"/>
    <w:rsid w:val="00C023DC"/>
    <w:rsid w:val="00C028BE"/>
    <w:rsid w:val="00C048B7"/>
    <w:rsid w:val="00C04937"/>
    <w:rsid w:val="00C05457"/>
    <w:rsid w:val="00C05F84"/>
    <w:rsid w:val="00C06008"/>
    <w:rsid w:val="00C10233"/>
    <w:rsid w:val="00C1168C"/>
    <w:rsid w:val="00C11F77"/>
    <w:rsid w:val="00C130B6"/>
    <w:rsid w:val="00C1365F"/>
    <w:rsid w:val="00C1387B"/>
    <w:rsid w:val="00C13C6E"/>
    <w:rsid w:val="00C14FFB"/>
    <w:rsid w:val="00C15184"/>
    <w:rsid w:val="00C152E5"/>
    <w:rsid w:val="00C15F39"/>
    <w:rsid w:val="00C1609D"/>
    <w:rsid w:val="00C160D1"/>
    <w:rsid w:val="00C17C11"/>
    <w:rsid w:val="00C17EA8"/>
    <w:rsid w:val="00C17EB8"/>
    <w:rsid w:val="00C17F09"/>
    <w:rsid w:val="00C202EE"/>
    <w:rsid w:val="00C2079B"/>
    <w:rsid w:val="00C210A3"/>
    <w:rsid w:val="00C21BC4"/>
    <w:rsid w:val="00C22181"/>
    <w:rsid w:val="00C2328C"/>
    <w:rsid w:val="00C23BC5"/>
    <w:rsid w:val="00C2581E"/>
    <w:rsid w:val="00C258C8"/>
    <w:rsid w:val="00C26704"/>
    <w:rsid w:val="00C26B60"/>
    <w:rsid w:val="00C27C7A"/>
    <w:rsid w:val="00C27D17"/>
    <w:rsid w:val="00C30B02"/>
    <w:rsid w:val="00C30D29"/>
    <w:rsid w:val="00C30E54"/>
    <w:rsid w:val="00C31FC1"/>
    <w:rsid w:val="00C32447"/>
    <w:rsid w:val="00C32F5F"/>
    <w:rsid w:val="00C34913"/>
    <w:rsid w:val="00C34BE5"/>
    <w:rsid w:val="00C3699A"/>
    <w:rsid w:val="00C36F1B"/>
    <w:rsid w:val="00C37764"/>
    <w:rsid w:val="00C37F92"/>
    <w:rsid w:val="00C40426"/>
    <w:rsid w:val="00C404CB"/>
    <w:rsid w:val="00C40A0E"/>
    <w:rsid w:val="00C40AA8"/>
    <w:rsid w:val="00C41A5D"/>
    <w:rsid w:val="00C43ABD"/>
    <w:rsid w:val="00C44EF0"/>
    <w:rsid w:val="00C45A09"/>
    <w:rsid w:val="00C45CB7"/>
    <w:rsid w:val="00C50FDF"/>
    <w:rsid w:val="00C51065"/>
    <w:rsid w:val="00C514DD"/>
    <w:rsid w:val="00C51592"/>
    <w:rsid w:val="00C54B64"/>
    <w:rsid w:val="00C5552A"/>
    <w:rsid w:val="00C5686F"/>
    <w:rsid w:val="00C56DC6"/>
    <w:rsid w:val="00C56EC5"/>
    <w:rsid w:val="00C57481"/>
    <w:rsid w:val="00C61C2B"/>
    <w:rsid w:val="00C6221A"/>
    <w:rsid w:val="00C62AAF"/>
    <w:rsid w:val="00C62EBE"/>
    <w:rsid w:val="00C63502"/>
    <w:rsid w:val="00C64543"/>
    <w:rsid w:val="00C64F95"/>
    <w:rsid w:val="00C662CD"/>
    <w:rsid w:val="00C670E8"/>
    <w:rsid w:val="00C67E6D"/>
    <w:rsid w:val="00C7047C"/>
    <w:rsid w:val="00C70600"/>
    <w:rsid w:val="00C70BFC"/>
    <w:rsid w:val="00C7328E"/>
    <w:rsid w:val="00C73A49"/>
    <w:rsid w:val="00C74681"/>
    <w:rsid w:val="00C768C0"/>
    <w:rsid w:val="00C7711A"/>
    <w:rsid w:val="00C778FC"/>
    <w:rsid w:val="00C779C3"/>
    <w:rsid w:val="00C80120"/>
    <w:rsid w:val="00C81A99"/>
    <w:rsid w:val="00C81AA0"/>
    <w:rsid w:val="00C83079"/>
    <w:rsid w:val="00C836D7"/>
    <w:rsid w:val="00C86C62"/>
    <w:rsid w:val="00C87CC4"/>
    <w:rsid w:val="00C87E68"/>
    <w:rsid w:val="00C918C1"/>
    <w:rsid w:val="00C93489"/>
    <w:rsid w:val="00C94B78"/>
    <w:rsid w:val="00C95BE3"/>
    <w:rsid w:val="00C961CC"/>
    <w:rsid w:val="00C96784"/>
    <w:rsid w:val="00C96A74"/>
    <w:rsid w:val="00C972EF"/>
    <w:rsid w:val="00C97394"/>
    <w:rsid w:val="00C97445"/>
    <w:rsid w:val="00C9746E"/>
    <w:rsid w:val="00C97A00"/>
    <w:rsid w:val="00C97B9F"/>
    <w:rsid w:val="00C97BD3"/>
    <w:rsid w:val="00C97CD7"/>
    <w:rsid w:val="00CA12C6"/>
    <w:rsid w:val="00CA2200"/>
    <w:rsid w:val="00CA37E4"/>
    <w:rsid w:val="00CA3EA5"/>
    <w:rsid w:val="00CA3EDB"/>
    <w:rsid w:val="00CA45FD"/>
    <w:rsid w:val="00CA47B6"/>
    <w:rsid w:val="00CA4840"/>
    <w:rsid w:val="00CA4C55"/>
    <w:rsid w:val="00CA4F1D"/>
    <w:rsid w:val="00CA4F73"/>
    <w:rsid w:val="00CA5D11"/>
    <w:rsid w:val="00CA641B"/>
    <w:rsid w:val="00CA7CDB"/>
    <w:rsid w:val="00CB072F"/>
    <w:rsid w:val="00CB1F83"/>
    <w:rsid w:val="00CB36E5"/>
    <w:rsid w:val="00CB54B1"/>
    <w:rsid w:val="00CB64F5"/>
    <w:rsid w:val="00CB7062"/>
    <w:rsid w:val="00CB7685"/>
    <w:rsid w:val="00CB7F20"/>
    <w:rsid w:val="00CC087B"/>
    <w:rsid w:val="00CC0DEE"/>
    <w:rsid w:val="00CC2401"/>
    <w:rsid w:val="00CC2DD5"/>
    <w:rsid w:val="00CC3A83"/>
    <w:rsid w:val="00CC3BE3"/>
    <w:rsid w:val="00CC5147"/>
    <w:rsid w:val="00CC5529"/>
    <w:rsid w:val="00CC6505"/>
    <w:rsid w:val="00CC66BA"/>
    <w:rsid w:val="00CC6D96"/>
    <w:rsid w:val="00CD2D7E"/>
    <w:rsid w:val="00CD35BC"/>
    <w:rsid w:val="00CD3DCF"/>
    <w:rsid w:val="00CD4B7E"/>
    <w:rsid w:val="00CD5A13"/>
    <w:rsid w:val="00CD5D9D"/>
    <w:rsid w:val="00CD6040"/>
    <w:rsid w:val="00CD646C"/>
    <w:rsid w:val="00CD6BEE"/>
    <w:rsid w:val="00CE414B"/>
    <w:rsid w:val="00CE5238"/>
    <w:rsid w:val="00CE6625"/>
    <w:rsid w:val="00CF0030"/>
    <w:rsid w:val="00CF0409"/>
    <w:rsid w:val="00CF2487"/>
    <w:rsid w:val="00CF2B40"/>
    <w:rsid w:val="00CF5107"/>
    <w:rsid w:val="00CF64A8"/>
    <w:rsid w:val="00CF727A"/>
    <w:rsid w:val="00CF7795"/>
    <w:rsid w:val="00CF788C"/>
    <w:rsid w:val="00D00688"/>
    <w:rsid w:val="00D0135D"/>
    <w:rsid w:val="00D021E2"/>
    <w:rsid w:val="00D03097"/>
    <w:rsid w:val="00D0350C"/>
    <w:rsid w:val="00D068D2"/>
    <w:rsid w:val="00D07C63"/>
    <w:rsid w:val="00D11145"/>
    <w:rsid w:val="00D1126A"/>
    <w:rsid w:val="00D11780"/>
    <w:rsid w:val="00D11CF3"/>
    <w:rsid w:val="00D1445D"/>
    <w:rsid w:val="00D14816"/>
    <w:rsid w:val="00D16F2A"/>
    <w:rsid w:val="00D17332"/>
    <w:rsid w:val="00D1745D"/>
    <w:rsid w:val="00D179DA"/>
    <w:rsid w:val="00D2069C"/>
    <w:rsid w:val="00D2157D"/>
    <w:rsid w:val="00D21849"/>
    <w:rsid w:val="00D21F29"/>
    <w:rsid w:val="00D24082"/>
    <w:rsid w:val="00D244BB"/>
    <w:rsid w:val="00D26715"/>
    <w:rsid w:val="00D27E09"/>
    <w:rsid w:val="00D30338"/>
    <w:rsid w:val="00D31952"/>
    <w:rsid w:val="00D320A7"/>
    <w:rsid w:val="00D327E0"/>
    <w:rsid w:val="00D32C26"/>
    <w:rsid w:val="00D33046"/>
    <w:rsid w:val="00D35809"/>
    <w:rsid w:val="00D35D1E"/>
    <w:rsid w:val="00D35D86"/>
    <w:rsid w:val="00D35D9E"/>
    <w:rsid w:val="00D36634"/>
    <w:rsid w:val="00D37208"/>
    <w:rsid w:val="00D409E2"/>
    <w:rsid w:val="00D41868"/>
    <w:rsid w:val="00D421F5"/>
    <w:rsid w:val="00D42259"/>
    <w:rsid w:val="00D424CB"/>
    <w:rsid w:val="00D4259D"/>
    <w:rsid w:val="00D43466"/>
    <w:rsid w:val="00D44289"/>
    <w:rsid w:val="00D455BF"/>
    <w:rsid w:val="00D45E92"/>
    <w:rsid w:val="00D506DF"/>
    <w:rsid w:val="00D51576"/>
    <w:rsid w:val="00D52233"/>
    <w:rsid w:val="00D54833"/>
    <w:rsid w:val="00D55791"/>
    <w:rsid w:val="00D55B64"/>
    <w:rsid w:val="00D56C66"/>
    <w:rsid w:val="00D60477"/>
    <w:rsid w:val="00D604F9"/>
    <w:rsid w:val="00D60546"/>
    <w:rsid w:val="00D61199"/>
    <w:rsid w:val="00D6238E"/>
    <w:rsid w:val="00D63B5D"/>
    <w:rsid w:val="00D6502B"/>
    <w:rsid w:val="00D651C4"/>
    <w:rsid w:val="00D65228"/>
    <w:rsid w:val="00D6537B"/>
    <w:rsid w:val="00D65EF4"/>
    <w:rsid w:val="00D66C7C"/>
    <w:rsid w:val="00D66C9B"/>
    <w:rsid w:val="00D67DFC"/>
    <w:rsid w:val="00D712F2"/>
    <w:rsid w:val="00D726E9"/>
    <w:rsid w:val="00D737AA"/>
    <w:rsid w:val="00D73D7A"/>
    <w:rsid w:val="00D7432D"/>
    <w:rsid w:val="00D75826"/>
    <w:rsid w:val="00D76242"/>
    <w:rsid w:val="00D762EF"/>
    <w:rsid w:val="00D77269"/>
    <w:rsid w:val="00D77B1D"/>
    <w:rsid w:val="00D8062B"/>
    <w:rsid w:val="00D81B7D"/>
    <w:rsid w:val="00D82923"/>
    <w:rsid w:val="00D82B8A"/>
    <w:rsid w:val="00D844AB"/>
    <w:rsid w:val="00D85241"/>
    <w:rsid w:val="00D859F5"/>
    <w:rsid w:val="00D86464"/>
    <w:rsid w:val="00D87A94"/>
    <w:rsid w:val="00D87D50"/>
    <w:rsid w:val="00D903DB"/>
    <w:rsid w:val="00D90938"/>
    <w:rsid w:val="00D92C54"/>
    <w:rsid w:val="00D942D6"/>
    <w:rsid w:val="00D94732"/>
    <w:rsid w:val="00D94880"/>
    <w:rsid w:val="00D95B15"/>
    <w:rsid w:val="00D95BA0"/>
    <w:rsid w:val="00D96391"/>
    <w:rsid w:val="00D9705F"/>
    <w:rsid w:val="00D976D3"/>
    <w:rsid w:val="00DA0292"/>
    <w:rsid w:val="00DA0324"/>
    <w:rsid w:val="00DA09BA"/>
    <w:rsid w:val="00DA0D58"/>
    <w:rsid w:val="00DA1083"/>
    <w:rsid w:val="00DA11CB"/>
    <w:rsid w:val="00DA164A"/>
    <w:rsid w:val="00DA18B4"/>
    <w:rsid w:val="00DA29DD"/>
    <w:rsid w:val="00DA30DD"/>
    <w:rsid w:val="00DA320C"/>
    <w:rsid w:val="00DA38BA"/>
    <w:rsid w:val="00DA5A0E"/>
    <w:rsid w:val="00DA5B6B"/>
    <w:rsid w:val="00DA5FC8"/>
    <w:rsid w:val="00DA6355"/>
    <w:rsid w:val="00DA796F"/>
    <w:rsid w:val="00DB0319"/>
    <w:rsid w:val="00DB3955"/>
    <w:rsid w:val="00DB3B46"/>
    <w:rsid w:val="00DB3BD2"/>
    <w:rsid w:val="00DB60E1"/>
    <w:rsid w:val="00DB7A52"/>
    <w:rsid w:val="00DC0FA8"/>
    <w:rsid w:val="00DC26F4"/>
    <w:rsid w:val="00DC28D0"/>
    <w:rsid w:val="00DC318D"/>
    <w:rsid w:val="00DC3A9E"/>
    <w:rsid w:val="00DC4173"/>
    <w:rsid w:val="00DC52B8"/>
    <w:rsid w:val="00DC5B29"/>
    <w:rsid w:val="00DC5EBF"/>
    <w:rsid w:val="00DC68C7"/>
    <w:rsid w:val="00DC76F5"/>
    <w:rsid w:val="00DC7BAB"/>
    <w:rsid w:val="00DD138D"/>
    <w:rsid w:val="00DD2EBF"/>
    <w:rsid w:val="00DD384D"/>
    <w:rsid w:val="00DD38DF"/>
    <w:rsid w:val="00DD4B6C"/>
    <w:rsid w:val="00DD7722"/>
    <w:rsid w:val="00DD7C60"/>
    <w:rsid w:val="00DE00A9"/>
    <w:rsid w:val="00DE2297"/>
    <w:rsid w:val="00DE2556"/>
    <w:rsid w:val="00DE2F1B"/>
    <w:rsid w:val="00DE2F30"/>
    <w:rsid w:val="00DE31E0"/>
    <w:rsid w:val="00DE3CBB"/>
    <w:rsid w:val="00DE465F"/>
    <w:rsid w:val="00DE59EB"/>
    <w:rsid w:val="00DE6972"/>
    <w:rsid w:val="00DE7641"/>
    <w:rsid w:val="00DE7864"/>
    <w:rsid w:val="00DE7BC9"/>
    <w:rsid w:val="00DF0619"/>
    <w:rsid w:val="00DF0797"/>
    <w:rsid w:val="00DF217A"/>
    <w:rsid w:val="00DF5B62"/>
    <w:rsid w:val="00DF6CCB"/>
    <w:rsid w:val="00DF7BCD"/>
    <w:rsid w:val="00E01ACD"/>
    <w:rsid w:val="00E01AF9"/>
    <w:rsid w:val="00E01EBD"/>
    <w:rsid w:val="00E02B3A"/>
    <w:rsid w:val="00E033C3"/>
    <w:rsid w:val="00E04091"/>
    <w:rsid w:val="00E046A5"/>
    <w:rsid w:val="00E04C8A"/>
    <w:rsid w:val="00E0549D"/>
    <w:rsid w:val="00E054CD"/>
    <w:rsid w:val="00E06982"/>
    <w:rsid w:val="00E06AC2"/>
    <w:rsid w:val="00E06B24"/>
    <w:rsid w:val="00E06E7D"/>
    <w:rsid w:val="00E072F9"/>
    <w:rsid w:val="00E077D5"/>
    <w:rsid w:val="00E079A4"/>
    <w:rsid w:val="00E07B2A"/>
    <w:rsid w:val="00E14F83"/>
    <w:rsid w:val="00E1707F"/>
    <w:rsid w:val="00E17461"/>
    <w:rsid w:val="00E20A48"/>
    <w:rsid w:val="00E20AC7"/>
    <w:rsid w:val="00E20E1E"/>
    <w:rsid w:val="00E2178A"/>
    <w:rsid w:val="00E250AE"/>
    <w:rsid w:val="00E2584C"/>
    <w:rsid w:val="00E26A50"/>
    <w:rsid w:val="00E30705"/>
    <w:rsid w:val="00E309CE"/>
    <w:rsid w:val="00E309DF"/>
    <w:rsid w:val="00E30F79"/>
    <w:rsid w:val="00E3178D"/>
    <w:rsid w:val="00E335B3"/>
    <w:rsid w:val="00E353F4"/>
    <w:rsid w:val="00E3670D"/>
    <w:rsid w:val="00E36953"/>
    <w:rsid w:val="00E37C26"/>
    <w:rsid w:val="00E418AF"/>
    <w:rsid w:val="00E41B7F"/>
    <w:rsid w:val="00E43A88"/>
    <w:rsid w:val="00E4462E"/>
    <w:rsid w:val="00E45E50"/>
    <w:rsid w:val="00E46527"/>
    <w:rsid w:val="00E50943"/>
    <w:rsid w:val="00E50C5B"/>
    <w:rsid w:val="00E51C48"/>
    <w:rsid w:val="00E51E5B"/>
    <w:rsid w:val="00E5233B"/>
    <w:rsid w:val="00E524D9"/>
    <w:rsid w:val="00E526E0"/>
    <w:rsid w:val="00E56C37"/>
    <w:rsid w:val="00E56E6F"/>
    <w:rsid w:val="00E57079"/>
    <w:rsid w:val="00E5736A"/>
    <w:rsid w:val="00E57B8D"/>
    <w:rsid w:val="00E57CD7"/>
    <w:rsid w:val="00E60A5E"/>
    <w:rsid w:val="00E611B4"/>
    <w:rsid w:val="00E62670"/>
    <w:rsid w:val="00E62A8D"/>
    <w:rsid w:val="00E62BFA"/>
    <w:rsid w:val="00E62F6F"/>
    <w:rsid w:val="00E64C38"/>
    <w:rsid w:val="00E6533F"/>
    <w:rsid w:val="00E663F3"/>
    <w:rsid w:val="00E66979"/>
    <w:rsid w:val="00E705AC"/>
    <w:rsid w:val="00E71C43"/>
    <w:rsid w:val="00E73699"/>
    <w:rsid w:val="00E73964"/>
    <w:rsid w:val="00E74137"/>
    <w:rsid w:val="00E74685"/>
    <w:rsid w:val="00E75C73"/>
    <w:rsid w:val="00E77F37"/>
    <w:rsid w:val="00E8178B"/>
    <w:rsid w:val="00E81BBF"/>
    <w:rsid w:val="00E83847"/>
    <w:rsid w:val="00E867D9"/>
    <w:rsid w:val="00E87014"/>
    <w:rsid w:val="00E875ED"/>
    <w:rsid w:val="00E90F72"/>
    <w:rsid w:val="00E91928"/>
    <w:rsid w:val="00E92D6A"/>
    <w:rsid w:val="00E92DA4"/>
    <w:rsid w:val="00E931D0"/>
    <w:rsid w:val="00E93317"/>
    <w:rsid w:val="00E93637"/>
    <w:rsid w:val="00E93BC1"/>
    <w:rsid w:val="00E93BD5"/>
    <w:rsid w:val="00E946F4"/>
    <w:rsid w:val="00E9492A"/>
    <w:rsid w:val="00E9504C"/>
    <w:rsid w:val="00E9529B"/>
    <w:rsid w:val="00E95591"/>
    <w:rsid w:val="00E95752"/>
    <w:rsid w:val="00E95A01"/>
    <w:rsid w:val="00E962F4"/>
    <w:rsid w:val="00E97161"/>
    <w:rsid w:val="00E975A1"/>
    <w:rsid w:val="00EA09A7"/>
    <w:rsid w:val="00EA0D8B"/>
    <w:rsid w:val="00EA1151"/>
    <w:rsid w:val="00EA1447"/>
    <w:rsid w:val="00EA2B97"/>
    <w:rsid w:val="00EA3053"/>
    <w:rsid w:val="00EA3525"/>
    <w:rsid w:val="00EA3EF8"/>
    <w:rsid w:val="00EA4136"/>
    <w:rsid w:val="00EA5B49"/>
    <w:rsid w:val="00EA6176"/>
    <w:rsid w:val="00EA665B"/>
    <w:rsid w:val="00EB262F"/>
    <w:rsid w:val="00EB3524"/>
    <w:rsid w:val="00EB37BD"/>
    <w:rsid w:val="00EB4268"/>
    <w:rsid w:val="00EB53E1"/>
    <w:rsid w:val="00EB6D3E"/>
    <w:rsid w:val="00EB7416"/>
    <w:rsid w:val="00EC0787"/>
    <w:rsid w:val="00EC0925"/>
    <w:rsid w:val="00EC0BFF"/>
    <w:rsid w:val="00EC1AAA"/>
    <w:rsid w:val="00EC33D9"/>
    <w:rsid w:val="00ED07C5"/>
    <w:rsid w:val="00ED128B"/>
    <w:rsid w:val="00ED1951"/>
    <w:rsid w:val="00ED20CD"/>
    <w:rsid w:val="00ED2363"/>
    <w:rsid w:val="00ED3D7C"/>
    <w:rsid w:val="00ED5F1F"/>
    <w:rsid w:val="00ED64A4"/>
    <w:rsid w:val="00ED7CA5"/>
    <w:rsid w:val="00EE1038"/>
    <w:rsid w:val="00EE238F"/>
    <w:rsid w:val="00EE2590"/>
    <w:rsid w:val="00EE3345"/>
    <w:rsid w:val="00EE5211"/>
    <w:rsid w:val="00EE5DBF"/>
    <w:rsid w:val="00EF028C"/>
    <w:rsid w:val="00EF0334"/>
    <w:rsid w:val="00EF40AB"/>
    <w:rsid w:val="00EF4447"/>
    <w:rsid w:val="00F00032"/>
    <w:rsid w:val="00F0101B"/>
    <w:rsid w:val="00F010DE"/>
    <w:rsid w:val="00F02BAB"/>
    <w:rsid w:val="00F02CB6"/>
    <w:rsid w:val="00F02E71"/>
    <w:rsid w:val="00F04935"/>
    <w:rsid w:val="00F05C9B"/>
    <w:rsid w:val="00F07BAB"/>
    <w:rsid w:val="00F10EED"/>
    <w:rsid w:val="00F121F5"/>
    <w:rsid w:val="00F143FE"/>
    <w:rsid w:val="00F147B9"/>
    <w:rsid w:val="00F16613"/>
    <w:rsid w:val="00F179A7"/>
    <w:rsid w:val="00F215D7"/>
    <w:rsid w:val="00F21DB5"/>
    <w:rsid w:val="00F23C1A"/>
    <w:rsid w:val="00F25812"/>
    <w:rsid w:val="00F258C2"/>
    <w:rsid w:val="00F26C90"/>
    <w:rsid w:val="00F27873"/>
    <w:rsid w:val="00F27BA6"/>
    <w:rsid w:val="00F30B2A"/>
    <w:rsid w:val="00F32695"/>
    <w:rsid w:val="00F327D5"/>
    <w:rsid w:val="00F329F1"/>
    <w:rsid w:val="00F32C40"/>
    <w:rsid w:val="00F3311B"/>
    <w:rsid w:val="00F33911"/>
    <w:rsid w:val="00F33B6A"/>
    <w:rsid w:val="00F33BC2"/>
    <w:rsid w:val="00F37600"/>
    <w:rsid w:val="00F379C7"/>
    <w:rsid w:val="00F4093A"/>
    <w:rsid w:val="00F428C3"/>
    <w:rsid w:val="00F42A49"/>
    <w:rsid w:val="00F4316D"/>
    <w:rsid w:val="00F433B8"/>
    <w:rsid w:val="00F4360A"/>
    <w:rsid w:val="00F44766"/>
    <w:rsid w:val="00F4555D"/>
    <w:rsid w:val="00F4572E"/>
    <w:rsid w:val="00F47AAF"/>
    <w:rsid w:val="00F5191B"/>
    <w:rsid w:val="00F5264A"/>
    <w:rsid w:val="00F526D1"/>
    <w:rsid w:val="00F52754"/>
    <w:rsid w:val="00F5281E"/>
    <w:rsid w:val="00F53280"/>
    <w:rsid w:val="00F53BC5"/>
    <w:rsid w:val="00F5477A"/>
    <w:rsid w:val="00F54910"/>
    <w:rsid w:val="00F54F2C"/>
    <w:rsid w:val="00F566F7"/>
    <w:rsid w:val="00F57486"/>
    <w:rsid w:val="00F576FC"/>
    <w:rsid w:val="00F57E5B"/>
    <w:rsid w:val="00F60121"/>
    <w:rsid w:val="00F6094E"/>
    <w:rsid w:val="00F60DE0"/>
    <w:rsid w:val="00F61EAB"/>
    <w:rsid w:val="00F63879"/>
    <w:rsid w:val="00F6483D"/>
    <w:rsid w:val="00F65B39"/>
    <w:rsid w:val="00F673AF"/>
    <w:rsid w:val="00F67FEC"/>
    <w:rsid w:val="00F707C6"/>
    <w:rsid w:val="00F70D09"/>
    <w:rsid w:val="00F70D46"/>
    <w:rsid w:val="00F71875"/>
    <w:rsid w:val="00F723F3"/>
    <w:rsid w:val="00F725B5"/>
    <w:rsid w:val="00F72D81"/>
    <w:rsid w:val="00F730CD"/>
    <w:rsid w:val="00F73241"/>
    <w:rsid w:val="00F743FA"/>
    <w:rsid w:val="00F75798"/>
    <w:rsid w:val="00F7595B"/>
    <w:rsid w:val="00F774DD"/>
    <w:rsid w:val="00F7780D"/>
    <w:rsid w:val="00F77C6A"/>
    <w:rsid w:val="00F8021D"/>
    <w:rsid w:val="00F80269"/>
    <w:rsid w:val="00F83245"/>
    <w:rsid w:val="00F83327"/>
    <w:rsid w:val="00F83D99"/>
    <w:rsid w:val="00F85963"/>
    <w:rsid w:val="00F8685F"/>
    <w:rsid w:val="00F86F73"/>
    <w:rsid w:val="00F8775C"/>
    <w:rsid w:val="00F922A8"/>
    <w:rsid w:val="00F9413A"/>
    <w:rsid w:val="00F95452"/>
    <w:rsid w:val="00F963B9"/>
    <w:rsid w:val="00F96E67"/>
    <w:rsid w:val="00F971EA"/>
    <w:rsid w:val="00F97236"/>
    <w:rsid w:val="00F97744"/>
    <w:rsid w:val="00FA0222"/>
    <w:rsid w:val="00FA06BB"/>
    <w:rsid w:val="00FA1A1B"/>
    <w:rsid w:val="00FA1E25"/>
    <w:rsid w:val="00FA1EDC"/>
    <w:rsid w:val="00FA2367"/>
    <w:rsid w:val="00FA2BD6"/>
    <w:rsid w:val="00FA3605"/>
    <w:rsid w:val="00FA379C"/>
    <w:rsid w:val="00FA40E0"/>
    <w:rsid w:val="00FA421D"/>
    <w:rsid w:val="00FA487C"/>
    <w:rsid w:val="00FA6050"/>
    <w:rsid w:val="00FA6178"/>
    <w:rsid w:val="00FB0E04"/>
    <w:rsid w:val="00FB10F7"/>
    <w:rsid w:val="00FB2421"/>
    <w:rsid w:val="00FB2933"/>
    <w:rsid w:val="00FB36C8"/>
    <w:rsid w:val="00FB3B7A"/>
    <w:rsid w:val="00FB4779"/>
    <w:rsid w:val="00FB5833"/>
    <w:rsid w:val="00FB5A1F"/>
    <w:rsid w:val="00FB68AD"/>
    <w:rsid w:val="00FB6B7D"/>
    <w:rsid w:val="00FB6D4F"/>
    <w:rsid w:val="00FB6F7A"/>
    <w:rsid w:val="00FB7393"/>
    <w:rsid w:val="00FC0081"/>
    <w:rsid w:val="00FC19A5"/>
    <w:rsid w:val="00FC1E37"/>
    <w:rsid w:val="00FC3E52"/>
    <w:rsid w:val="00FC43AC"/>
    <w:rsid w:val="00FC4878"/>
    <w:rsid w:val="00FC573A"/>
    <w:rsid w:val="00FD0281"/>
    <w:rsid w:val="00FD0611"/>
    <w:rsid w:val="00FD0924"/>
    <w:rsid w:val="00FD0F0A"/>
    <w:rsid w:val="00FD1238"/>
    <w:rsid w:val="00FD237B"/>
    <w:rsid w:val="00FD2B96"/>
    <w:rsid w:val="00FD3C91"/>
    <w:rsid w:val="00FD432A"/>
    <w:rsid w:val="00FD4FD9"/>
    <w:rsid w:val="00FD674B"/>
    <w:rsid w:val="00FD6AB7"/>
    <w:rsid w:val="00FD74F6"/>
    <w:rsid w:val="00FD7C28"/>
    <w:rsid w:val="00FD7ECC"/>
    <w:rsid w:val="00FE0C0D"/>
    <w:rsid w:val="00FE0F5E"/>
    <w:rsid w:val="00FE11FF"/>
    <w:rsid w:val="00FE1BE0"/>
    <w:rsid w:val="00FE2FE4"/>
    <w:rsid w:val="00FE3857"/>
    <w:rsid w:val="00FE43E5"/>
    <w:rsid w:val="00FE46D9"/>
    <w:rsid w:val="00FE540D"/>
    <w:rsid w:val="00FE5AC8"/>
    <w:rsid w:val="00FE6BF9"/>
    <w:rsid w:val="00FE6D8B"/>
    <w:rsid w:val="00FE7F3B"/>
    <w:rsid w:val="00FE7F45"/>
    <w:rsid w:val="00FF044A"/>
    <w:rsid w:val="00FF1DA9"/>
    <w:rsid w:val="00FF208D"/>
    <w:rsid w:val="00FF2F2C"/>
    <w:rsid w:val="00FF4781"/>
    <w:rsid w:val="00FF58C9"/>
    <w:rsid w:val="00FF5FC3"/>
    <w:rsid w:val="04E61865"/>
    <w:rsid w:val="12294831"/>
    <w:rsid w:val="170355A2"/>
    <w:rsid w:val="1783300E"/>
    <w:rsid w:val="20977FAB"/>
    <w:rsid w:val="2384688E"/>
    <w:rsid w:val="23EB4CB4"/>
    <w:rsid w:val="24D74D1C"/>
    <w:rsid w:val="31DC7C87"/>
    <w:rsid w:val="37721B29"/>
    <w:rsid w:val="38D20386"/>
    <w:rsid w:val="3C4F409C"/>
    <w:rsid w:val="3FAE49F4"/>
    <w:rsid w:val="41D40C89"/>
    <w:rsid w:val="48724435"/>
    <w:rsid w:val="4B0155ED"/>
    <w:rsid w:val="502E6656"/>
    <w:rsid w:val="53C02139"/>
    <w:rsid w:val="592C3293"/>
    <w:rsid w:val="5B4F47D4"/>
    <w:rsid w:val="607A2649"/>
    <w:rsid w:val="607D30DF"/>
    <w:rsid w:val="69F72C39"/>
    <w:rsid w:val="6E942529"/>
    <w:rsid w:val="723D56B8"/>
    <w:rsid w:val="73140B3B"/>
    <w:rsid w:val="73D5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ind w:left="0" w:hanging="236" w:hangingChars="236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6"/>
    <w:qFormat/>
    <w:uiPriority w:val="0"/>
    <w:pPr>
      <w:keepNext/>
      <w:keepLines/>
      <w:numPr>
        <w:ilvl w:val="2"/>
        <w:numId w:val="1"/>
      </w:numPr>
      <w:spacing w:before="260" w:after="260"/>
      <w:ind w:left="0" w:hanging="236" w:hangingChars="236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7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38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39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toc 5"/>
    <w:basedOn w:val="1"/>
    <w:next w:val="1"/>
    <w:qFormat/>
    <w:uiPriority w:val="39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1">
    <w:name w:val="toc 8"/>
    <w:basedOn w:val="1"/>
    <w:next w:val="1"/>
    <w:qFormat/>
    <w:uiPriority w:val="39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2">
    <w:name w:val="Date"/>
    <w:basedOn w:val="1"/>
    <w:next w:val="1"/>
    <w:link w:val="51"/>
    <w:semiHidden/>
    <w:unhideWhenUsed/>
    <w:qFormat/>
    <w:uiPriority w:val="0"/>
    <w:pPr>
      <w:ind w:left="100" w:leftChars="2500"/>
    </w:pPr>
  </w:style>
  <w:style w:type="paragraph" w:styleId="13">
    <w:name w:val="endnote text"/>
    <w:basedOn w:val="1"/>
    <w:link w:val="45"/>
    <w:qFormat/>
    <w:uiPriority w:val="0"/>
    <w:pPr>
      <w:jc w:val="left"/>
    </w:pPr>
  </w:style>
  <w:style w:type="paragraph" w:styleId="14">
    <w:name w:val="Balloon Text"/>
    <w:basedOn w:val="1"/>
    <w:link w:val="32"/>
    <w:qFormat/>
    <w:uiPriority w:val="99"/>
    <w:rPr>
      <w:sz w:val="18"/>
      <w:szCs w:val="18"/>
    </w:rPr>
  </w:style>
  <w:style w:type="paragraph" w:styleId="15">
    <w:name w:val="footer"/>
    <w:basedOn w:val="1"/>
    <w:link w:val="31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8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9">
    <w:name w:val="toc 6"/>
    <w:basedOn w:val="1"/>
    <w:next w:val="1"/>
    <w:qFormat/>
    <w:uiPriority w:val="39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20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1">
    <w:name w:val="toc 9"/>
    <w:basedOn w:val="1"/>
    <w:next w:val="1"/>
    <w:qFormat/>
    <w:uiPriority w:val="39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2">
    <w:name w:val="HTML Preformatted"/>
    <w:basedOn w:val="1"/>
    <w:link w:val="5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line="240" w:lineRule="auto"/>
      <w:jc w:val="left"/>
    </w:pPr>
    <w:rPr>
      <w:rFonts w:ascii="宋体" w:hAnsi="宋体" w:eastAsia="宋体" w:cs="宋体"/>
      <w:kern w:val="0"/>
    </w:rPr>
  </w:style>
  <w:style w:type="table" w:styleId="24">
    <w:name w:val="Table Grid"/>
    <w:basedOn w:val="2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5">
    <w:name w:val="Light Shading Accent 1"/>
    <w:basedOn w:val="23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7">
    <w:name w:val="endnote reference"/>
    <w:basedOn w:val="26"/>
    <w:qFormat/>
    <w:uiPriority w:val="0"/>
    <w:rPr>
      <w:vertAlign w:val="superscript"/>
    </w:rPr>
  </w:style>
  <w:style w:type="character" w:styleId="28">
    <w:name w:val="page number"/>
    <w:basedOn w:val="26"/>
    <w:qFormat/>
    <w:uiPriority w:val="0"/>
  </w:style>
  <w:style w:type="character" w:styleId="29">
    <w:name w:val="Hyperlink"/>
    <w:basedOn w:val="2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0">
    <w:name w:val="页眉 字符"/>
    <w:basedOn w:val="26"/>
    <w:link w:val="16"/>
    <w:qFormat/>
    <w:uiPriority w:val="99"/>
    <w:rPr>
      <w:kern w:val="2"/>
      <w:sz w:val="18"/>
      <w:szCs w:val="18"/>
    </w:rPr>
  </w:style>
  <w:style w:type="character" w:customStyle="1" w:styleId="31">
    <w:name w:val="页脚 字符"/>
    <w:basedOn w:val="26"/>
    <w:link w:val="15"/>
    <w:qFormat/>
    <w:uiPriority w:val="99"/>
    <w:rPr>
      <w:kern w:val="2"/>
      <w:sz w:val="18"/>
      <w:szCs w:val="18"/>
    </w:rPr>
  </w:style>
  <w:style w:type="character" w:customStyle="1" w:styleId="32">
    <w:name w:val="批注框文本 字符"/>
    <w:basedOn w:val="26"/>
    <w:link w:val="14"/>
    <w:qFormat/>
    <w:uiPriority w:val="99"/>
    <w:rPr>
      <w:kern w:val="2"/>
      <w:sz w:val="18"/>
      <w:szCs w:val="18"/>
    </w:rPr>
  </w:style>
  <w:style w:type="paragraph" w:styleId="33">
    <w:name w:val="List Paragraph"/>
    <w:basedOn w:val="1"/>
    <w:qFormat/>
    <w:uiPriority w:val="34"/>
    <w:pPr>
      <w:ind w:firstLine="420" w:firstLineChars="200"/>
    </w:pPr>
  </w:style>
  <w:style w:type="character" w:customStyle="1" w:styleId="34">
    <w:name w:val="标题 1 字符"/>
    <w:basedOn w:val="26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5">
    <w:name w:val="标题 2 字符"/>
    <w:basedOn w:val="26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6">
    <w:name w:val="标题 3 字符"/>
    <w:basedOn w:val="26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37">
    <w:name w:val="标题 4 字符"/>
    <w:basedOn w:val="26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38">
    <w:name w:val="标题 5 字符"/>
    <w:basedOn w:val="26"/>
    <w:link w:val="6"/>
    <w:qFormat/>
    <w:uiPriority w:val="0"/>
    <w:rPr>
      <w:b/>
      <w:bCs/>
      <w:kern w:val="2"/>
      <w:sz w:val="28"/>
      <w:szCs w:val="28"/>
    </w:rPr>
  </w:style>
  <w:style w:type="paragraph" w:customStyle="1" w:styleId="39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0">
    <w:name w:val="No Spacing"/>
    <w:link w:val="41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1">
    <w:name w:val="无间隔 字符"/>
    <w:basedOn w:val="26"/>
    <w:link w:val="40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2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3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4">
    <w:name w:val="寻息表格"/>
    <w:basedOn w:val="23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5">
    <w:name w:val="尾注文本 字符"/>
    <w:basedOn w:val="26"/>
    <w:link w:val="13"/>
    <w:qFormat/>
    <w:uiPriority w:val="0"/>
    <w:rPr>
      <w:kern w:val="2"/>
      <w:sz w:val="21"/>
      <w:szCs w:val="24"/>
    </w:rPr>
  </w:style>
  <w:style w:type="character" w:customStyle="1" w:styleId="46">
    <w:name w:val="json_key"/>
    <w:basedOn w:val="26"/>
    <w:qFormat/>
    <w:uiPriority w:val="0"/>
  </w:style>
  <w:style w:type="character" w:customStyle="1" w:styleId="47">
    <w:name w:val="json_string"/>
    <w:basedOn w:val="26"/>
    <w:qFormat/>
    <w:uiPriority w:val="0"/>
  </w:style>
  <w:style w:type="character" w:customStyle="1" w:styleId="48">
    <w:name w:val="json_number"/>
    <w:basedOn w:val="26"/>
    <w:qFormat/>
    <w:uiPriority w:val="0"/>
  </w:style>
  <w:style w:type="character" w:customStyle="1" w:styleId="49">
    <w:name w:val="json_null"/>
    <w:basedOn w:val="26"/>
    <w:qFormat/>
    <w:uiPriority w:val="0"/>
  </w:style>
  <w:style w:type="character" w:customStyle="1" w:styleId="50">
    <w:name w:val="json_boolean"/>
    <w:basedOn w:val="26"/>
    <w:qFormat/>
    <w:uiPriority w:val="0"/>
  </w:style>
  <w:style w:type="character" w:customStyle="1" w:styleId="51">
    <w:name w:val="日期 字符"/>
    <w:basedOn w:val="26"/>
    <w:link w:val="12"/>
    <w:semiHidden/>
    <w:qFormat/>
    <w:uiPriority w:val="0"/>
    <w:rPr>
      <w:rFonts w:eastAsia="微软雅黑"/>
      <w:kern w:val="2"/>
      <w:sz w:val="24"/>
      <w:szCs w:val="24"/>
    </w:rPr>
  </w:style>
  <w:style w:type="character" w:customStyle="1" w:styleId="52">
    <w:name w:val="未处理的提及1"/>
    <w:basedOn w:val="2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3">
    <w:name w:val="HTML 预设格式 字符"/>
    <w:basedOn w:val="26"/>
    <w:link w:val="22"/>
    <w:qFormat/>
    <w:uiPriority w:val="99"/>
    <w:rPr>
      <w:rFonts w:ascii="宋体" w:hAnsi="宋体" w:cs="宋体"/>
      <w:sz w:val="24"/>
      <w:szCs w:val="24"/>
    </w:rPr>
  </w:style>
  <w:style w:type="character" w:customStyle="1" w:styleId="54">
    <w:name w:val="Unresolved Mention"/>
    <w:basedOn w:val="2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7" Type="http://schemas.openxmlformats.org/officeDocument/2006/relationships/fontTable" Target="fontTable.xml"/><Relationship Id="rId46" Type="http://schemas.openxmlformats.org/officeDocument/2006/relationships/customXml" Target="../customXml/item2.xml"/><Relationship Id="rId45" Type="http://schemas.openxmlformats.org/officeDocument/2006/relationships/numbering" Target="numbering.xml"/><Relationship Id="rId44" Type="http://schemas.openxmlformats.org/officeDocument/2006/relationships/customXml" Target="../customXml/item1.xml"/><Relationship Id="rId43" Type="http://schemas.openxmlformats.org/officeDocument/2006/relationships/image" Target="media/image36.png"/><Relationship Id="rId42" Type="http://schemas.openxmlformats.org/officeDocument/2006/relationships/image" Target="media/image35.png"/><Relationship Id="rId41" Type="http://schemas.openxmlformats.org/officeDocument/2006/relationships/image" Target="media/image34.png"/><Relationship Id="rId40" Type="http://schemas.openxmlformats.org/officeDocument/2006/relationships/image" Target="media/image33.png"/><Relationship Id="rId4" Type="http://schemas.openxmlformats.org/officeDocument/2006/relationships/header" Target="header2.xml"/><Relationship Id="rId39" Type="http://schemas.openxmlformats.org/officeDocument/2006/relationships/image" Target="media/image32.png"/><Relationship Id="rId38" Type="http://schemas.openxmlformats.org/officeDocument/2006/relationships/image" Target="media/image31.png"/><Relationship Id="rId37" Type="http://schemas.openxmlformats.org/officeDocument/2006/relationships/image" Target="media/image30.png"/><Relationship Id="rId36" Type="http://schemas.openxmlformats.org/officeDocument/2006/relationships/image" Target="media/image29.png"/><Relationship Id="rId35" Type="http://schemas.openxmlformats.org/officeDocument/2006/relationships/image" Target="media/image28.png"/><Relationship Id="rId34" Type="http://schemas.openxmlformats.org/officeDocument/2006/relationships/image" Target="media/image27.png"/><Relationship Id="rId33" Type="http://schemas.openxmlformats.org/officeDocument/2006/relationships/image" Target="media/image26.png"/><Relationship Id="rId32" Type="http://schemas.openxmlformats.org/officeDocument/2006/relationships/image" Target="media/image25.png"/><Relationship Id="rId31" Type="http://schemas.openxmlformats.org/officeDocument/2006/relationships/image" Target="media/image24.png"/><Relationship Id="rId30" Type="http://schemas.openxmlformats.org/officeDocument/2006/relationships/image" Target="media/image23.png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5152;&#26377;&#25991;&#20214;\2\&#30456;&#20851;&#26041;&#26696;\&#20844;&#21496;&#25991;&#26723;&#27169;&#26495;\&#23547;&#24687;%26&#30495;&#36259;&#26368;&#26032;&#25991;&#26723;&#27169;&#26495;\&#30495;&#36259;&#23448;&#26041;&#25991;&#26723;&#27169;&#26495;V0.4&#65288;&#22806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DCEC6A-9342-4F1F-9358-B14DE991E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真趣官方文档模板V0.4（外部版）.dotm</Template>
  <Pages>95</Pages>
  <Words>6120</Words>
  <Characters>34888</Characters>
  <Lines>290</Lines>
  <Paragraphs>81</Paragraphs>
  <TotalTime>6</TotalTime>
  <ScaleCrop>false</ScaleCrop>
  <LinksUpToDate>false</LinksUpToDate>
  <CharactersWithSpaces>40927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2017-11-27T06:15:00Z</dcterms:created>
  <dcterms:modified xsi:type="dcterms:W3CDTF">2021-01-21T09:01:16Z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