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DFF5D83" w14:textId="77777777" w:rsidR="000E361B" w:rsidRDefault="000E361B">
      <w:pPr>
        <w:jc w:val="left"/>
        <w:outlineLvl w:val="0"/>
        <w:rPr>
          <w:rFonts w:ascii="微软雅黑" w:hAnsi="微软雅黑" w:cs="微软雅黑"/>
          <w:b/>
          <w:sz w:val="18"/>
          <w:szCs w:val="18"/>
        </w:rPr>
      </w:pPr>
      <w:bookmarkStart w:id="0" w:name="_Toc29064"/>
      <w:bookmarkStart w:id="1" w:name="_Toc8935"/>
      <w:bookmarkStart w:id="2" w:name="_Toc58497415"/>
    </w:p>
    <w:p w14:paraId="08B33718" w14:textId="77777777" w:rsidR="000E361B" w:rsidRDefault="00003BD2">
      <w:pPr>
        <w:jc w:val="left"/>
        <w:outlineLvl w:val="0"/>
        <w:rPr>
          <w:rFonts w:ascii="微软雅黑" w:hAnsi="微软雅黑" w:cs="微软雅黑"/>
          <w:b/>
          <w:sz w:val="28"/>
          <w:szCs w:val="28"/>
        </w:rPr>
      </w:pPr>
      <w:bookmarkStart w:id="3" w:name="_Toc68090925"/>
      <w:r>
        <w:rPr>
          <w:rFonts w:ascii="微软雅黑" w:hAnsi="微软雅黑" w:cs="微软雅黑" w:hint="eastAsia"/>
          <w:b/>
          <w:sz w:val="52"/>
          <w:szCs w:val="52"/>
        </w:rPr>
        <w:t>寻息</w:t>
      </w:r>
      <w:r>
        <w:rPr>
          <w:rFonts w:ascii="微软雅黑" w:hAnsi="微软雅黑" w:cs="微软雅黑" w:hint="eastAsia"/>
          <w:b/>
          <w:sz w:val="52"/>
          <w:szCs w:val="52"/>
          <w:vertAlign w:val="superscript"/>
        </w:rPr>
        <w:t>®</w:t>
      </w:r>
      <w:r>
        <w:rPr>
          <w:rFonts w:ascii="微软雅黑" w:hAnsi="微软雅黑" w:cs="微软雅黑" w:hint="eastAsia"/>
          <w:b/>
          <w:sz w:val="52"/>
          <w:szCs w:val="52"/>
        </w:rPr>
        <w:t>位置物联网开放平台</w:t>
      </w:r>
      <w:bookmarkEnd w:id="0"/>
      <w:bookmarkEnd w:id="1"/>
      <w:r>
        <w:rPr>
          <w:rFonts w:ascii="微软雅黑" w:hAnsi="微软雅黑" w:cs="微软雅黑" w:hint="eastAsia"/>
          <w:b/>
          <w:sz w:val="72"/>
          <w:szCs w:val="72"/>
        </w:rPr>
        <w:t xml:space="preserve">   </w:t>
      </w:r>
      <w:r>
        <w:rPr>
          <w:rFonts w:ascii="微软雅黑" w:hAnsi="微软雅黑" w:cs="微软雅黑" w:hint="eastAsia"/>
          <w:b/>
          <w:sz w:val="32"/>
          <w:szCs w:val="32"/>
        </w:rPr>
        <w:t>V2.6</w:t>
      </w:r>
      <w:r>
        <w:rPr>
          <w:rFonts w:ascii="微软雅黑" w:hAnsi="微软雅黑" w:cs="微软雅黑"/>
          <w:b/>
          <w:sz w:val="32"/>
          <w:szCs w:val="32"/>
        </w:rPr>
        <w:t>.</w:t>
      </w:r>
      <w:r>
        <w:rPr>
          <w:rFonts w:ascii="微软雅黑" w:hAnsi="微软雅黑" w:cs="微软雅黑" w:hint="eastAsia"/>
          <w:b/>
          <w:sz w:val="32"/>
          <w:szCs w:val="32"/>
        </w:rPr>
        <w:t>0</w:t>
      </w:r>
      <w:bookmarkEnd w:id="2"/>
      <w:bookmarkEnd w:id="3"/>
      <w:r>
        <w:rPr>
          <w:rFonts w:ascii="微软雅黑" w:hAnsi="微软雅黑" w:cs="微软雅黑" w:hint="eastAsia"/>
          <w:b/>
          <w:sz w:val="72"/>
          <w:szCs w:val="72"/>
        </w:rPr>
        <w:t xml:space="preserve"> </w:t>
      </w:r>
    </w:p>
    <w:p w14:paraId="5E5558A7" w14:textId="77777777" w:rsidR="000E361B" w:rsidRDefault="00003BD2">
      <w:pPr>
        <w:rPr>
          <w:rFonts w:ascii="微软雅黑" w:hAnsi="微软雅黑" w:cs="微软雅黑"/>
          <w:b/>
          <w:sz w:val="56"/>
          <w:szCs w:val="56"/>
        </w:rPr>
      </w:pPr>
      <w:r>
        <w:rPr>
          <w:rFonts w:ascii="黑体" w:eastAsia="黑体" w:hAnsi="黑体" w:cs="黑体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AC08F" wp14:editId="652A0769">
                <wp:simplePos x="0" y="0"/>
                <wp:positionH relativeFrom="column">
                  <wp:posOffset>4472940</wp:posOffset>
                </wp:positionH>
                <wp:positionV relativeFrom="paragraph">
                  <wp:posOffset>274320</wp:posOffset>
                </wp:positionV>
                <wp:extent cx="1639570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D9AADF" w14:textId="77777777" w:rsidR="000E361B" w:rsidRDefault="00003BD2">
                            <w:pPr>
                              <w:rPr>
                                <w:rFonts w:ascii="微软雅黑" w:hAnsi="微软雅黑" w:cs="黑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sz w:val="21"/>
                                <w:szCs w:val="21"/>
                              </w:rPr>
                              <w:t>公开范围：ISV合作</w:t>
                            </w:r>
                            <w:r>
                              <w:rPr>
                                <w:rFonts w:ascii="微软雅黑" w:hAnsi="微软雅黑" w:cs="黑体"/>
                                <w:sz w:val="21"/>
                                <w:szCs w:val="21"/>
                              </w:rPr>
                              <w:t>伙伴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A2AC08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2.2pt;margin-top:21.6pt;width:129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" filled="f" stroked="f">
                <v:textbox style="mso-fit-shape-to-text:t">
                  <w:txbxContent>
                    <w:p w14:paraId="4CD9AADF" w14:textId="77777777" w:rsidR="000E361B" w:rsidRDefault="00003BD2">
                      <w:pPr>
                        <w:rPr>
                          <w:rFonts w:ascii="微软雅黑" w:hAnsi="微软雅黑" w:cs="黑体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黑体" w:hint="eastAsia"/>
                          <w:sz w:val="21"/>
                          <w:szCs w:val="21"/>
                        </w:rPr>
                        <w:t>公开范围：ISV合作</w:t>
                      </w:r>
                      <w:r>
                        <w:rPr>
                          <w:rFonts w:ascii="微软雅黑" w:hAnsi="微软雅黑" w:cs="黑体"/>
                          <w:sz w:val="21"/>
                          <w:szCs w:val="21"/>
                        </w:rPr>
                        <w:t>伙伴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cs="微软雅黑" w:hint="eastAsia"/>
          <w:b/>
          <w:sz w:val="72"/>
          <w:szCs w:val="72"/>
        </w:rPr>
        <w:t>API接口</w:t>
      </w:r>
      <w:r>
        <w:rPr>
          <w:rFonts w:ascii="微软雅黑" w:hAnsi="微软雅黑" w:cs="微软雅黑"/>
          <w:b/>
          <w:sz w:val="72"/>
          <w:szCs w:val="72"/>
        </w:rPr>
        <w:t>文档</w:t>
      </w:r>
      <w:r>
        <w:rPr>
          <w:rFonts w:ascii="微软雅黑" w:hAnsi="微软雅黑" w:cs="微软雅黑" w:hint="eastAsia"/>
          <w:b/>
          <w:sz w:val="72"/>
          <w:szCs w:val="72"/>
        </w:rPr>
        <w:t xml:space="preserve"> </w:t>
      </w:r>
    </w:p>
    <w:p w14:paraId="0B36DCB5" w14:textId="77777777" w:rsidR="000E361B" w:rsidRDefault="00003BD2">
      <w:pPr>
        <w:tabs>
          <w:tab w:val="left" w:pos="6085"/>
        </w:tabs>
        <w:rPr>
          <w:rFonts w:ascii="微软雅黑" w:hAnsi="微软雅黑" w:cs="微软雅黑"/>
          <w:sz w:val="56"/>
          <w:szCs w:val="56"/>
        </w:rPr>
      </w:pPr>
      <w:r>
        <w:rPr>
          <w:rFonts w:ascii="微软雅黑" w:hAnsi="微软雅黑" w:cs="微软雅黑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6B42B4" wp14:editId="65EABB05">
                <wp:simplePos x="0" y="0"/>
                <wp:positionH relativeFrom="column">
                  <wp:posOffset>4489450</wp:posOffset>
                </wp:positionH>
                <wp:positionV relativeFrom="page">
                  <wp:posOffset>3353435</wp:posOffset>
                </wp:positionV>
                <wp:extent cx="2016125" cy="971550"/>
                <wp:effectExtent l="0" t="0" r="3175" b="0"/>
                <wp:wrapTight wrapText="bothSides">
                  <wp:wrapPolygon edited="0">
                    <wp:start x="0" y="0"/>
                    <wp:lineTo x="0" y="21176"/>
                    <wp:lineTo x="21430" y="21176"/>
                    <wp:lineTo x="21430" y="0"/>
                    <wp:lineTo x="0" y="0"/>
                  </wp:wrapPolygon>
                </wp:wrapTight>
                <wp:docPr id="7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434475" w14:textId="77777777" w:rsidR="000E361B" w:rsidRDefault="00003BD2">
                            <w:pPr>
                              <w:spacing w:line="36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noProof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6DF0CBA" wp14:editId="05F7F040">
                                  <wp:extent cx="1447165" cy="348615"/>
                                  <wp:effectExtent l="0" t="0" r="635" b="0"/>
                                  <wp:docPr id="57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200" cy="349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0" tIns="2880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6B42B4" id="Rectangle 8" o:spid="_x0000_s1027" style="position:absolute;left:0;text-align:left;margin-left:353.5pt;margin-top:264.05pt;width:158.75pt;height:76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" fillcolor="#bfbfbf [2412]" stroked="f">
                <v:fill opacity="48573f"/>
                <v:textbox inset="10mm,8mm">
                  <w:txbxContent>
                    <w:p w14:paraId="38434475" w14:textId="77777777" w:rsidR="000E361B" w:rsidRDefault="00003BD2">
                      <w:pPr>
                        <w:spacing w:line="360" w:lineRule="auto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rFonts w:ascii="微软雅黑" w:hAnsi="微软雅黑" w:cs="微软雅黑"/>
                          <w:noProof/>
                          <w:color w:val="D9D9D9" w:themeColor="background1" w:themeShade="D9"/>
                          <w:sz w:val="32"/>
                          <w:szCs w:val="32"/>
                        </w:rPr>
                        <w:drawing>
                          <wp:inline distT="0" distB="0" distL="0" distR="0" wp14:anchorId="16DF0CBA" wp14:editId="05F7F040">
                            <wp:extent cx="1447165" cy="348615"/>
                            <wp:effectExtent l="0" t="0" r="635" b="0"/>
                            <wp:docPr id="57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200" cy="349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>
        <w:rPr>
          <w:rFonts w:ascii="微软雅黑" w:hAnsi="微软雅黑" w:cs="微软雅黑" w:hint="eastAsia"/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5A187" wp14:editId="4DE2BBC4">
                <wp:simplePos x="0" y="0"/>
                <wp:positionH relativeFrom="column">
                  <wp:posOffset>-1147445</wp:posOffset>
                </wp:positionH>
                <wp:positionV relativeFrom="paragraph">
                  <wp:posOffset>585470</wp:posOffset>
                </wp:positionV>
                <wp:extent cx="5458460" cy="971550"/>
                <wp:effectExtent l="0" t="0" r="8890" b="0"/>
                <wp:wrapNone/>
                <wp:docPr id="8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8460" cy="9715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21663D" w14:textId="77777777" w:rsidR="000E361B" w:rsidRDefault="000E361B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15A187" id="_x0000_s1028" style="position:absolute;left:0;text-align:left;margin-left:-90.35pt;margin-top:46.1pt;width:429.8pt;height:7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" fillcolor="#4bacc6" stroked="f">
                <v:textbox>
                  <w:txbxContent>
                    <w:p w14:paraId="0921663D" w14:textId="77777777" w:rsidR="000E361B" w:rsidRDefault="000E361B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cs="微软雅黑" w:hint="eastAsia"/>
          <w:sz w:val="56"/>
          <w:szCs w:val="56"/>
        </w:rPr>
        <w:tab/>
      </w:r>
    </w:p>
    <w:p w14:paraId="52BDBDA8" w14:textId="77777777" w:rsidR="000E361B" w:rsidRDefault="000E361B">
      <w:pPr>
        <w:tabs>
          <w:tab w:val="left" w:pos="6085"/>
        </w:tabs>
        <w:rPr>
          <w:rFonts w:ascii="微软雅黑" w:hAnsi="微软雅黑" w:cs="微软雅黑"/>
          <w:sz w:val="11"/>
          <w:szCs w:val="11"/>
        </w:rPr>
      </w:pPr>
    </w:p>
    <w:p w14:paraId="5421AED2" w14:textId="77777777" w:rsidR="000E361B" w:rsidRDefault="000E361B">
      <w:pPr>
        <w:tabs>
          <w:tab w:val="left" w:pos="6085"/>
        </w:tabs>
        <w:rPr>
          <w:rFonts w:ascii="微软雅黑" w:hAnsi="微软雅黑" w:cs="微软雅黑"/>
          <w:color w:val="F2F2F2" w:themeColor="background1" w:themeShade="F2"/>
          <w:sz w:val="32"/>
          <w:szCs w:val="32"/>
        </w:rPr>
      </w:pPr>
    </w:p>
    <w:p w14:paraId="2B3C917F" w14:textId="77777777" w:rsidR="000E361B" w:rsidRDefault="000E361B">
      <w:pPr>
        <w:tabs>
          <w:tab w:val="left" w:pos="6085"/>
        </w:tabs>
        <w:rPr>
          <w:rFonts w:ascii="微软雅黑" w:hAnsi="微软雅黑" w:cs="微软雅黑"/>
          <w:sz w:val="32"/>
          <w:szCs w:val="32"/>
        </w:rPr>
      </w:pPr>
    </w:p>
    <w:p w14:paraId="4DA67B7E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16"/>
          <w:szCs w:val="16"/>
        </w:rPr>
      </w:pPr>
    </w:p>
    <w:p w14:paraId="06DC801F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32"/>
          <w:szCs w:val="32"/>
        </w:rPr>
      </w:pPr>
    </w:p>
    <w:p w14:paraId="542BD597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32"/>
          <w:szCs w:val="32"/>
        </w:rPr>
      </w:pPr>
    </w:p>
    <w:p w14:paraId="30ADE1C4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32"/>
          <w:szCs w:val="32"/>
        </w:rPr>
      </w:pPr>
    </w:p>
    <w:p w14:paraId="19BAE2DD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32"/>
          <w:szCs w:val="32"/>
        </w:rPr>
      </w:pPr>
    </w:p>
    <w:p w14:paraId="319DF6C7" w14:textId="77777777" w:rsidR="000E361B" w:rsidRDefault="000E361B">
      <w:pPr>
        <w:tabs>
          <w:tab w:val="left" w:pos="6085"/>
        </w:tabs>
        <w:jc w:val="left"/>
        <w:rPr>
          <w:rFonts w:ascii="微软雅黑" w:hAnsi="微软雅黑" w:cs="微软雅黑"/>
          <w:sz w:val="32"/>
          <w:szCs w:val="32"/>
        </w:rPr>
      </w:pPr>
    </w:p>
    <w:p w14:paraId="1410F681" w14:textId="77777777" w:rsidR="000E361B" w:rsidRDefault="00003BD2">
      <w:pPr>
        <w:pStyle w:val="22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苏州寻息电子科技有限公司</w:t>
      </w:r>
    </w:p>
    <w:p w14:paraId="69CD6DE8" w14:textId="77777777" w:rsidR="000E361B" w:rsidRDefault="00003BD2">
      <w:pPr>
        <w:pStyle w:val="22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/>
          <w:sz w:val="32"/>
          <w:szCs w:val="32"/>
        </w:rPr>
        <w:t>Seekcy Tech Ltd.</w:t>
      </w:r>
    </w:p>
    <w:p w14:paraId="08FE3C38" w14:textId="77777777" w:rsidR="000E361B" w:rsidRDefault="00003BD2">
      <w:pPr>
        <w:pStyle w:val="22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版权所有 侵权必究</w:t>
      </w:r>
    </w:p>
    <w:p w14:paraId="1C58E924" w14:textId="77777777" w:rsidR="000E361B" w:rsidRDefault="00003BD2">
      <w:pPr>
        <w:pStyle w:val="22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/>
          <w:sz w:val="32"/>
          <w:szCs w:val="32"/>
        </w:rPr>
        <w:t>All rights reserved</w:t>
      </w:r>
    </w:p>
    <w:p w14:paraId="19F4D7C8" w14:textId="77777777" w:rsidR="000E361B" w:rsidRDefault="000E361B">
      <w:pPr>
        <w:widowControl/>
        <w:jc w:val="left"/>
        <w:rPr>
          <w:rFonts w:ascii="微软雅黑" w:hAnsi="微软雅黑"/>
          <w:sz w:val="30"/>
          <w:szCs w:val="30"/>
        </w:rPr>
      </w:pPr>
    </w:p>
    <w:p w14:paraId="6106D4FE" w14:textId="77777777" w:rsidR="000E361B" w:rsidRDefault="00003BD2">
      <w:pPr>
        <w:widowControl/>
        <w:adjustRightInd/>
        <w:snapToGrid/>
        <w:spacing w:line="240" w:lineRule="auto"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 w14:paraId="5E25FD19" w14:textId="77777777" w:rsidR="000E361B" w:rsidRDefault="00003BD2">
      <w:pPr>
        <w:jc w:val="center"/>
        <w:rPr>
          <w:rFonts w:ascii="微软雅黑" w:hAnsi="微软雅黑"/>
          <w:b/>
          <w:sz w:val="32"/>
        </w:rPr>
      </w:pPr>
      <w:r>
        <w:rPr>
          <w:rFonts w:ascii="微软雅黑" w:hAnsi="微软雅黑" w:hint="eastAsia"/>
          <w:b/>
          <w:sz w:val="32"/>
        </w:rPr>
        <w:lastRenderedPageBreak/>
        <w:t>目   录</w:t>
      </w:r>
    </w:p>
    <w:p w14:paraId="05ED6CC1" w14:textId="64BEEEF9" w:rsidR="00524ADE" w:rsidRPr="00524ADE" w:rsidRDefault="00003BD2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524ADE">
        <w:rPr>
          <w:b w:val="0"/>
          <w:sz w:val="21"/>
        </w:rPr>
        <w:fldChar w:fldCharType="begin"/>
      </w:r>
      <w:r w:rsidRPr="00524ADE">
        <w:rPr>
          <w:b w:val="0"/>
          <w:sz w:val="21"/>
        </w:rPr>
        <w:instrText xml:space="preserve"> TOC \o "1-4" \h \z \u </w:instrText>
      </w:r>
      <w:r w:rsidRPr="00524ADE">
        <w:rPr>
          <w:b w:val="0"/>
          <w:sz w:val="21"/>
        </w:rPr>
        <w:fldChar w:fldCharType="separate"/>
      </w:r>
      <w:hyperlink w:anchor="_Toc68090925" w:history="1">
        <w:r w:rsidR="00524ADE" w:rsidRPr="00524ADE">
          <w:rPr>
            <w:rStyle w:val="af4"/>
            <w:rFonts w:cs="微软雅黑"/>
            <w:noProof/>
          </w:rPr>
          <w:t>寻息</w:t>
        </w:r>
        <w:r w:rsidR="00524ADE" w:rsidRPr="00524ADE">
          <w:rPr>
            <w:rStyle w:val="af4"/>
            <w:rFonts w:cs="微软雅黑"/>
            <w:noProof/>
            <w:vertAlign w:val="superscript"/>
          </w:rPr>
          <w:t>®</w:t>
        </w:r>
        <w:r w:rsidR="00524ADE" w:rsidRPr="00524ADE">
          <w:rPr>
            <w:rStyle w:val="af4"/>
            <w:rFonts w:cs="微软雅黑"/>
            <w:noProof/>
          </w:rPr>
          <w:t>位置物联网开放平台   V2.6.0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_Toc68090925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</w:t>
        </w:r>
        <w:r w:rsidR="00524ADE" w:rsidRPr="00524ADE">
          <w:rPr>
            <w:noProof/>
            <w:webHidden/>
          </w:rPr>
          <w:fldChar w:fldCharType="end"/>
        </w:r>
      </w:hyperlink>
    </w:p>
    <w:p w14:paraId="0071D466" w14:textId="7061796F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0926" w:history="1">
        <w:r w:rsidR="00524ADE" w:rsidRPr="00524ADE">
          <w:rPr>
            <w:rStyle w:val="af4"/>
            <w:noProof/>
          </w:rPr>
          <w:t>一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总述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_Toc68090926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13</w:t>
        </w:r>
        <w:r w:rsidR="00524ADE" w:rsidRPr="00524ADE">
          <w:rPr>
            <w:noProof/>
            <w:webHidden/>
          </w:rPr>
          <w:fldChar w:fldCharType="end"/>
        </w:r>
      </w:hyperlink>
    </w:p>
    <w:p w14:paraId="29EE0DF2" w14:textId="27A228AF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0927" w:history="1">
        <w:r w:rsidR="00524ADE" w:rsidRPr="00524ADE">
          <w:rPr>
            <w:rStyle w:val="af4"/>
            <w:noProof/>
          </w:rPr>
          <w:t>二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新手指南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_Toc68090927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14</w:t>
        </w:r>
        <w:r w:rsidR="00524ADE" w:rsidRPr="00524ADE">
          <w:rPr>
            <w:noProof/>
            <w:webHidden/>
          </w:rPr>
          <w:fldChar w:fldCharType="end"/>
        </w:r>
      </w:hyperlink>
    </w:p>
    <w:p w14:paraId="2C99BBEE" w14:textId="5B7537BB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28" w:history="1">
        <w:r w:rsidR="00524ADE" w:rsidRPr="00524ADE">
          <w:rPr>
            <w:rStyle w:val="af4"/>
            <w:noProof/>
          </w:rPr>
          <w:t>2.1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接入指引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_Toc68090928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14</w:t>
        </w:r>
        <w:r w:rsidR="00524ADE" w:rsidRPr="00524ADE">
          <w:rPr>
            <w:noProof/>
            <w:webHidden/>
          </w:rPr>
          <w:fldChar w:fldCharType="end"/>
        </w:r>
      </w:hyperlink>
    </w:p>
    <w:p w14:paraId="20CB7596" w14:textId="7A0EB604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29" w:history="1">
        <w:r w:rsidR="00524ADE" w:rsidRPr="00524ADE">
          <w:rPr>
            <w:rStyle w:val="af4"/>
            <w:noProof/>
          </w:rPr>
          <w:t>2.2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接口概要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_Toc68090929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18</w:t>
        </w:r>
        <w:r w:rsidR="00524ADE" w:rsidRPr="00524ADE">
          <w:rPr>
            <w:noProof/>
            <w:webHidden/>
          </w:rPr>
          <w:fldChar w:fldCharType="end"/>
        </w:r>
      </w:hyperlink>
    </w:p>
    <w:p w14:paraId="386ACEB3" w14:textId="212EADCB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30" w:history="1">
        <w:r w:rsidR="00524ADE" w:rsidRPr="00524ADE">
          <w:rPr>
            <w:rStyle w:val="af4"/>
            <w:noProof/>
          </w:rPr>
          <w:t>2.3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接口鉴权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_Toc68090930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19</w:t>
        </w:r>
        <w:r w:rsidR="00524ADE" w:rsidRPr="00524ADE">
          <w:rPr>
            <w:noProof/>
            <w:webHidden/>
          </w:rPr>
          <w:fldChar w:fldCharType="end"/>
        </w:r>
      </w:hyperlink>
    </w:p>
    <w:p w14:paraId="74888AFE" w14:textId="6047CC9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31" w:history="1">
        <w:r w:rsidR="00524ADE" w:rsidRPr="00524ADE">
          <w:rPr>
            <w:rStyle w:val="af4"/>
            <w:noProof/>
            <w:kern w:val="44"/>
          </w:rPr>
          <w:t>2.4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  <w:kern w:val="44"/>
          </w:rPr>
          <w:t>获取</w:t>
        </w:r>
        <w:r w:rsidR="00524ADE" w:rsidRPr="00524ADE">
          <w:rPr>
            <w:rStyle w:val="af4"/>
            <w:noProof/>
            <w:kern w:val="44"/>
          </w:rPr>
          <w:t>AccessToken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_Toc68090931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19</w:t>
        </w:r>
        <w:r w:rsidR="00524ADE" w:rsidRPr="00524ADE">
          <w:rPr>
            <w:noProof/>
            <w:webHidden/>
          </w:rPr>
          <w:fldChar w:fldCharType="end"/>
        </w:r>
      </w:hyperlink>
    </w:p>
    <w:p w14:paraId="35493240" w14:textId="70EB4A5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2" w:history="1">
        <w:r w:rsidR="00524ADE" w:rsidRPr="00524ADE">
          <w:rPr>
            <w:rStyle w:val="af4"/>
            <w:i w:val="0"/>
            <w:iCs w:val="0"/>
            <w:noProof/>
          </w:rPr>
          <w:t>2.4.1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419A461" w14:textId="5D497CF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3" w:history="1">
        <w:r w:rsidR="00524ADE" w:rsidRPr="00524ADE">
          <w:rPr>
            <w:rStyle w:val="af4"/>
            <w:i w:val="0"/>
            <w:iCs w:val="0"/>
            <w:noProof/>
          </w:rPr>
          <w:t>2.4.2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6C402FD" w14:textId="786D10E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4" w:history="1">
        <w:r w:rsidR="00524ADE" w:rsidRPr="00524ADE">
          <w:rPr>
            <w:rStyle w:val="af4"/>
            <w:i w:val="0"/>
            <w:iCs w:val="0"/>
            <w:noProof/>
          </w:rPr>
          <w:t>2.4.3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8B39760" w14:textId="5FC051A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5" w:history="1">
        <w:r w:rsidR="00524ADE" w:rsidRPr="00524ADE">
          <w:rPr>
            <w:rStyle w:val="af4"/>
            <w:i w:val="0"/>
            <w:iCs w:val="0"/>
            <w:noProof/>
          </w:rPr>
          <w:t>2.4.4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CC31444" w14:textId="67DA02B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36" w:history="1">
        <w:r w:rsidR="00524ADE" w:rsidRPr="00524ADE">
          <w:rPr>
            <w:rStyle w:val="af4"/>
            <w:noProof/>
            <w:kern w:val="44"/>
          </w:rPr>
          <w:t>2.5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  <w:kern w:val="44"/>
          </w:rPr>
          <w:t>刷新</w:t>
        </w:r>
        <w:r w:rsidR="00524ADE" w:rsidRPr="00524ADE">
          <w:rPr>
            <w:rStyle w:val="af4"/>
            <w:noProof/>
            <w:kern w:val="44"/>
          </w:rPr>
          <w:t>AccessToken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_Toc68090936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21</w:t>
        </w:r>
        <w:r w:rsidR="00524ADE" w:rsidRPr="00524ADE">
          <w:rPr>
            <w:noProof/>
            <w:webHidden/>
          </w:rPr>
          <w:fldChar w:fldCharType="end"/>
        </w:r>
      </w:hyperlink>
    </w:p>
    <w:p w14:paraId="62ED5F19" w14:textId="271FD10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7" w:history="1">
        <w:r w:rsidR="00524ADE" w:rsidRPr="00524ADE">
          <w:rPr>
            <w:rStyle w:val="af4"/>
            <w:i w:val="0"/>
            <w:iCs w:val="0"/>
            <w:noProof/>
          </w:rPr>
          <w:t>2.5.1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7663F96" w14:textId="3395CAD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8" w:history="1">
        <w:r w:rsidR="00524ADE" w:rsidRPr="00524ADE">
          <w:rPr>
            <w:rStyle w:val="af4"/>
            <w:i w:val="0"/>
            <w:iCs w:val="0"/>
            <w:noProof/>
          </w:rPr>
          <w:t>2.5.2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8A240D9" w14:textId="31B8EFD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39" w:history="1">
        <w:r w:rsidR="00524ADE" w:rsidRPr="00524ADE">
          <w:rPr>
            <w:rStyle w:val="af4"/>
            <w:i w:val="0"/>
            <w:iCs w:val="0"/>
            <w:noProof/>
          </w:rPr>
          <w:t>2.5.3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_Toc68090939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39E9920" w14:textId="02477DC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0" w:history="1">
        <w:r w:rsidR="00524ADE" w:rsidRPr="00524ADE">
          <w:rPr>
            <w:rStyle w:val="af4"/>
            <w:i w:val="0"/>
            <w:iCs w:val="0"/>
            <w:noProof/>
          </w:rPr>
          <w:t>2.5.4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66547BA" w14:textId="624A00D5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0941" w:history="1">
        <w:r w:rsidR="00524ADE" w:rsidRPr="00524ADE">
          <w:rPr>
            <w:rStyle w:val="af4"/>
            <w:noProof/>
          </w:rPr>
          <w:t>三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建筑列表查询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_Toc68090941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22</w:t>
        </w:r>
        <w:r w:rsidR="00524ADE" w:rsidRPr="00524ADE">
          <w:rPr>
            <w:noProof/>
            <w:webHidden/>
          </w:rPr>
          <w:fldChar w:fldCharType="end"/>
        </w:r>
      </w:hyperlink>
    </w:p>
    <w:p w14:paraId="667D8202" w14:textId="079F717D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42" w:history="1">
        <w:r w:rsidR="00524ADE" w:rsidRPr="00524ADE">
          <w:rPr>
            <w:rStyle w:val="af4"/>
            <w:noProof/>
            <w:kern w:val="44"/>
          </w:rPr>
          <w:t>3.1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  <w:kern w:val="44"/>
          </w:rPr>
          <w:t>检查登录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_Toc68090942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22</w:t>
        </w:r>
        <w:r w:rsidR="00524ADE" w:rsidRPr="00524ADE">
          <w:rPr>
            <w:noProof/>
            <w:webHidden/>
          </w:rPr>
          <w:fldChar w:fldCharType="end"/>
        </w:r>
      </w:hyperlink>
    </w:p>
    <w:p w14:paraId="77F185F4" w14:textId="61CF7A8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3" w:history="1">
        <w:r w:rsidR="00524ADE" w:rsidRPr="00524ADE">
          <w:rPr>
            <w:rStyle w:val="af4"/>
            <w:i w:val="0"/>
            <w:iCs w:val="0"/>
            <w:noProof/>
          </w:rPr>
          <w:t>3.1.1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7ACCBD1" w14:textId="4E755FA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4" w:history="1">
        <w:r w:rsidR="00524ADE" w:rsidRPr="00524ADE">
          <w:rPr>
            <w:rStyle w:val="af4"/>
            <w:i w:val="0"/>
            <w:iCs w:val="0"/>
            <w:noProof/>
          </w:rPr>
          <w:t>3.1.2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B13D33E" w14:textId="3D3B7EB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5" w:history="1">
        <w:r w:rsidR="00524ADE" w:rsidRPr="00524ADE">
          <w:rPr>
            <w:rStyle w:val="af4"/>
            <w:i w:val="0"/>
            <w:iCs w:val="0"/>
            <w:noProof/>
          </w:rPr>
          <w:t>3.1.3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29B9B7D" w14:textId="3163E62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6" w:history="1">
        <w:r w:rsidR="00524ADE" w:rsidRPr="00524ADE">
          <w:rPr>
            <w:rStyle w:val="af4"/>
            <w:i w:val="0"/>
            <w:iCs w:val="0"/>
            <w:noProof/>
          </w:rPr>
          <w:t>3.1.4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6A8B318" w14:textId="746714D7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47" w:history="1">
        <w:r w:rsidR="00524ADE" w:rsidRPr="00524ADE">
          <w:rPr>
            <w:rStyle w:val="af4"/>
            <w:noProof/>
          </w:rPr>
          <w:t>3.2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建筑列表查询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_Toc68090947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23</w:t>
        </w:r>
        <w:r w:rsidR="00524ADE" w:rsidRPr="00524ADE">
          <w:rPr>
            <w:noProof/>
            <w:webHidden/>
          </w:rPr>
          <w:fldChar w:fldCharType="end"/>
        </w:r>
      </w:hyperlink>
    </w:p>
    <w:p w14:paraId="40EB91C3" w14:textId="060C665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8" w:history="1">
        <w:r w:rsidR="00524ADE" w:rsidRPr="00524ADE">
          <w:rPr>
            <w:rStyle w:val="af4"/>
            <w:i w:val="0"/>
            <w:iCs w:val="0"/>
            <w:noProof/>
          </w:rPr>
          <w:t>3.2.1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843AB00" w14:textId="2E414F0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49" w:history="1">
        <w:r w:rsidR="00524ADE" w:rsidRPr="00524ADE">
          <w:rPr>
            <w:rStyle w:val="af4"/>
            <w:i w:val="0"/>
            <w:iCs w:val="0"/>
            <w:noProof/>
          </w:rPr>
          <w:t>3.2.2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_Toc68090949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703EB94" w14:textId="7FE30E4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0" w:history="1">
        <w:r w:rsidR="00524ADE" w:rsidRPr="00524ADE">
          <w:rPr>
            <w:rStyle w:val="af4"/>
            <w:i w:val="0"/>
            <w:iCs w:val="0"/>
            <w:noProof/>
          </w:rPr>
          <w:t>3.2.3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C7158AA" w14:textId="26786AB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1" w:history="1">
        <w:r w:rsidR="00524ADE" w:rsidRPr="00524ADE">
          <w:rPr>
            <w:rStyle w:val="af4"/>
            <w:i w:val="0"/>
            <w:iCs w:val="0"/>
            <w:noProof/>
          </w:rPr>
          <w:t>3.2.4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363720A" w14:textId="40DA3A66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0952" w:history="1">
        <w:r w:rsidR="00524ADE" w:rsidRPr="00524ADE">
          <w:rPr>
            <w:rStyle w:val="af4"/>
            <w:noProof/>
          </w:rPr>
          <w:t>四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设备管理API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_Toc68090952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25</w:t>
        </w:r>
        <w:r w:rsidR="00524ADE" w:rsidRPr="00524ADE">
          <w:rPr>
            <w:noProof/>
            <w:webHidden/>
          </w:rPr>
          <w:fldChar w:fldCharType="end"/>
        </w:r>
      </w:hyperlink>
    </w:p>
    <w:p w14:paraId="391A9BE9" w14:textId="55A1688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53" w:history="1">
        <w:r w:rsidR="00524ADE" w:rsidRPr="00524ADE">
          <w:rPr>
            <w:rStyle w:val="af4"/>
            <w:noProof/>
          </w:rPr>
          <w:t>4.1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基站列表查询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_Toc68090953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25</w:t>
        </w:r>
        <w:r w:rsidR="00524ADE" w:rsidRPr="00524ADE">
          <w:rPr>
            <w:noProof/>
            <w:webHidden/>
          </w:rPr>
          <w:fldChar w:fldCharType="end"/>
        </w:r>
      </w:hyperlink>
    </w:p>
    <w:p w14:paraId="4CDC0EEA" w14:textId="7346F3B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4" w:history="1">
        <w:r w:rsidR="00524ADE" w:rsidRPr="00524ADE">
          <w:rPr>
            <w:rStyle w:val="af4"/>
            <w:i w:val="0"/>
            <w:iCs w:val="0"/>
            <w:noProof/>
          </w:rPr>
          <w:t>4.1.1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134F59C" w14:textId="7F0ECF0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5" w:history="1">
        <w:r w:rsidR="00524ADE" w:rsidRPr="00524ADE">
          <w:rPr>
            <w:rStyle w:val="af4"/>
            <w:i w:val="0"/>
            <w:iCs w:val="0"/>
            <w:noProof/>
          </w:rPr>
          <w:t>4.1.2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7BF29E7" w14:textId="0109E0A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6" w:history="1">
        <w:r w:rsidR="00524ADE" w:rsidRPr="00524ADE">
          <w:rPr>
            <w:rStyle w:val="af4"/>
            <w:i w:val="0"/>
            <w:iCs w:val="0"/>
            <w:noProof/>
          </w:rPr>
          <w:t>4.1.3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BB760A7" w14:textId="5D99358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7" w:history="1">
        <w:r w:rsidR="00524ADE" w:rsidRPr="00524ADE">
          <w:rPr>
            <w:rStyle w:val="af4"/>
            <w:i w:val="0"/>
            <w:iCs w:val="0"/>
            <w:noProof/>
          </w:rPr>
          <w:t>4.1.4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27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503C96D" w14:textId="33544A75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58" w:history="1">
        <w:r w:rsidR="00524ADE" w:rsidRPr="00524ADE">
          <w:rPr>
            <w:rStyle w:val="af4"/>
            <w:noProof/>
          </w:rPr>
          <w:t>4.2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iBeacon</w:t>
        </w:r>
        <w:r w:rsidR="00524ADE" w:rsidRPr="00524ADE">
          <w:rPr>
            <w:rStyle w:val="af4"/>
            <w:noProof/>
          </w:rPr>
          <w:t>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_Toc68090958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30</w:t>
        </w:r>
        <w:r w:rsidR="00524ADE" w:rsidRPr="00524ADE">
          <w:rPr>
            <w:noProof/>
            <w:webHidden/>
          </w:rPr>
          <w:fldChar w:fldCharType="end"/>
        </w:r>
      </w:hyperlink>
    </w:p>
    <w:p w14:paraId="1D531D83" w14:textId="0F24C65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59" w:history="1">
        <w:r w:rsidR="00524ADE" w:rsidRPr="00524ADE">
          <w:rPr>
            <w:rStyle w:val="af4"/>
            <w:i w:val="0"/>
            <w:iCs w:val="0"/>
            <w:noProof/>
          </w:rPr>
          <w:t>4.2.1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_Toc68090959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89FE5F0" w14:textId="4B9DF61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0" w:history="1">
        <w:r w:rsidR="00524ADE" w:rsidRPr="00524ADE">
          <w:rPr>
            <w:rStyle w:val="af4"/>
            <w:i w:val="0"/>
            <w:iCs w:val="0"/>
            <w:noProof/>
          </w:rPr>
          <w:t>4.2.2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944D645" w14:textId="0992356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1" w:history="1">
        <w:r w:rsidR="00524ADE" w:rsidRPr="00524ADE">
          <w:rPr>
            <w:rStyle w:val="af4"/>
            <w:i w:val="0"/>
            <w:iCs w:val="0"/>
            <w:noProof/>
          </w:rPr>
          <w:t>4.2.3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0DCE3BD" w14:textId="62D4AE9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2" w:history="1">
        <w:r w:rsidR="00524ADE" w:rsidRPr="00524ADE">
          <w:rPr>
            <w:rStyle w:val="af4"/>
            <w:i w:val="0"/>
            <w:iCs w:val="0"/>
            <w:noProof/>
          </w:rPr>
          <w:t>4.2.4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519BF39" w14:textId="6B054AA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63" w:history="1">
        <w:r w:rsidR="00524ADE" w:rsidRPr="00524ADE">
          <w:rPr>
            <w:rStyle w:val="af4"/>
            <w:noProof/>
          </w:rPr>
          <w:t>4.3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探测器列表查询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_Toc68090963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32</w:t>
        </w:r>
        <w:r w:rsidR="00524ADE" w:rsidRPr="00524ADE">
          <w:rPr>
            <w:noProof/>
            <w:webHidden/>
          </w:rPr>
          <w:fldChar w:fldCharType="end"/>
        </w:r>
      </w:hyperlink>
    </w:p>
    <w:p w14:paraId="27C9C766" w14:textId="5CFCA2A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4" w:history="1">
        <w:r w:rsidR="00524ADE" w:rsidRPr="00524ADE">
          <w:rPr>
            <w:rStyle w:val="af4"/>
            <w:i w:val="0"/>
            <w:iCs w:val="0"/>
            <w:noProof/>
          </w:rPr>
          <w:t>4.3.1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2F357CB" w14:textId="0DA8C55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5" w:history="1">
        <w:r w:rsidR="00524ADE" w:rsidRPr="00524ADE">
          <w:rPr>
            <w:rStyle w:val="af4"/>
            <w:i w:val="0"/>
            <w:iCs w:val="0"/>
            <w:noProof/>
          </w:rPr>
          <w:t>4.3.2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C7BC204" w14:textId="302A98E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6" w:history="1">
        <w:r w:rsidR="00524ADE" w:rsidRPr="00524ADE">
          <w:rPr>
            <w:rStyle w:val="af4"/>
            <w:i w:val="0"/>
            <w:iCs w:val="0"/>
            <w:noProof/>
          </w:rPr>
          <w:t>4.3.3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2CEE0EE" w14:textId="6D9F7F5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7" w:history="1">
        <w:r w:rsidR="00524ADE" w:rsidRPr="00524ADE">
          <w:rPr>
            <w:rStyle w:val="af4"/>
            <w:i w:val="0"/>
            <w:iCs w:val="0"/>
            <w:noProof/>
          </w:rPr>
          <w:t>4.3.4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597F443" w14:textId="7F18E39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68" w:history="1">
        <w:r w:rsidR="00524ADE" w:rsidRPr="00524ADE">
          <w:rPr>
            <w:rStyle w:val="af4"/>
            <w:noProof/>
          </w:rPr>
          <w:t>4.4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标签列表查询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_Toc68090968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34</w:t>
        </w:r>
        <w:r w:rsidR="00524ADE" w:rsidRPr="00524ADE">
          <w:rPr>
            <w:noProof/>
            <w:webHidden/>
          </w:rPr>
          <w:fldChar w:fldCharType="end"/>
        </w:r>
      </w:hyperlink>
    </w:p>
    <w:p w14:paraId="0182741A" w14:textId="757E3F6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69" w:history="1">
        <w:r w:rsidR="00524ADE" w:rsidRPr="00524ADE">
          <w:rPr>
            <w:rStyle w:val="af4"/>
            <w:i w:val="0"/>
            <w:iCs w:val="0"/>
            <w:noProof/>
          </w:rPr>
          <w:t>4.4.1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_Toc68090969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4ACC10C" w14:textId="5008FF5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0" w:history="1">
        <w:r w:rsidR="00524ADE" w:rsidRPr="00524ADE">
          <w:rPr>
            <w:rStyle w:val="af4"/>
            <w:i w:val="0"/>
            <w:iCs w:val="0"/>
            <w:noProof/>
          </w:rPr>
          <w:t>4.4.2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276944B" w14:textId="67A0F6A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1" w:history="1">
        <w:r w:rsidR="00524ADE" w:rsidRPr="00524ADE">
          <w:rPr>
            <w:rStyle w:val="af4"/>
            <w:i w:val="0"/>
            <w:iCs w:val="0"/>
            <w:noProof/>
          </w:rPr>
          <w:t>4.4.3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A23E9A7" w14:textId="27FCC7D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2" w:history="1">
        <w:r w:rsidR="00524ADE" w:rsidRPr="00524ADE">
          <w:rPr>
            <w:rStyle w:val="af4"/>
            <w:i w:val="0"/>
            <w:iCs w:val="0"/>
            <w:noProof/>
          </w:rPr>
          <w:t>4.4.4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EC7958A" w14:textId="7008486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73" w:history="1">
        <w:r w:rsidR="00524ADE" w:rsidRPr="00524ADE">
          <w:rPr>
            <w:rStyle w:val="af4"/>
            <w:noProof/>
          </w:rPr>
          <w:t>4.5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标签新增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_Toc68090973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37</w:t>
        </w:r>
        <w:r w:rsidR="00524ADE" w:rsidRPr="00524ADE">
          <w:rPr>
            <w:noProof/>
            <w:webHidden/>
          </w:rPr>
          <w:fldChar w:fldCharType="end"/>
        </w:r>
      </w:hyperlink>
    </w:p>
    <w:p w14:paraId="29C0C239" w14:textId="31ECE91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4" w:history="1">
        <w:r w:rsidR="00524ADE" w:rsidRPr="00524ADE">
          <w:rPr>
            <w:rStyle w:val="af4"/>
            <w:i w:val="0"/>
            <w:iCs w:val="0"/>
            <w:noProof/>
          </w:rPr>
          <w:t>4.5.1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2E7DE8B" w14:textId="52FDD3E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5" w:history="1">
        <w:r w:rsidR="00524ADE" w:rsidRPr="00524ADE">
          <w:rPr>
            <w:rStyle w:val="af4"/>
            <w:i w:val="0"/>
            <w:iCs w:val="0"/>
            <w:noProof/>
          </w:rPr>
          <w:t>4.5.2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4517287" w14:textId="0681FDA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6" w:history="1">
        <w:r w:rsidR="00524ADE" w:rsidRPr="00524ADE">
          <w:rPr>
            <w:rStyle w:val="af4"/>
            <w:i w:val="0"/>
            <w:iCs w:val="0"/>
            <w:noProof/>
          </w:rPr>
          <w:t>4.5.3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3A3A4CB" w14:textId="797184F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7" w:history="1">
        <w:r w:rsidR="00524ADE" w:rsidRPr="00524ADE">
          <w:rPr>
            <w:rStyle w:val="af4"/>
            <w:i w:val="0"/>
            <w:iCs w:val="0"/>
            <w:noProof/>
          </w:rPr>
          <w:t>4.5.4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7F5F468" w14:textId="5EA14C3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78" w:history="1">
        <w:r w:rsidR="00524ADE" w:rsidRPr="00524ADE">
          <w:rPr>
            <w:rStyle w:val="af4"/>
            <w:noProof/>
          </w:rPr>
          <w:t>4.6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标签删除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_Toc68090978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38</w:t>
        </w:r>
        <w:r w:rsidR="00524ADE" w:rsidRPr="00524ADE">
          <w:rPr>
            <w:noProof/>
            <w:webHidden/>
          </w:rPr>
          <w:fldChar w:fldCharType="end"/>
        </w:r>
      </w:hyperlink>
    </w:p>
    <w:p w14:paraId="61AE32F0" w14:textId="619909C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79" w:history="1">
        <w:r w:rsidR="00524ADE" w:rsidRPr="00524ADE">
          <w:rPr>
            <w:rStyle w:val="af4"/>
            <w:i w:val="0"/>
            <w:iCs w:val="0"/>
            <w:noProof/>
          </w:rPr>
          <w:t>4.6.1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_Toc68090979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2E5165F" w14:textId="0F97007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0" w:history="1">
        <w:r w:rsidR="00524ADE" w:rsidRPr="00524ADE">
          <w:rPr>
            <w:rStyle w:val="af4"/>
            <w:i w:val="0"/>
            <w:iCs w:val="0"/>
            <w:noProof/>
          </w:rPr>
          <w:t>4.6.2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9983E02" w14:textId="76566ED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1" w:history="1">
        <w:r w:rsidR="00524ADE" w:rsidRPr="00524ADE">
          <w:rPr>
            <w:rStyle w:val="af4"/>
            <w:i w:val="0"/>
            <w:iCs w:val="0"/>
            <w:noProof/>
          </w:rPr>
          <w:t>4.6.3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08FCA8A" w14:textId="7C80DDE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2" w:history="1">
        <w:r w:rsidR="00524ADE" w:rsidRPr="00524ADE">
          <w:rPr>
            <w:rStyle w:val="af4"/>
            <w:i w:val="0"/>
            <w:iCs w:val="0"/>
            <w:noProof/>
          </w:rPr>
          <w:t>4.6.4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759D49D" w14:textId="3733DBBE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83" w:history="1">
        <w:r w:rsidR="00524ADE" w:rsidRPr="00524ADE">
          <w:rPr>
            <w:rStyle w:val="af4"/>
            <w:noProof/>
          </w:rPr>
          <w:t>4.7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根据终端</w:t>
        </w:r>
        <w:r w:rsidR="00524ADE" w:rsidRPr="00524ADE">
          <w:rPr>
            <w:rStyle w:val="af4"/>
            <w:noProof/>
          </w:rPr>
          <w:t>mac</w:t>
        </w:r>
        <w:r w:rsidR="00524ADE" w:rsidRPr="00524ADE">
          <w:rPr>
            <w:rStyle w:val="af4"/>
            <w:noProof/>
          </w:rPr>
          <w:t>获取设备电量等信息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_Toc68090983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39</w:t>
        </w:r>
        <w:r w:rsidR="00524ADE" w:rsidRPr="00524ADE">
          <w:rPr>
            <w:noProof/>
            <w:webHidden/>
          </w:rPr>
          <w:fldChar w:fldCharType="end"/>
        </w:r>
      </w:hyperlink>
    </w:p>
    <w:p w14:paraId="7C3E8BFC" w14:textId="4D07BF8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4" w:history="1">
        <w:r w:rsidR="00524ADE" w:rsidRPr="00524ADE">
          <w:rPr>
            <w:rStyle w:val="af4"/>
            <w:i w:val="0"/>
            <w:iCs w:val="0"/>
            <w:noProof/>
          </w:rPr>
          <w:t>4.7.1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39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68D338B" w14:textId="2591113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5" w:history="1">
        <w:r w:rsidR="00524ADE" w:rsidRPr="00524ADE">
          <w:rPr>
            <w:rStyle w:val="af4"/>
            <w:i w:val="0"/>
            <w:iCs w:val="0"/>
            <w:noProof/>
          </w:rPr>
          <w:t>4.7.2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1FF0BAC" w14:textId="15A9DCE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6" w:history="1">
        <w:r w:rsidR="00524ADE" w:rsidRPr="00524ADE">
          <w:rPr>
            <w:rStyle w:val="af4"/>
            <w:i w:val="0"/>
            <w:iCs w:val="0"/>
            <w:noProof/>
          </w:rPr>
          <w:t>4.7.3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06FBDD1" w14:textId="6545499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7" w:history="1">
        <w:r w:rsidR="00524ADE" w:rsidRPr="00524ADE">
          <w:rPr>
            <w:rStyle w:val="af4"/>
            <w:i w:val="0"/>
            <w:iCs w:val="0"/>
            <w:noProof/>
          </w:rPr>
          <w:t>4.7.4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9D1F057" w14:textId="751BF75E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88" w:history="1">
        <w:r w:rsidR="00524ADE" w:rsidRPr="00524ADE">
          <w:rPr>
            <w:rStyle w:val="af4"/>
            <w:noProof/>
          </w:rPr>
          <w:t>4.8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模组列表获取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_Toc68090988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41</w:t>
        </w:r>
        <w:r w:rsidR="00524ADE" w:rsidRPr="00524ADE">
          <w:rPr>
            <w:noProof/>
            <w:webHidden/>
          </w:rPr>
          <w:fldChar w:fldCharType="end"/>
        </w:r>
      </w:hyperlink>
    </w:p>
    <w:p w14:paraId="45FE0548" w14:textId="3DCF769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89" w:history="1">
        <w:r w:rsidR="00524ADE" w:rsidRPr="00524ADE">
          <w:rPr>
            <w:rStyle w:val="af4"/>
            <w:i w:val="0"/>
            <w:iCs w:val="0"/>
            <w:noProof/>
          </w:rPr>
          <w:t>4.8.1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_Toc68090989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D1D8687" w14:textId="3FD054D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0" w:history="1">
        <w:r w:rsidR="00524ADE" w:rsidRPr="00524ADE">
          <w:rPr>
            <w:rStyle w:val="af4"/>
            <w:i w:val="0"/>
            <w:iCs w:val="0"/>
            <w:noProof/>
          </w:rPr>
          <w:t>4.8.2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0BECE0C" w14:textId="27C063A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1" w:history="1">
        <w:r w:rsidR="00524ADE" w:rsidRPr="00524ADE">
          <w:rPr>
            <w:rStyle w:val="af4"/>
            <w:i w:val="0"/>
            <w:iCs w:val="0"/>
            <w:noProof/>
          </w:rPr>
          <w:t>4.8.3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2F37682" w14:textId="23C7A36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2" w:history="1">
        <w:r w:rsidR="00524ADE" w:rsidRPr="00524ADE">
          <w:rPr>
            <w:rStyle w:val="af4"/>
            <w:i w:val="0"/>
            <w:iCs w:val="0"/>
            <w:noProof/>
          </w:rPr>
          <w:t>4.8.4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1160C06" w14:textId="2E85AF20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93" w:history="1">
        <w:r w:rsidR="00524ADE" w:rsidRPr="00524ADE">
          <w:rPr>
            <w:rStyle w:val="af4"/>
            <w:noProof/>
          </w:rPr>
          <w:t>4.9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混合模组新增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_Toc68090993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44</w:t>
        </w:r>
        <w:r w:rsidR="00524ADE" w:rsidRPr="00524ADE">
          <w:rPr>
            <w:noProof/>
            <w:webHidden/>
          </w:rPr>
          <w:fldChar w:fldCharType="end"/>
        </w:r>
      </w:hyperlink>
    </w:p>
    <w:p w14:paraId="75D84839" w14:textId="690BA8D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4" w:history="1">
        <w:r w:rsidR="00524ADE" w:rsidRPr="00524ADE">
          <w:rPr>
            <w:rStyle w:val="af4"/>
            <w:i w:val="0"/>
            <w:iCs w:val="0"/>
            <w:noProof/>
          </w:rPr>
          <w:t>4.9.1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557B144" w14:textId="69DCA81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5" w:history="1">
        <w:r w:rsidR="00524ADE" w:rsidRPr="00524ADE">
          <w:rPr>
            <w:rStyle w:val="af4"/>
            <w:i w:val="0"/>
            <w:iCs w:val="0"/>
            <w:noProof/>
          </w:rPr>
          <w:t>4.9.2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038293D" w14:textId="2E35D6B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6" w:history="1">
        <w:r w:rsidR="00524ADE" w:rsidRPr="00524ADE">
          <w:rPr>
            <w:rStyle w:val="af4"/>
            <w:i w:val="0"/>
            <w:iCs w:val="0"/>
            <w:noProof/>
          </w:rPr>
          <w:t>4.9.3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592D117" w14:textId="6EE11A9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7" w:history="1">
        <w:r w:rsidR="00524ADE" w:rsidRPr="00524ADE">
          <w:rPr>
            <w:rStyle w:val="af4"/>
            <w:i w:val="0"/>
            <w:iCs w:val="0"/>
            <w:noProof/>
          </w:rPr>
          <w:t>4.9.4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C6C4794" w14:textId="2D2CE50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0998" w:history="1">
        <w:r w:rsidR="00524ADE" w:rsidRPr="00524ADE">
          <w:rPr>
            <w:rStyle w:val="af4"/>
            <w:noProof/>
          </w:rPr>
          <w:t>4.10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物联网终端新增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_Toc68090998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46</w:t>
        </w:r>
        <w:r w:rsidR="00524ADE" w:rsidRPr="00524ADE">
          <w:rPr>
            <w:noProof/>
            <w:webHidden/>
          </w:rPr>
          <w:fldChar w:fldCharType="end"/>
        </w:r>
      </w:hyperlink>
    </w:p>
    <w:p w14:paraId="6102EC01" w14:textId="468BAF2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0999" w:history="1">
        <w:r w:rsidR="00524ADE" w:rsidRPr="00524ADE">
          <w:rPr>
            <w:rStyle w:val="af4"/>
            <w:i w:val="0"/>
            <w:iCs w:val="0"/>
            <w:noProof/>
          </w:rPr>
          <w:t>4.10.1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_Toc68090999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824CA4A" w14:textId="7678605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0" w:history="1">
        <w:r w:rsidR="00524ADE" w:rsidRPr="00524ADE">
          <w:rPr>
            <w:rStyle w:val="af4"/>
            <w:i w:val="0"/>
            <w:iCs w:val="0"/>
            <w:noProof/>
          </w:rPr>
          <w:t>4.10.2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6715040" w14:textId="63876A2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1" w:history="1">
        <w:r w:rsidR="00524ADE" w:rsidRPr="00524ADE">
          <w:rPr>
            <w:rStyle w:val="af4"/>
            <w:i w:val="0"/>
            <w:iCs w:val="0"/>
            <w:noProof/>
          </w:rPr>
          <w:t>4.10.3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4207927" w14:textId="40F0809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2" w:history="1">
        <w:r w:rsidR="00524ADE" w:rsidRPr="00524ADE">
          <w:rPr>
            <w:rStyle w:val="af4"/>
            <w:i w:val="0"/>
            <w:iCs w:val="0"/>
            <w:noProof/>
          </w:rPr>
          <w:t>4.10.4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CD46EBC" w14:textId="7E81A276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03" w:history="1">
        <w:r w:rsidR="00524ADE" w:rsidRPr="00524ADE">
          <w:rPr>
            <w:rStyle w:val="af4"/>
            <w:noProof/>
          </w:rPr>
          <w:t>4.11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物联网模组终端删除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_Toc68091003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47</w:t>
        </w:r>
        <w:r w:rsidR="00524ADE" w:rsidRPr="00524ADE">
          <w:rPr>
            <w:noProof/>
            <w:webHidden/>
          </w:rPr>
          <w:fldChar w:fldCharType="end"/>
        </w:r>
      </w:hyperlink>
    </w:p>
    <w:p w14:paraId="2CA90A86" w14:textId="4ECB6E9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4" w:history="1">
        <w:r w:rsidR="00524ADE" w:rsidRPr="00524ADE">
          <w:rPr>
            <w:rStyle w:val="af4"/>
            <w:i w:val="0"/>
            <w:iCs w:val="0"/>
            <w:noProof/>
          </w:rPr>
          <w:t>4.11.1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C0583A1" w14:textId="05F25C2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5" w:history="1">
        <w:r w:rsidR="00524ADE" w:rsidRPr="00524ADE">
          <w:rPr>
            <w:rStyle w:val="af4"/>
            <w:i w:val="0"/>
            <w:iCs w:val="0"/>
            <w:noProof/>
          </w:rPr>
          <w:t>4.11.2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A97A63C" w14:textId="35C0984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6" w:history="1">
        <w:r w:rsidR="00524ADE" w:rsidRPr="00524ADE">
          <w:rPr>
            <w:rStyle w:val="af4"/>
            <w:i w:val="0"/>
            <w:iCs w:val="0"/>
            <w:noProof/>
          </w:rPr>
          <w:t>4.11.3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6D11142" w14:textId="15481C0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7" w:history="1">
        <w:r w:rsidR="00524ADE" w:rsidRPr="00524ADE">
          <w:rPr>
            <w:rStyle w:val="af4"/>
            <w:i w:val="0"/>
            <w:iCs w:val="0"/>
            <w:noProof/>
          </w:rPr>
          <w:t>4.11.4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D8FD310" w14:textId="023FA387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08" w:history="1">
        <w:r w:rsidR="00524ADE" w:rsidRPr="00524ADE">
          <w:rPr>
            <w:rStyle w:val="af4"/>
            <w:noProof/>
          </w:rPr>
          <w:t>4.12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AOA</w:t>
        </w:r>
        <w:r w:rsidR="00524ADE" w:rsidRPr="00524ADE">
          <w:rPr>
            <w:rStyle w:val="af4"/>
            <w:noProof/>
          </w:rPr>
          <w:t>引擎列表查询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_Toc68091008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48</w:t>
        </w:r>
        <w:r w:rsidR="00524ADE" w:rsidRPr="00524ADE">
          <w:rPr>
            <w:noProof/>
            <w:webHidden/>
          </w:rPr>
          <w:fldChar w:fldCharType="end"/>
        </w:r>
      </w:hyperlink>
    </w:p>
    <w:p w14:paraId="41A0EE98" w14:textId="4C77AC0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09" w:history="1">
        <w:r w:rsidR="00524ADE" w:rsidRPr="00524ADE">
          <w:rPr>
            <w:rStyle w:val="af4"/>
            <w:i w:val="0"/>
            <w:iCs w:val="0"/>
            <w:noProof/>
          </w:rPr>
          <w:t>4.12.1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_Toc68091009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5EE18B5" w14:textId="1563FE6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0" w:history="1">
        <w:r w:rsidR="00524ADE" w:rsidRPr="00524ADE">
          <w:rPr>
            <w:rStyle w:val="af4"/>
            <w:i w:val="0"/>
            <w:iCs w:val="0"/>
            <w:noProof/>
          </w:rPr>
          <w:t>4.12.2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A36A947" w14:textId="4375893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1" w:history="1">
        <w:r w:rsidR="00524ADE" w:rsidRPr="00524ADE">
          <w:rPr>
            <w:rStyle w:val="af4"/>
            <w:i w:val="0"/>
            <w:iCs w:val="0"/>
            <w:noProof/>
          </w:rPr>
          <w:t>4.12.3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49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E08D440" w14:textId="76E556D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2" w:history="1">
        <w:r w:rsidR="00524ADE" w:rsidRPr="00524ADE">
          <w:rPr>
            <w:rStyle w:val="af4"/>
            <w:i w:val="0"/>
            <w:iCs w:val="0"/>
            <w:noProof/>
          </w:rPr>
          <w:t>4.12.4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3C34B5C" w14:textId="796A978B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013" w:history="1">
        <w:r w:rsidR="00524ADE" w:rsidRPr="00524ADE">
          <w:rPr>
            <w:rStyle w:val="af4"/>
            <w:noProof/>
          </w:rPr>
          <w:t>五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电子围栏API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_Toc68091013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51</w:t>
        </w:r>
        <w:r w:rsidR="00524ADE" w:rsidRPr="00524ADE">
          <w:rPr>
            <w:noProof/>
            <w:webHidden/>
          </w:rPr>
          <w:fldChar w:fldCharType="end"/>
        </w:r>
      </w:hyperlink>
    </w:p>
    <w:p w14:paraId="762EAD0F" w14:textId="52FE89F4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14" w:history="1">
        <w:r w:rsidR="00524ADE" w:rsidRPr="00524ADE">
          <w:rPr>
            <w:rStyle w:val="af4"/>
            <w:noProof/>
          </w:rPr>
          <w:t>5.1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区域列表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_Toc68091014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51</w:t>
        </w:r>
        <w:r w:rsidR="00524ADE" w:rsidRPr="00524ADE">
          <w:rPr>
            <w:noProof/>
            <w:webHidden/>
          </w:rPr>
          <w:fldChar w:fldCharType="end"/>
        </w:r>
      </w:hyperlink>
    </w:p>
    <w:p w14:paraId="77B211D4" w14:textId="34A7CCA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5" w:history="1">
        <w:r w:rsidR="00524ADE" w:rsidRPr="00524ADE">
          <w:rPr>
            <w:rStyle w:val="af4"/>
            <w:i w:val="0"/>
            <w:iCs w:val="0"/>
            <w:noProof/>
          </w:rPr>
          <w:t>5.1.1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562FC1D" w14:textId="776325E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6" w:history="1">
        <w:r w:rsidR="00524ADE" w:rsidRPr="00524ADE">
          <w:rPr>
            <w:rStyle w:val="af4"/>
            <w:i w:val="0"/>
            <w:iCs w:val="0"/>
            <w:noProof/>
          </w:rPr>
          <w:t>5.1.2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16E8F05" w14:textId="24D5479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7" w:history="1">
        <w:r w:rsidR="00524ADE" w:rsidRPr="00524ADE">
          <w:rPr>
            <w:rStyle w:val="af4"/>
            <w:i w:val="0"/>
            <w:iCs w:val="0"/>
            <w:noProof/>
          </w:rPr>
          <w:t>5.1.3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9718C48" w14:textId="711284D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18" w:history="1">
        <w:r w:rsidR="00524ADE" w:rsidRPr="00524ADE">
          <w:rPr>
            <w:rStyle w:val="af4"/>
            <w:i w:val="0"/>
            <w:iCs w:val="0"/>
            <w:noProof/>
          </w:rPr>
          <w:t>5.1.4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_Toc68091018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41F7B5A" w14:textId="20CD1D8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19" w:history="1">
        <w:r w:rsidR="00524ADE" w:rsidRPr="00524ADE">
          <w:rPr>
            <w:rStyle w:val="af4"/>
            <w:noProof/>
          </w:rPr>
          <w:t>5.2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保存、修改区域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_Toc68091019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54</w:t>
        </w:r>
        <w:r w:rsidR="00524ADE" w:rsidRPr="00524ADE">
          <w:rPr>
            <w:noProof/>
            <w:webHidden/>
          </w:rPr>
          <w:fldChar w:fldCharType="end"/>
        </w:r>
      </w:hyperlink>
    </w:p>
    <w:p w14:paraId="66CBF353" w14:textId="3FA4B73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0" w:history="1">
        <w:r w:rsidR="00524ADE" w:rsidRPr="00524ADE">
          <w:rPr>
            <w:rStyle w:val="af4"/>
            <w:i w:val="0"/>
            <w:iCs w:val="0"/>
            <w:noProof/>
          </w:rPr>
          <w:t>5.2.1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942A9DE" w14:textId="37A6AFF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1" w:history="1">
        <w:r w:rsidR="00524ADE" w:rsidRPr="00524ADE">
          <w:rPr>
            <w:rStyle w:val="af4"/>
            <w:i w:val="0"/>
            <w:iCs w:val="0"/>
            <w:noProof/>
          </w:rPr>
          <w:t>5.2.2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D7B8702" w14:textId="3B5CE11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2" w:history="1">
        <w:r w:rsidR="00524ADE" w:rsidRPr="00524ADE">
          <w:rPr>
            <w:rStyle w:val="af4"/>
            <w:i w:val="0"/>
            <w:iCs w:val="0"/>
            <w:noProof/>
          </w:rPr>
          <w:t>5.2.3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6F73E02" w14:textId="4B20592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3" w:history="1">
        <w:r w:rsidR="00524ADE" w:rsidRPr="00524ADE">
          <w:rPr>
            <w:rStyle w:val="af4"/>
            <w:i w:val="0"/>
            <w:iCs w:val="0"/>
            <w:noProof/>
          </w:rPr>
          <w:t>5.2.4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61283E2" w14:textId="5D681AF4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24" w:history="1">
        <w:r w:rsidR="00524ADE" w:rsidRPr="00524ADE">
          <w:rPr>
            <w:rStyle w:val="af4"/>
            <w:noProof/>
          </w:rPr>
          <w:t>5.3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删除区域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_Toc68091024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55</w:t>
        </w:r>
        <w:r w:rsidR="00524ADE" w:rsidRPr="00524ADE">
          <w:rPr>
            <w:noProof/>
            <w:webHidden/>
          </w:rPr>
          <w:fldChar w:fldCharType="end"/>
        </w:r>
      </w:hyperlink>
    </w:p>
    <w:p w14:paraId="2F5A2E93" w14:textId="3654E21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5" w:history="1">
        <w:r w:rsidR="00524ADE" w:rsidRPr="00524ADE">
          <w:rPr>
            <w:rStyle w:val="af4"/>
            <w:i w:val="0"/>
            <w:iCs w:val="0"/>
            <w:noProof/>
          </w:rPr>
          <w:t>5.3.1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1B97D18" w14:textId="4545680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6" w:history="1">
        <w:r w:rsidR="00524ADE" w:rsidRPr="00524ADE">
          <w:rPr>
            <w:rStyle w:val="af4"/>
            <w:i w:val="0"/>
            <w:iCs w:val="0"/>
            <w:noProof/>
          </w:rPr>
          <w:t>5.3.2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400C455" w14:textId="447D8C9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7" w:history="1">
        <w:r w:rsidR="00524ADE" w:rsidRPr="00524ADE">
          <w:rPr>
            <w:rStyle w:val="af4"/>
            <w:i w:val="0"/>
            <w:iCs w:val="0"/>
            <w:noProof/>
          </w:rPr>
          <w:t>5.3.3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C78B6B7" w14:textId="7369EB6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28" w:history="1">
        <w:r w:rsidR="00524ADE" w:rsidRPr="00524ADE">
          <w:rPr>
            <w:rStyle w:val="af4"/>
            <w:i w:val="0"/>
            <w:iCs w:val="0"/>
            <w:noProof/>
          </w:rPr>
          <w:t>5.3.4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_Toc68091028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E06490B" w14:textId="0FC9434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29" w:history="1">
        <w:r w:rsidR="00524ADE" w:rsidRPr="00524ADE">
          <w:rPr>
            <w:rStyle w:val="af4"/>
            <w:noProof/>
          </w:rPr>
          <w:t>5.4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围栏列表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_Toc68091029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56</w:t>
        </w:r>
        <w:r w:rsidR="00524ADE" w:rsidRPr="00524ADE">
          <w:rPr>
            <w:noProof/>
            <w:webHidden/>
          </w:rPr>
          <w:fldChar w:fldCharType="end"/>
        </w:r>
      </w:hyperlink>
    </w:p>
    <w:p w14:paraId="322D1E89" w14:textId="5E889E6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0" w:history="1">
        <w:r w:rsidR="00524ADE" w:rsidRPr="00524ADE">
          <w:rPr>
            <w:rStyle w:val="af4"/>
            <w:i w:val="0"/>
            <w:iCs w:val="0"/>
            <w:noProof/>
          </w:rPr>
          <w:t>5.4.1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7F94B0F" w14:textId="6C3D01D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1" w:history="1">
        <w:r w:rsidR="00524ADE" w:rsidRPr="00524ADE">
          <w:rPr>
            <w:rStyle w:val="af4"/>
            <w:i w:val="0"/>
            <w:iCs w:val="0"/>
            <w:noProof/>
          </w:rPr>
          <w:t>5.4.2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1C13766" w14:textId="0F0AFAF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2" w:history="1">
        <w:r w:rsidR="00524ADE" w:rsidRPr="00524ADE">
          <w:rPr>
            <w:rStyle w:val="af4"/>
            <w:i w:val="0"/>
            <w:iCs w:val="0"/>
            <w:noProof/>
          </w:rPr>
          <w:t>5.4.3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C76F954" w14:textId="0BB6CEF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3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B47EAFA" w14:textId="107A403A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34" w:history="1">
        <w:r w:rsidR="00524ADE" w:rsidRPr="00524ADE">
          <w:rPr>
            <w:rStyle w:val="af4"/>
            <w:noProof/>
          </w:rPr>
          <w:t>5.5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新增多边形围栏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_Toc68091034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59</w:t>
        </w:r>
        <w:r w:rsidR="00524ADE" w:rsidRPr="00524ADE">
          <w:rPr>
            <w:noProof/>
            <w:webHidden/>
          </w:rPr>
          <w:fldChar w:fldCharType="end"/>
        </w:r>
      </w:hyperlink>
    </w:p>
    <w:p w14:paraId="010E531D" w14:textId="1B63CFD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5" w:history="1">
        <w:r w:rsidR="00524ADE" w:rsidRPr="00524ADE">
          <w:rPr>
            <w:rStyle w:val="af4"/>
            <w:i w:val="0"/>
            <w:iCs w:val="0"/>
            <w:noProof/>
          </w:rPr>
          <w:t>5.5.1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59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D972E4B" w14:textId="4CDBD58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6" w:history="1">
        <w:r w:rsidR="00524ADE" w:rsidRPr="00524ADE">
          <w:rPr>
            <w:rStyle w:val="af4"/>
            <w:i w:val="0"/>
            <w:iCs w:val="0"/>
            <w:noProof/>
          </w:rPr>
          <w:t>5.5.2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BD7B3E9" w14:textId="3C7C3EF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7" w:history="1">
        <w:r w:rsidR="00524ADE" w:rsidRPr="00524ADE">
          <w:rPr>
            <w:rStyle w:val="af4"/>
            <w:i w:val="0"/>
            <w:iCs w:val="0"/>
            <w:noProof/>
          </w:rPr>
          <w:t>5.5.3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D1DCD9F" w14:textId="118671F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38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5.5.4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_Toc68091038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B6611FE" w14:textId="4D1F009D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39" w:history="1">
        <w:r w:rsidR="00524ADE" w:rsidRPr="00524ADE">
          <w:rPr>
            <w:rStyle w:val="af4"/>
            <w:strike/>
            <w:noProof/>
          </w:rPr>
          <w:t>5.6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strike/>
            <w:noProof/>
          </w:rPr>
          <w:t>新增圆形围栏（</w:t>
        </w:r>
        <w:r w:rsidR="00524ADE" w:rsidRPr="00524ADE">
          <w:rPr>
            <w:rStyle w:val="af4"/>
            <w:strike/>
            <w:noProof/>
          </w:rPr>
          <w:t>unused</w:t>
        </w:r>
        <w:r w:rsidR="00524ADE" w:rsidRPr="00524ADE">
          <w:rPr>
            <w:rStyle w:val="af4"/>
            <w:strike/>
            <w:noProof/>
          </w:rPr>
          <w:t>）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_Toc68091039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61</w:t>
        </w:r>
        <w:r w:rsidR="00524ADE" w:rsidRPr="00524ADE">
          <w:rPr>
            <w:noProof/>
            <w:webHidden/>
          </w:rPr>
          <w:fldChar w:fldCharType="end"/>
        </w:r>
      </w:hyperlink>
    </w:p>
    <w:p w14:paraId="45CD372F" w14:textId="51DD96C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0" w:history="1">
        <w:r w:rsidR="00524ADE" w:rsidRPr="00524ADE">
          <w:rPr>
            <w:rStyle w:val="af4"/>
            <w:i w:val="0"/>
            <w:iCs w:val="0"/>
            <w:noProof/>
          </w:rPr>
          <w:t>5.6.1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CCACDEE" w14:textId="42F19EA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1" w:history="1">
        <w:r w:rsidR="00524ADE" w:rsidRPr="00524ADE">
          <w:rPr>
            <w:rStyle w:val="af4"/>
            <w:i w:val="0"/>
            <w:iCs w:val="0"/>
            <w:noProof/>
          </w:rPr>
          <w:t>5.6.2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B4B04B8" w14:textId="1B1DBF8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2" w:history="1">
        <w:r w:rsidR="00524ADE" w:rsidRPr="00524ADE">
          <w:rPr>
            <w:rStyle w:val="af4"/>
            <w:i w:val="0"/>
            <w:iCs w:val="0"/>
            <w:noProof/>
          </w:rPr>
          <w:t>5.6.3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800D7FE" w14:textId="7D4CAB1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3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5.6.4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36AFA3F" w14:textId="72D9DF6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44" w:history="1">
        <w:r w:rsidR="00524ADE" w:rsidRPr="00524ADE">
          <w:rPr>
            <w:rStyle w:val="af4"/>
            <w:noProof/>
          </w:rPr>
          <w:t>5.7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修改多边形围栏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_Toc68091044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62</w:t>
        </w:r>
        <w:r w:rsidR="00524ADE" w:rsidRPr="00524ADE">
          <w:rPr>
            <w:noProof/>
            <w:webHidden/>
          </w:rPr>
          <w:fldChar w:fldCharType="end"/>
        </w:r>
      </w:hyperlink>
    </w:p>
    <w:p w14:paraId="1A0F2DF6" w14:textId="3F2F3A6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5" w:history="1">
        <w:r w:rsidR="00524ADE" w:rsidRPr="00524ADE">
          <w:rPr>
            <w:rStyle w:val="af4"/>
            <w:i w:val="0"/>
            <w:iCs w:val="0"/>
            <w:noProof/>
          </w:rPr>
          <w:t>5.7.1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362FF7F" w14:textId="37D2987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6" w:history="1">
        <w:r w:rsidR="00524ADE" w:rsidRPr="00524ADE">
          <w:rPr>
            <w:rStyle w:val="af4"/>
            <w:i w:val="0"/>
            <w:iCs w:val="0"/>
            <w:noProof/>
          </w:rPr>
          <w:t>5.7.2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7F08FC5" w14:textId="1B5ADC5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7" w:history="1">
        <w:r w:rsidR="00524ADE" w:rsidRPr="00524ADE">
          <w:rPr>
            <w:rStyle w:val="af4"/>
            <w:i w:val="0"/>
            <w:iCs w:val="0"/>
            <w:noProof/>
          </w:rPr>
          <w:t>5.7.3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2C829E0" w14:textId="5781F4F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48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5.7.4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_Toc68091048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3FB176B" w14:textId="0FC37548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49" w:history="1">
        <w:r w:rsidR="00524ADE" w:rsidRPr="00524ADE">
          <w:rPr>
            <w:rStyle w:val="af4"/>
            <w:strike/>
            <w:noProof/>
          </w:rPr>
          <w:t>5.8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strike/>
            <w:noProof/>
          </w:rPr>
          <w:t>修改圆形围栏</w:t>
        </w:r>
        <w:r w:rsidR="00524ADE" w:rsidRPr="00524ADE">
          <w:rPr>
            <w:rStyle w:val="af4"/>
            <w:strike/>
            <w:noProof/>
          </w:rPr>
          <w:t xml:space="preserve"> (unused)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_Toc68091049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65</w:t>
        </w:r>
        <w:r w:rsidR="00524ADE" w:rsidRPr="00524ADE">
          <w:rPr>
            <w:noProof/>
            <w:webHidden/>
          </w:rPr>
          <w:fldChar w:fldCharType="end"/>
        </w:r>
      </w:hyperlink>
    </w:p>
    <w:p w14:paraId="62BE41AF" w14:textId="27A0B87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0" w:history="1">
        <w:r w:rsidR="00524ADE" w:rsidRPr="00524ADE">
          <w:rPr>
            <w:rStyle w:val="af4"/>
            <w:i w:val="0"/>
            <w:iCs w:val="0"/>
            <w:noProof/>
          </w:rPr>
          <w:t>5.8.1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7EAB0F0" w14:textId="3CA1189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1" w:history="1">
        <w:r w:rsidR="00524ADE" w:rsidRPr="00524ADE">
          <w:rPr>
            <w:rStyle w:val="af4"/>
            <w:i w:val="0"/>
            <w:iCs w:val="0"/>
            <w:noProof/>
          </w:rPr>
          <w:t>5.8.2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192C346" w14:textId="29BFA19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2" w:history="1">
        <w:r w:rsidR="00524ADE" w:rsidRPr="00524ADE">
          <w:rPr>
            <w:rStyle w:val="af4"/>
            <w:i w:val="0"/>
            <w:iCs w:val="0"/>
            <w:noProof/>
          </w:rPr>
          <w:t>5.8.3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65A3756" w14:textId="2B89E9A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3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5.8.4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E09AF17" w14:textId="78EF022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54" w:history="1">
        <w:r w:rsidR="00524ADE" w:rsidRPr="00524ADE">
          <w:rPr>
            <w:rStyle w:val="af4"/>
            <w:noProof/>
          </w:rPr>
          <w:t>5.9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删除围栏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_Toc68091054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66</w:t>
        </w:r>
        <w:r w:rsidR="00524ADE" w:rsidRPr="00524ADE">
          <w:rPr>
            <w:noProof/>
            <w:webHidden/>
          </w:rPr>
          <w:fldChar w:fldCharType="end"/>
        </w:r>
      </w:hyperlink>
    </w:p>
    <w:p w14:paraId="148EDED3" w14:textId="38D6199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5" w:history="1">
        <w:r w:rsidR="00524ADE" w:rsidRPr="00524ADE">
          <w:rPr>
            <w:rStyle w:val="af4"/>
            <w:i w:val="0"/>
            <w:iCs w:val="0"/>
            <w:noProof/>
          </w:rPr>
          <w:t>5.9.1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806F37B" w14:textId="40277AF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6" w:history="1">
        <w:r w:rsidR="00524ADE" w:rsidRPr="00524ADE">
          <w:rPr>
            <w:rStyle w:val="af4"/>
            <w:i w:val="0"/>
            <w:iCs w:val="0"/>
            <w:noProof/>
          </w:rPr>
          <w:t>5.9.2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DB7A3AE" w14:textId="03A6052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7" w:history="1">
        <w:r w:rsidR="00524ADE" w:rsidRPr="00524ADE">
          <w:rPr>
            <w:rStyle w:val="af4"/>
            <w:i w:val="0"/>
            <w:iCs w:val="0"/>
            <w:noProof/>
          </w:rPr>
          <w:t>5.9.3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90F1691" w14:textId="0382EEF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58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5.9.4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_Toc68091058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2E16FAC" w14:textId="32F5B168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59" w:history="1">
        <w:r w:rsidR="00524ADE" w:rsidRPr="00524ADE">
          <w:rPr>
            <w:rStyle w:val="af4"/>
            <w:noProof/>
          </w:rPr>
          <w:t>5.10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根据围栏</w:t>
        </w:r>
        <w:r w:rsidR="00524ADE" w:rsidRPr="00524ADE">
          <w:rPr>
            <w:rStyle w:val="af4"/>
            <w:noProof/>
          </w:rPr>
          <w:t>ID</w:t>
        </w:r>
        <w:r w:rsidR="00524ADE" w:rsidRPr="00524ADE">
          <w:rPr>
            <w:rStyle w:val="af4"/>
            <w:noProof/>
          </w:rPr>
          <w:t>，设备类型，获围栏内标签明细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_Toc68091059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67</w:t>
        </w:r>
        <w:r w:rsidR="00524ADE" w:rsidRPr="00524ADE">
          <w:rPr>
            <w:noProof/>
            <w:webHidden/>
          </w:rPr>
          <w:fldChar w:fldCharType="end"/>
        </w:r>
      </w:hyperlink>
    </w:p>
    <w:p w14:paraId="4D85FFC3" w14:textId="78BB2D1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0" w:history="1">
        <w:r w:rsidR="00524ADE" w:rsidRPr="00524ADE">
          <w:rPr>
            <w:rStyle w:val="af4"/>
            <w:i w:val="0"/>
            <w:iCs w:val="0"/>
            <w:noProof/>
          </w:rPr>
          <w:t>5.10.1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8B1B36F" w14:textId="48C4684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1" w:history="1">
        <w:r w:rsidR="00524ADE" w:rsidRPr="00524ADE">
          <w:rPr>
            <w:rStyle w:val="af4"/>
            <w:i w:val="0"/>
            <w:iCs w:val="0"/>
            <w:noProof/>
          </w:rPr>
          <w:t>5.10.2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43D69C3" w14:textId="72D3F8D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2" w:history="1">
        <w:r w:rsidR="00524ADE" w:rsidRPr="00524ADE">
          <w:rPr>
            <w:rStyle w:val="af4"/>
            <w:i w:val="0"/>
            <w:iCs w:val="0"/>
            <w:noProof/>
          </w:rPr>
          <w:t>5.10.3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30F3FC6" w14:textId="4743C01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3" w:history="1">
        <w:r w:rsidR="00524ADE" w:rsidRPr="00524ADE">
          <w:rPr>
            <w:rStyle w:val="af4"/>
            <w:i w:val="0"/>
            <w:iCs w:val="0"/>
            <w:noProof/>
          </w:rPr>
          <w:t>5.10.4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B0E51EA" w14:textId="7A83B14C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64" w:history="1">
        <w:r w:rsidR="00524ADE" w:rsidRPr="00524ADE">
          <w:rPr>
            <w:rStyle w:val="af4"/>
            <w:noProof/>
          </w:rPr>
          <w:t>5.11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根据区域</w:t>
        </w:r>
        <w:r w:rsidR="00524ADE" w:rsidRPr="00524ADE">
          <w:rPr>
            <w:rStyle w:val="af4"/>
            <w:noProof/>
          </w:rPr>
          <w:t>ID</w:t>
        </w:r>
        <w:r w:rsidR="00524ADE" w:rsidRPr="00524ADE">
          <w:rPr>
            <w:rStyle w:val="af4"/>
            <w:noProof/>
          </w:rPr>
          <w:t>，设备类型，获取区域内标签明细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_Toc68091064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69</w:t>
        </w:r>
        <w:r w:rsidR="00524ADE" w:rsidRPr="00524ADE">
          <w:rPr>
            <w:noProof/>
            <w:webHidden/>
          </w:rPr>
          <w:fldChar w:fldCharType="end"/>
        </w:r>
      </w:hyperlink>
    </w:p>
    <w:p w14:paraId="6F6966AF" w14:textId="765614D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5" w:history="1">
        <w:r w:rsidR="00524ADE" w:rsidRPr="00524ADE">
          <w:rPr>
            <w:rStyle w:val="af4"/>
            <w:i w:val="0"/>
            <w:iCs w:val="0"/>
            <w:noProof/>
          </w:rPr>
          <w:t>5.11.1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69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9952EE7" w14:textId="46160AE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6" w:history="1">
        <w:r w:rsidR="00524ADE" w:rsidRPr="00524ADE">
          <w:rPr>
            <w:rStyle w:val="af4"/>
            <w:i w:val="0"/>
            <w:iCs w:val="0"/>
            <w:noProof/>
          </w:rPr>
          <w:t>5.11.2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B3519FA" w14:textId="79A669E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7" w:history="1">
        <w:r w:rsidR="00524ADE" w:rsidRPr="00524ADE">
          <w:rPr>
            <w:rStyle w:val="af4"/>
            <w:i w:val="0"/>
            <w:iCs w:val="0"/>
            <w:noProof/>
          </w:rPr>
          <w:t>5.11.3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F325F4B" w14:textId="783C7BA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68" w:history="1">
        <w:r w:rsidR="00524ADE" w:rsidRPr="00524ADE">
          <w:rPr>
            <w:rStyle w:val="af4"/>
            <w:i w:val="0"/>
            <w:iCs w:val="0"/>
            <w:noProof/>
          </w:rPr>
          <w:t>5.11.4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_Toc68091068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A7E810F" w14:textId="0DF83637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069" w:history="1">
        <w:r w:rsidR="00524ADE" w:rsidRPr="00524ADE">
          <w:rPr>
            <w:rStyle w:val="af4"/>
            <w:noProof/>
          </w:rPr>
          <w:t>六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定位API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_Toc68091069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71</w:t>
        </w:r>
        <w:r w:rsidR="00524ADE" w:rsidRPr="00524ADE">
          <w:rPr>
            <w:noProof/>
            <w:webHidden/>
          </w:rPr>
          <w:fldChar w:fldCharType="end"/>
        </w:r>
      </w:hyperlink>
    </w:p>
    <w:p w14:paraId="2229FADC" w14:textId="2A9D069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70" w:history="1">
        <w:r w:rsidR="00524ADE" w:rsidRPr="00524ADE">
          <w:rPr>
            <w:rStyle w:val="af4"/>
            <w:noProof/>
          </w:rPr>
          <w:t>6.1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URL</w:t>
        </w:r>
        <w:r w:rsidR="00524ADE" w:rsidRPr="00524ADE">
          <w:rPr>
            <w:rStyle w:val="af4"/>
            <w:noProof/>
          </w:rPr>
          <w:t>查询位置结果（用户</w:t>
        </w:r>
        <w:r w:rsidR="00524ADE" w:rsidRPr="00524ADE">
          <w:rPr>
            <w:rStyle w:val="af4"/>
            <w:noProof/>
          </w:rPr>
          <w:t>ID</w:t>
        </w:r>
        <w:r w:rsidR="00524ADE" w:rsidRPr="00524ADE">
          <w:rPr>
            <w:rStyle w:val="af4"/>
            <w:noProof/>
          </w:rPr>
          <w:t>查询）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_Toc68091070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72</w:t>
        </w:r>
        <w:r w:rsidR="00524ADE" w:rsidRPr="00524ADE">
          <w:rPr>
            <w:noProof/>
            <w:webHidden/>
          </w:rPr>
          <w:fldChar w:fldCharType="end"/>
        </w:r>
      </w:hyperlink>
    </w:p>
    <w:p w14:paraId="3F899EAB" w14:textId="003D4FE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1" w:history="1">
        <w:r w:rsidR="00524ADE" w:rsidRPr="00524ADE">
          <w:rPr>
            <w:rStyle w:val="af4"/>
            <w:i w:val="0"/>
            <w:iCs w:val="0"/>
            <w:noProof/>
          </w:rPr>
          <w:t>6.1.1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D98CA4F" w14:textId="2ECF07F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2" w:history="1">
        <w:r w:rsidR="00524ADE" w:rsidRPr="00524ADE">
          <w:rPr>
            <w:rStyle w:val="af4"/>
            <w:i w:val="0"/>
            <w:iCs w:val="0"/>
            <w:noProof/>
          </w:rPr>
          <w:t>6.1.2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995F76B" w14:textId="21A46E9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3" w:history="1">
        <w:r w:rsidR="00524ADE" w:rsidRPr="00524ADE">
          <w:rPr>
            <w:rStyle w:val="af4"/>
            <w:i w:val="0"/>
            <w:iCs w:val="0"/>
            <w:noProof/>
          </w:rPr>
          <w:t>6.1.3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941789F" w14:textId="365B996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4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6.1.4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FBD40CE" w14:textId="2B6AC9D0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75" w:history="1">
        <w:r w:rsidR="00524ADE" w:rsidRPr="00524ADE">
          <w:rPr>
            <w:rStyle w:val="af4"/>
            <w:noProof/>
          </w:rPr>
          <w:t>6.2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URL</w:t>
        </w:r>
        <w:r w:rsidR="00524ADE" w:rsidRPr="00524ADE">
          <w:rPr>
            <w:rStyle w:val="af4"/>
            <w:noProof/>
          </w:rPr>
          <w:t>查询位置结果（整个楼层查询）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_Toc68091075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73</w:t>
        </w:r>
        <w:r w:rsidR="00524ADE" w:rsidRPr="00524ADE">
          <w:rPr>
            <w:noProof/>
            <w:webHidden/>
          </w:rPr>
          <w:fldChar w:fldCharType="end"/>
        </w:r>
      </w:hyperlink>
    </w:p>
    <w:p w14:paraId="5A6BFEE5" w14:textId="2580448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6" w:history="1">
        <w:r w:rsidR="00524ADE" w:rsidRPr="00524ADE">
          <w:rPr>
            <w:rStyle w:val="af4"/>
            <w:i w:val="0"/>
            <w:iCs w:val="0"/>
            <w:noProof/>
          </w:rPr>
          <w:t>6.2.1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C1E6BC8" w14:textId="5F019D2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7" w:history="1">
        <w:r w:rsidR="00524ADE" w:rsidRPr="00524ADE">
          <w:rPr>
            <w:rStyle w:val="af4"/>
            <w:i w:val="0"/>
            <w:iCs w:val="0"/>
            <w:noProof/>
          </w:rPr>
          <w:t>6.2.2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619DAA2" w14:textId="4362007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8" w:history="1">
        <w:r w:rsidR="00524ADE" w:rsidRPr="00524ADE">
          <w:rPr>
            <w:rStyle w:val="af4"/>
            <w:i w:val="0"/>
            <w:iCs w:val="0"/>
            <w:noProof/>
          </w:rPr>
          <w:t>6.2.3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8E53FD0" w14:textId="158E685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79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6.2.4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_Toc68091079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DCDC290" w14:textId="4BA36E4C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080" w:history="1">
        <w:r w:rsidR="00524ADE" w:rsidRPr="00524ADE">
          <w:rPr>
            <w:rStyle w:val="af4"/>
            <w:noProof/>
          </w:rPr>
          <w:t>七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终端下行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_Toc68091080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75</w:t>
        </w:r>
        <w:r w:rsidR="00524ADE" w:rsidRPr="00524ADE">
          <w:rPr>
            <w:noProof/>
            <w:webHidden/>
          </w:rPr>
          <w:fldChar w:fldCharType="end"/>
        </w:r>
      </w:hyperlink>
    </w:p>
    <w:p w14:paraId="49ADEA66" w14:textId="2854CE8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81" w:history="1">
        <w:r w:rsidR="00524ADE" w:rsidRPr="00524ADE">
          <w:rPr>
            <w:rStyle w:val="af4"/>
            <w:noProof/>
          </w:rPr>
          <w:t>7.1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终端文本下行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_Toc68091081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75</w:t>
        </w:r>
        <w:r w:rsidR="00524ADE" w:rsidRPr="00524ADE">
          <w:rPr>
            <w:noProof/>
            <w:webHidden/>
          </w:rPr>
          <w:fldChar w:fldCharType="end"/>
        </w:r>
      </w:hyperlink>
    </w:p>
    <w:p w14:paraId="30062DF6" w14:textId="0138664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2" w:history="1">
        <w:r w:rsidR="00524ADE" w:rsidRPr="00524ADE">
          <w:rPr>
            <w:rStyle w:val="af4"/>
            <w:i w:val="0"/>
            <w:iCs w:val="0"/>
            <w:noProof/>
          </w:rPr>
          <w:t>7.1.1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81E0736" w14:textId="0BD853D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3" w:history="1">
        <w:r w:rsidR="00524ADE" w:rsidRPr="00524ADE">
          <w:rPr>
            <w:rStyle w:val="af4"/>
            <w:i w:val="0"/>
            <w:iCs w:val="0"/>
            <w:noProof/>
          </w:rPr>
          <w:t>7.1.2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307A272" w14:textId="57383CD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4" w:history="1">
        <w:r w:rsidR="00524ADE" w:rsidRPr="00524ADE">
          <w:rPr>
            <w:rStyle w:val="af4"/>
            <w:i w:val="0"/>
            <w:iCs w:val="0"/>
            <w:noProof/>
          </w:rPr>
          <w:t>7.1.3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6EFC4C2" w14:textId="50E1604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5" w:history="1">
        <w:r w:rsidR="00524ADE" w:rsidRPr="00524ADE">
          <w:rPr>
            <w:rStyle w:val="af4"/>
            <w:i w:val="0"/>
            <w:iCs w:val="0"/>
            <w:noProof/>
          </w:rPr>
          <w:t>7.1.4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75C1C0B" w14:textId="6D1AC190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86" w:history="1">
        <w:r w:rsidR="00524ADE" w:rsidRPr="00524ADE">
          <w:rPr>
            <w:rStyle w:val="af4"/>
            <w:noProof/>
          </w:rPr>
          <w:t>7.2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批量终端文本下行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_Toc68091086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78</w:t>
        </w:r>
        <w:r w:rsidR="00524ADE" w:rsidRPr="00524ADE">
          <w:rPr>
            <w:noProof/>
            <w:webHidden/>
          </w:rPr>
          <w:fldChar w:fldCharType="end"/>
        </w:r>
      </w:hyperlink>
    </w:p>
    <w:p w14:paraId="23ACBC79" w14:textId="5FD1F78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7" w:history="1">
        <w:r w:rsidR="00524ADE" w:rsidRPr="00524ADE">
          <w:rPr>
            <w:rStyle w:val="af4"/>
            <w:i w:val="0"/>
            <w:iCs w:val="0"/>
            <w:noProof/>
          </w:rPr>
          <w:t>7.2.1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4C725C8" w14:textId="5101558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8" w:history="1">
        <w:r w:rsidR="00524ADE" w:rsidRPr="00524ADE">
          <w:rPr>
            <w:rStyle w:val="af4"/>
            <w:i w:val="0"/>
            <w:iCs w:val="0"/>
            <w:noProof/>
          </w:rPr>
          <w:t>7.2.2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701297E" w14:textId="382FB42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89" w:history="1">
        <w:r w:rsidR="00524ADE" w:rsidRPr="00524ADE">
          <w:rPr>
            <w:rStyle w:val="af4"/>
            <w:i w:val="0"/>
            <w:iCs w:val="0"/>
            <w:noProof/>
          </w:rPr>
          <w:t>7.2.3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_Toc68091089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79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2A1BDAF" w14:textId="16FE818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0" w:history="1">
        <w:r w:rsidR="00524ADE" w:rsidRPr="00524ADE">
          <w:rPr>
            <w:rStyle w:val="af4"/>
            <w:i w:val="0"/>
            <w:iCs w:val="0"/>
            <w:noProof/>
          </w:rPr>
          <w:t>7.2.4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1F6C687" w14:textId="640A7AE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91" w:history="1">
        <w:r w:rsidR="00524ADE" w:rsidRPr="00524ADE">
          <w:rPr>
            <w:rStyle w:val="af4"/>
            <w:noProof/>
          </w:rPr>
          <w:t>7.3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终端并行下行</w:t>
        </w:r>
        <w:r w:rsidR="00524ADE" w:rsidRPr="00524ADE">
          <w:rPr>
            <w:rStyle w:val="af4"/>
            <w:noProof/>
          </w:rPr>
          <w:t>V2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_Toc68091091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81</w:t>
        </w:r>
        <w:r w:rsidR="00524ADE" w:rsidRPr="00524ADE">
          <w:rPr>
            <w:noProof/>
            <w:webHidden/>
          </w:rPr>
          <w:fldChar w:fldCharType="end"/>
        </w:r>
      </w:hyperlink>
    </w:p>
    <w:p w14:paraId="232B0EB9" w14:textId="4BA0A1D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2" w:history="1">
        <w:r w:rsidR="00524ADE" w:rsidRPr="00524ADE">
          <w:rPr>
            <w:rStyle w:val="af4"/>
            <w:i w:val="0"/>
            <w:iCs w:val="0"/>
            <w:noProof/>
          </w:rPr>
          <w:t>7.3.1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5E0956A" w14:textId="04365C0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3" w:history="1">
        <w:r w:rsidR="00524ADE" w:rsidRPr="00524ADE">
          <w:rPr>
            <w:rStyle w:val="af4"/>
            <w:i w:val="0"/>
            <w:iCs w:val="0"/>
            <w:noProof/>
          </w:rPr>
          <w:t>7.3.2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3D0E4EA" w14:textId="2BD5CFDE" w:rsidR="00524ADE" w:rsidRPr="00524ADE" w:rsidRDefault="00D70C5E">
      <w:pPr>
        <w:pStyle w:val="31"/>
        <w:tabs>
          <w:tab w:val="left" w:pos="105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4" w:history="1">
        <w:r w:rsidR="00524ADE" w:rsidRPr="00524ADE">
          <w:rPr>
            <w:rStyle w:val="af4"/>
            <w:i w:val="0"/>
            <w:iCs w:val="0"/>
            <w:noProof/>
          </w:rPr>
          <w:t>7.3.3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CmdId</w:t>
        </w:r>
        <w:r w:rsidR="00524ADE" w:rsidRPr="00524ADE">
          <w:rPr>
            <w:rStyle w:val="af4"/>
            <w:i w:val="0"/>
            <w:iCs w:val="0"/>
            <w:noProof/>
          </w:rPr>
          <w:t>与</w:t>
        </w:r>
        <w:r w:rsidR="00524ADE" w:rsidRPr="00524ADE">
          <w:rPr>
            <w:rStyle w:val="af4"/>
            <w:i w:val="0"/>
            <w:iCs w:val="0"/>
            <w:noProof/>
          </w:rPr>
          <w:t>params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FEAC3F2" w14:textId="7B61D67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5" w:history="1">
        <w:r w:rsidR="00524ADE" w:rsidRPr="00524ADE">
          <w:rPr>
            <w:rStyle w:val="af4"/>
            <w:i w:val="0"/>
            <w:iCs w:val="0"/>
            <w:noProof/>
          </w:rPr>
          <w:t>7.3.4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C6BD3B6" w14:textId="4BA4581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6" w:history="1">
        <w:r w:rsidR="00524ADE" w:rsidRPr="00524ADE">
          <w:rPr>
            <w:rStyle w:val="af4"/>
            <w:i w:val="0"/>
            <w:iCs w:val="0"/>
            <w:noProof/>
          </w:rPr>
          <w:t>7.3.5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FA5BAD2" w14:textId="77D2667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097" w:history="1">
        <w:r w:rsidR="00524ADE" w:rsidRPr="00524ADE">
          <w:rPr>
            <w:rStyle w:val="af4"/>
            <w:noProof/>
          </w:rPr>
          <w:t>7.4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蓝牙网关灯光设备控制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_Toc68091097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84</w:t>
        </w:r>
        <w:r w:rsidR="00524ADE" w:rsidRPr="00524ADE">
          <w:rPr>
            <w:noProof/>
            <w:webHidden/>
          </w:rPr>
          <w:fldChar w:fldCharType="end"/>
        </w:r>
      </w:hyperlink>
    </w:p>
    <w:p w14:paraId="63FCCBA0" w14:textId="05CAF18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8" w:history="1">
        <w:r w:rsidR="00524ADE" w:rsidRPr="00524ADE">
          <w:rPr>
            <w:rStyle w:val="af4"/>
            <w:i w:val="0"/>
            <w:iCs w:val="0"/>
            <w:noProof/>
          </w:rPr>
          <w:t>7.4.1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41CA1F2" w14:textId="65C5C9C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099" w:history="1">
        <w:r w:rsidR="00524ADE" w:rsidRPr="00524ADE">
          <w:rPr>
            <w:rStyle w:val="af4"/>
            <w:i w:val="0"/>
            <w:iCs w:val="0"/>
            <w:noProof/>
          </w:rPr>
          <w:t>7.4.2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_Toc68091099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97DC58A" w14:textId="5E85DFB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0" w:history="1">
        <w:r w:rsidR="00524ADE" w:rsidRPr="00524ADE">
          <w:rPr>
            <w:rStyle w:val="af4"/>
            <w:i w:val="0"/>
            <w:iCs w:val="0"/>
            <w:noProof/>
          </w:rPr>
          <w:t>7.4.3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9100617" w14:textId="0864847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1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7.4.4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6C67AB8" w14:textId="33662D78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02" w:history="1">
        <w:r w:rsidR="00524ADE" w:rsidRPr="00524ADE">
          <w:rPr>
            <w:rStyle w:val="af4"/>
            <w:noProof/>
          </w:rPr>
          <w:t>7.5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设备配置状态查询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_Toc68091102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85</w:t>
        </w:r>
        <w:r w:rsidR="00524ADE" w:rsidRPr="00524ADE">
          <w:rPr>
            <w:noProof/>
            <w:webHidden/>
          </w:rPr>
          <w:fldChar w:fldCharType="end"/>
        </w:r>
      </w:hyperlink>
    </w:p>
    <w:p w14:paraId="775EC0ED" w14:textId="077561E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3" w:history="1">
        <w:r w:rsidR="00524ADE" w:rsidRPr="00524ADE">
          <w:rPr>
            <w:rStyle w:val="af4"/>
            <w:i w:val="0"/>
            <w:iCs w:val="0"/>
            <w:noProof/>
          </w:rPr>
          <w:t>7.5.1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91C4D5F" w14:textId="01430D0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4" w:history="1">
        <w:r w:rsidR="00524ADE" w:rsidRPr="00524ADE">
          <w:rPr>
            <w:rStyle w:val="af4"/>
            <w:i w:val="0"/>
            <w:iCs w:val="0"/>
            <w:noProof/>
          </w:rPr>
          <w:t>7.5.2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DD0E000" w14:textId="138C5D3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5" w:history="1">
        <w:r w:rsidR="00524ADE" w:rsidRPr="00524ADE">
          <w:rPr>
            <w:rStyle w:val="af4"/>
            <w:i w:val="0"/>
            <w:iCs w:val="0"/>
            <w:noProof/>
          </w:rPr>
          <w:t>7.5.3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12E1319" w14:textId="08A7B2B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6" w:history="1">
        <w:r w:rsidR="00524ADE" w:rsidRPr="00524ADE">
          <w:rPr>
            <w:rStyle w:val="af4"/>
            <w:i w:val="0"/>
            <w:iCs w:val="0"/>
            <w:noProof/>
          </w:rPr>
          <w:t>7.5.4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F9FA1A4" w14:textId="00BBA438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07" w:history="1">
        <w:r w:rsidR="00524ADE" w:rsidRPr="00524ADE">
          <w:rPr>
            <w:rStyle w:val="af4"/>
            <w:noProof/>
          </w:rPr>
          <w:t>7.6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万能基站终端下行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_Toc68091107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86</w:t>
        </w:r>
        <w:r w:rsidR="00524ADE" w:rsidRPr="00524ADE">
          <w:rPr>
            <w:noProof/>
            <w:webHidden/>
          </w:rPr>
          <w:fldChar w:fldCharType="end"/>
        </w:r>
      </w:hyperlink>
    </w:p>
    <w:p w14:paraId="7A08D848" w14:textId="5F077D8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8" w:history="1">
        <w:r w:rsidR="00524ADE" w:rsidRPr="00524ADE">
          <w:rPr>
            <w:rStyle w:val="af4"/>
            <w:i w:val="0"/>
            <w:iCs w:val="0"/>
            <w:noProof/>
          </w:rPr>
          <w:t>7.6.1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05E3BD7" w14:textId="0E09750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09" w:history="1">
        <w:r w:rsidR="00524ADE" w:rsidRPr="00524ADE">
          <w:rPr>
            <w:rStyle w:val="af4"/>
            <w:i w:val="0"/>
            <w:iCs w:val="0"/>
            <w:noProof/>
          </w:rPr>
          <w:t>7.6.2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_Toc68091109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A2A8058" w14:textId="2780AC5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0" w:history="1">
        <w:r w:rsidR="00524ADE" w:rsidRPr="00524ADE">
          <w:rPr>
            <w:rStyle w:val="af4"/>
            <w:i w:val="0"/>
            <w:iCs w:val="0"/>
            <w:noProof/>
          </w:rPr>
          <w:t>7.6.3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B8A969F" w14:textId="4F49FFF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1" w:history="1">
        <w:r w:rsidR="00524ADE" w:rsidRPr="00524ADE">
          <w:rPr>
            <w:rStyle w:val="af4"/>
            <w:i w:val="0"/>
            <w:iCs w:val="0"/>
            <w:noProof/>
          </w:rPr>
          <w:t>7.6.4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EC125E9" w14:textId="0C299C6D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12" w:history="1">
        <w:r w:rsidR="00524ADE" w:rsidRPr="00524ADE">
          <w:rPr>
            <w:rStyle w:val="af4"/>
            <w:noProof/>
          </w:rPr>
          <w:t>7.7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模组后台数据下发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_Toc68091112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87</w:t>
        </w:r>
        <w:r w:rsidR="00524ADE" w:rsidRPr="00524ADE">
          <w:rPr>
            <w:noProof/>
            <w:webHidden/>
          </w:rPr>
          <w:fldChar w:fldCharType="end"/>
        </w:r>
      </w:hyperlink>
    </w:p>
    <w:p w14:paraId="72D80E71" w14:textId="757190A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3" w:history="1">
        <w:r w:rsidR="00524ADE" w:rsidRPr="00524ADE">
          <w:rPr>
            <w:rStyle w:val="af4"/>
            <w:i w:val="0"/>
            <w:iCs w:val="0"/>
            <w:noProof/>
          </w:rPr>
          <w:t>7.7.1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5AF0B18" w14:textId="4E55D4E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4" w:history="1">
        <w:r w:rsidR="00524ADE" w:rsidRPr="00524ADE">
          <w:rPr>
            <w:rStyle w:val="af4"/>
            <w:i w:val="0"/>
            <w:iCs w:val="0"/>
            <w:noProof/>
          </w:rPr>
          <w:t>7.7.2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7499647" w14:textId="63BC27F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5" w:history="1">
        <w:r w:rsidR="00524ADE" w:rsidRPr="00524ADE">
          <w:rPr>
            <w:rStyle w:val="af4"/>
            <w:i w:val="0"/>
            <w:iCs w:val="0"/>
            <w:noProof/>
          </w:rPr>
          <w:t>7.7.3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D16CD41" w14:textId="2053009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6" w:history="1">
        <w:r w:rsidR="00524ADE" w:rsidRPr="00524ADE">
          <w:rPr>
            <w:rStyle w:val="af4"/>
            <w:i w:val="0"/>
            <w:iCs w:val="0"/>
            <w:noProof/>
          </w:rPr>
          <w:t>7.7.4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ECCF793" w14:textId="1D20AF9B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17" w:history="1">
        <w:r w:rsidR="00524ADE" w:rsidRPr="00524ADE">
          <w:rPr>
            <w:rStyle w:val="af4"/>
            <w:noProof/>
          </w:rPr>
          <w:t>7.8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模组下发蓝牙配置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_Toc68091117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89</w:t>
        </w:r>
        <w:r w:rsidR="00524ADE" w:rsidRPr="00524ADE">
          <w:rPr>
            <w:noProof/>
            <w:webHidden/>
          </w:rPr>
          <w:fldChar w:fldCharType="end"/>
        </w:r>
      </w:hyperlink>
    </w:p>
    <w:p w14:paraId="7842AEBF" w14:textId="55953E5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8" w:history="1">
        <w:r w:rsidR="00524ADE" w:rsidRPr="00524ADE">
          <w:rPr>
            <w:rStyle w:val="af4"/>
            <w:i w:val="0"/>
            <w:iCs w:val="0"/>
            <w:noProof/>
          </w:rPr>
          <w:t>7.8.1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89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136C841" w14:textId="6882F3C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19" w:history="1">
        <w:r w:rsidR="00524ADE" w:rsidRPr="00524ADE">
          <w:rPr>
            <w:rStyle w:val="af4"/>
            <w:i w:val="0"/>
            <w:iCs w:val="0"/>
            <w:noProof/>
          </w:rPr>
          <w:t>7.8.2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_Toc68091119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DAD2AA0" w14:textId="54EB1DF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0" w:history="1">
        <w:r w:rsidR="00524ADE" w:rsidRPr="00524ADE">
          <w:rPr>
            <w:rStyle w:val="af4"/>
            <w:i w:val="0"/>
            <w:iCs w:val="0"/>
            <w:noProof/>
          </w:rPr>
          <w:t>7.8.3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748FAC5" w14:textId="23BFE63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1" w:history="1">
        <w:r w:rsidR="00524ADE" w:rsidRPr="00524ADE">
          <w:rPr>
            <w:rStyle w:val="af4"/>
            <w:i w:val="0"/>
            <w:iCs w:val="0"/>
            <w:noProof/>
          </w:rPr>
          <w:t>7.8.4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5C90558" w14:textId="1AB03EC0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22" w:history="1">
        <w:r w:rsidR="00524ADE" w:rsidRPr="00524ADE">
          <w:rPr>
            <w:rStyle w:val="af4"/>
            <w:noProof/>
          </w:rPr>
          <w:t>7.9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BGT1</w:t>
        </w:r>
        <w:r w:rsidR="00524ADE" w:rsidRPr="00524ADE">
          <w:rPr>
            <w:rStyle w:val="af4"/>
            <w:noProof/>
          </w:rPr>
          <w:t>报警解除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_Toc68091122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91</w:t>
        </w:r>
        <w:r w:rsidR="00524ADE" w:rsidRPr="00524ADE">
          <w:rPr>
            <w:noProof/>
            <w:webHidden/>
          </w:rPr>
          <w:fldChar w:fldCharType="end"/>
        </w:r>
      </w:hyperlink>
    </w:p>
    <w:p w14:paraId="6BDF007F" w14:textId="5CF6BA1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3" w:history="1">
        <w:r w:rsidR="00524ADE" w:rsidRPr="00524ADE">
          <w:rPr>
            <w:rStyle w:val="af4"/>
            <w:i w:val="0"/>
            <w:iCs w:val="0"/>
            <w:noProof/>
          </w:rPr>
          <w:t>7.9.1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522E7D1" w14:textId="3FE1C8C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4" w:history="1">
        <w:r w:rsidR="00524ADE" w:rsidRPr="00524ADE">
          <w:rPr>
            <w:rStyle w:val="af4"/>
            <w:i w:val="0"/>
            <w:iCs w:val="0"/>
            <w:noProof/>
          </w:rPr>
          <w:t>7.9.2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7243B7C" w14:textId="40BA8EA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5" w:history="1">
        <w:r w:rsidR="00524ADE" w:rsidRPr="00524ADE">
          <w:rPr>
            <w:rStyle w:val="af4"/>
            <w:i w:val="0"/>
            <w:iCs w:val="0"/>
            <w:noProof/>
          </w:rPr>
          <w:t>7.9.3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40AAF82" w14:textId="15B8602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6" w:history="1">
        <w:r w:rsidR="00524ADE" w:rsidRPr="00524ADE">
          <w:rPr>
            <w:rStyle w:val="af4"/>
            <w:i w:val="0"/>
            <w:iCs w:val="0"/>
            <w:noProof/>
          </w:rPr>
          <w:t>7.9.4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8FBCF30" w14:textId="72E4C234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27" w:history="1">
        <w:r w:rsidR="00524ADE" w:rsidRPr="00524ADE">
          <w:rPr>
            <w:rStyle w:val="af4"/>
            <w:noProof/>
          </w:rPr>
          <w:t>7.10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BGT1</w:t>
        </w:r>
        <w:r w:rsidR="00524ADE" w:rsidRPr="00524ADE">
          <w:rPr>
            <w:rStyle w:val="af4"/>
            <w:noProof/>
          </w:rPr>
          <w:t>语音播报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_Toc68091127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92</w:t>
        </w:r>
        <w:r w:rsidR="00524ADE" w:rsidRPr="00524ADE">
          <w:rPr>
            <w:noProof/>
            <w:webHidden/>
          </w:rPr>
          <w:fldChar w:fldCharType="end"/>
        </w:r>
      </w:hyperlink>
    </w:p>
    <w:p w14:paraId="6F4850C8" w14:textId="4718108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8" w:history="1">
        <w:r w:rsidR="00524ADE" w:rsidRPr="00524ADE">
          <w:rPr>
            <w:rStyle w:val="af4"/>
            <w:i w:val="0"/>
            <w:iCs w:val="0"/>
            <w:noProof/>
          </w:rPr>
          <w:t>7.10.1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44FFBAC" w14:textId="45765D9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29" w:history="1">
        <w:r w:rsidR="00524ADE" w:rsidRPr="00524ADE">
          <w:rPr>
            <w:rStyle w:val="af4"/>
            <w:i w:val="0"/>
            <w:iCs w:val="0"/>
            <w:noProof/>
          </w:rPr>
          <w:t>7.10.2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_Toc68091129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B76C86E" w14:textId="0E0067C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0" w:history="1">
        <w:r w:rsidR="00524ADE" w:rsidRPr="00524ADE">
          <w:rPr>
            <w:rStyle w:val="af4"/>
            <w:i w:val="0"/>
            <w:iCs w:val="0"/>
            <w:noProof/>
          </w:rPr>
          <w:t>7.10.3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6F400B9" w14:textId="0A1D1DA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1" w:history="1">
        <w:r w:rsidR="00524ADE" w:rsidRPr="00524ADE">
          <w:rPr>
            <w:rStyle w:val="af4"/>
            <w:i w:val="0"/>
            <w:iCs w:val="0"/>
            <w:noProof/>
          </w:rPr>
          <w:t>7.10.4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9CC8E19" w14:textId="10DD299B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132" w:history="1">
        <w:r w:rsidR="00524ADE" w:rsidRPr="00524ADE">
          <w:rPr>
            <w:rStyle w:val="af4"/>
            <w:noProof/>
          </w:rPr>
          <w:t>八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消息订阅与消息推送API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_Toc68091132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93</w:t>
        </w:r>
        <w:r w:rsidR="00524ADE" w:rsidRPr="00524ADE">
          <w:rPr>
            <w:noProof/>
            <w:webHidden/>
          </w:rPr>
          <w:fldChar w:fldCharType="end"/>
        </w:r>
      </w:hyperlink>
    </w:p>
    <w:p w14:paraId="37744D91" w14:textId="17836D6B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33" w:history="1">
        <w:r w:rsidR="00524ADE" w:rsidRPr="00524ADE">
          <w:rPr>
            <w:rStyle w:val="af4"/>
            <w:noProof/>
          </w:rPr>
          <w:t>8.1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订阅</w:t>
        </w:r>
        <w:r w:rsidR="00524ADE" w:rsidRPr="00524ADE">
          <w:rPr>
            <w:rStyle w:val="af4"/>
            <w:noProof/>
          </w:rPr>
          <w:t>&amp;</w:t>
        </w:r>
        <w:r w:rsidR="00524ADE" w:rsidRPr="00524ADE">
          <w:rPr>
            <w:rStyle w:val="af4"/>
            <w:noProof/>
          </w:rPr>
          <w:t>推送概要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_Toc68091133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93</w:t>
        </w:r>
        <w:r w:rsidR="00524ADE" w:rsidRPr="00524ADE">
          <w:rPr>
            <w:noProof/>
            <w:webHidden/>
          </w:rPr>
          <w:fldChar w:fldCharType="end"/>
        </w:r>
      </w:hyperlink>
    </w:p>
    <w:p w14:paraId="03D09084" w14:textId="799FC2E2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34" w:history="1">
        <w:r w:rsidR="00524ADE" w:rsidRPr="00524ADE">
          <w:rPr>
            <w:rStyle w:val="af4"/>
            <w:noProof/>
          </w:rPr>
          <w:t>8.2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订阅查询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_Toc68091134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97</w:t>
        </w:r>
        <w:r w:rsidR="00524ADE" w:rsidRPr="00524ADE">
          <w:rPr>
            <w:noProof/>
            <w:webHidden/>
          </w:rPr>
          <w:fldChar w:fldCharType="end"/>
        </w:r>
      </w:hyperlink>
    </w:p>
    <w:p w14:paraId="7344CD73" w14:textId="78B06BD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5" w:history="1">
        <w:r w:rsidR="00524ADE" w:rsidRPr="00524ADE">
          <w:rPr>
            <w:rStyle w:val="af4"/>
            <w:i w:val="0"/>
            <w:iCs w:val="0"/>
            <w:noProof/>
          </w:rPr>
          <w:t>8.2.1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18AA924" w14:textId="4CBB5EA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6" w:history="1">
        <w:r w:rsidR="00524ADE" w:rsidRPr="00524ADE">
          <w:rPr>
            <w:rStyle w:val="af4"/>
            <w:i w:val="0"/>
            <w:iCs w:val="0"/>
            <w:noProof/>
          </w:rPr>
          <w:t>8.2.2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F87A75D" w14:textId="27508E9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7" w:history="1">
        <w:r w:rsidR="00524ADE" w:rsidRPr="00524ADE">
          <w:rPr>
            <w:rStyle w:val="af4"/>
            <w:i w:val="0"/>
            <w:iCs w:val="0"/>
            <w:noProof/>
          </w:rPr>
          <w:t>8.2.3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22C7A19" w14:textId="5B29966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38" w:history="1">
        <w:r w:rsidR="00524ADE" w:rsidRPr="00524ADE">
          <w:rPr>
            <w:rStyle w:val="af4"/>
            <w:i w:val="0"/>
            <w:iCs w:val="0"/>
            <w:noProof/>
          </w:rPr>
          <w:t>8.2.4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_Toc68091138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F54C65A" w14:textId="2586DEAB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39" w:history="1">
        <w:r w:rsidR="00524ADE" w:rsidRPr="00524ADE">
          <w:rPr>
            <w:rStyle w:val="af4"/>
            <w:noProof/>
          </w:rPr>
          <w:t>8.3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取消订阅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_Toc68091139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98</w:t>
        </w:r>
        <w:r w:rsidR="00524ADE" w:rsidRPr="00524ADE">
          <w:rPr>
            <w:noProof/>
            <w:webHidden/>
          </w:rPr>
          <w:fldChar w:fldCharType="end"/>
        </w:r>
      </w:hyperlink>
    </w:p>
    <w:p w14:paraId="724A7084" w14:textId="738A1F7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0" w:history="1">
        <w:r w:rsidR="00524ADE" w:rsidRPr="00524ADE">
          <w:rPr>
            <w:rStyle w:val="af4"/>
            <w:i w:val="0"/>
            <w:iCs w:val="0"/>
            <w:noProof/>
          </w:rPr>
          <w:t>8.3.1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CCB789B" w14:textId="764986C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1" w:history="1">
        <w:r w:rsidR="00524ADE" w:rsidRPr="00524ADE">
          <w:rPr>
            <w:rStyle w:val="af4"/>
            <w:i w:val="0"/>
            <w:iCs w:val="0"/>
            <w:noProof/>
          </w:rPr>
          <w:t>8.3.2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4DEA781" w14:textId="11EF634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2" w:history="1">
        <w:r w:rsidR="00524ADE" w:rsidRPr="00524ADE">
          <w:rPr>
            <w:rStyle w:val="af4"/>
            <w:i w:val="0"/>
            <w:iCs w:val="0"/>
            <w:noProof/>
          </w:rPr>
          <w:t>8.3.3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CCCC77F" w14:textId="28CA25C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3" w:history="1">
        <w:r w:rsidR="00524ADE" w:rsidRPr="00524ADE">
          <w:rPr>
            <w:rStyle w:val="af4"/>
            <w:i w:val="0"/>
            <w:iCs w:val="0"/>
            <w:noProof/>
          </w:rPr>
          <w:t>8.3.4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70E1F7E" w14:textId="179490E4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44" w:history="1">
        <w:r w:rsidR="00524ADE" w:rsidRPr="00524ADE">
          <w:rPr>
            <w:rStyle w:val="af4"/>
            <w:noProof/>
          </w:rPr>
          <w:t>8.4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订阅位置结果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_Toc68091144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99</w:t>
        </w:r>
        <w:r w:rsidR="00524ADE" w:rsidRPr="00524ADE">
          <w:rPr>
            <w:noProof/>
            <w:webHidden/>
          </w:rPr>
          <w:fldChar w:fldCharType="end"/>
        </w:r>
      </w:hyperlink>
    </w:p>
    <w:p w14:paraId="13DADBC6" w14:textId="131F050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5" w:history="1">
        <w:r w:rsidR="00524ADE" w:rsidRPr="00524ADE">
          <w:rPr>
            <w:rStyle w:val="af4"/>
            <w:i w:val="0"/>
            <w:iCs w:val="0"/>
            <w:noProof/>
          </w:rPr>
          <w:t>8.4.1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99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E2DFAD8" w14:textId="78A08CF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6" w:history="1">
        <w:r w:rsidR="00524ADE" w:rsidRPr="00524ADE">
          <w:rPr>
            <w:rStyle w:val="af4"/>
            <w:i w:val="0"/>
            <w:iCs w:val="0"/>
            <w:noProof/>
          </w:rPr>
          <w:t>8.4.2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4FD07FC" w14:textId="7627220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7" w:history="1">
        <w:r w:rsidR="00524ADE" w:rsidRPr="00524ADE">
          <w:rPr>
            <w:rStyle w:val="af4"/>
            <w:i w:val="0"/>
            <w:iCs w:val="0"/>
            <w:noProof/>
          </w:rPr>
          <w:t>8.4.3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A282E62" w14:textId="718396D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48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_Toc68091148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288254A" w14:textId="5CA2F221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49" w:history="1">
        <w:r w:rsidR="00524ADE" w:rsidRPr="00524ADE">
          <w:rPr>
            <w:rStyle w:val="af4"/>
            <w:noProof/>
          </w:rPr>
          <w:t>8.5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推送位置结果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_Toc68091149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101</w:t>
        </w:r>
        <w:r w:rsidR="00524ADE" w:rsidRPr="00524ADE">
          <w:rPr>
            <w:noProof/>
            <w:webHidden/>
          </w:rPr>
          <w:fldChar w:fldCharType="end"/>
        </w:r>
      </w:hyperlink>
    </w:p>
    <w:p w14:paraId="7C0B70DB" w14:textId="75DD7AB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0" w:history="1">
        <w:r w:rsidR="00524ADE" w:rsidRPr="00524ADE">
          <w:rPr>
            <w:rStyle w:val="af4"/>
            <w:i w:val="0"/>
            <w:iCs w:val="0"/>
            <w:noProof/>
          </w:rPr>
          <w:t>8.5.1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DF56DC1" w14:textId="36DEDE9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1" w:history="1">
        <w:r w:rsidR="00524ADE" w:rsidRPr="00524ADE">
          <w:rPr>
            <w:rStyle w:val="af4"/>
            <w:i w:val="0"/>
            <w:iCs w:val="0"/>
            <w:noProof/>
          </w:rPr>
          <w:t>8.5.2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B806A0B" w14:textId="0004ADE5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52" w:history="1">
        <w:r w:rsidR="00524ADE" w:rsidRPr="00524ADE">
          <w:rPr>
            <w:rStyle w:val="af4"/>
            <w:noProof/>
          </w:rPr>
          <w:t>8.6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定位终端上报信息订阅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_Toc68091152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102</w:t>
        </w:r>
        <w:r w:rsidR="00524ADE" w:rsidRPr="00524ADE">
          <w:rPr>
            <w:noProof/>
            <w:webHidden/>
          </w:rPr>
          <w:fldChar w:fldCharType="end"/>
        </w:r>
      </w:hyperlink>
    </w:p>
    <w:p w14:paraId="7870F52B" w14:textId="0BC0713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3" w:history="1">
        <w:r w:rsidR="00524ADE" w:rsidRPr="00524ADE">
          <w:rPr>
            <w:rStyle w:val="af4"/>
            <w:i w:val="0"/>
            <w:iCs w:val="0"/>
            <w:noProof/>
          </w:rPr>
          <w:t>8.6.1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07A7646" w14:textId="0F86729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4" w:history="1">
        <w:r w:rsidR="00524ADE" w:rsidRPr="00524ADE">
          <w:rPr>
            <w:rStyle w:val="af4"/>
            <w:i w:val="0"/>
            <w:iCs w:val="0"/>
            <w:noProof/>
          </w:rPr>
          <w:t>8.6.2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5181474" w14:textId="24E5885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5" w:history="1">
        <w:r w:rsidR="00524ADE" w:rsidRPr="00524ADE">
          <w:rPr>
            <w:rStyle w:val="af4"/>
            <w:i w:val="0"/>
            <w:iCs w:val="0"/>
            <w:noProof/>
          </w:rPr>
          <w:t>8.6.3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7D56262" w14:textId="25CECC7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6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8.6.4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02C24F1" w14:textId="07B84702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57" w:history="1">
        <w:r w:rsidR="00524ADE" w:rsidRPr="00524ADE">
          <w:rPr>
            <w:rStyle w:val="af4"/>
            <w:noProof/>
          </w:rPr>
          <w:t>8.7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推送定位终端上报信息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_Toc68091157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103</w:t>
        </w:r>
        <w:r w:rsidR="00524ADE" w:rsidRPr="00524ADE">
          <w:rPr>
            <w:noProof/>
            <w:webHidden/>
          </w:rPr>
          <w:fldChar w:fldCharType="end"/>
        </w:r>
      </w:hyperlink>
    </w:p>
    <w:p w14:paraId="2891F523" w14:textId="63EA13B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8" w:history="1">
        <w:r w:rsidR="00524ADE" w:rsidRPr="00524ADE">
          <w:rPr>
            <w:rStyle w:val="af4"/>
            <w:i w:val="0"/>
            <w:iCs w:val="0"/>
            <w:noProof/>
          </w:rPr>
          <w:t>8.7.1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276136A" w14:textId="6C8E504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59" w:history="1">
        <w:r w:rsidR="00524ADE" w:rsidRPr="00524ADE">
          <w:rPr>
            <w:rStyle w:val="af4"/>
            <w:i w:val="0"/>
            <w:iCs w:val="0"/>
            <w:noProof/>
          </w:rPr>
          <w:t>8.7.2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_Toc68091159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6D378DE" w14:textId="72CB700A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60" w:history="1">
        <w:r w:rsidR="00524ADE" w:rsidRPr="00524ADE">
          <w:rPr>
            <w:rStyle w:val="af4"/>
            <w:noProof/>
          </w:rPr>
          <w:t>8.8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围栏事件订阅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_Toc68091160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106</w:t>
        </w:r>
        <w:r w:rsidR="00524ADE" w:rsidRPr="00524ADE">
          <w:rPr>
            <w:noProof/>
            <w:webHidden/>
          </w:rPr>
          <w:fldChar w:fldCharType="end"/>
        </w:r>
      </w:hyperlink>
    </w:p>
    <w:p w14:paraId="79D08855" w14:textId="29FE6D7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1" w:history="1">
        <w:r w:rsidR="00524ADE" w:rsidRPr="00524ADE">
          <w:rPr>
            <w:rStyle w:val="af4"/>
            <w:i w:val="0"/>
            <w:iCs w:val="0"/>
            <w:noProof/>
          </w:rPr>
          <w:t>8.8.1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00B11BD" w14:textId="6240D107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2" w:history="1">
        <w:r w:rsidR="00524ADE" w:rsidRPr="00524ADE">
          <w:rPr>
            <w:rStyle w:val="af4"/>
            <w:i w:val="0"/>
            <w:iCs w:val="0"/>
            <w:noProof/>
          </w:rPr>
          <w:t>8.8.2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3B46DBB" w14:textId="72789B4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3" w:history="1">
        <w:r w:rsidR="00524ADE" w:rsidRPr="00524ADE">
          <w:rPr>
            <w:rStyle w:val="af4"/>
            <w:i w:val="0"/>
            <w:iCs w:val="0"/>
            <w:noProof/>
          </w:rPr>
          <w:t>8.8.3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BE27241" w14:textId="6C2D095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4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8.8.4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94600DA" w14:textId="11CF852D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65" w:history="1">
        <w:r w:rsidR="00524ADE" w:rsidRPr="00524ADE">
          <w:rPr>
            <w:rStyle w:val="af4"/>
            <w:noProof/>
          </w:rPr>
          <w:t>8.9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推送围栏事件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_Toc68091165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107</w:t>
        </w:r>
        <w:r w:rsidR="00524ADE" w:rsidRPr="00524ADE">
          <w:rPr>
            <w:noProof/>
            <w:webHidden/>
          </w:rPr>
          <w:fldChar w:fldCharType="end"/>
        </w:r>
      </w:hyperlink>
    </w:p>
    <w:p w14:paraId="1D9B91D9" w14:textId="56FD937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6" w:history="1">
        <w:r w:rsidR="00524ADE" w:rsidRPr="00524ADE">
          <w:rPr>
            <w:rStyle w:val="af4"/>
            <w:i w:val="0"/>
            <w:iCs w:val="0"/>
            <w:noProof/>
          </w:rPr>
          <w:t>8.9.1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43705D3" w14:textId="7C3F76B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7" w:history="1">
        <w:r w:rsidR="00524ADE" w:rsidRPr="00524ADE">
          <w:rPr>
            <w:rStyle w:val="af4"/>
            <w:i w:val="0"/>
            <w:iCs w:val="0"/>
            <w:noProof/>
          </w:rPr>
          <w:t>8.9.2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DE7613D" w14:textId="691B40DA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68" w:history="1">
        <w:r w:rsidR="00524ADE" w:rsidRPr="00524ADE">
          <w:rPr>
            <w:rStyle w:val="af4"/>
            <w:noProof/>
          </w:rPr>
          <w:t>8.10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区域消息订阅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_Toc68091168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108</w:t>
        </w:r>
        <w:r w:rsidR="00524ADE" w:rsidRPr="00524ADE">
          <w:rPr>
            <w:noProof/>
            <w:webHidden/>
          </w:rPr>
          <w:fldChar w:fldCharType="end"/>
        </w:r>
      </w:hyperlink>
    </w:p>
    <w:p w14:paraId="308A6F73" w14:textId="278A496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69" w:history="1">
        <w:r w:rsidR="00524ADE" w:rsidRPr="00524ADE">
          <w:rPr>
            <w:rStyle w:val="af4"/>
            <w:i w:val="0"/>
            <w:iCs w:val="0"/>
            <w:noProof/>
          </w:rPr>
          <w:t>8.10.1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_Toc68091169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49E26638" w14:textId="3F54A53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0" w:history="1">
        <w:r w:rsidR="00524ADE" w:rsidRPr="00524ADE">
          <w:rPr>
            <w:rStyle w:val="af4"/>
            <w:i w:val="0"/>
            <w:iCs w:val="0"/>
            <w:noProof/>
          </w:rPr>
          <w:t>8.10.2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D784B36" w14:textId="0276C75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1" w:history="1">
        <w:r w:rsidR="00524ADE" w:rsidRPr="00524ADE">
          <w:rPr>
            <w:rStyle w:val="af4"/>
            <w:i w:val="0"/>
            <w:iCs w:val="0"/>
            <w:noProof/>
          </w:rPr>
          <w:t>8.10.3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AEA1A6D" w14:textId="3722F1C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2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8.10.4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204B032" w14:textId="3C1532AA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73" w:history="1">
        <w:r w:rsidR="00524ADE" w:rsidRPr="00524ADE">
          <w:rPr>
            <w:rStyle w:val="af4"/>
            <w:noProof/>
          </w:rPr>
          <w:t>8.11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推送区域消息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_Toc68091173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109</w:t>
        </w:r>
        <w:r w:rsidR="00524ADE" w:rsidRPr="00524ADE">
          <w:rPr>
            <w:noProof/>
            <w:webHidden/>
          </w:rPr>
          <w:fldChar w:fldCharType="end"/>
        </w:r>
      </w:hyperlink>
    </w:p>
    <w:p w14:paraId="68E85DE1" w14:textId="46840ED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4" w:history="1">
        <w:r w:rsidR="00524ADE" w:rsidRPr="00524ADE">
          <w:rPr>
            <w:rStyle w:val="af4"/>
            <w:i w:val="0"/>
            <w:iCs w:val="0"/>
            <w:noProof/>
          </w:rPr>
          <w:t>8.11.1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109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5667A46" w14:textId="4079176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5" w:history="1">
        <w:r w:rsidR="00524ADE" w:rsidRPr="00524ADE">
          <w:rPr>
            <w:rStyle w:val="af4"/>
            <w:i w:val="0"/>
            <w:iCs w:val="0"/>
            <w:noProof/>
          </w:rPr>
          <w:t>8.11.2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76D9ABC" w14:textId="19987676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76" w:history="1">
        <w:r w:rsidR="00524ADE" w:rsidRPr="00524ADE">
          <w:rPr>
            <w:rStyle w:val="af4"/>
            <w:noProof/>
          </w:rPr>
          <w:t>8.12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一键报警消息订阅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_Toc68091176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111</w:t>
        </w:r>
        <w:r w:rsidR="00524ADE" w:rsidRPr="00524ADE">
          <w:rPr>
            <w:noProof/>
            <w:webHidden/>
          </w:rPr>
          <w:fldChar w:fldCharType="end"/>
        </w:r>
      </w:hyperlink>
    </w:p>
    <w:p w14:paraId="02D5E6D5" w14:textId="13EEF4E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7" w:history="1">
        <w:r w:rsidR="00524ADE" w:rsidRPr="00524ADE">
          <w:rPr>
            <w:rStyle w:val="af4"/>
            <w:i w:val="0"/>
            <w:iCs w:val="0"/>
            <w:noProof/>
          </w:rPr>
          <w:t>8.12.1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3052642" w14:textId="5C52992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8" w:history="1">
        <w:r w:rsidR="00524ADE" w:rsidRPr="00524ADE">
          <w:rPr>
            <w:rStyle w:val="af4"/>
            <w:i w:val="0"/>
            <w:iCs w:val="0"/>
            <w:noProof/>
          </w:rPr>
          <w:t>8.12.2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799AA9D" w14:textId="66DB388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79" w:history="1">
        <w:r w:rsidR="00524ADE" w:rsidRPr="00524ADE">
          <w:rPr>
            <w:rStyle w:val="af4"/>
            <w:i w:val="0"/>
            <w:iCs w:val="0"/>
            <w:noProof/>
          </w:rPr>
          <w:t>8.12.3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_Toc68091179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D332473" w14:textId="7237D1A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0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8.12.4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E0A1A54" w14:textId="4D4F297F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81" w:history="1">
        <w:r w:rsidR="00524ADE" w:rsidRPr="00524ADE">
          <w:rPr>
            <w:rStyle w:val="af4"/>
            <w:noProof/>
          </w:rPr>
          <w:t>8.13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推送一键报警消息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_Toc68091181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112</w:t>
        </w:r>
        <w:r w:rsidR="00524ADE" w:rsidRPr="00524ADE">
          <w:rPr>
            <w:noProof/>
            <w:webHidden/>
          </w:rPr>
          <w:fldChar w:fldCharType="end"/>
        </w:r>
      </w:hyperlink>
    </w:p>
    <w:p w14:paraId="14A0FE75" w14:textId="7AE47C1E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2" w:history="1">
        <w:r w:rsidR="00524ADE" w:rsidRPr="00524ADE">
          <w:rPr>
            <w:rStyle w:val="af4"/>
            <w:i w:val="0"/>
            <w:iCs w:val="0"/>
            <w:noProof/>
          </w:rPr>
          <w:t>8.13.1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F4E7E61" w14:textId="1D34A86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3" w:history="1">
        <w:r w:rsidR="00524ADE" w:rsidRPr="00524ADE">
          <w:rPr>
            <w:rStyle w:val="af4"/>
            <w:i w:val="0"/>
            <w:iCs w:val="0"/>
            <w:noProof/>
          </w:rPr>
          <w:t>8.13.2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112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1535211" w14:textId="3BF0734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84" w:history="1">
        <w:r w:rsidR="00524ADE" w:rsidRPr="00524ADE">
          <w:rPr>
            <w:rStyle w:val="af4"/>
            <w:noProof/>
          </w:rPr>
          <w:t>8.14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标签离线消息订阅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_Toc68091184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113</w:t>
        </w:r>
        <w:r w:rsidR="00524ADE" w:rsidRPr="00524ADE">
          <w:rPr>
            <w:noProof/>
            <w:webHidden/>
          </w:rPr>
          <w:fldChar w:fldCharType="end"/>
        </w:r>
      </w:hyperlink>
    </w:p>
    <w:p w14:paraId="74800F58" w14:textId="3D6A2AB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5" w:history="1">
        <w:r w:rsidR="00524ADE" w:rsidRPr="00524ADE">
          <w:rPr>
            <w:rStyle w:val="af4"/>
            <w:i w:val="0"/>
            <w:iCs w:val="0"/>
            <w:noProof/>
          </w:rPr>
          <w:t>8.14.1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FD99382" w14:textId="502CFF3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6" w:history="1">
        <w:r w:rsidR="00524ADE" w:rsidRPr="00524ADE">
          <w:rPr>
            <w:rStyle w:val="af4"/>
            <w:i w:val="0"/>
            <w:iCs w:val="0"/>
            <w:noProof/>
          </w:rPr>
          <w:t>8.14.2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8FCE73A" w14:textId="306CCB2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7" w:history="1">
        <w:r w:rsidR="00524ADE" w:rsidRPr="00524ADE">
          <w:rPr>
            <w:rStyle w:val="af4"/>
            <w:i w:val="0"/>
            <w:iCs w:val="0"/>
            <w:noProof/>
          </w:rPr>
          <w:t>8.14.3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93F5F6E" w14:textId="3F0DC6A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88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8.14.4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_Toc68091188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F3CE41D" w14:textId="548B89F5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89" w:history="1">
        <w:r w:rsidR="00524ADE" w:rsidRPr="00524ADE">
          <w:rPr>
            <w:rStyle w:val="af4"/>
            <w:noProof/>
          </w:rPr>
          <w:t>8.15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推送标签离线消息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_Toc68091189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114</w:t>
        </w:r>
        <w:r w:rsidR="00524ADE" w:rsidRPr="00524ADE">
          <w:rPr>
            <w:noProof/>
            <w:webHidden/>
          </w:rPr>
          <w:fldChar w:fldCharType="end"/>
        </w:r>
      </w:hyperlink>
    </w:p>
    <w:p w14:paraId="1E080E9E" w14:textId="04E078E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0" w:history="1">
        <w:r w:rsidR="00524ADE" w:rsidRPr="00524ADE">
          <w:rPr>
            <w:rStyle w:val="af4"/>
            <w:i w:val="0"/>
            <w:iCs w:val="0"/>
            <w:noProof/>
          </w:rPr>
          <w:t>8.15.1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6259452" w14:textId="620D865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1" w:history="1">
        <w:r w:rsidR="00524ADE" w:rsidRPr="00524ADE">
          <w:rPr>
            <w:rStyle w:val="af4"/>
            <w:i w:val="0"/>
            <w:iCs w:val="0"/>
            <w:noProof/>
          </w:rPr>
          <w:t>8.15.2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AB7EE38" w14:textId="0E36CEEE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92" w:history="1">
        <w:r w:rsidR="00524ADE" w:rsidRPr="00524ADE">
          <w:rPr>
            <w:rStyle w:val="af4"/>
            <w:noProof/>
          </w:rPr>
          <w:t>8.16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终端低电量订阅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_Toc68091192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115</w:t>
        </w:r>
        <w:r w:rsidR="00524ADE" w:rsidRPr="00524ADE">
          <w:rPr>
            <w:noProof/>
            <w:webHidden/>
          </w:rPr>
          <w:fldChar w:fldCharType="end"/>
        </w:r>
      </w:hyperlink>
    </w:p>
    <w:p w14:paraId="5D3AD1C7" w14:textId="0F9B8C06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3" w:history="1">
        <w:r w:rsidR="00524ADE" w:rsidRPr="00524ADE">
          <w:rPr>
            <w:rStyle w:val="af4"/>
            <w:i w:val="0"/>
            <w:iCs w:val="0"/>
            <w:noProof/>
          </w:rPr>
          <w:t>8.16.1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48EADAA" w14:textId="107E6A9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4" w:history="1">
        <w:r w:rsidR="00524ADE" w:rsidRPr="00524ADE">
          <w:rPr>
            <w:rStyle w:val="af4"/>
            <w:i w:val="0"/>
            <w:iCs w:val="0"/>
            <w:noProof/>
          </w:rPr>
          <w:t>8.16.2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0A91B96" w14:textId="6C1046E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5" w:history="1">
        <w:r w:rsidR="00524ADE" w:rsidRPr="00524ADE">
          <w:rPr>
            <w:rStyle w:val="af4"/>
            <w:i w:val="0"/>
            <w:iCs w:val="0"/>
            <w:noProof/>
          </w:rPr>
          <w:t>8.16.3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294389C" w14:textId="202C5A2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6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8.16.4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B4CA0D3" w14:textId="0BC1E75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197" w:history="1">
        <w:r w:rsidR="00524ADE" w:rsidRPr="00524ADE">
          <w:rPr>
            <w:rStyle w:val="af4"/>
            <w:noProof/>
          </w:rPr>
          <w:t>8.17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推送低电量消息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_Toc68091197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117</w:t>
        </w:r>
        <w:r w:rsidR="00524ADE" w:rsidRPr="00524ADE">
          <w:rPr>
            <w:noProof/>
            <w:webHidden/>
          </w:rPr>
          <w:fldChar w:fldCharType="end"/>
        </w:r>
      </w:hyperlink>
    </w:p>
    <w:p w14:paraId="65C2848F" w14:textId="2401FECB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8" w:history="1">
        <w:r w:rsidR="00524ADE" w:rsidRPr="00524ADE">
          <w:rPr>
            <w:rStyle w:val="af4"/>
            <w:i w:val="0"/>
            <w:iCs w:val="0"/>
            <w:noProof/>
          </w:rPr>
          <w:t>8.17.1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2644DD8" w14:textId="7723680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199" w:history="1">
        <w:r w:rsidR="00524ADE" w:rsidRPr="00524ADE">
          <w:rPr>
            <w:rStyle w:val="af4"/>
            <w:i w:val="0"/>
            <w:iCs w:val="0"/>
            <w:noProof/>
          </w:rPr>
          <w:t>8.17.2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_Toc68091199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D0B46E4" w14:textId="78FD7A93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00" w:history="1">
        <w:r w:rsidR="00524ADE" w:rsidRPr="00524ADE">
          <w:rPr>
            <w:rStyle w:val="af4"/>
            <w:noProof/>
          </w:rPr>
          <w:t>8.18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终端下行结果订阅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_Toc68091200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117</w:t>
        </w:r>
        <w:r w:rsidR="00524ADE" w:rsidRPr="00524ADE">
          <w:rPr>
            <w:noProof/>
            <w:webHidden/>
          </w:rPr>
          <w:fldChar w:fldCharType="end"/>
        </w:r>
      </w:hyperlink>
    </w:p>
    <w:p w14:paraId="04AB5034" w14:textId="5DBC26B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1" w:history="1">
        <w:r w:rsidR="00524ADE" w:rsidRPr="00524ADE">
          <w:rPr>
            <w:rStyle w:val="af4"/>
            <w:i w:val="0"/>
            <w:iCs w:val="0"/>
            <w:noProof/>
          </w:rPr>
          <w:t>8.18.1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B309749" w14:textId="6631E045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2" w:history="1">
        <w:r w:rsidR="00524ADE" w:rsidRPr="00524ADE">
          <w:rPr>
            <w:rStyle w:val="af4"/>
            <w:i w:val="0"/>
            <w:iCs w:val="0"/>
            <w:noProof/>
          </w:rPr>
          <w:t>8.18.2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2288E6E" w14:textId="38FBDCE9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3" w:history="1">
        <w:r w:rsidR="00524ADE" w:rsidRPr="00524ADE">
          <w:rPr>
            <w:rStyle w:val="af4"/>
            <w:i w:val="0"/>
            <w:iCs w:val="0"/>
            <w:noProof/>
          </w:rPr>
          <w:t>8.18.3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_Toc68091203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8ECF3AA" w14:textId="50AEDA0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4" w:history="1">
        <w:r w:rsidR="00524ADE" w:rsidRPr="00524ADE">
          <w:rPr>
            <w:rStyle w:val="af4"/>
            <w:rFonts w:cs="Helvetica"/>
            <w:i w:val="0"/>
            <w:iCs w:val="0"/>
            <w:noProof/>
          </w:rPr>
          <w:t>8.18.4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rFonts w:cs="Helvetica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54CBB91" w14:textId="3C38BF5E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05" w:history="1">
        <w:r w:rsidR="00524ADE" w:rsidRPr="00524ADE">
          <w:rPr>
            <w:rStyle w:val="af4"/>
            <w:noProof/>
          </w:rPr>
          <w:t>8.19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推送终端下行结果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_Toc68091205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118</w:t>
        </w:r>
        <w:r w:rsidR="00524ADE" w:rsidRPr="00524ADE">
          <w:rPr>
            <w:noProof/>
            <w:webHidden/>
          </w:rPr>
          <w:fldChar w:fldCharType="end"/>
        </w:r>
      </w:hyperlink>
    </w:p>
    <w:p w14:paraId="5BC4786D" w14:textId="2D8143B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6" w:history="1">
        <w:r w:rsidR="00524ADE" w:rsidRPr="00524ADE">
          <w:rPr>
            <w:rStyle w:val="af4"/>
            <w:i w:val="0"/>
            <w:iCs w:val="0"/>
            <w:noProof/>
          </w:rPr>
          <w:t>8.19.1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B4CC3C5" w14:textId="17779CE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7" w:history="1">
        <w:r w:rsidR="00524ADE" w:rsidRPr="00524ADE">
          <w:rPr>
            <w:rStyle w:val="af4"/>
            <w:i w:val="0"/>
            <w:iCs w:val="0"/>
            <w:noProof/>
          </w:rPr>
          <w:t>8.19.2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推送结果说明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119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AFF0BB2" w14:textId="42090315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08" w:history="1">
        <w:r w:rsidR="00524ADE" w:rsidRPr="00524ADE">
          <w:rPr>
            <w:rStyle w:val="af4"/>
            <w:noProof/>
          </w:rPr>
          <w:t>8.20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标签通信离线消息订阅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_Toc68091208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120</w:t>
        </w:r>
        <w:r w:rsidR="00524ADE" w:rsidRPr="00524ADE">
          <w:rPr>
            <w:noProof/>
            <w:webHidden/>
          </w:rPr>
          <w:fldChar w:fldCharType="end"/>
        </w:r>
      </w:hyperlink>
    </w:p>
    <w:p w14:paraId="55708F2B" w14:textId="3F7B4B9A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09" w:history="1">
        <w:r w:rsidR="00524ADE" w:rsidRPr="00524ADE">
          <w:rPr>
            <w:rStyle w:val="af4"/>
            <w:i w:val="0"/>
            <w:iCs w:val="0"/>
            <w:noProof/>
          </w:rPr>
          <w:t>8.20.1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_Toc68091209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5A3146DA" w14:textId="1D9450D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10" w:history="1">
        <w:r w:rsidR="00524ADE" w:rsidRPr="00524ADE">
          <w:rPr>
            <w:rStyle w:val="af4"/>
            <w:i w:val="0"/>
            <w:iCs w:val="0"/>
            <w:noProof/>
          </w:rPr>
          <w:t>8.20.2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_Toc68091210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120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F77F80E" w14:textId="68FEB0F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11" w:history="1">
        <w:r w:rsidR="00524ADE" w:rsidRPr="00524ADE">
          <w:rPr>
            <w:rStyle w:val="af4"/>
            <w:i w:val="0"/>
            <w:iCs w:val="0"/>
            <w:noProof/>
          </w:rPr>
          <w:t>8.20.3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_Toc68091211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8740947" w14:textId="79C4685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12" w:history="1">
        <w:r w:rsidR="00524ADE" w:rsidRPr="00524ADE">
          <w:rPr>
            <w:rStyle w:val="af4"/>
            <w:i w:val="0"/>
            <w:iCs w:val="0"/>
            <w:noProof/>
          </w:rPr>
          <w:t>8.20.4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_Toc68091212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121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694BA9E" w14:textId="61AED5F2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13" w:history="1">
        <w:r w:rsidR="00524ADE" w:rsidRPr="00524ADE">
          <w:rPr>
            <w:rStyle w:val="af4"/>
            <w:noProof/>
          </w:rPr>
          <w:t>8.21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终端特有数据订阅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_Toc68091213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121</w:t>
        </w:r>
        <w:r w:rsidR="00524ADE" w:rsidRPr="00524ADE">
          <w:rPr>
            <w:noProof/>
            <w:webHidden/>
          </w:rPr>
          <w:fldChar w:fldCharType="end"/>
        </w:r>
      </w:hyperlink>
    </w:p>
    <w:p w14:paraId="12C8005D" w14:textId="2C5201E1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14" w:history="1">
        <w:r w:rsidR="00524ADE" w:rsidRPr="00524ADE">
          <w:rPr>
            <w:rStyle w:val="af4"/>
            <w:noProof/>
          </w:rPr>
          <w:t>8.22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整体数据推送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_Toc68091214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121</w:t>
        </w:r>
        <w:r w:rsidR="00524ADE" w:rsidRPr="00524ADE">
          <w:rPr>
            <w:noProof/>
            <w:webHidden/>
          </w:rPr>
          <w:fldChar w:fldCharType="end"/>
        </w:r>
      </w:hyperlink>
    </w:p>
    <w:p w14:paraId="1DC2B5C5" w14:textId="0BE84358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15" w:history="1">
        <w:r w:rsidR="00524ADE" w:rsidRPr="00524ADE">
          <w:rPr>
            <w:rStyle w:val="af4"/>
            <w:noProof/>
          </w:rPr>
          <w:t>8.23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设备类型数据对应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_Toc68091215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122</w:t>
        </w:r>
        <w:r w:rsidR="00524ADE" w:rsidRPr="00524ADE">
          <w:rPr>
            <w:noProof/>
            <w:webHidden/>
          </w:rPr>
          <w:fldChar w:fldCharType="end"/>
        </w:r>
      </w:hyperlink>
    </w:p>
    <w:p w14:paraId="51C41311" w14:textId="16323508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216" w:history="1">
        <w:r w:rsidR="00524ADE" w:rsidRPr="00524ADE">
          <w:rPr>
            <w:rStyle w:val="af4"/>
            <w:noProof/>
          </w:rPr>
          <w:t>九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BI报表API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_Toc68091216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123</w:t>
        </w:r>
        <w:r w:rsidR="00524ADE" w:rsidRPr="00524ADE">
          <w:rPr>
            <w:noProof/>
            <w:webHidden/>
          </w:rPr>
          <w:fldChar w:fldCharType="end"/>
        </w:r>
      </w:hyperlink>
    </w:p>
    <w:p w14:paraId="6A1C5E79" w14:textId="66F9CCC2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17" w:history="1">
        <w:r w:rsidR="00524ADE" w:rsidRPr="00524ADE">
          <w:rPr>
            <w:rStyle w:val="af4"/>
            <w:noProof/>
          </w:rPr>
          <w:t>9.1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用户历史轨迹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_Toc68091217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123</w:t>
        </w:r>
        <w:r w:rsidR="00524ADE" w:rsidRPr="00524ADE">
          <w:rPr>
            <w:noProof/>
            <w:webHidden/>
          </w:rPr>
          <w:fldChar w:fldCharType="end"/>
        </w:r>
      </w:hyperlink>
    </w:p>
    <w:p w14:paraId="5D6125FE" w14:textId="258D1588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18" w:history="1">
        <w:r w:rsidR="00524ADE" w:rsidRPr="00524ADE">
          <w:rPr>
            <w:rStyle w:val="af4"/>
            <w:i w:val="0"/>
            <w:iCs w:val="0"/>
            <w:noProof/>
          </w:rPr>
          <w:t>9.1.1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接口调用说明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_Toc68091218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2FB5989" w14:textId="4C20A603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19" w:history="1">
        <w:r w:rsidR="00524ADE" w:rsidRPr="00524ADE">
          <w:rPr>
            <w:rStyle w:val="af4"/>
            <w:i w:val="0"/>
            <w:iCs w:val="0"/>
            <w:noProof/>
          </w:rPr>
          <w:t>9.1.2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_Toc68091219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123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FA6DBED" w14:textId="3EC8BA9C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0" w:history="1">
        <w:r w:rsidR="00524ADE" w:rsidRPr="00524ADE">
          <w:rPr>
            <w:rStyle w:val="af4"/>
            <w:i w:val="0"/>
            <w:iCs w:val="0"/>
            <w:noProof/>
          </w:rPr>
          <w:t>9.1.3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F4FD004" w14:textId="0E2B992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1" w:history="1">
        <w:r w:rsidR="00524ADE" w:rsidRPr="00524ADE">
          <w:rPr>
            <w:rStyle w:val="af4"/>
            <w:i w:val="0"/>
            <w:iCs w:val="0"/>
            <w:noProof/>
          </w:rPr>
          <w:t>9.1.4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124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3EBF6C8" w14:textId="6272A282" w:rsidR="00524ADE" w:rsidRPr="00524ADE" w:rsidRDefault="00D70C5E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222" w:history="1">
        <w:r w:rsidR="00524ADE" w:rsidRPr="00524ADE">
          <w:rPr>
            <w:rStyle w:val="af4"/>
            <w:noProof/>
          </w:rPr>
          <w:t>十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终端功能标识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_Toc68091222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125</w:t>
        </w:r>
        <w:r w:rsidR="00524ADE" w:rsidRPr="00524ADE">
          <w:rPr>
            <w:noProof/>
            <w:webHidden/>
          </w:rPr>
          <w:fldChar w:fldCharType="end"/>
        </w:r>
      </w:hyperlink>
    </w:p>
    <w:p w14:paraId="2E671B84" w14:textId="2E657726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23" w:history="1">
        <w:r w:rsidR="00524ADE" w:rsidRPr="00524ADE">
          <w:rPr>
            <w:rStyle w:val="af4"/>
            <w:noProof/>
          </w:rPr>
          <w:t>10.1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终端功能标识查询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_Toc68091223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125</w:t>
        </w:r>
        <w:r w:rsidR="00524ADE" w:rsidRPr="00524ADE">
          <w:rPr>
            <w:noProof/>
            <w:webHidden/>
          </w:rPr>
          <w:fldChar w:fldCharType="end"/>
        </w:r>
      </w:hyperlink>
    </w:p>
    <w:p w14:paraId="44976E05" w14:textId="050F471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4" w:history="1">
        <w:r w:rsidR="00524ADE" w:rsidRPr="00524ADE">
          <w:rPr>
            <w:rStyle w:val="af4"/>
            <w:i w:val="0"/>
            <w:iCs w:val="0"/>
            <w:noProof/>
          </w:rPr>
          <w:t>10.1.1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_Toc68091224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00649235" w14:textId="7BB90031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5" w:history="1">
        <w:r w:rsidR="00524ADE" w:rsidRPr="00524ADE">
          <w:rPr>
            <w:rStyle w:val="af4"/>
            <w:i w:val="0"/>
            <w:iCs w:val="0"/>
            <w:noProof/>
          </w:rPr>
          <w:t>10.1.2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_Toc68091225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125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2D49AD4F" w14:textId="27EF20F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6" w:history="1">
        <w:r w:rsidR="00524ADE" w:rsidRPr="00524ADE">
          <w:rPr>
            <w:rStyle w:val="af4"/>
            <w:i w:val="0"/>
            <w:iCs w:val="0"/>
            <w:noProof/>
          </w:rPr>
          <w:t>10.1.3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_Toc68091226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7E8A7010" w14:textId="3679A240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7" w:history="1">
        <w:r w:rsidR="00524ADE" w:rsidRPr="00524ADE">
          <w:rPr>
            <w:rStyle w:val="af4"/>
            <w:i w:val="0"/>
            <w:iCs w:val="0"/>
            <w:noProof/>
          </w:rPr>
          <w:t>10.1.4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_Toc68091227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126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FF9FF2A" w14:textId="315F099A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28" w:history="1">
        <w:r w:rsidR="00524ADE" w:rsidRPr="00524ADE">
          <w:rPr>
            <w:rStyle w:val="af4"/>
            <w:noProof/>
          </w:rPr>
          <w:t>10.2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根据终端</w:t>
        </w:r>
        <w:r w:rsidR="00524ADE" w:rsidRPr="00524ADE">
          <w:rPr>
            <w:rStyle w:val="af4"/>
            <w:noProof/>
          </w:rPr>
          <w:t>mac</w:t>
        </w:r>
        <w:r w:rsidR="00524ADE" w:rsidRPr="00524ADE">
          <w:rPr>
            <w:rStyle w:val="af4"/>
            <w:noProof/>
          </w:rPr>
          <w:t>查询功能标识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_Toc68091228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127</w:t>
        </w:r>
        <w:r w:rsidR="00524ADE" w:rsidRPr="00524ADE">
          <w:rPr>
            <w:noProof/>
            <w:webHidden/>
          </w:rPr>
          <w:fldChar w:fldCharType="end"/>
        </w:r>
      </w:hyperlink>
    </w:p>
    <w:p w14:paraId="54BEB0B8" w14:textId="1768C0BD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29" w:history="1">
        <w:r w:rsidR="00524ADE" w:rsidRPr="00524ADE">
          <w:rPr>
            <w:rStyle w:val="af4"/>
            <w:i w:val="0"/>
            <w:iCs w:val="0"/>
            <w:noProof/>
          </w:rPr>
          <w:t>10.2.1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接口说明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_Toc68091229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127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328E611B" w14:textId="0F982F64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30" w:history="1">
        <w:r w:rsidR="00524ADE" w:rsidRPr="00524ADE">
          <w:rPr>
            <w:rStyle w:val="af4"/>
            <w:i w:val="0"/>
            <w:iCs w:val="0"/>
            <w:noProof/>
          </w:rPr>
          <w:t>10.2.2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请求参数说明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_Toc68091230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B300F9E" w14:textId="084C4F52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31" w:history="1">
        <w:r w:rsidR="00524ADE" w:rsidRPr="00524ADE">
          <w:rPr>
            <w:rStyle w:val="af4"/>
            <w:i w:val="0"/>
            <w:iCs w:val="0"/>
            <w:noProof/>
          </w:rPr>
          <w:t>10.2.3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返回结果示例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_Toc68091231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128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1DD3ECD4" w14:textId="3B0865DF" w:rsidR="00524ADE" w:rsidRPr="00524ADE" w:rsidRDefault="00D70C5E">
      <w:pPr>
        <w:pStyle w:val="31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091232" w:history="1">
        <w:r w:rsidR="00524ADE" w:rsidRPr="00524ADE">
          <w:rPr>
            <w:rStyle w:val="af4"/>
            <w:i w:val="0"/>
            <w:iCs w:val="0"/>
            <w:noProof/>
          </w:rPr>
          <w:t>10.2.4</w:t>
        </w:r>
        <w:r w:rsidR="00524ADE" w:rsidRPr="00524ADE">
          <w:rPr>
            <w:rFonts w:eastAsiaTheme="minorEastAsia" w:cstheme="minorBidi"/>
            <w:i w:val="0"/>
            <w:iCs w:val="0"/>
            <w:noProof/>
            <w:sz w:val="21"/>
            <w:szCs w:val="22"/>
          </w:rPr>
          <w:tab/>
        </w:r>
        <w:r w:rsidR="00524ADE" w:rsidRPr="00524ADE">
          <w:rPr>
            <w:rStyle w:val="af4"/>
            <w:i w:val="0"/>
            <w:iCs w:val="0"/>
            <w:noProof/>
          </w:rPr>
          <w:t>返回结果参数说明</w:t>
        </w:r>
        <w:r w:rsidR="00524ADE" w:rsidRPr="00524ADE">
          <w:rPr>
            <w:i w:val="0"/>
            <w:iCs w:val="0"/>
            <w:noProof/>
            <w:webHidden/>
          </w:rPr>
          <w:tab/>
        </w:r>
        <w:r w:rsidR="00524ADE" w:rsidRPr="00524ADE">
          <w:rPr>
            <w:i w:val="0"/>
            <w:iCs w:val="0"/>
            <w:noProof/>
            <w:webHidden/>
          </w:rPr>
          <w:fldChar w:fldCharType="begin"/>
        </w:r>
        <w:r w:rsidR="00524ADE" w:rsidRPr="00524ADE">
          <w:rPr>
            <w:i w:val="0"/>
            <w:iCs w:val="0"/>
            <w:noProof/>
            <w:webHidden/>
          </w:rPr>
          <w:instrText xml:space="preserve"> PAGEREF _Toc68091232 \h </w:instrText>
        </w:r>
        <w:r w:rsidR="00524ADE" w:rsidRPr="00524ADE">
          <w:rPr>
            <w:i w:val="0"/>
            <w:iCs w:val="0"/>
            <w:noProof/>
            <w:webHidden/>
          </w:rPr>
        </w:r>
        <w:r w:rsidR="00524ADE" w:rsidRPr="00524ADE">
          <w:rPr>
            <w:i w:val="0"/>
            <w:iCs w:val="0"/>
            <w:noProof/>
            <w:webHidden/>
          </w:rPr>
          <w:fldChar w:fldCharType="separate"/>
        </w:r>
        <w:r w:rsidR="00524ADE" w:rsidRPr="00524ADE">
          <w:rPr>
            <w:i w:val="0"/>
            <w:iCs w:val="0"/>
            <w:noProof/>
            <w:webHidden/>
          </w:rPr>
          <w:t>129</w:t>
        </w:r>
        <w:r w:rsidR="00524ADE" w:rsidRPr="00524ADE">
          <w:rPr>
            <w:i w:val="0"/>
            <w:iCs w:val="0"/>
            <w:noProof/>
            <w:webHidden/>
          </w:rPr>
          <w:fldChar w:fldCharType="end"/>
        </w:r>
      </w:hyperlink>
    </w:p>
    <w:p w14:paraId="66313EFB" w14:textId="1AD5BB2F" w:rsidR="00524ADE" w:rsidRPr="00524ADE" w:rsidRDefault="00D70C5E">
      <w:pPr>
        <w:pStyle w:val="11"/>
        <w:tabs>
          <w:tab w:val="left" w:pos="84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68091233" w:history="1">
        <w:r w:rsidR="00524ADE" w:rsidRPr="00524ADE">
          <w:rPr>
            <w:rStyle w:val="af4"/>
            <w:noProof/>
          </w:rPr>
          <w:t>十一</w:t>
        </w:r>
        <w:r w:rsidR="00524ADE" w:rsidRPr="00524AD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附录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_Toc68091233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131</w:t>
        </w:r>
        <w:r w:rsidR="00524ADE" w:rsidRPr="00524ADE">
          <w:rPr>
            <w:noProof/>
            <w:webHidden/>
          </w:rPr>
          <w:fldChar w:fldCharType="end"/>
        </w:r>
      </w:hyperlink>
    </w:p>
    <w:p w14:paraId="0A4A0558" w14:textId="0F972C39" w:rsidR="00524ADE" w:rsidRPr="00524ADE" w:rsidRDefault="00D70C5E">
      <w:pPr>
        <w:pStyle w:val="21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091234" w:history="1">
        <w:r w:rsidR="00524ADE" w:rsidRPr="00524ADE">
          <w:rPr>
            <w:rStyle w:val="af4"/>
            <w:noProof/>
          </w:rPr>
          <w:t>11.1</w:t>
        </w:r>
        <w:r w:rsidR="00524ADE" w:rsidRPr="00524ADE">
          <w:rPr>
            <w:rFonts w:eastAsiaTheme="minorEastAsia" w:cstheme="minorBidi"/>
            <w:smallCaps w:val="0"/>
            <w:noProof/>
            <w:sz w:val="21"/>
            <w:szCs w:val="22"/>
          </w:rPr>
          <w:tab/>
        </w:r>
        <w:r w:rsidR="00524ADE" w:rsidRPr="00524ADE">
          <w:rPr>
            <w:rStyle w:val="af4"/>
            <w:noProof/>
          </w:rPr>
          <w:t>接口返回码</w:t>
        </w:r>
        <w:r w:rsidR="00524ADE" w:rsidRPr="00524ADE">
          <w:rPr>
            <w:noProof/>
            <w:webHidden/>
          </w:rPr>
          <w:tab/>
        </w:r>
        <w:r w:rsidR="00524ADE" w:rsidRPr="00524ADE">
          <w:rPr>
            <w:noProof/>
            <w:webHidden/>
          </w:rPr>
          <w:fldChar w:fldCharType="begin"/>
        </w:r>
        <w:r w:rsidR="00524ADE" w:rsidRPr="00524ADE">
          <w:rPr>
            <w:noProof/>
            <w:webHidden/>
          </w:rPr>
          <w:instrText xml:space="preserve"> PAGEREF _Toc68091234 \h </w:instrText>
        </w:r>
        <w:r w:rsidR="00524ADE" w:rsidRPr="00524ADE">
          <w:rPr>
            <w:noProof/>
            <w:webHidden/>
          </w:rPr>
        </w:r>
        <w:r w:rsidR="00524ADE" w:rsidRPr="00524ADE">
          <w:rPr>
            <w:noProof/>
            <w:webHidden/>
          </w:rPr>
          <w:fldChar w:fldCharType="separate"/>
        </w:r>
        <w:r w:rsidR="00524ADE" w:rsidRPr="00524ADE">
          <w:rPr>
            <w:noProof/>
            <w:webHidden/>
          </w:rPr>
          <w:t>131</w:t>
        </w:r>
        <w:r w:rsidR="00524ADE" w:rsidRPr="00524ADE">
          <w:rPr>
            <w:noProof/>
            <w:webHidden/>
          </w:rPr>
          <w:fldChar w:fldCharType="end"/>
        </w:r>
      </w:hyperlink>
    </w:p>
    <w:p w14:paraId="0A697E69" w14:textId="54BBB27F" w:rsidR="000E361B" w:rsidRDefault="00003BD2">
      <w:pPr>
        <w:tabs>
          <w:tab w:val="left" w:pos="6085"/>
        </w:tabs>
        <w:rPr>
          <w:rFonts w:ascii="微软雅黑" w:hAnsi="微软雅黑"/>
        </w:rPr>
        <w:sectPr w:rsidR="000E361B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797" w:bottom="1440" w:left="1797" w:header="680" w:footer="992" w:gutter="0"/>
          <w:cols w:space="425"/>
          <w:titlePg/>
          <w:docGrid w:type="lines" w:linePitch="312"/>
        </w:sectPr>
      </w:pPr>
      <w:r w:rsidRPr="00524ADE">
        <w:rPr>
          <w:rFonts w:ascii="微软雅黑" w:hAnsi="微软雅黑"/>
        </w:rPr>
        <w:fldChar w:fldCharType="end"/>
      </w:r>
    </w:p>
    <w:p w14:paraId="0C233061" w14:textId="77777777" w:rsidR="000E361B" w:rsidRDefault="00003BD2"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ascii="微软雅黑" w:hAnsi="微软雅黑" w:hint="eastAsia"/>
          <w:b/>
          <w:sz w:val="32"/>
          <w:szCs w:val="32"/>
        </w:rPr>
        <w:lastRenderedPageBreak/>
        <w:t>修订记录</w:t>
      </w:r>
    </w:p>
    <w:p w14:paraId="3D03AF7D" w14:textId="77777777" w:rsidR="000E361B" w:rsidRDefault="000E361B"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308"/>
        <w:gridCol w:w="992"/>
        <w:gridCol w:w="4621"/>
      </w:tblGrid>
      <w:tr w:rsidR="000E361B" w14:paraId="5EC2E9F6" w14:textId="77777777">
        <w:tc>
          <w:tcPr>
            <w:tcW w:w="1381" w:type="dxa"/>
            <w:shd w:val="clear" w:color="auto" w:fill="17B9CC"/>
          </w:tcPr>
          <w:p w14:paraId="5170155E" w14:textId="77777777" w:rsidR="000E361B" w:rsidRDefault="00003BD2">
            <w:pPr>
              <w:tabs>
                <w:tab w:val="left" w:pos="6085"/>
              </w:tabs>
              <w:jc w:val="center"/>
              <w:rPr>
                <w:rStyle w:val="12"/>
                <w:rFonts w:ascii="微软雅黑" w:hAnsi="微软雅黑"/>
                <w:color w:val="FFFFFF" w:themeColor="background1"/>
              </w:rPr>
            </w:pPr>
            <w:r>
              <w:rPr>
                <w:rStyle w:val="12"/>
                <w:rFonts w:ascii="微软雅黑" w:hAnsi="微软雅黑" w:hint="eastAsia"/>
                <w:color w:val="FFFFFF" w:themeColor="background1"/>
              </w:rPr>
              <w:t>修订日期</w:t>
            </w:r>
          </w:p>
        </w:tc>
        <w:tc>
          <w:tcPr>
            <w:tcW w:w="1308" w:type="dxa"/>
            <w:shd w:val="clear" w:color="auto" w:fill="17B9CC"/>
          </w:tcPr>
          <w:p w14:paraId="53F09183" w14:textId="77777777" w:rsidR="000E361B" w:rsidRDefault="00003BD2">
            <w:pPr>
              <w:tabs>
                <w:tab w:val="left" w:pos="6085"/>
              </w:tabs>
              <w:jc w:val="center"/>
              <w:rPr>
                <w:rStyle w:val="12"/>
                <w:rFonts w:ascii="微软雅黑" w:hAnsi="微软雅黑"/>
                <w:color w:val="FFFFFF" w:themeColor="background1"/>
              </w:rPr>
            </w:pPr>
            <w:r>
              <w:rPr>
                <w:rStyle w:val="12"/>
                <w:rFonts w:ascii="微软雅黑" w:hAnsi="微软雅黑" w:hint="eastAsia"/>
                <w:color w:val="FFFFFF" w:themeColor="background1"/>
              </w:rPr>
              <w:t>修订版本</w:t>
            </w:r>
          </w:p>
        </w:tc>
        <w:tc>
          <w:tcPr>
            <w:tcW w:w="992" w:type="dxa"/>
            <w:shd w:val="clear" w:color="auto" w:fill="17B9CC"/>
          </w:tcPr>
          <w:p w14:paraId="4F0B2AAD" w14:textId="77777777" w:rsidR="000E361B" w:rsidRDefault="00003BD2">
            <w:pPr>
              <w:tabs>
                <w:tab w:val="left" w:pos="6085"/>
              </w:tabs>
              <w:jc w:val="center"/>
              <w:rPr>
                <w:rStyle w:val="12"/>
                <w:rFonts w:ascii="微软雅黑" w:hAnsi="微软雅黑"/>
                <w:color w:val="FFFFFF" w:themeColor="background1"/>
              </w:rPr>
            </w:pPr>
            <w:r>
              <w:rPr>
                <w:rStyle w:val="12"/>
                <w:rFonts w:ascii="微软雅黑" w:hAnsi="微软雅黑" w:hint="eastAsia"/>
                <w:color w:val="FFFFFF" w:themeColor="background1"/>
              </w:rPr>
              <w:t>修订者</w:t>
            </w:r>
          </w:p>
        </w:tc>
        <w:tc>
          <w:tcPr>
            <w:tcW w:w="4621" w:type="dxa"/>
            <w:shd w:val="clear" w:color="auto" w:fill="17B9CC"/>
          </w:tcPr>
          <w:p w14:paraId="7A7111C0" w14:textId="77777777" w:rsidR="000E361B" w:rsidRDefault="00003BD2">
            <w:pPr>
              <w:tabs>
                <w:tab w:val="left" w:pos="6085"/>
              </w:tabs>
              <w:jc w:val="center"/>
              <w:rPr>
                <w:rStyle w:val="12"/>
                <w:rFonts w:ascii="微软雅黑" w:hAnsi="微软雅黑"/>
                <w:color w:val="FFFFFF" w:themeColor="background1"/>
              </w:rPr>
            </w:pPr>
            <w:r>
              <w:rPr>
                <w:rStyle w:val="12"/>
                <w:rFonts w:ascii="微软雅黑" w:hAnsi="微软雅黑" w:hint="eastAsia"/>
                <w:color w:val="FFFFFF" w:themeColor="background1"/>
              </w:rPr>
              <w:t>修改内容</w:t>
            </w:r>
          </w:p>
        </w:tc>
      </w:tr>
      <w:tr w:rsidR="000E361B" w14:paraId="4B586AC6" w14:textId="77777777">
        <w:trPr>
          <w:trHeight w:val="519"/>
        </w:trPr>
        <w:tc>
          <w:tcPr>
            <w:tcW w:w="1381" w:type="dxa"/>
          </w:tcPr>
          <w:p w14:paraId="76965BE7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2021.2.18</w:t>
            </w:r>
          </w:p>
        </w:tc>
        <w:tc>
          <w:tcPr>
            <w:tcW w:w="1308" w:type="dxa"/>
          </w:tcPr>
          <w:p w14:paraId="0150AF72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2.6.0</w:t>
            </w:r>
          </w:p>
        </w:tc>
        <w:tc>
          <w:tcPr>
            <w:tcW w:w="992" w:type="dxa"/>
          </w:tcPr>
          <w:p w14:paraId="0F676C14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admin</w:t>
            </w:r>
          </w:p>
        </w:tc>
        <w:tc>
          <w:tcPr>
            <w:tcW w:w="4621" w:type="dxa"/>
          </w:tcPr>
          <w:p w14:paraId="0DA9EF92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完善缺失，修复部分api接口参数不正确等</w:t>
            </w:r>
          </w:p>
        </w:tc>
      </w:tr>
      <w:tr w:rsidR="000E361B" w14:paraId="75AAF089" w14:textId="77777777">
        <w:trPr>
          <w:trHeight w:val="519"/>
        </w:trPr>
        <w:tc>
          <w:tcPr>
            <w:tcW w:w="1381" w:type="dxa"/>
          </w:tcPr>
          <w:p w14:paraId="1A050F00" w14:textId="77777777" w:rsidR="000E361B" w:rsidRDefault="000E361B">
            <w:pPr>
              <w:tabs>
                <w:tab w:val="left" w:pos="6085"/>
              </w:tabs>
              <w:rPr>
                <w:rFonts w:ascii="微软雅黑" w:hAnsi="微软雅黑"/>
              </w:rPr>
            </w:pPr>
          </w:p>
        </w:tc>
        <w:tc>
          <w:tcPr>
            <w:tcW w:w="1308" w:type="dxa"/>
          </w:tcPr>
          <w:p w14:paraId="4F1D45B8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2.3.0</w:t>
            </w:r>
          </w:p>
        </w:tc>
        <w:tc>
          <w:tcPr>
            <w:tcW w:w="992" w:type="dxa"/>
          </w:tcPr>
          <w:p w14:paraId="31089211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30D85112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修改：5.2  6.1接口返回值新增经纬度</w:t>
            </w:r>
          </w:p>
        </w:tc>
      </w:tr>
      <w:tr w:rsidR="000E361B" w14:paraId="6431DC6F" w14:textId="77777777">
        <w:trPr>
          <w:trHeight w:val="1230"/>
        </w:trPr>
        <w:tc>
          <w:tcPr>
            <w:tcW w:w="1381" w:type="dxa"/>
          </w:tcPr>
          <w:p w14:paraId="39DA9F2C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ascii="微软雅黑" w:hAnsi="微软雅黑" w:hint="eastAsia"/>
              </w:rPr>
              <w:t>.7.29</w:t>
            </w:r>
          </w:p>
        </w:tc>
        <w:tc>
          <w:tcPr>
            <w:tcW w:w="1308" w:type="dxa"/>
          </w:tcPr>
          <w:p w14:paraId="131927F0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</w:t>
            </w:r>
            <w:r>
              <w:rPr>
                <w:rFonts w:ascii="微软雅黑" w:hAnsi="微软雅黑"/>
              </w:rPr>
              <w:t>.</w:t>
            </w:r>
            <w:r>
              <w:rPr>
                <w:rFonts w:ascii="微软雅黑" w:hAnsi="微软雅黑" w:hint="eastAsia"/>
              </w:rPr>
              <w:t>2.0</w:t>
            </w:r>
          </w:p>
        </w:tc>
        <w:tc>
          <w:tcPr>
            <w:tcW w:w="992" w:type="dxa"/>
          </w:tcPr>
          <w:p w14:paraId="471DEA91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61BCA859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新增：第四章</w:t>
            </w:r>
          </w:p>
          <w:p w14:paraId="1D9338D9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新增接口：7.8批量终端文本下行</w:t>
            </w:r>
          </w:p>
          <w:p w14:paraId="33F8A07E" w14:textId="77777777" w:rsidR="000E361B" w:rsidRDefault="00003BD2">
            <w:pPr>
              <w:ind w:left="420" w:firstLineChars="300" w:firstLine="72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>7.12</w:t>
            </w:r>
            <w:r>
              <w:rPr>
                <w:rFonts w:hint="eastAsia"/>
              </w:rPr>
              <w:t>终端功能标识查询</w:t>
            </w:r>
          </w:p>
        </w:tc>
      </w:tr>
      <w:tr w:rsidR="000E361B" w14:paraId="10793E5E" w14:textId="77777777">
        <w:trPr>
          <w:trHeight w:val="1230"/>
        </w:trPr>
        <w:tc>
          <w:tcPr>
            <w:tcW w:w="1381" w:type="dxa"/>
          </w:tcPr>
          <w:p w14:paraId="67E28648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ascii="微软雅黑" w:hAnsi="微软雅黑" w:hint="eastAsia"/>
              </w:rPr>
              <w:t>.</w:t>
            </w:r>
            <w:r>
              <w:rPr>
                <w:rFonts w:ascii="微软雅黑" w:hAnsi="微软雅黑"/>
              </w:rPr>
              <w:t>5</w:t>
            </w:r>
            <w:r>
              <w:rPr>
                <w:rFonts w:ascii="微软雅黑" w:hAnsi="微软雅黑" w:hint="eastAsia"/>
              </w:rPr>
              <w:t>.</w:t>
            </w:r>
            <w:r>
              <w:rPr>
                <w:rFonts w:ascii="微软雅黑" w:hAnsi="微软雅黑"/>
              </w:rPr>
              <w:t>14</w:t>
            </w:r>
          </w:p>
        </w:tc>
        <w:tc>
          <w:tcPr>
            <w:tcW w:w="1308" w:type="dxa"/>
          </w:tcPr>
          <w:p w14:paraId="784670F0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</w:t>
            </w:r>
            <w:r>
              <w:rPr>
                <w:rFonts w:ascii="微软雅黑" w:hAnsi="微软雅黑"/>
              </w:rPr>
              <w:t>.1</w:t>
            </w:r>
            <w:r>
              <w:rPr>
                <w:rFonts w:ascii="微软雅黑" w:hAnsi="微软雅黑" w:hint="eastAsia"/>
              </w:rPr>
              <w:t>.</w:t>
            </w:r>
            <w:r>
              <w:rPr>
                <w:rFonts w:ascii="微软雅黑" w:hAnsi="微软雅黑"/>
              </w:rPr>
              <w:t>8</w:t>
            </w:r>
          </w:p>
        </w:tc>
        <w:tc>
          <w:tcPr>
            <w:tcW w:w="992" w:type="dxa"/>
          </w:tcPr>
          <w:p w14:paraId="41679FE6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3F6E0602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新增：第十章</w:t>
            </w:r>
          </w:p>
          <w:p w14:paraId="7AE95131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修改：4.1添加经纬度</w:t>
            </w:r>
          </w:p>
          <w:p w14:paraId="63DCB62A" w14:textId="77777777" w:rsidR="000E361B" w:rsidRDefault="00003BD2">
            <w:pPr>
              <w:tabs>
                <w:tab w:val="left" w:pos="6085"/>
              </w:tabs>
              <w:ind w:firstLineChars="300" w:firstLine="720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4.4推送位置添加经纬度</w:t>
            </w:r>
          </w:p>
          <w:p w14:paraId="254562B8" w14:textId="77777777" w:rsidR="000E361B" w:rsidRDefault="00003BD2">
            <w:pPr>
              <w:tabs>
                <w:tab w:val="left" w:pos="6085"/>
              </w:tabs>
              <w:ind w:firstLineChars="300" w:firstLine="720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6.1添加经纬度</w:t>
            </w:r>
          </w:p>
          <w:p w14:paraId="71E8F12D" w14:textId="77777777" w:rsidR="000E361B" w:rsidRDefault="00003BD2">
            <w:pPr>
              <w:tabs>
                <w:tab w:val="left" w:pos="6085"/>
              </w:tabs>
              <w:ind w:firstLineChars="300" w:firstLine="720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7.7 7.8添加重试提交</w:t>
            </w:r>
          </w:p>
        </w:tc>
      </w:tr>
      <w:tr w:rsidR="000E361B" w14:paraId="5E01C0A9" w14:textId="77777777">
        <w:tc>
          <w:tcPr>
            <w:tcW w:w="1381" w:type="dxa"/>
          </w:tcPr>
          <w:p w14:paraId="165A48BC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</w:t>
            </w:r>
            <w:r>
              <w:rPr>
                <w:rFonts w:ascii="微软雅黑" w:hAnsi="微软雅黑"/>
              </w:rPr>
              <w:t>020.</w:t>
            </w:r>
            <w:r>
              <w:rPr>
                <w:rFonts w:ascii="微软雅黑" w:hAnsi="微软雅黑" w:hint="eastAsia"/>
              </w:rPr>
              <w:t>2.27</w:t>
            </w:r>
          </w:p>
        </w:tc>
        <w:tc>
          <w:tcPr>
            <w:tcW w:w="1308" w:type="dxa"/>
          </w:tcPr>
          <w:p w14:paraId="20A50AB2" w14:textId="77777777" w:rsidR="000E361B" w:rsidRDefault="00003BD2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2</w:t>
            </w:r>
            <w:r>
              <w:rPr>
                <w:rFonts w:ascii="微软雅黑" w:hAnsi="微软雅黑"/>
              </w:rPr>
              <w:t>.1.5</w:t>
            </w:r>
          </w:p>
        </w:tc>
        <w:tc>
          <w:tcPr>
            <w:tcW w:w="992" w:type="dxa"/>
          </w:tcPr>
          <w:p w14:paraId="7698238E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4598F712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修改：</w:t>
            </w:r>
          </w:p>
          <w:p w14:paraId="184B4A61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5.1 统一URL请求V3返回结果统一</w:t>
            </w:r>
          </w:p>
          <w:p w14:paraId="1B7120BD" w14:textId="77777777" w:rsidR="000E361B" w:rsidRDefault="00003BD2"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5.4推送位置属性更改规范属性名称</w:t>
            </w:r>
          </w:p>
        </w:tc>
      </w:tr>
      <w:tr w:rsidR="000E361B" w14:paraId="071CBC08" w14:textId="77777777">
        <w:tc>
          <w:tcPr>
            <w:tcW w:w="1381" w:type="dxa"/>
          </w:tcPr>
          <w:p w14:paraId="0448F09C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308" w:type="dxa"/>
          </w:tcPr>
          <w:p w14:paraId="7D4342A5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92" w:type="dxa"/>
          </w:tcPr>
          <w:p w14:paraId="1860BA11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51CED70C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 w:rsidR="000E361B" w14:paraId="50F63CAD" w14:textId="77777777">
        <w:tc>
          <w:tcPr>
            <w:tcW w:w="1381" w:type="dxa"/>
          </w:tcPr>
          <w:p w14:paraId="74663C1F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308" w:type="dxa"/>
          </w:tcPr>
          <w:p w14:paraId="111D5A77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92" w:type="dxa"/>
          </w:tcPr>
          <w:p w14:paraId="2E243B9B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3F0F81E0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 w:rsidR="000E361B" w14:paraId="2D42F468" w14:textId="77777777">
        <w:tc>
          <w:tcPr>
            <w:tcW w:w="1381" w:type="dxa"/>
          </w:tcPr>
          <w:p w14:paraId="11828B92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308" w:type="dxa"/>
          </w:tcPr>
          <w:p w14:paraId="583127E5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92" w:type="dxa"/>
          </w:tcPr>
          <w:p w14:paraId="70D45D72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621" w:type="dxa"/>
          </w:tcPr>
          <w:p w14:paraId="1E11D5C7" w14:textId="77777777" w:rsidR="000E361B" w:rsidRDefault="000E361B"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</w:tbl>
    <w:p w14:paraId="7CA70DB3" w14:textId="77777777" w:rsidR="000E361B" w:rsidRDefault="000E361B"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 w14:paraId="2FC576A7" w14:textId="77777777" w:rsidR="000E361B" w:rsidRDefault="000E361B">
      <w:pPr>
        <w:tabs>
          <w:tab w:val="left" w:pos="6085"/>
        </w:tabs>
        <w:rPr>
          <w:rFonts w:ascii="微软雅黑" w:hAnsi="微软雅黑"/>
        </w:rPr>
        <w:sectPr w:rsidR="000E361B">
          <w:pgSz w:w="11906" w:h="16838"/>
          <w:pgMar w:top="1440" w:right="1797" w:bottom="1440" w:left="1797" w:header="680" w:footer="992" w:gutter="0"/>
          <w:cols w:space="425"/>
          <w:docGrid w:type="lines" w:linePitch="312"/>
        </w:sectPr>
      </w:pPr>
    </w:p>
    <w:p w14:paraId="4565AA6D" w14:textId="77777777" w:rsidR="000E361B" w:rsidRDefault="00003BD2">
      <w:pPr>
        <w:pStyle w:val="1"/>
        <w:spacing w:before="360" w:after="360"/>
        <w:ind w:left="661" w:hanging="661"/>
      </w:pPr>
      <w:bookmarkStart w:id="4" w:name="_Toc334907444"/>
      <w:bookmarkStart w:id="5" w:name="_Toc68090926"/>
      <w:r>
        <w:rPr>
          <w:rFonts w:hint="eastAsia"/>
        </w:rPr>
        <w:lastRenderedPageBreak/>
        <w:t>总述</w:t>
      </w:r>
      <w:bookmarkEnd w:id="4"/>
      <w:bookmarkEnd w:id="5"/>
    </w:p>
    <w:p w14:paraId="6847F58E" w14:textId="77777777" w:rsidR="000E361B" w:rsidRDefault="00003BD2">
      <w:pPr>
        <w:ind w:firstLineChars="200" w:firstLine="480"/>
        <w:rPr>
          <w:rFonts w:ascii="微软雅黑" w:hAnsi="微软雅黑"/>
        </w:rPr>
      </w:pPr>
      <w:r>
        <w:rPr>
          <w:rFonts w:ascii="微软雅黑" w:hAnsi="微软雅黑" w:hint="eastAsia"/>
        </w:rPr>
        <w:t>真趣开放平台是基于公司自研的感知层、传输层产品，为</w:t>
      </w:r>
      <w:r>
        <w:rPr>
          <w:rFonts w:ascii="微软雅黑" w:hAnsi="微软雅黑"/>
        </w:rPr>
        <w:t>ISV</w:t>
      </w:r>
      <w:r>
        <w:rPr>
          <w:rFonts w:ascii="微软雅黑" w:hAnsi="微软雅黑" w:hint="eastAsia"/>
        </w:rPr>
        <w:t>应用层提供位置物联网基础</w:t>
      </w:r>
      <w:r>
        <w:rPr>
          <w:rFonts w:ascii="微软雅黑" w:hAnsi="微软雅黑"/>
        </w:rPr>
        <w:t>服务</w:t>
      </w:r>
      <w:r>
        <w:rPr>
          <w:rFonts w:ascii="微软雅黑" w:hAnsi="微软雅黑" w:hint="eastAsia"/>
        </w:rPr>
        <w:t>能力的开放平台。</w:t>
      </w:r>
      <w:r>
        <w:rPr>
          <w:rFonts w:hint="eastAsia"/>
        </w:rPr>
        <w:t>平台专注于基础服务（硬件产品</w:t>
      </w:r>
      <w:r>
        <w:rPr>
          <w:rFonts w:hint="eastAsia"/>
        </w:rPr>
        <w:t>+</w:t>
      </w:r>
      <w:r>
        <w:rPr>
          <w:rFonts w:hint="eastAsia"/>
        </w:rPr>
        <w:t>基础平台）的研发和构建，</w:t>
      </w:r>
      <w:r>
        <w:rPr>
          <w:rFonts w:hint="eastAsia"/>
        </w:rPr>
        <w:t>ISV</w:t>
      </w:r>
      <w:r>
        <w:rPr>
          <w:rFonts w:hint="eastAsia"/>
        </w:rPr>
        <w:t>基于平台</w:t>
      </w:r>
      <w:r>
        <w:t>能力</w:t>
      </w:r>
      <w:r>
        <w:rPr>
          <w:rFonts w:hint="eastAsia"/>
        </w:rPr>
        <w:t>专注于行业应用的挖掘与产品开发，强强联合，使位置物联网能够在不同行业得到广泛应用和深度推广。</w:t>
      </w:r>
    </w:p>
    <w:p w14:paraId="2BA4403F" w14:textId="77777777" w:rsidR="000E361B" w:rsidRDefault="00003BD2">
      <w:pPr>
        <w:ind w:firstLineChars="200" w:firstLine="480"/>
        <w:rPr>
          <w:rFonts w:ascii="微软雅黑" w:hAnsi="微软雅黑"/>
        </w:rPr>
      </w:pPr>
      <w:r>
        <w:rPr>
          <w:noProof/>
        </w:rPr>
        <w:drawing>
          <wp:inline distT="0" distB="0" distL="0" distR="0" wp14:anchorId="0E4A34A2" wp14:editId="4FD1E9F1">
            <wp:extent cx="5278120" cy="296926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18DCC" w14:textId="77777777" w:rsidR="000E361B" w:rsidRDefault="00003BD2">
      <w:pPr>
        <w:ind w:firstLineChars="200" w:firstLine="480"/>
        <w:rPr>
          <w:rFonts w:ascii="微软雅黑" w:hAnsi="微软雅黑"/>
        </w:rPr>
      </w:pPr>
      <w:r>
        <w:rPr>
          <w:noProof/>
        </w:rPr>
        <w:drawing>
          <wp:inline distT="0" distB="0" distL="0" distR="0" wp14:anchorId="43089A24" wp14:editId="3C0E3DE1">
            <wp:extent cx="5278120" cy="296926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ADF2" w14:textId="77777777" w:rsidR="000E361B" w:rsidRDefault="000E361B">
      <w:pPr>
        <w:ind w:firstLineChars="200" w:firstLine="480"/>
        <w:rPr>
          <w:rFonts w:ascii="微软雅黑" w:hAnsi="微软雅黑"/>
        </w:rPr>
      </w:pPr>
    </w:p>
    <w:p w14:paraId="07C2C06F" w14:textId="77777777" w:rsidR="000E361B" w:rsidRDefault="00003BD2">
      <w:pPr>
        <w:ind w:firstLineChars="100" w:firstLine="240"/>
        <w:rPr>
          <w:rFonts w:ascii="微软雅黑" w:hAnsi="微软雅黑"/>
        </w:rPr>
      </w:pPr>
      <w:r>
        <w:rPr>
          <w:rFonts w:ascii="微软雅黑" w:hAnsi="微软雅黑" w:hint="eastAsia"/>
        </w:rPr>
        <w:t>本</w:t>
      </w:r>
      <w:r>
        <w:rPr>
          <w:rFonts w:ascii="微软雅黑" w:hAnsi="微软雅黑"/>
        </w:rPr>
        <w:t>文档</w:t>
      </w:r>
      <w:r>
        <w:rPr>
          <w:rFonts w:ascii="微软雅黑" w:hAnsi="微软雅黑" w:hint="eastAsia"/>
        </w:rPr>
        <w:t>主要面向使用真趣室内外位置服务的客户、集成商、二次开发者。平台</w:t>
      </w:r>
      <w:r>
        <w:rPr>
          <w:rFonts w:ascii="微软雅黑" w:hAnsi="微软雅黑" w:hint="eastAsia"/>
        </w:rPr>
        <w:lastRenderedPageBreak/>
        <w:t>还</w:t>
      </w:r>
      <w:r>
        <w:rPr>
          <w:rFonts w:ascii="微软雅黑" w:hAnsi="微软雅黑"/>
        </w:rPr>
        <w:t>将</w:t>
      </w:r>
      <w:r>
        <w:rPr>
          <w:rFonts w:ascii="微软雅黑" w:hAnsi="微软雅黑" w:hint="eastAsia"/>
        </w:rPr>
        <w:t>提供丰富的文档，</w:t>
      </w:r>
      <w:r>
        <w:rPr>
          <w:rFonts w:ascii="微软雅黑" w:hAnsi="微软雅黑"/>
        </w:rPr>
        <w:t>视频教程</w:t>
      </w:r>
      <w:r>
        <w:rPr>
          <w:rFonts w:ascii="微软雅黑" w:hAnsi="微软雅黑" w:hint="eastAsia"/>
        </w:rPr>
        <w:t>，</w:t>
      </w:r>
      <w:r>
        <w:t>接口调试工具</w:t>
      </w:r>
      <w:r>
        <w:rPr>
          <w:rFonts w:hint="eastAsia"/>
        </w:rPr>
        <w:t>，</w:t>
      </w:r>
      <w:r>
        <w:t>开发社区，</w:t>
      </w:r>
      <w:r>
        <w:rPr>
          <w:rFonts w:hint="eastAsia"/>
        </w:rPr>
        <w:t>后期</w:t>
      </w:r>
      <w:r>
        <w:t>技术支持</w:t>
      </w:r>
      <w:r>
        <w:rPr>
          <w:rFonts w:hint="eastAsia"/>
        </w:rPr>
        <w:t>；最大</w:t>
      </w:r>
      <w:r>
        <w:t>程度降低</w:t>
      </w:r>
      <w:r>
        <w:rPr>
          <w:rFonts w:hint="eastAsia"/>
        </w:rPr>
        <w:t>ISV</w:t>
      </w:r>
      <w:r>
        <w:t>接入</w:t>
      </w:r>
      <w:r>
        <w:rPr>
          <w:rFonts w:hint="eastAsia"/>
        </w:rPr>
        <w:t>难度</w:t>
      </w:r>
      <w:r>
        <w:t>和成本</w:t>
      </w:r>
      <w:r>
        <w:rPr>
          <w:rFonts w:ascii="微软雅黑" w:hAnsi="微软雅黑" w:hint="eastAsia"/>
        </w:rPr>
        <w:t>。</w:t>
      </w:r>
    </w:p>
    <w:p w14:paraId="555D198C" w14:textId="77777777" w:rsidR="000E361B" w:rsidRDefault="00003BD2">
      <w:pPr>
        <w:pStyle w:val="1"/>
        <w:spacing w:before="360" w:after="360"/>
        <w:ind w:left="661" w:hanging="661"/>
      </w:pPr>
      <w:bookmarkStart w:id="6" w:name="_Toc68090927"/>
      <w:r>
        <w:rPr>
          <w:rFonts w:hint="eastAsia"/>
        </w:rPr>
        <w:t>新手</w:t>
      </w:r>
      <w:r>
        <w:t>指南</w:t>
      </w:r>
      <w:bookmarkEnd w:id="6"/>
    </w:p>
    <w:p w14:paraId="6FA9E4AD" w14:textId="77777777" w:rsidR="000E361B" w:rsidRDefault="00003BD2">
      <w:pPr>
        <w:pStyle w:val="2"/>
      </w:pPr>
      <w:bookmarkStart w:id="7" w:name="_Toc68090928"/>
      <w:r>
        <w:rPr>
          <w:rFonts w:hint="eastAsia"/>
        </w:rPr>
        <w:t>接入</w:t>
      </w:r>
      <w:r>
        <w:t>指引</w:t>
      </w:r>
      <w:bookmarkEnd w:id="7"/>
    </w:p>
    <w:p w14:paraId="63B6B25D" w14:textId="77777777" w:rsidR="000E361B" w:rsidRDefault="00003BD2">
      <w:pPr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简介</w:t>
      </w:r>
    </w:p>
    <w:p w14:paraId="72E57AD1" w14:textId="77777777" w:rsidR="000E361B" w:rsidRDefault="00003BD2">
      <w:pPr>
        <w:ind w:firstLineChars="250" w:firstLine="600"/>
      </w:pPr>
      <w:r>
        <w:t>HI</w:t>
      </w:r>
      <w:r>
        <w:t>，您好，欢迎使用</w:t>
      </w:r>
      <w:r>
        <w:rPr>
          <w:rFonts w:hint="eastAsia"/>
        </w:rPr>
        <w:t>真趣</w:t>
      </w:r>
      <w:r>
        <w:t>开放平台服务。</w:t>
      </w:r>
    </w:p>
    <w:p w14:paraId="68A58661" w14:textId="77777777" w:rsidR="000E361B" w:rsidRDefault="00003BD2">
      <w:pPr>
        <w:pStyle w:val="af5"/>
        <w:ind w:firstLine="480"/>
        <w:rPr>
          <w:highlight w:val="red"/>
        </w:rPr>
      </w:pPr>
      <w:r>
        <w:t>本文档主要介绍</w:t>
      </w:r>
      <w:r>
        <w:rPr>
          <w:rFonts w:hint="eastAsia"/>
        </w:rPr>
        <w:t>真趣</w:t>
      </w:r>
      <w:r>
        <w:t>开放平台</w:t>
      </w:r>
      <w:r>
        <w:rPr>
          <w:rFonts w:hint="eastAsia"/>
        </w:rPr>
        <w:t>API</w:t>
      </w:r>
      <w:r>
        <w:t>的快速接入流程，如果您对文档内容有任何疑问，可以通过以下</w:t>
      </w:r>
      <w:r>
        <w:rPr>
          <w:rFonts w:hint="eastAsia"/>
        </w:rPr>
        <w:t>邮箱</w:t>
      </w:r>
      <w:r>
        <w:t>联系我们：</w:t>
      </w:r>
    </w:p>
    <w:p w14:paraId="31212B27" w14:textId="77777777" w:rsidR="000E361B" w:rsidRDefault="00003BD2">
      <w:pPr>
        <w:pStyle w:val="af5"/>
        <w:ind w:firstLine="480"/>
      </w:pPr>
      <w:r>
        <w:t>联系邮箱</w:t>
      </w:r>
      <w:r>
        <w:rPr>
          <w:rFonts w:hint="eastAsia"/>
        </w:rPr>
        <w:t>：</w:t>
      </w:r>
      <w:r>
        <w:rPr>
          <w:rFonts w:hint="eastAsia"/>
        </w:rPr>
        <w:t>xuxian@joysuch.com</w:t>
      </w:r>
    </w:p>
    <w:p w14:paraId="608150EE" w14:textId="77777777" w:rsidR="000E361B" w:rsidRDefault="000E361B">
      <w:pPr>
        <w:pStyle w:val="af5"/>
        <w:ind w:firstLine="480"/>
        <w:rPr>
          <w:rStyle w:val="af4"/>
        </w:rPr>
      </w:pPr>
    </w:p>
    <w:p w14:paraId="5C0AAB87" w14:textId="77777777" w:rsidR="000E361B" w:rsidRDefault="00003BD2">
      <w:pPr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专业</w:t>
      </w:r>
      <w:r>
        <w:rPr>
          <w:b/>
          <w:sz w:val="21"/>
          <w:szCs w:val="21"/>
        </w:rPr>
        <w:t>术语</w:t>
      </w:r>
    </w:p>
    <w:tbl>
      <w:tblPr>
        <w:tblW w:w="8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6028"/>
      </w:tblGrid>
      <w:tr w:rsidR="000E361B" w14:paraId="3C1E67F6" w14:textId="77777777">
        <w:trPr>
          <w:trHeight w:val="621"/>
        </w:trPr>
        <w:tc>
          <w:tcPr>
            <w:tcW w:w="2084" w:type="dxa"/>
            <w:shd w:val="clear" w:color="auto" w:fill="BFBFBF" w:themeFill="background1" w:themeFillShade="BF"/>
            <w:vAlign w:val="bottom"/>
          </w:tcPr>
          <w:p w14:paraId="2063378E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术语</w:t>
            </w:r>
          </w:p>
        </w:tc>
        <w:tc>
          <w:tcPr>
            <w:tcW w:w="6028" w:type="dxa"/>
            <w:shd w:val="clear" w:color="auto" w:fill="BFBFBF" w:themeFill="background1" w:themeFillShade="BF"/>
            <w:vAlign w:val="bottom"/>
          </w:tcPr>
          <w:p w14:paraId="19571070" w14:textId="77777777" w:rsidR="000E361B" w:rsidRDefault="00003BD2">
            <w:pPr>
              <w:jc w:val="left"/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解释说明</w:t>
            </w:r>
          </w:p>
        </w:tc>
      </w:tr>
      <w:tr w:rsidR="000E361B" w14:paraId="347BC3A6" w14:textId="77777777">
        <w:trPr>
          <w:trHeight w:val="1525"/>
        </w:trPr>
        <w:tc>
          <w:tcPr>
            <w:tcW w:w="2084" w:type="dxa"/>
            <w:vAlign w:val="center"/>
          </w:tcPr>
          <w:p w14:paraId="758728F2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ISV</w:t>
            </w:r>
          </w:p>
        </w:tc>
        <w:tc>
          <w:tcPr>
            <w:tcW w:w="6028" w:type="dxa"/>
            <w:vAlign w:val="bottom"/>
          </w:tcPr>
          <w:p w14:paraId="5D3AD149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Independent Software Vendor，独立软件提供商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合作伙伴是指具备软件开发能力，具有自主软件产品，能够在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真趣一体化位置物联网平台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或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产品基础上进行二次开发或对接行业增值软件的伙伴</w:t>
            </w:r>
          </w:p>
        </w:tc>
      </w:tr>
      <w:tr w:rsidR="000E361B" w14:paraId="3CF9C990" w14:textId="77777777">
        <w:trPr>
          <w:trHeight w:val="1279"/>
        </w:trPr>
        <w:tc>
          <w:tcPr>
            <w:tcW w:w="2084" w:type="dxa"/>
            <w:vAlign w:val="center"/>
          </w:tcPr>
          <w:p w14:paraId="0B0D80E3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  <w:highlight w:val="red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开放平台</w:t>
            </w:r>
          </w:p>
        </w:tc>
        <w:tc>
          <w:tcPr>
            <w:tcW w:w="6028" w:type="dxa"/>
            <w:vAlign w:val="bottom"/>
          </w:tcPr>
          <w:p w14:paraId="2016462E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真趣开放平台，简称开放平台，主要提供设备管理、位置计算、数据订阅、历史轨迹查询等功能。</w:t>
            </w:r>
          </w:p>
          <w:p w14:paraId="118F11A7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( aka. 一体化管理平台/开发者平台/设备管理平台)</w:t>
            </w:r>
          </w:p>
          <w:p w14:paraId="38A4FD53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云端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访问地址：</w:t>
            </w:r>
            <w:hyperlink r:id="rId18" w:history="1">
              <w:r>
                <w:rPr>
                  <w:rFonts w:ascii="微软雅黑" w:hAnsi="微软雅黑"/>
                  <w:color w:val="3F3F3F"/>
                  <w:sz w:val="21"/>
                  <w:szCs w:val="21"/>
                </w:rPr>
                <w:t>http://open.joysuch.com</w:t>
              </w:r>
            </w:hyperlink>
          </w:p>
          <w:p w14:paraId="2C9721D6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本地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部署访问地址：</w:t>
            </w:r>
          </w:p>
        </w:tc>
      </w:tr>
      <w:tr w:rsidR="000E361B" w14:paraId="1E287A91" w14:textId="77777777">
        <w:trPr>
          <w:trHeight w:val="860"/>
        </w:trPr>
        <w:tc>
          <w:tcPr>
            <w:tcW w:w="2084" w:type="dxa"/>
            <w:vAlign w:val="center"/>
          </w:tcPr>
          <w:p w14:paraId="55B66357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应用&amp;项目</w:t>
            </w:r>
          </w:p>
        </w:tc>
        <w:tc>
          <w:tcPr>
            <w:tcW w:w="6028" w:type="dxa"/>
            <w:vAlign w:val="bottom"/>
          </w:tcPr>
          <w:p w14:paraId="510DEC20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ISV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应用解决方案&amp;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信息化产品，例如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：某某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养老院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智慧管理平台</w:t>
            </w:r>
          </w:p>
        </w:tc>
      </w:tr>
      <w:tr w:rsidR="000E361B" w14:paraId="330E0EDA" w14:textId="77777777">
        <w:trPr>
          <w:trHeight w:val="430"/>
        </w:trPr>
        <w:tc>
          <w:tcPr>
            <w:tcW w:w="2084" w:type="dxa"/>
            <w:vAlign w:val="center"/>
          </w:tcPr>
          <w:p w14:paraId="11F2D895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建筑</w:t>
            </w:r>
          </w:p>
        </w:tc>
        <w:tc>
          <w:tcPr>
            <w:tcW w:w="6028" w:type="dxa"/>
            <w:vAlign w:val="bottom"/>
          </w:tcPr>
          <w:p w14:paraId="2C6B7FAE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项目实施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覆盖的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场所区域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例如：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某某养老院</w:t>
            </w:r>
          </w:p>
        </w:tc>
      </w:tr>
      <w:tr w:rsidR="000E361B" w14:paraId="5DB6F2C9" w14:textId="77777777">
        <w:trPr>
          <w:trHeight w:val="430"/>
        </w:trPr>
        <w:tc>
          <w:tcPr>
            <w:tcW w:w="2084" w:type="dxa"/>
            <w:vAlign w:val="center"/>
          </w:tcPr>
          <w:p w14:paraId="3D5C9677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</w:p>
        </w:tc>
        <w:tc>
          <w:tcPr>
            <w:tcW w:w="6028" w:type="dxa"/>
            <w:vAlign w:val="bottom"/>
          </w:tcPr>
          <w:p w14:paraId="240521D5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标签&amp;终端（胸卡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，手环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，资产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标签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  <w:p w14:paraId="73EFB09B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基站（连接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终端和应用服务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向终端广播消息，接收终端上报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的设备）</w:t>
            </w:r>
          </w:p>
          <w:p w14:paraId="4D572E68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混合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模组：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物联网万能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基站</w:t>
            </w:r>
          </w:p>
          <w:p w14:paraId="249C2E9D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ibeancon(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信标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即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定位参照物，也可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定位终端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)</w:t>
            </w:r>
          </w:p>
          <w:p w14:paraId="16B506EB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探测器（主要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用户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探测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ibeancon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上报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ibeancon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相关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信息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  <w:p w14:paraId="39D71C98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Lora（一种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通信协议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  <w:p w14:paraId="0C70C80B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蓝牙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网关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（用于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接收蓝牙信号，上报蓝牙数据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</w:tc>
      </w:tr>
      <w:tr w:rsidR="000E361B" w14:paraId="74CF4D28" w14:textId="77777777">
        <w:trPr>
          <w:trHeight w:val="430"/>
        </w:trPr>
        <w:tc>
          <w:tcPr>
            <w:tcW w:w="2084" w:type="dxa"/>
            <w:vAlign w:val="center"/>
          </w:tcPr>
          <w:p w14:paraId="4E8CE9FA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定位引擎</w:t>
            </w:r>
          </w:p>
        </w:tc>
        <w:tc>
          <w:tcPr>
            <w:tcW w:w="6028" w:type="dxa"/>
            <w:vAlign w:val="bottom"/>
          </w:tcPr>
          <w:p w14:paraId="0EF8F750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定位引擎作为开放平台的重要组件，主要根据基站或蓝牙网关的通信数据，计算出终端定位结果。</w:t>
            </w:r>
          </w:p>
          <w:p w14:paraId="0034633A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(不同定位方案，采用的定位算法不同)</w:t>
            </w:r>
          </w:p>
        </w:tc>
      </w:tr>
      <w:tr w:rsidR="000E361B" w14:paraId="7F214427" w14:textId="77777777">
        <w:trPr>
          <w:trHeight w:val="1721"/>
        </w:trPr>
        <w:tc>
          <w:tcPr>
            <w:tcW w:w="2084" w:type="dxa"/>
            <w:vAlign w:val="center"/>
          </w:tcPr>
          <w:p w14:paraId="4FCFF45D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区域/围栏</w:t>
            </w:r>
          </w:p>
        </w:tc>
        <w:tc>
          <w:tcPr>
            <w:tcW w:w="6028" w:type="dxa"/>
            <w:vAlign w:val="bottom"/>
          </w:tcPr>
          <w:p w14:paraId="77DE6D2C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在指定建筑的指定楼层划定范围(圆/多边形)，称作围栏，用以实现进出事件推送。</w:t>
            </w:r>
          </w:p>
          <w:p w14:paraId="2B0F2593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一个区域包括多个围栏(如办公区包括：医生休息室、护士办公室、洽谈室)。</w:t>
            </w:r>
          </w:p>
        </w:tc>
      </w:tr>
      <w:tr w:rsidR="000E361B" w14:paraId="1F29206F" w14:textId="77777777">
        <w:trPr>
          <w:trHeight w:val="860"/>
        </w:trPr>
        <w:tc>
          <w:tcPr>
            <w:tcW w:w="2084" w:type="dxa"/>
            <w:vAlign w:val="center"/>
          </w:tcPr>
          <w:p w14:paraId="3A407E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号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6028" w:type="dxa"/>
            <w:vAlign w:val="bottom"/>
          </w:tcPr>
          <w:p w14:paraId="57422242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楼层标识，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1楼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Floor，二楼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Floor2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，以此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类推，负一楼B1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负二楼B2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以此类推。</w:t>
            </w:r>
          </w:p>
        </w:tc>
      </w:tr>
      <w:tr w:rsidR="000E361B" w14:paraId="752101FF" w14:textId="77777777">
        <w:trPr>
          <w:trHeight w:val="860"/>
        </w:trPr>
        <w:tc>
          <w:tcPr>
            <w:tcW w:w="2084" w:type="dxa"/>
            <w:vAlign w:val="center"/>
          </w:tcPr>
          <w:p w14:paraId="07CE0FBB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下行指令</w:t>
            </w:r>
          </w:p>
        </w:tc>
        <w:tc>
          <w:tcPr>
            <w:tcW w:w="6028" w:type="dxa"/>
            <w:vAlign w:val="bottom"/>
          </w:tcPr>
          <w:p w14:paraId="073E1E67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服务端向终端推送的指令，用于越界报警、超员报警、自定义消息推送等场景。</w:t>
            </w:r>
          </w:p>
        </w:tc>
      </w:tr>
    </w:tbl>
    <w:p w14:paraId="0E5696C4" w14:textId="77777777" w:rsidR="000E361B" w:rsidRDefault="000E361B"/>
    <w:p w14:paraId="2AE28BE3" w14:textId="77777777" w:rsidR="000E361B" w:rsidRDefault="00003BD2">
      <w:pPr>
        <w:ind w:firstLineChars="100" w:firstLine="21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接入流程</w:t>
      </w:r>
    </w:p>
    <w:p w14:paraId="501D3D29" w14:textId="77777777" w:rsidR="000E361B" w:rsidRDefault="00003BD2">
      <w:pPr>
        <w:pStyle w:val="af5"/>
        <w:numPr>
          <w:ilvl w:val="0"/>
          <w:numId w:val="2"/>
        </w:numPr>
        <w:ind w:firstLineChars="0"/>
      </w:pPr>
      <w:r>
        <w:rPr>
          <w:rFonts w:hint="eastAsia"/>
        </w:rPr>
        <w:t xml:space="preserve"> </w:t>
      </w:r>
      <w:r>
        <w:rPr>
          <w:rFonts w:hint="eastAsia"/>
        </w:rPr>
        <w:t>注册成为真趣开放</w:t>
      </w:r>
      <w:r>
        <w:t>平台</w:t>
      </w:r>
      <w:r>
        <w:t>ISV</w:t>
      </w:r>
      <w:r>
        <w:rPr>
          <w:rFonts w:hint="eastAsia"/>
        </w:rPr>
        <w:t>合作</w:t>
      </w:r>
      <w:r>
        <w:t>伙伴</w:t>
      </w:r>
    </w:p>
    <w:p w14:paraId="0CC0227E" w14:textId="77777777" w:rsidR="000E361B" w:rsidRDefault="00003BD2">
      <w:pPr>
        <w:pStyle w:val="af5"/>
        <w:ind w:left="840" w:firstLineChars="0" w:firstLine="0"/>
      </w:pPr>
      <w:r>
        <w:rPr>
          <w:rFonts w:hint="eastAsia"/>
        </w:rPr>
        <w:t>访问</w:t>
      </w:r>
      <w:hyperlink r:id="rId19" w:anchor="/register" w:history="1">
        <w:r>
          <w:rPr>
            <w:rStyle w:val="af4"/>
          </w:rPr>
          <w:t>http://open.joysuch.com/#/register</w:t>
        </w:r>
      </w:hyperlink>
      <w:r>
        <w:t xml:space="preserve"> </w:t>
      </w:r>
      <w:r>
        <w:rPr>
          <w:rFonts w:hint="eastAsia"/>
        </w:rPr>
        <w:t>注册</w:t>
      </w:r>
    </w:p>
    <w:p w14:paraId="41F7F206" w14:textId="77777777" w:rsidR="000E361B" w:rsidRDefault="00003BD2">
      <w:pPr>
        <w:pStyle w:val="af5"/>
        <w:ind w:left="840" w:firstLineChars="0" w:firstLine="0"/>
      </w:pPr>
      <w:r>
        <w:rPr>
          <w:noProof/>
        </w:rPr>
        <w:drawing>
          <wp:inline distT="0" distB="0" distL="0" distR="0" wp14:anchorId="0968C2AC" wp14:editId="13010379">
            <wp:extent cx="4838700" cy="2487930"/>
            <wp:effectExtent l="0" t="0" r="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4453" cy="24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9723" w14:textId="77777777" w:rsidR="000E361B" w:rsidRDefault="00003BD2">
      <w:pPr>
        <w:pStyle w:val="af5"/>
        <w:numPr>
          <w:ilvl w:val="0"/>
          <w:numId w:val="2"/>
        </w:numPr>
        <w:ind w:firstLineChars="0"/>
        <w:rPr>
          <w:rFonts w:ascii="微软雅黑" w:hAnsi="微软雅黑"/>
          <w:color w:val="595959"/>
        </w:rPr>
      </w:pPr>
      <w:r>
        <w:rPr>
          <w:rFonts w:hint="eastAsia"/>
        </w:rPr>
        <w:t>获取</w:t>
      </w:r>
      <w:r>
        <w:rPr>
          <w:rFonts w:hint="eastAsia"/>
        </w:rPr>
        <w:t>Licence</w:t>
      </w:r>
      <w:r>
        <w:t xml:space="preserve">  </w:t>
      </w:r>
      <w:r>
        <w:rPr>
          <w:rFonts w:hint="eastAsia"/>
          <w:b/>
          <w:color w:val="FF0000"/>
        </w:rPr>
        <w:t>注意区分</w:t>
      </w:r>
      <w:r>
        <w:rPr>
          <w:b/>
          <w:color w:val="FF0000"/>
        </w:rPr>
        <w:t>是使用</w:t>
      </w:r>
      <w:r>
        <w:rPr>
          <w:rFonts w:hint="eastAsia"/>
          <w:b/>
          <w:color w:val="FF0000"/>
        </w:rPr>
        <w:t>云端平台还是</w:t>
      </w:r>
      <w:r>
        <w:rPr>
          <w:b/>
          <w:color w:val="FF0000"/>
        </w:rPr>
        <w:t>本地</w:t>
      </w:r>
      <w:r>
        <w:rPr>
          <w:rFonts w:hint="eastAsia"/>
          <w:b/>
          <w:color w:val="FF0000"/>
        </w:rPr>
        <w:t>本地</w:t>
      </w:r>
      <w:r>
        <w:rPr>
          <w:b/>
          <w:color w:val="FF0000"/>
        </w:rPr>
        <w:t>部署，</w:t>
      </w:r>
      <w:r>
        <w:rPr>
          <w:rFonts w:hint="eastAsia"/>
          <w:b/>
          <w:color w:val="FF0000"/>
        </w:rPr>
        <w:t>调用接口使用</w:t>
      </w:r>
      <w:r>
        <w:rPr>
          <w:b/>
          <w:color w:val="FF0000"/>
        </w:rPr>
        <w:t>对应的</w:t>
      </w:r>
      <w:r>
        <w:rPr>
          <w:rFonts w:hint="eastAsia"/>
          <w:b/>
          <w:color w:val="FF0000"/>
        </w:rPr>
        <w:t>Licence</w:t>
      </w:r>
      <w:r>
        <w:rPr>
          <w:b/>
          <w:color w:val="FF0000"/>
        </w:rPr>
        <w:t>，避免</w:t>
      </w:r>
      <w:r>
        <w:rPr>
          <w:rFonts w:hint="eastAsia"/>
          <w:b/>
          <w:color w:val="FF0000"/>
        </w:rPr>
        <w:t>使用</w:t>
      </w:r>
      <w:r>
        <w:rPr>
          <w:b/>
          <w:color w:val="FF0000"/>
        </w:rPr>
        <w:t>错误接口鉴权失败</w:t>
      </w:r>
      <w:r>
        <w:rPr>
          <w:rFonts w:ascii="微软雅黑" w:hAnsi="微软雅黑" w:hint="eastAsia"/>
          <w:color w:val="595959"/>
        </w:rPr>
        <w:t>（</w:t>
      </w:r>
      <w:r>
        <w:rPr>
          <w:rFonts w:ascii="微软雅黑" w:hAnsi="微软雅黑" w:hint="eastAsia"/>
          <w:color w:val="FF0000"/>
        </w:rPr>
        <w:t>此模块下的所有接口调用频次为：每天限制调用次数2000次，调用频率60s/次</w:t>
      </w:r>
      <w:r>
        <w:rPr>
          <w:rFonts w:ascii="微软雅黑" w:hAnsi="微软雅黑" w:hint="eastAsia"/>
          <w:color w:val="595959"/>
        </w:rPr>
        <w:t>）。</w:t>
      </w:r>
    </w:p>
    <w:p w14:paraId="5E0EF414" w14:textId="77777777" w:rsidR="000E361B" w:rsidRDefault="000E361B">
      <w:pPr>
        <w:pStyle w:val="af5"/>
        <w:ind w:left="480" w:firstLineChars="0" w:firstLine="0"/>
      </w:pPr>
    </w:p>
    <w:p w14:paraId="7EB67F59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ind w:firstLine="492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t>云端平台</w:t>
      </w:r>
      <w:r>
        <w:rPr>
          <w:rFonts w:ascii="微软雅黑" w:eastAsia="微软雅黑" w:hAnsi="微软雅黑"/>
          <w:color w:val="595959"/>
        </w:rPr>
        <w:t>：</w:t>
      </w:r>
      <w:r>
        <w:rPr>
          <w:rFonts w:ascii="微软雅黑" w:eastAsia="微软雅黑" w:hAnsi="微软雅黑" w:hint="eastAsia"/>
          <w:color w:val="595959"/>
        </w:rPr>
        <w:t>注册</w:t>
      </w:r>
      <w:r>
        <w:rPr>
          <w:rFonts w:ascii="微软雅黑" w:eastAsia="微软雅黑" w:hAnsi="微软雅黑"/>
          <w:color w:val="595959"/>
        </w:rPr>
        <w:t>登录真趣开发者平台(</w:t>
      </w:r>
      <w:hyperlink r:id="rId21" w:history="1">
        <w:r>
          <w:rPr>
            <w:rFonts w:ascii="微软雅黑" w:eastAsia="微软雅黑" w:hAnsi="微软雅黑"/>
            <w:color w:val="595959"/>
          </w:rPr>
          <w:t>http://open.joysuch.com</w:t>
        </w:r>
      </w:hyperlink>
      <w:r>
        <w:rPr>
          <w:rFonts w:ascii="微软雅黑" w:eastAsia="微软雅黑" w:hAnsi="微软雅黑"/>
          <w:color w:val="595959"/>
        </w:rPr>
        <w:t>)</w:t>
      </w:r>
    </w:p>
    <w:p w14:paraId="3A40829A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ind w:firstLine="492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t>本地</w:t>
      </w:r>
      <w:r>
        <w:rPr>
          <w:rFonts w:ascii="微软雅黑" w:eastAsia="微软雅黑" w:hAnsi="微软雅黑"/>
          <w:color w:val="595959"/>
        </w:rPr>
        <w:t>部署：登录真趣开发者平台(</w:t>
      </w:r>
      <w:hyperlink r:id="rId22" w:history="1">
        <w:r>
          <w:rPr>
            <w:rFonts w:hint="eastAsia"/>
            <w:color w:val="595959"/>
          </w:rPr>
          <w:t>h</w:t>
        </w:r>
        <w:r>
          <w:rPr>
            <w:color w:val="595959"/>
          </w:rPr>
          <w:t>ttp://</w:t>
        </w:r>
        <w:r>
          <w:rPr>
            <w:rFonts w:hint="eastAsia"/>
            <w:color w:val="595959"/>
          </w:rPr>
          <w:t>本地</w:t>
        </w:r>
        <w:r>
          <w:rPr>
            <w:color w:val="595959"/>
          </w:rPr>
          <w:t>部署服务器:40000</w:t>
        </w:r>
      </w:hyperlink>
      <w:r>
        <w:rPr>
          <w:rFonts w:ascii="微软雅黑" w:eastAsia="微软雅黑" w:hAnsi="微软雅黑" w:hint="eastAsia"/>
          <w:color w:val="595959"/>
        </w:rPr>
        <w:t>，</w:t>
      </w:r>
      <w:r>
        <w:rPr>
          <w:rFonts w:hint="eastAsia"/>
        </w:rPr>
        <w:t>登录账</w:t>
      </w:r>
      <w:r>
        <w:rPr>
          <w:rFonts w:ascii="微软雅黑" w:eastAsia="微软雅黑" w:hAnsi="微软雅黑" w:hint="eastAsia"/>
          <w:color w:val="595959"/>
        </w:rPr>
        <w:t>户:client 密码</w:t>
      </w:r>
      <w:r>
        <w:rPr>
          <w:rFonts w:ascii="微软雅黑" w:eastAsia="微软雅黑" w:hAnsi="微软雅黑"/>
          <w:color w:val="595959"/>
        </w:rPr>
        <w:t>:</w:t>
      </w:r>
      <w:r>
        <w:rPr>
          <w:rFonts w:ascii="微软雅黑" w:eastAsia="微软雅黑" w:hAnsi="微软雅黑" w:hint="eastAsia"/>
          <w:color w:val="595959"/>
        </w:rPr>
        <w:t>client123</w:t>
      </w:r>
      <w:r>
        <w:rPr>
          <w:rFonts w:ascii="微软雅黑" w:eastAsia="微软雅黑" w:hAnsi="微软雅黑"/>
          <w:color w:val="595959"/>
        </w:rPr>
        <w:t>)</w:t>
      </w:r>
    </w:p>
    <w:p w14:paraId="57DF1ECB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ind w:firstLine="492"/>
        <w:textAlignment w:val="baseline"/>
        <w:rPr>
          <w:rFonts w:ascii="微软雅黑" w:eastAsia="微软雅黑" w:hAnsi="微软雅黑"/>
          <w:b/>
          <w:bCs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旧版（开放平台1.x版本）</w:t>
      </w:r>
    </w:p>
    <w:p w14:paraId="25AD2B36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A5A5A"/>
          <w:sz w:val="21"/>
          <w:szCs w:val="21"/>
        </w:rPr>
      </w:pPr>
      <w:r>
        <w:rPr>
          <w:noProof/>
        </w:rPr>
        <w:drawing>
          <wp:inline distT="0" distB="0" distL="0" distR="0" wp14:anchorId="28EEFB45" wp14:editId="732A5663">
            <wp:extent cx="5278120" cy="2484120"/>
            <wp:effectExtent l="0" t="0" r="0" b="0"/>
            <wp:docPr id="3" name="图片 3" descr="https://stm.joysuch.com:45000/uploads/image/20170704/20170704135412_969_90d55ec4-caae-408d-b5be-40bdab1d4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stm.joysuch.com:45000/uploads/image/20170704/20170704135412_969_90d55ec4-caae-408d-b5be-40bdab1d460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8BCF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t>登陆成功，进入控制台</w:t>
      </w:r>
    </w:p>
    <w:p w14:paraId="0F837232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A5A5A"/>
          <w:sz w:val="21"/>
          <w:szCs w:val="21"/>
        </w:rPr>
      </w:pPr>
      <w:r>
        <w:rPr>
          <w:noProof/>
        </w:rPr>
        <w:drawing>
          <wp:inline distT="0" distB="0" distL="0" distR="0" wp14:anchorId="3A410961" wp14:editId="6C1199FD">
            <wp:extent cx="5278120" cy="2316480"/>
            <wp:effectExtent l="0" t="0" r="0" b="7620"/>
            <wp:docPr id="4" name="图片 4" descr="https://stm.joysuch.com:45000/uploads/image/20170704/20170704135503_974_94967c4b-bdb2-40bf-bccb-042bd02c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stm.joysuch.com:45000/uploads/image/20170704/20170704135503_974_94967c4b-bdb2-40bf-bccb-042bd02c127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0B484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t>进入账户信息</w:t>
      </w:r>
    </w:p>
    <w:p w14:paraId="3BDA0950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A5A5A"/>
          <w:sz w:val="21"/>
          <w:szCs w:val="21"/>
        </w:rPr>
      </w:pPr>
      <w:r>
        <w:rPr>
          <w:noProof/>
        </w:rPr>
        <w:drawing>
          <wp:inline distT="0" distB="0" distL="0" distR="0" wp14:anchorId="7A4D713F" wp14:editId="07FE8549">
            <wp:extent cx="5278120" cy="1127125"/>
            <wp:effectExtent l="0" t="0" r="0" b="0"/>
            <wp:docPr id="5" name="图片 5" descr="https://stm.joysuch.com:45000/uploads/image/20170704/20170704135744_92_eba591cf-ea82-4727-8671-d8d9ac126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stm.joysuch.com:45000/uploads/image/20170704/20170704135744_92_eba591cf-ea82-4727-8671-d8d9ac126ad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2857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lastRenderedPageBreak/>
        <w:t>查看licence</w:t>
      </w:r>
    </w:p>
    <w:p w14:paraId="52AC691F" w14:textId="77777777" w:rsidR="000E361B" w:rsidRDefault="000E361B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A5A5A"/>
          <w:sz w:val="21"/>
          <w:szCs w:val="21"/>
        </w:rPr>
      </w:pPr>
    </w:p>
    <w:p w14:paraId="3B49AA18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A5A5A"/>
          <w:sz w:val="21"/>
          <w:szCs w:val="21"/>
        </w:rPr>
      </w:pPr>
      <w:r>
        <w:rPr>
          <w:rFonts w:ascii="微软雅黑" w:eastAsia="微软雅黑" w:hAnsi="微软雅黑" w:hint="eastAsia"/>
          <w:noProof/>
          <w:color w:val="5A5A5A"/>
          <w:sz w:val="21"/>
          <w:szCs w:val="21"/>
        </w:rPr>
        <w:drawing>
          <wp:inline distT="0" distB="0" distL="114300" distR="114300" wp14:anchorId="4A4BFDB0" wp14:editId="60501D4E">
            <wp:extent cx="5264150" cy="1008380"/>
            <wp:effectExtent l="0" t="0" r="12700" b="1270"/>
            <wp:docPr id="1" name="图片 1" descr="微信截图_2020052511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00525114141"/>
                    <pic:cNvPicPr>
                      <a:picLocks noChangeAspect="1"/>
                    </pic:cNvPicPr>
                  </pic:nvPicPr>
                  <pic:blipFill>
                    <a:blip r:embed="rId26"/>
                    <a:srcRect b="6080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40C6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ind w:firstLine="492"/>
        <w:textAlignment w:val="baseline"/>
      </w:pP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新版（开放平台2.x版本）</w:t>
      </w:r>
    </w:p>
    <w:p w14:paraId="2834AE8B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  <w:r>
        <w:rPr>
          <w:noProof/>
        </w:rPr>
        <w:drawing>
          <wp:inline distT="0" distB="0" distL="114300" distR="114300" wp14:anchorId="7C812767" wp14:editId="01D1941B">
            <wp:extent cx="5260340" cy="2435860"/>
            <wp:effectExtent l="0" t="0" r="1651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rcRect b="577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8D055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  <w:r>
        <w:rPr>
          <w:rFonts w:hint="eastAsia"/>
        </w:rPr>
        <w:t>登录成功</w:t>
      </w:r>
    </w:p>
    <w:p w14:paraId="3AFD0B72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  <w:r>
        <w:rPr>
          <w:noProof/>
        </w:rPr>
        <w:drawing>
          <wp:inline distT="0" distB="0" distL="114300" distR="114300" wp14:anchorId="602B82AF" wp14:editId="00415A3C">
            <wp:extent cx="4558030" cy="2154555"/>
            <wp:effectExtent l="0" t="0" r="13970" b="171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5803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CE198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  <w:r>
        <w:rPr>
          <w:rFonts w:hint="eastAsia"/>
        </w:rPr>
        <w:t>进入控制台</w:t>
      </w:r>
    </w:p>
    <w:p w14:paraId="3B573B24" w14:textId="77777777" w:rsidR="000E361B" w:rsidRDefault="000E361B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</w:p>
    <w:p w14:paraId="1C84B364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</w:pPr>
      <w:r>
        <w:rPr>
          <w:noProof/>
        </w:rPr>
        <w:lastRenderedPageBreak/>
        <w:drawing>
          <wp:inline distT="0" distB="0" distL="114300" distR="114300" wp14:anchorId="662F4E11" wp14:editId="3FD2CAB4">
            <wp:extent cx="5271770" cy="955040"/>
            <wp:effectExtent l="0" t="0" r="5080" b="165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rcRect b="600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B89B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color w:val="595959"/>
        </w:rPr>
        <w:t>查看licence</w:t>
      </w:r>
    </w:p>
    <w:p w14:paraId="79D0CB67" w14:textId="77777777" w:rsidR="000E361B" w:rsidRDefault="000E361B">
      <w:pPr>
        <w:pStyle w:val="ae"/>
        <w:shd w:val="clear" w:color="auto" w:fill="FFFFFF"/>
        <w:spacing w:before="0" w:beforeAutospacing="0" w:after="0" w:afterAutospacing="0" w:line="480" w:lineRule="atLeast"/>
        <w:ind w:firstLine="492"/>
        <w:textAlignment w:val="baseline"/>
      </w:pPr>
    </w:p>
    <w:p w14:paraId="5A1817FE" w14:textId="77777777" w:rsidR="000E361B" w:rsidRDefault="00003BD2">
      <w:pPr>
        <w:pStyle w:val="2"/>
      </w:pPr>
      <w:bookmarkStart w:id="8" w:name="_Toc68090929"/>
      <w:r>
        <w:rPr>
          <w:rFonts w:hint="eastAsia"/>
        </w:rPr>
        <w:t>接口概要</w:t>
      </w:r>
      <w:bookmarkEnd w:id="8"/>
    </w:p>
    <w:p w14:paraId="695D4290" w14:textId="77777777" w:rsidR="000E361B" w:rsidRDefault="00003BD2">
      <w:pPr>
        <w:pStyle w:val="af5"/>
        <w:numPr>
          <w:ilvl w:val="0"/>
          <w:numId w:val="3"/>
        </w:numPr>
        <w:ind w:firstLineChars="0"/>
      </w:pPr>
      <w:r>
        <w:rPr>
          <w:rFonts w:hint="eastAsia"/>
        </w:rPr>
        <w:t>API</w:t>
      </w:r>
      <w:r>
        <w:rPr>
          <w:rFonts w:hint="eastAsia"/>
        </w:rPr>
        <w:t>接口协议须知。</w:t>
      </w:r>
    </w:p>
    <w:tbl>
      <w:tblPr>
        <w:tblW w:w="4500" w:type="dxa"/>
        <w:tblInd w:w="733" w:type="dxa"/>
        <w:tblLook w:val="04A0" w:firstRow="1" w:lastRow="0" w:firstColumn="1" w:lastColumn="0" w:noHBand="0" w:noVBand="1"/>
      </w:tblPr>
      <w:tblGrid>
        <w:gridCol w:w="1960"/>
        <w:gridCol w:w="2540"/>
      </w:tblGrid>
      <w:tr w:rsidR="000E361B" w14:paraId="25C29646" w14:textId="77777777">
        <w:trPr>
          <w:trHeight w:val="42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9CF7F9B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b/>
                <w:bCs/>
                <w:color w:val="333333"/>
                <w:kern w:val="0"/>
                <w:sz w:val="22"/>
                <w:szCs w:val="22"/>
              </w:rPr>
              <w:t>规则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85F295C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b/>
                <w:bCs/>
                <w:color w:val="333333"/>
                <w:kern w:val="0"/>
                <w:sz w:val="22"/>
                <w:szCs w:val="22"/>
              </w:rPr>
              <w:t>描述</w:t>
            </w:r>
          </w:p>
        </w:tc>
      </w:tr>
      <w:tr w:rsidR="000E361B" w14:paraId="6965D2D3" w14:textId="77777777">
        <w:trPr>
          <w:trHeight w:val="3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BCBD4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传输方式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75A09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HTTP</w:t>
            </w:r>
          </w:p>
        </w:tc>
      </w:tr>
      <w:tr w:rsidR="000E361B" w14:paraId="018023AE" w14:textId="77777777">
        <w:trPr>
          <w:trHeight w:val="3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D467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请求方法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2E8A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POST</w:t>
            </w:r>
          </w:p>
        </w:tc>
      </w:tr>
      <w:tr w:rsidR="000E361B" w14:paraId="07230A3B" w14:textId="77777777">
        <w:trPr>
          <w:trHeight w:val="3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56F87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字符编码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4530E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统一采用UTF-8编码</w:t>
            </w:r>
          </w:p>
        </w:tc>
      </w:tr>
      <w:tr w:rsidR="000E361B" w14:paraId="6D8142B6" w14:textId="77777777">
        <w:trPr>
          <w:trHeight w:val="3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35DC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响应格式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38DD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统一采用JSON格式</w:t>
            </w:r>
          </w:p>
        </w:tc>
      </w:tr>
      <w:tr w:rsidR="000E361B" w14:paraId="3C5397CD" w14:textId="77777777">
        <w:trPr>
          <w:trHeight w:val="3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92473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20"/>
              <w:jc w:val="left"/>
              <w:rPr>
                <w:rFonts w:ascii="微软雅黑" w:hAnsi="微软雅黑" w:cs="宋体"/>
                <w:color w:val="333333"/>
                <w:kern w:val="0"/>
                <w:sz w:val="22"/>
                <w:szCs w:val="22"/>
              </w:rPr>
            </w:pPr>
            <w:r>
              <w:rPr>
                <w:rFonts w:ascii="微软雅黑" w:hAnsi="微软雅黑" w:cs="宋体" w:hint="eastAsia"/>
                <w:color w:val="333333"/>
                <w:kern w:val="0"/>
                <w:sz w:val="22"/>
                <w:szCs w:val="22"/>
              </w:rPr>
              <w:t>接口鉴权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80BA6" w14:textId="77777777" w:rsidR="000E361B" w:rsidRDefault="00D70C5E">
            <w:pPr>
              <w:widowControl/>
              <w:adjustRightInd/>
              <w:snapToGrid/>
              <w:spacing w:line="240" w:lineRule="auto"/>
              <w:ind w:firstLineChars="100" w:firstLine="240"/>
              <w:jc w:val="left"/>
              <w:rPr>
                <w:rFonts w:ascii="微软雅黑" w:hAnsi="微软雅黑" w:cs="宋体"/>
                <w:color w:val="0563C1"/>
                <w:kern w:val="0"/>
                <w:sz w:val="22"/>
                <w:szCs w:val="22"/>
                <w:u w:val="single"/>
              </w:rPr>
            </w:pPr>
            <w:hyperlink r:id="rId30" w:history="1">
              <w:r w:rsidR="00003BD2">
                <w:rPr>
                  <w:rFonts w:ascii="微软雅黑" w:hAnsi="微软雅黑" w:cs="宋体" w:hint="eastAsia"/>
                  <w:color w:val="0563C1"/>
                  <w:kern w:val="0"/>
                  <w:sz w:val="22"/>
                  <w:szCs w:val="22"/>
                  <w:u w:val="single"/>
                </w:rPr>
                <w:t>详情请阅接口鉴权</w:t>
              </w:r>
            </w:hyperlink>
          </w:p>
        </w:tc>
      </w:tr>
    </w:tbl>
    <w:p w14:paraId="6DF36BA9" w14:textId="77777777" w:rsidR="000E361B" w:rsidRDefault="000E361B">
      <w:pPr>
        <w:pStyle w:val="af5"/>
        <w:ind w:left="840" w:firstLineChars="0" w:firstLine="0"/>
      </w:pPr>
    </w:p>
    <w:p w14:paraId="2E762A95" w14:textId="77777777" w:rsidR="000E361B" w:rsidRDefault="00003BD2">
      <w:pPr>
        <w:pStyle w:val="af5"/>
        <w:numPr>
          <w:ilvl w:val="0"/>
          <w:numId w:val="3"/>
        </w:numPr>
        <w:ind w:firstLineChars="0"/>
        <w:rPr>
          <w:rStyle w:val="af4"/>
          <w:color w:val="auto"/>
          <w:u w:val="none"/>
        </w:rPr>
      </w:pPr>
      <w:r>
        <w:rPr>
          <w:rFonts w:hint="eastAsia"/>
        </w:rPr>
        <w:t>如调用本地部署的服务器，接口前缀为</w:t>
      </w:r>
      <w:r>
        <w:t>http://</w:t>
      </w:r>
      <w:r>
        <w:t>定位引擎服务</w:t>
      </w:r>
      <w:r>
        <w:t>ip:46000</w:t>
      </w:r>
      <w:r>
        <w:rPr>
          <w:rFonts w:hint="eastAsia"/>
        </w:rPr>
        <w:t>，如调用云端接口，接口前缀为</w:t>
      </w:r>
      <w:r>
        <w:rPr>
          <w:rFonts w:hint="eastAsia"/>
        </w:rPr>
        <w:t xml:space="preserve"> </w:t>
      </w:r>
      <w:hyperlink r:id="rId31" w:history="1">
        <w:r>
          <w:rPr>
            <w:rStyle w:val="af4"/>
          </w:rPr>
          <w:t>https://api.joysuch.com:46000</w:t>
        </w:r>
      </w:hyperlink>
    </w:p>
    <w:p w14:paraId="064C5718" w14:textId="77777777" w:rsidR="000E361B" w:rsidRDefault="00003BD2">
      <w:pPr>
        <w:pStyle w:val="af5"/>
        <w:numPr>
          <w:ilvl w:val="0"/>
          <w:numId w:val="3"/>
        </w:numPr>
        <w:ind w:firstLineChars="0"/>
      </w:pPr>
      <w:r>
        <w:rPr>
          <w:rFonts w:hint="eastAsia"/>
        </w:rPr>
        <w:t>接口接入</w:t>
      </w:r>
      <w:r>
        <w:t>调试</w:t>
      </w:r>
    </w:p>
    <w:p w14:paraId="39B5F9B4" w14:textId="77777777" w:rsidR="000E361B" w:rsidRDefault="00003BD2">
      <w:pPr>
        <w:pStyle w:val="af5"/>
        <w:ind w:left="840" w:firstLineChars="0" w:firstLine="0"/>
        <w:jc w:val="left"/>
      </w:pPr>
      <w:r>
        <w:rPr>
          <w:rFonts w:hint="eastAsia"/>
        </w:rPr>
        <w:t>目前</w:t>
      </w:r>
      <w:r>
        <w:t>提供</w:t>
      </w:r>
      <w:r>
        <w:t>J</w:t>
      </w:r>
      <w:r>
        <w:rPr>
          <w:rFonts w:hint="eastAsia"/>
        </w:rPr>
        <w:t>ava</w:t>
      </w:r>
      <w:r>
        <w:rPr>
          <w:rFonts w:hint="eastAsia"/>
        </w:rPr>
        <w:t>版</w:t>
      </w:r>
      <w:r>
        <w:t>SDK</w:t>
      </w:r>
      <w:r>
        <w:t>包</w:t>
      </w:r>
      <w:r>
        <w:rPr>
          <w:rFonts w:hint="eastAsia"/>
        </w:rPr>
        <w:t xml:space="preserve"> </w:t>
      </w:r>
      <w:r>
        <w:rPr>
          <w:rFonts w:hint="eastAsia"/>
        </w:rPr>
        <w:t>下载</w:t>
      </w:r>
      <w:r>
        <w:t>地址</w:t>
      </w:r>
      <w:r>
        <w:rPr>
          <w:rFonts w:hint="eastAsia"/>
        </w:rPr>
        <w:t>:</w:t>
      </w:r>
      <w:r>
        <w:t xml:space="preserve"> </w:t>
      </w:r>
    </w:p>
    <w:p w14:paraId="15393AE5" w14:textId="77777777" w:rsidR="000E361B" w:rsidRDefault="00003BD2">
      <w:pPr>
        <w:pStyle w:val="af5"/>
        <w:ind w:left="840" w:firstLineChars="0" w:firstLine="0"/>
        <w:jc w:val="left"/>
        <w:rPr>
          <w:rStyle w:val="af3"/>
        </w:rPr>
      </w:pPr>
      <w:r>
        <w:fldChar w:fldCharType="begin"/>
      </w:r>
      <w:r>
        <w:instrText xml:space="preserve"> HYPERLINK "http://open.joysuch.com/" \l "/index/document/detail/1607336111577?menuName=%E5%BC%80%E5%8F%91-%E6%8E%A5%E5%8F%A3-%E6%96%87%E6%A1%A3%E4%B8%8B%E8%BD%BD" </w:instrText>
      </w:r>
      <w:r>
        <w:fldChar w:fldCharType="separate"/>
      </w:r>
      <w:r>
        <w:rPr>
          <w:rStyle w:val="af3"/>
        </w:rPr>
        <w:t>http://open.joysuch.com/#/index/document/detail/1607336111577?menuName=%E5%BC%80%E5%8F%91-%E6%8E%A5%E5%8F%A3-%E6%96%87%E6%A1%A3%E4%B8%8B%E8%BD%BD</w:t>
      </w:r>
    </w:p>
    <w:p w14:paraId="4F952820" w14:textId="77777777" w:rsidR="000E361B" w:rsidRDefault="00003BD2">
      <w:pPr>
        <w:pStyle w:val="af5"/>
        <w:ind w:left="840" w:firstLineChars="0" w:firstLine="0"/>
      </w:pPr>
      <w:r>
        <w:fldChar w:fldCharType="end"/>
      </w:r>
      <w:r>
        <w:rPr>
          <w:rFonts w:hint="eastAsia"/>
        </w:rPr>
        <w:t>Post</w:t>
      </w:r>
      <w:r>
        <w:t>Man</w:t>
      </w:r>
      <w:r>
        <w:rPr>
          <w:rFonts w:hint="eastAsia"/>
        </w:rPr>
        <w:t>脚本</w:t>
      </w:r>
      <w:r>
        <w:t>，可以百度搜索使用教程</w:t>
      </w:r>
      <w:r>
        <w:rPr>
          <w:rFonts w:hint="eastAsia"/>
        </w:rPr>
        <w:t>，</w:t>
      </w:r>
      <w:r>
        <w:t>脚本下载地址：</w:t>
      </w:r>
    </w:p>
    <w:p w14:paraId="283131A9" w14:textId="77777777" w:rsidR="000E361B" w:rsidRDefault="00D70C5E">
      <w:pPr>
        <w:pStyle w:val="af5"/>
        <w:ind w:left="840" w:firstLineChars="0" w:firstLine="0"/>
      </w:pPr>
      <w:hyperlink r:id="rId32" w:history="1">
        <w:r w:rsidR="00003BD2">
          <w:rPr>
            <w:rStyle w:val="af3"/>
          </w:rPr>
          <w:t>https://open.joysuch.com/api-node/doc/sdk/Postman_api_doc.zip</w:t>
        </w:r>
      </w:hyperlink>
    </w:p>
    <w:p w14:paraId="024AF8AA" w14:textId="77777777" w:rsidR="000E361B" w:rsidRDefault="000E361B">
      <w:pPr>
        <w:pStyle w:val="af5"/>
        <w:ind w:left="840" w:firstLineChars="0" w:firstLine="0"/>
      </w:pPr>
    </w:p>
    <w:p w14:paraId="11324430" w14:textId="77777777" w:rsidR="000E361B" w:rsidRDefault="00003BD2">
      <w:pPr>
        <w:pStyle w:val="af5"/>
        <w:numPr>
          <w:ilvl w:val="0"/>
          <w:numId w:val="3"/>
        </w:numPr>
        <w:ind w:firstLineChars="0"/>
      </w:pPr>
      <w:r>
        <w:rPr>
          <w:rFonts w:hint="eastAsia"/>
        </w:rPr>
        <w:t>接口返回码</w:t>
      </w:r>
      <w:r>
        <w:t>详见附录：</w:t>
      </w:r>
      <w:hyperlink w:anchor="_接口返回码" w:history="1">
        <w:r>
          <w:rPr>
            <w:rStyle w:val="af4"/>
            <w:rFonts w:hint="eastAsia"/>
          </w:rPr>
          <w:t>接口返回码</w:t>
        </w:r>
      </w:hyperlink>
    </w:p>
    <w:p w14:paraId="506EA248" w14:textId="77777777" w:rsidR="000E361B" w:rsidRDefault="00003BD2">
      <w:pPr>
        <w:pStyle w:val="af5"/>
        <w:numPr>
          <w:ilvl w:val="0"/>
          <w:numId w:val="3"/>
        </w:numPr>
        <w:ind w:firstLineChars="0"/>
      </w:pPr>
      <w:r>
        <w:rPr>
          <w:rFonts w:hint="eastAsia"/>
        </w:rPr>
        <w:t>常见</w:t>
      </w:r>
      <w:r>
        <w:t>问题详见附录：</w:t>
      </w:r>
      <w:hyperlink w:anchor="_常见问题" w:history="1">
        <w:r>
          <w:rPr>
            <w:rStyle w:val="af4"/>
            <w:rFonts w:hint="eastAsia"/>
          </w:rPr>
          <w:t>常见问题</w:t>
        </w:r>
      </w:hyperlink>
    </w:p>
    <w:p w14:paraId="3F548184" w14:textId="77777777" w:rsidR="000E361B" w:rsidRDefault="00003BD2">
      <w:pPr>
        <w:pStyle w:val="2"/>
      </w:pPr>
      <w:bookmarkStart w:id="9" w:name="_Toc68090930"/>
      <w:r>
        <w:rPr>
          <w:rFonts w:hint="eastAsia"/>
        </w:rPr>
        <w:lastRenderedPageBreak/>
        <w:t>接口鉴权</w:t>
      </w:r>
      <w:bookmarkEnd w:id="9"/>
    </w:p>
    <w:p w14:paraId="27F98B3B" w14:textId="77777777" w:rsidR="000E361B" w:rsidRDefault="00003BD2"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14B72C2B" wp14:editId="522619C1">
            <wp:extent cx="5278120" cy="5426710"/>
            <wp:effectExtent l="0" t="0" r="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42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F2DF4" w14:textId="77777777" w:rsidR="000E361B" w:rsidRDefault="000E361B"/>
    <w:p w14:paraId="7D72A31B" w14:textId="77777777" w:rsidR="000E361B" w:rsidRDefault="00003BD2">
      <w:pPr>
        <w:pStyle w:val="2"/>
        <w:rPr>
          <w:rFonts w:cs="Times New Roman"/>
          <w:kern w:val="44"/>
          <w:sz w:val="28"/>
          <w:szCs w:val="28"/>
        </w:rPr>
      </w:pPr>
      <w:bookmarkStart w:id="10" w:name="_Toc68090931"/>
      <w:r>
        <w:rPr>
          <w:rFonts w:cs="Times New Roman" w:hint="eastAsia"/>
          <w:kern w:val="44"/>
          <w:sz w:val="28"/>
          <w:szCs w:val="28"/>
        </w:rPr>
        <w:t>获取AccessToken</w:t>
      </w:r>
      <w:bookmarkEnd w:id="10"/>
    </w:p>
    <w:p w14:paraId="31E84F3A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1" w:name="_Toc68090932"/>
      <w:r>
        <w:rPr>
          <w:rStyle w:val="af0"/>
          <w:b/>
          <w:color w:val="0C0C0C"/>
        </w:rPr>
        <w:t>接口说明</w:t>
      </w:r>
      <w:bookmarkEnd w:id="11"/>
    </w:p>
    <w:p w14:paraId="383426D5" w14:textId="77777777" w:rsidR="000E361B" w:rsidRDefault="00003BD2">
      <w:pPr>
        <w:pStyle w:val="af5"/>
        <w:numPr>
          <w:ilvl w:val="0"/>
          <w:numId w:val="4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接口说明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通过Licence获取accessToken (</w:t>
      </w:r>
      <w:r>
        <w:rPr>
          <w:rFonts w:ascii="微软雅黑" w:hAnsi="微软雅黑"/>
          <w:sz w:val="21"/>
          <w:szCs w:val="21"/>
        </w:rPr>
        <w:t>Token</w:t>
      </w:r>
      <w:r>
        <w:rPr>
          <w:rFonts w:ascii="微软雅黑" w:hAnsi="微软雅黑" w:hint="eastAsia"/>
          <w:sz w:val="21"/>
          <w:szCs w:val="21"/>
        </w:rPr>
        <w:t>有效期：2小时)，当</w:t>
      </w:r>
      <w:r>
        <w:rPr>
          <w:rFonts w:ascii="微软雅黑" w:hAnsi="微软雅黑"/>
          <w:sz w:val="21"/>
          <w:szCs w:val="21"/>
        </w:rPr>
        <w:t>Token</w:t>
      </w:r>
      <w:r>
        <w:rPr>
          <w:rFonts w:ascii="微软雅黑" w:hAnsi="微软雅黑" w:hint="eastAsia"/>
          <w:sz w:val="21"/>
          <w:szCs w:val="21"/>
        </w:rPr>
        <w:t>失效</w:t>
      </w:r>
      <w:r>
        <w:rPr>
          <w:rFonts w:ascii="微软雅黑" w:hAnsi="微软雅黑"/>
          <w:sz w:val="21"/>
          <w:szCs w:val="21"/>
        </w:rPr>
        <w:t>需要调用</w:t>
      </w:r>
      <w:r>
        <w:rPr>
          <w:rFonts w:ascii="微软雅黑" w:hAnsi="微软雅黑" w:hint="eastAsia"/>
          <w:sz w:val="21"/>
          <w:szCs w:val="21"/>
        </w:rPr>
        <w:t>刷AccessToken接口获取</w:t>
      </w:r>
      <w:r>
        <w:rPr>
          <w:rFonts w:ascii="微软雅黑" w:hAnsi="微软雅黑"/>
          <w:sz w:val="21"/>
          <w:szCs w:val="21"/>
        </w:rPr>
        <w:t>新的Token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>Token</w:t>
      </w:r>
      <w:r>
        <w:rPr>
          <w:rFonts w:ascii="微软雅黑" w:hAnsi="微软雅黑" w:hint="eastAsia"/>
          <w:sz w:val="21"/>
          <w:szCs w:val="21"/>
        </w:rPr>
        <w:t>获取</w:t>
      </w:r>
      <w:r>
        <w:rPr>
          <w:rFonts w:ascii="微软雅黑" w:hAnsi="微软雅黑"/>
          <w:sz w:val="21"/>
          <w:szCs w:val="21"/>
        </w:rPr>
        <w:t>后</w:t>
      </w:r>
      <w:r>
        <w:rPr>
          <w:rFonts w:ascii="微软雅黑" w:hAnsi="微软雅黑" w:hint="eastAsia"/>
          <w:sz w:val="21"/>
          <w:szCs w:val="21"/>
        </w:rPr>
        <w:t>缓存本地</w:t>
      </w:r>
      <w:r>
        <w:rPr>
          <w:rFonts w:ascii="微软雅黑" w:hAnsi="微软雅黑"/>
          <w:sz w:val="21"/>
          <w:szCs w:val="21"/>
        </w:rPr>
        <w:t>方便</w:t>
      </w:r>
      <w:r>
        <w:rPr>
          <w:rFonts w:ascii="微软雅黑" w:hAnsi="微软雅黑" w:hint="eastAsia"/>
          <w:sz w:val="21"/>
          <w:szCs w:val="21"/>
        </w:rPr>
        <w:t>使用</w:t>
      </w:r>
    </w:p>
    <w:p w14:paraId="43C28D26" w14:textId="77777777" w:rsidR="000E361B" w:rsidRDefault="00003BD2">
      <w:pPr>
        <w:pStyle w:val="af5"/>
        <w:numPr>
          <w:ilvl w:val="0"/>
          <w:numId w:val="4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ACAFAB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9ADC77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//定位引擎服务器ip:46000/getAccessTokenV2</w:t>
            </w:r>
          </w:p>
        </w:tc>
      </w:tr>
    </w:tbl>
    <w:p w14:paraId="18007B46" w14:textId="77777777" w:rsidR="000E361B" w:rsidRDefault="00003BD2">
      <w:pPr>
        <w:pStyle w:val="af5"/>
        <w:numPr>
          <w:ilvl w:val="0"/>
          <w:numId w:val="4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85ED23A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585E2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{</w:t>
            </w:r>
          </w:p>
          <w:p w14:paraId="5C50346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"d63a6557aa5fe703cefc5cc50f"</w:t>
            </w:r>
          </w:p>
          <w:p w14:paraId="0BF81C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8B3E504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" w:name="_Toc68090933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CBFADCC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865C48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6330AB62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5D2BA79D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6ECA2A25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C951E43" w14:textId="77777777">
        <w:tc>
          <w:tcPr>
            <w:tcW w:w="1696" w:type="dxa"/>
            <w:vAlign w:val="center"/>
          </w:tcPr>
          <w:p w14:paraId="407B5B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577AC8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1C6FD5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95BA9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用户获取accessToken的唯一凭证，每个账号只有一个且唯一 </w:t>
            </w:r>
            <w:hyperlink r:id="rId34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获取Licence</w:t>
              </w:r>
            </w:hyperlink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。</w:t>
            </w:r>
          </w:p>
        </w:tc>
      </w:tr>
    </w:tbl>
    <w:p w14:paraId="1FB6B188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3" w:name="_Toc68090934"/>
      <w:r>
        <w:rPr>
          <w:rStyle w:val="af0"/>
          <w:rFonts w:hint="eastAsia"/>
          <w:b/>
          <w:color w:val="0C0C0C"/>
        </w:rPr>
        <w:t>返回结果示例</w:t>
      </w:r>
      <w:bookmarkEnd w:id="13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030"/>
      </w:tblGrid>
      <w:tr w:rsidR="000E361B" w14:paraId="6CD87EAE" w14:textId="77777777">
        <w:trPr>
          <w:trHeight w:val="90"/>
          <w:jc w:val="center"/>
        </w:trPr>
        <w:tc>
          <w:tcPr>
            <w:tcW w:w="8030" w:type="dxa"/>
            <w:shd w:val="clear" w:color="auto" w:fill="EEECE1" w:themeFill="background2"/>
          </w:tcPr>
          <w:p w14:paraId="3EC562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5712AF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8A0B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[],</w:t>
            </w:r>
          </w:p>
          <w:p w14:paraId="37F317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03E6ED6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"refreshToken"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"ae39ec4e545248ef8f2b3a4ec4bf87fa"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D2D33E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"753411f112674242aa17861a4249329d"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A2DB9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"expiresIn"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7200</w:t>
            </w:r>
          </w:p>
          <w:p w14:paraId="273167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2D6A94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880D49E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4" w:name="_Toc68090935"/>
      <w:r>
        <w:rPr>
          <w:rStyle w:val="af0"/>
          <w:rFonts w:hint="eastAsia"/>
          <w:b/>
          <w:color w:val="0C0C0C"/>
        </w:rPr>
        <w:t>返回结果参数说明</w:t>
      </w:r>
      <w:bookmarkEnd w:id="14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655ECD3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BFBFBF" w:themeFill="background1" w:themeFillShade="BF"/>
          </w:tcPr>
          <w:p w14:paraId="1169918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A00E9F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301CA796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89734CE" w14:textId="77777777" w:rsidTr="000E361B">
        <w:tc>
          <w:tcPr>
            <w:tcW w:w="1838" w:type="dxa"/>
          </w:tcPr>
          <w:p w14:paraId="396B31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</w:tcPr>
          <w:p w14:paraId="60569C9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</w:tcPr>
          <w:p w14:paraId="75C33E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</w:t>
            </w:r>
          </w:p>
          <w:p w14:paraId="5E3529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20B2FC1" w14:textId="77777777" w:rsidTr="000E361B">
        <w:tc>
          <w:tcPr>
            <w:tcW w:w="1838" w:type="dxa"/>
          </w:tcPr>
          <w:p w14:paraId="1BD1A1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</w:tcPr>
          <w:p w14:paraId="542982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</w:tcPr>
          <w:p w14:paraId="577B58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5D9D89F" w14:textId="77777777" w:rsidTr="000E361B">
        <w:tc>
          <w:tcPr>
            <w:tcW w:w="1838" w:type="dxa"/>
          </w:tcPr>
          <w:p w14:paraId="7233D32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</w:tcPr>
          <w:p w14:paraId="493984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</w:tcPr>
          <w:p w14:paraId="3E942E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  <w:tr w:rsidR="000E361B" w14:paraId="7AD3853F" w14:textId="77777777" w:rsidTr="000E361B">
        <w:tc>
          <w:tcPr>
            <w:tcW w:w="1838" w:type="dxa"/>
          </w:tcPr>
          <w:p w14:paraId="21583C6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+refreshToken</w:t>
            </w:r>
          </w:p>
        </w:tc>
        <w:tc>
          <w:tcPr>
            <w:tcW w:w="992" w:type="dxa"/>
          </w:tcPr>
          <w:p w14:paraId="51112F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</w:tcPr>
          <w:p w14:paraId="1B5083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下次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刷新Token时使用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调用refreshAccessToken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参数</w:t>
            </w:r>
          </w:p>
        </w:tc>
      </w:tr>
      <w:tr w:rsidR="000E361B" w14:paraId="51A98B8D" w14:textId="77777777" w:rsidTr="000E361B">
        <w:tc>
          <w:tcPr>
            <w:tcW w:w="1838" w:type="dxa"/>
          </w:tcPr>
          <w:p w14:paraId="1FABB79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+token</w:t>
            </w:r>
          </w:p>
        </w:tc>
        <w:tc>
          <w:tcPr>
            <w:tcW w:w="992" w:type="dxa"/>
          </w:tcPr>
          <w:p w14:paraId="19AF50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</w:tcPr>
          <w:p w14:paraId="75A4E31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接口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调用时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的accessToken</w:t>
            </w:r>
          </w:p>
        </w:tc>
      </w:tr>
      <w:tr w:rsidR="000E361B" w14:paraId="203AB16B" w14:textId="77777777" w:rsidTr="000E361B">
        <w:tc>
          <w:tcPr>
            <w:tcW w:w="1838" w:type="dxa"/>
          </w:tcPr>
          <w:p w14:paraId="705B8D1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+expiresIn</w:t>
            </w:r>
          </w:p>
        </w:tc>
        <w:tc>
          <w:tcPr>
            <w:tcW w:w="992" w:type="dxa"/>
          </w:tcPr>
          <w:p w14:paraId="0340A8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</w:tcPr>
          <w:p w14:paraId="629243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Token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有效期：2小时</w:t>
            </w:r>
          </w:p>
        </w:tc>
      </w:tr>
    </w:tbl>
    <w:p w14:paraId="06B52C7E" w14:textId="77777777" w:rsidR="000E361B" w:rsidRDefault="000E361B"/>
    <w:p w14:paraId="6F789059" w14:textId="77777777" w:rsidR="000E361B" w:rsidRDefault="00003BD2">
      <w:pPr>
        <w:pStyle w:val="2"/>
        <w:rPr>
          <w:rFonts w:cs="Times New Roman"/>
          <w:kern w:val="44"/>
          <w:sz w:val="28"/>
          <w:szCs w:val="28"/>
        </w:rPr>
      </w:pPr>
      <w:bookmarkStart w:id="15" w:name="_Toc68090936"/>
      <w:r>
        <w:rPr>
          <w:rFonts w:cs="Times New Roman" w:hint="eastAsia"/>
          <w:kern w:val="44"/>
          <w:sz w:val="28"/>
          <w:szCs w:val="28"/>
        </w:rPr>
        <w:lastRenderedPageBreak/>
        <w:t>刷新AccessToken</w:t>
      </w:r>
      <w:bookmarkEnd w:id="15"/>
    </w:p>
    <w:p w14:paraId="7F469778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6" w:name="_Toc68090937"/>
      <w:r>
        <w:rPr>
          <w:rStyle w:val="af0"/>
          <w:b/>
          <w:color w:val="0C0C0C"/>
        </w:rPr>
        <w:t>接口说明</w:t>
      </w:r>
      <w:bookmarkEnd w:id="16"/>
    </w:p>
    <w:p w14:paraId="522DE196" w14:textId="77777777" w:rsidR="000E361B" w:rsidRDefault="00003BD2">
      <w:pPr>
        <w:pStyle w:val="af5"/>
        <w:numPr>
          <w:ilvl w:val="0"/>
          <w:numId w:val="5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当</w:t>
      </w:r>
      <w:r>
        <w:rPr>
          <w:rFonts w:ascii="微软雅黑" w:hAnsi="微软雅黑"/>
          <w:sz w:val="21"/>
          <w:szCs w:val="21"/>
        </w:rPr>
        <w:t>Token</w:t>
      </w:r>
      <w:r>
        <w:rPr>
          <w:rFonts w:ascii="微软雅黑" w:hAnsi="微软雅黑" w:hint="eastAsia"/>
          <w:sz w:val="21"/>
          <w:szCs w:val="21"/>
        </w:rPr>
        <w:t>失效时</w:t>
      </w:r>
      <w:r>
        <w:rPr>
          <w:rFonts w:ascii="微软雅黑" w:hAnsi="微软雅黑"/>
          <w:sz w:val="21"/>
          <w:szCs w:val="21"/>
        </w:rPr>
        <w:t>，调用本接口</w:t>
      </w:r>
      <w:r>
        <w:rPr>
          <w:rFonts w:ascii="微软雅黑" w:hAnsi="微软雅黑" w:hint="eastAsia"/>
          <w:sz w:val="21"/>
          <w:szCs w:val="21"/>
        </w:rPr>
        <w:t>通过</w:t>
      </w:r>
      <w:r>
        <w:rPr>
          <w:rFonts w:ascii="微软雅黑" w:hAnsi="微软雅黑" w:hint="eastAsia"/>
          <w:color w:val="3F3F3F"/>
          <w:sz w:val="21"/>
          <w:szCs w:val="21"/>
        </w:rPr>
        <w:t>refreshToken刷新</w:t>
      </w:r>
      <w:r>
        <w:rPr>
          <w:rFonts w:ascii="微软雅黑" w:hAnsi="微软雅黑"/>
          <w:color w:val="3F3F3F"/>
          <w:sz w:val="21"/>
          <w:szCs w:val="21"/>
        </w:rPr>
        <w:t>获取新的Token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 xml:space="preserve"> Token</w:t>
      </w:r>
      <w:r>
        <w:rPr>
          <w:rFonts w:ascii="微软雅黑" w:hAnsi="微软雅黑" w:hint="eastAsia"/>
          <w:sz w:val="21"/>
          <w:szCs w:val="21"/>
        </w:rPr>
        <w:t>获取</w:t>
      </w:r>
      <w:r>
        <w:rPr>
          <w:rFonts w:ascii="微软雅黑" w:hAnsi="微软雅黑"/>
          <w:sz w:val="21"/>
          <w:szCs w:val="21"/>
        </w:rPr>
        <w:t>后</w:t>
      </w:r>
      <w:r>
        <w:rPr>
          <w:rFonts w:ascii="微软雅黑" w:hAnsi="微软雅黑" w:hint="eastAsia"/>
          <w:sz w:val="21"/>
          <w:szCs w:val="21"/>
        </w:rPr>
        <w:t>缓存</w:t>
      </w:r>
      <w:r>
        <w:rPr>
          <w:rFonts w:ascii="微软雅黑" w:hAnsi="微软雅黑"/>
          <w:sz w:val="21"/>
          <w:szCs w:val="21"/>
        </w:rPr>
        <w:t>本地</w:t>
      </w:r>
      <w:r>
        <w:rPr>
          <w:rFonts w:ascii="微软雅黑" w:hAnsi="微软雅黑" w:hint="eastAsia"/>
          <w:sz w:val="21"/>
          <w:szCs w:val="21"/>
        </w:rPr>
        <w:t>方便</w:t>
      </w:r>
      <w:r>
        <w:rPr>
          <w:rFonts w:ascii="微软雅黑" w:hAnsi="微软雅黑"/>
          <w:sz w:val="21"/>
          <w:szCs w:val="21"/>
        </w:rPr>
        <w:t>使用</w:t>
      </w:r>
    </w:p>
    <w:p w14:paraId="45340F3C" w14:textId="77777777" w:rsidR="000E361B" w:rsidRDefault="00003BD2">
      <w:pPr>
        <w:pStyle w:val="af5"/>
        <w:numPr>
          <w:ilvl w:val="0"/>
          <w:numId w:val="5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060"/>
      </w:tblGrid>
      <w:tr w:rsidR="000E361B" w14:paraId="243954AD" w14:textId="77777777">
        <w:trPr>
          <w:trHeight w:val="320"/>
          <w:jc w:val="center"/>
        </w:trPr>
        <w:tc>
          <w:tcPr>
            <w:tcW w:w="8060" w:type="dxa"/>
            <w:shd w:val="clear" w:color="auto" w:fill="EEECE1" w:themeFill="background2"/>
          </w:tcPr>
          <w:p w14:paraId="79393F2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//定位引擎服务器ip:46000/refreshAccessToken</w:t>
            </w:r>
          </w:p>
        </w:tc>
      </w:tr>
    </w:tbl>
    <w:p w14:paraId="467234A8" w14:textId="77777777" w:rsidR="000E361B" w:rsidRDefault="00003BD2">
      <w:pPr>
        <w:pStyle w:val="af5"/>
        <w:numPr>
          <w:ilvl w:val="0"/>
          <w:numId w:val="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t>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154"/>
      </w:tblGrid>
      <w:tr w:rsidR="000E361B" w14:paraId="30F8C1E7" w14:textId="77777777">
        <w:trPr>
          <w:trHeight w:val="90"/>
          <w:jc w:val="center"/>
        </w:trPr>
        <w:tc>
          <w:tcPr>
            <w:tcW w:w="8154" w:type="dxa"/>
            <w:shd w:val="clear" w:color="auto" w:fill="EEECE1" w:themeFill="background2"/>
          </w:tcPr>
          <w:p w14:paraId="265AF9A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B2785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"refreshToken"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"ae39ec4e545248ef8f2b3a4ec4bf87fa"</w:t>
            </w:r>
          </w:p>
          <w:p w14:paraId="062E156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 </w:t>
            </w:r>
          </w:p>
        </w:tc>
      </w:tr>
    </w:tbl>
    <w:p w14:paraId="52338373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7" w:name="_Toc68090938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1F0C537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1D46A60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A5C0674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7770548C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B6878D8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A208DE2" w14:textId="77777777">
        <w:tc>
          <w:tcPr>
            <w:tcW w:w="1696" w:type="dxa"/>
            <w:vAlign w:val="bottom"/>
          </w:tcPr>
          <w:p w14:paraId="6CCACB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refreshToken</w:t>
            </w:r>
          </w:p>
        </w:tc>
        <w:tc>
          <w:tcPr>
            <w:tcW w:w="993" w:type="dxa"/>
            <w:vAlign w:val="bottom"/>
          </w:tcPr>
          <w:p w14:paraId="3AEE36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F9DA7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E2485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getAccessToken接口中获取的refreshToken</w:t>
            </w:r>
          </w:p>
        </w:tc>
      </w:tr>
    </w:tbl>
    <w:p w14:paraId="6DEFC94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8" w:name="_Toc68090939"/>
      <w:r>
        <w:rPr>
          <w:rStyle w:val="af0"/>
          <w:rFonts w:hint="eastAsia"/>
          <w:b/>
          <w:color w:val="0C0C0C"/>
        </w:rPr>
        <w:t>返回</w:t>
      </w:r>
      <w:r>
        <w:rPr>
          <w:rStyle w:val="af0"/>
          <w:b/>
          <w:color w:val="0C0C0C"/>
        </w:rPr>
        <w:t>结果</w:t>
      </w:r>
      <w:r>
        <w:rPr>
          <w:rStyle w:val="af0"/>
          <w:rFonts w:hint="eastAsia"/>
          <w:b/>
          <w:color w:val="0C0C0C"/>
        </w:rPr>
        <w:t>示例</w:t>
      </w:r>
      <w:bookmarkEnd w:id="18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132391A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30A83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568D7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020D5C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"refreshToken"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"82c5a8aa932348f8a11d997c0e09e6bc"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B25A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"74e5f513279e4a1f923e96613453a4ec"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390E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"expiresIn"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7200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5FA3C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"startTime"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1611563753439</w:t>
            </w:r>
          </w:p>
          <w:p w14:paraId="2BEDB70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599485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D366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5FE208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EC5696C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9" w:name="_Toc68090940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参数</w:t>
      </w:r>
      <w:r>
        <w:rPr>
          <w:rStyle w:val="af0"/>
          <w:rFonts w:hint="eastAsia"/>
          <w:b/>
          <w:color w:val="0C0C0C"/>
        </w:rPr>
        <w:t>说明</w:t>
      </w:r>
      <w:bookmarkEnd w:id="19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65D7A0DD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BFBFBF" w:themeFill="background1" w:themeFillShade="BF"/>
          </w:tcPr>
          <w:p w14:paraId="466A18F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F4BC50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48D31BA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0BA2D05" w14:textId="77777777" w:rsidTr="000E361B">
        <w:tc>
          <w:tcPr>
            <w:tcW w:w="1838" w:type="dxa"/>
          </w:tcPr>
          <w:p w14:paraId="1C4333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</w:tcPr>
          <w:p w14:paraId="590946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</w:tcPr>
          <w:p w14:paraId="53F09C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  <w:tr w:rsidR="000E361B" w14:paraId="52DE876D" w14:textId="77777777" w:rsidTr="000E361B">
        <w:tc>
          <w:tcPr>
            <w:tcW w:w="1838" w:type="dxa"/>
          </w:tcPr>
          <w:p w14:paraId="115DE64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+refreshToken</w:t>
            </w:r>
          </w:p>
        </w:tc>
        <w:tc>
          <w:tcPr>
            <w:tcW w:w="992" w:type="dxa"/>
          </w:tcPr>
          <w:p w14:paraId="5A589E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</w:tcPr>
          <w:p w14:paraId="14B3DAD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下次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刷新Token时使用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调用refreshAccessToken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参数</w:t>
            </w:r>
          </w:p>
        </w:tc>
      </w:tr>
      <w:tr w:rsidR="000E361B" w14:paraId="1F6C78E1" w14:textId="77777777" w:rsidTr="000E361B">
        <w:tc>
          <w:tcPr>
            <w:tcW w:w="1838" w:type="dxa"/>
          </w:tcPr>
          <w:p w14:paraId="3DFE31F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+token</w:t>
            </w:r>
          </w:p>
        </w:tc>
        <w:tc>
          <w:tcPr>
            <w:tcW w:w="992" w:type="dxa"/>
          </w:tcPr>
          <w:p w14:paraId="5BCFDAF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</w:tcPr>
          <w:p w14:paraId="501061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接口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调用时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的accessToken</w:t>
            </w:r>
          </w:p>
        </w:tc>
      </w:tr>
      <w:tr w:rsidR="000E361B" w14:paraId="69E83448" w14:textId="77777777" w:rsidTr="000E361B">
        <w:tc>
          <w:tcPr>
            <w:tcW w:w="1838" w:type="dxa"/>
          </w:tcPr>
          <w:p w14:paraId="1F66037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+expiresIn</w:t>
            </w:r>
          </w:p>
        </w:tc>
        <w:tc>
          <w:tcPr>
            <w:tcW w:w="992" w:type="dxa"/>
          </w:tcPr>
          <w:p w14:paraId="279EC64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</w:tcPr>
          <w:p w14:paraId="1128EB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Token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有效期：2小时</w:t>
            </w:r>
          </w:p>
        </w:tc>
      </w:tr>
      <w:tr w:rsidR="000E361B" w14:paraId="33FB70B0" w14:textId="77777777" w:rsidTr="000E361B">
        <w:tc>
          <w:tcPr>
            <w:tcW w:w="1838" w:type="dxa"/>
          </w:tcPr>
          <w:p w14:paraId="0C2A95B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startTime</w:t>
            </w:r>
          </w:p>
        </w:tc>
        <w:tc>
          <w:tcPr>
            <w:tcW w:w="992" w:type="dxa"/>
          </w:tcPr>
          <w:p w14:paraId="58BE1B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</w:tcPr>
          <w:p w14:paraId="103749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开始时间时间戳</w:t>
            </w:r>
          </w:p>
        </w:tc>
      </w:tr>
      <w:tr w:rsidR="000E361B" w14:paraId="0A98B8CD" w14:textId="77777777" w:rsidTr="000E361B">
        <w:tc>
          <w:tcPr>
            <w:tcW w:w="1838" w:type="dxa"/>
          </w:tcPr>
          <w:p w14:paraId="501EE3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</w:tcPr>
          <w:p w14:paraId="4C06F3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</w:tcPr>
          <w:p w14:paraId="41C9DC6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</w:t>
            </w:r>
          </w:p>
          <w:p w14:paraId="7819A3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5AB062B" w14:textId="77777777" w:rsidTr="000E361B">
        <w:tc>
          <w:tcPr>
            <w:tcW w:w="1838" w:type="dxa"/>
          </w:tcPr>
          <w:p w14:paraId="1FF64F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</w:tcPr>
          <w:p w14:paraId="474E7F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</w:tcPr>
          <w:p w14:paraId="29762D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</w:tbl>
    <w:p w14:paraId="7D186D2B" w14:textId="77777777" w:rsidR="000E361B" w:rsidRDefault="000E361B"/>
    <w:p w14:paraId="2D210AC0" w14:textId="77777777" w:rsidR="000E361B" w:rsidRDefault="00003BD2">
      <w:pPr>
        <w:pStyle w:val="1"/>
        <w:ind w:left="661" w:hangingChars="236" w:hanging="661"/>
      </w:pPr>
      <w:bookmarkStart w:id="20" w:name="_Toc68090941"/>
      <w:r>
        <w:rPr>
          <w:rFonts w:hint="eastAsia"/>
        </w:rPr>
        <w:t>建筑列表查询</w:t>
      </w:r>
      <w:bookmarkEnd w:id="20"/>
    </w:p>
    <w:p w14:paraId="67A6329A" w14:textId="77777777" w:rsidR="000E361B" w:rsidRDefault="00003BD2">
      <w:pPr>
        <w:pStyle w:val="2"/>
        <w:rPr>
          <w:rFonts w:cs="Times New Roman"/>
          <w:kern w:val="44"/>
          <w:sz w:val="28"/>
          <w:szCs w:val="28"/>
        </w:rPr>
      </w:pPr>
      <w:bookmarkStart w:id="21" w:name="_Toc68090942"/>
      <w:r>
        <w:rPr>
          <w:rFonts w:cs="Times New Roman" w:hint="eastAsia"/>
          <w:kern w:val="44"/>
          <w:sz w:val="28"/>
          <w:szCs w:val="28"/>
        </w:rPr>
        <w:t>检查登录</w:t>
      </w:r>
      <w:bookmarkEnd w:id="21"/>
    </w:p>
    <w:p w14:paraId="6DF02964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2" w:name="_Toc68090943"/>
      <w:r>
        <w:rPr>
          <w:rStyle w:val="af0"/>
          <w:b/>
          <w:color w:val="0C0C0C"/>
        </w:rPr>
        <w:t>接口说明</w:t>
      </w:r>
      <w:bookmarkEnd w:id="22"/>
    </w:p>
    <w:p w14:paraId="3170CD4D" w14:textId="77777777" w:rsidR="000E361B" w:rsidRDefault="00003BD2">
      <w:pPr>
        <w:pStyle w:val="af5"/>
        <w:numPr>
          <w:ilvl w:val="0"/>
          <w:numId w:val="6"/>
        </w:numPr>
        <w:ind w:firstLineChars="0"/>
      </w:pPr>
      <w:r>
        <w:rPr>
          <w:rFonts w:hint="eastAsia"/>
        </w:rPr>
        <w:t>验证当前用户的用户名和密码是否正确。</w:t>
      </w:r>
    </w:p>
    <w:p w14:paraId="4F80D312" w14:textId="77777777" w:rsidR="000E361B" w:rsidRDefault="00003BD2">
      <w:pPr>
        <w:pStyle w:val="af5"/>
        <w:numPr>
          <w:ilvl w:val="0"/>
          <w:numId w:val="6"/>
        </w:numPr>
        <w:ind w:firstLineChars="0"/>
      </w:pPr>
      <w:r>
        <w:rPr>
          <w:rFonts w:hint="eastAsia"/>
        </w:rPr>
        <w:t>接口地址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475B667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C2E3A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//定位引擎服务器ip:46000/api/application/checkLogin</w:t>
            </w:r>
          </w:p>
        </w:tc>
      </w:tr>
    </w:tbl>
    <w:p w14:paraId="22E3514E" w14:textId="77777777" w:rsidR="000E361B" w:rsidRDefault="00003BD2">
      <w:pPr>
        <w:pStyle w:val="af5"/>
        <w:numPr>
          <w:ilvl w:val="0"/>
          <w:numId w:val="6"/>
        </w:numPr>
        <w:ind w:firstLineChars="0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t>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D887185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5B2E6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B4327B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"client"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A58047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"password"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"client123"</w:t>
            </w:r>
          </w:p>
          <w:p w14:paraId="3DB0AA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 </w:t>
            </w:r>
          </w:p>
        </w:tc>
      </w:tr>
    </w:tbl>
    <w:p w14:paraId="3677D070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3" w:name="_Toc68090944"/>
      <w:r>
        <w:rPr>
          <w:rFonts w:hint="eastAsia"/>
          <w:bCs w:val="0"/>
          <w:color w:val="0C0C0C"/>
        </w:rPr>
        <w:t>请求参数说明</w:t>
      </w:r>
      <w:bookmarkEnd w:id="2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02DB33EF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D84195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FCD622B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453BE89B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6576C1C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3ACC54A" w14:textId="77777777">
        <w:tc>
          <w:tcPr>
            <w:tcW w:w="1696" w:type="dxa"/>
            <w:vAlign w:val="bottom"/>
          </w:tcPr>
          <w:p w14:paraId="2E640F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4FB073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F4D1C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C444F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35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0EC1DEE4" w14:textId="77777777">
        <w:trPr>
          <w:trHeight w:val="90"/>
        </w:trPr>
        <w:tc>
          <w:tcPr>
            <w:tcW w:w="1696" w:type="dxa"/>
            <w:vAlign w:val="bottom"/>
          </w:tcPr>
          <w:p w14:paraId="061985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username</w:t>
            </w:r>
          </w:p>
        </w:tc>
        <w:tc>
          <w:tcPr>
            <w:tcW w:w="993" w:type="dxa"/>
            <w:vAlign w:val="bottom"/>
          </w:tcPr>
          <w:p w14:paraId="1C1F418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62240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B1BA6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账号名</w:t>
            </w:r>
          </w:p>
        </w:tc>
      </w:tr>
      <w:tr w:rsidR="000E361B" w14:paraId="01C3EA37" w14:textId="77777777">
        <w:tc>
          <w:tcPr>
            <w:tcW w:w="1696" w:type="dxa"/>
            <w:vAlign w:val="bottom"/>
          </w:tcPr>
          <w:p w14:paraId="3E9097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password</w:t>
            </w:r>
          </w:p>
        </w:tc>
        <w:tc>
          <w:tcPr>
            <w:tcW w:w="993" w:type="dxa"/>
            <w:vAlign w:val="bottom"/>
          </w:tcPr>
          <w:p w14:paraId="4C1334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7DC52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A4345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密码</w:t>
            </w:r>
          </w:p>
        </w:tc>
      </w:tr>
    </w:tbl>
    <w:p w14:paraId="53FCE42C" w14:textId="77777777" w:rsidR="000E361B" w:rsidRDefault="000E361B"/>
    <w:p w14:paraId="27CA3B90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4" w:name="_Toc68090945"/>
      <w:r>
        <w:rPr>
          <w:rFonts w:hint="eastAsia"/>
          <w:bCs w:val="0"/>
          <w:color w:val="0C0C0C"/>
        </w:rPr>
        <w:t>返回结果示例</w:t>
      </w:r>
      <w:bookmarkEnd w:id="24"/>
    </w:p>
    <w:tbl>
      <w:tblPr>
        <w:tblStyle w:val="af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8240"/>
      </w:tblGrid>
      <w:tr w:rsidR="000E361B" w14:paraId="4675B0F8" w14:textId="77777777">
        <w:trPr>
          <w:trHeight w:val="1030"/>
        </w:trPr>
        <w:tc>
          <w:tcPr>
            <w:tcW w:w="8240" w:type="dxa"/>
            <w:shd w:val="clear" w:color="auto" w:fill="EEECE1" w:themeFill="background2"/>
          </w:tcPr>
          <w:p w14:paraId="145BCA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062F3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F3081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2E021A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B78057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C12E9BE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5" w:name="_Toc68090946"/>
      <w:r>
        <w:rPr>
          <w:rFonts w:hint="eastAsia"/>
          <w:bCs w:val="0"/>
          <w:color w:val="0C0C0C"/>
        </w:rPr>
        <w:lastRenderedPageBreak/>
        <w:t>返回结果参数说明</w:t>
      </w:r>
      <w:bookmarkEnd w:id="25"/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34"/>
        <w:gridCol w:w="5460"/>
      </w:tblGrid>
      <w:tr w:rsidR="000E361B" w14:paraId="13E31382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6C9DFB1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234" w:type="dxa"/>
            <w:shd w:val="clear" w:color="auto" w:fill="BFBFBF" w:themeFill="background1" w:themeFillShade="BF"/>
            <w:vAlign w:val="bottom"/>
          </w:tcPr>
          <w:p w14:paraId="03B64566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60" w:type="dxa"/>
            <w:shd w:val="clear" w:color="auto" w:fill="BFBFBF" w:themeFill="background1" w:themeFillShade="BF"/>
            <w:vAlign w:val="bottom"/>
          </w:tcPr>
          <w:p w14:paraId="02911BC5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C8EA61F" w14:textId="77777777">
        <w:tc>
          <w:tcPr>
            <w:tcW w:w="1696" w:type="dxa"/>
            <w:vAlign w:val="center"/>
          </w:tcPr>
          <w:p w14:paraId="09702B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234" w:type="dxa"/>
            <w:vAlign w:val="center"/>
          </w:tcPr>
          <w:p w14:paraId="2F505C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60" w:type="dxa"/>
            <w:vAlign w:val="center"/>
          </w:tcPr>
          <w:p w14:paraId="390463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</w:t>
            </w:r>
          </w:p>
          <w:p w14:paraId="785C00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6B816879" w14:textId="77777777">
        <w:tc>
          <w:tcPr>
            <w:tcW w:w="1696" w:type="dxa"/>
            <w:vAlign w:val="center"/>
          </w:tcPr>
          <w:p w14:paraId="0787DF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234" w:type="dxa"/>
            <w:vAlign w:val="center"/>
          </w:tcPr>
          <w:p w14:paraId="029190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60" w:type="dxa"/>
            <w:vAlign w:val="center"/>
          </w:tcPr>
          <w:p w14:paraId="2566957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002F3013" w14:textId="77777777">
        <w:tc>
          <w:tcPr>
            <w:tcW w:w="1696" w:type="dxa"/>
            <w:vAlign w:val="bottom"/>
          </w:tcPr>
          <w:p w14:paraId="5E91E4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234" w:type="dxa"/>
            <w:vAlign w:val="bottom"/>
          </w:tcPr>
          <w:p w14:paraId="1DEB02F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60" w:type="dxa"/>
            <w:vAlign w:val="bottom"/>
          </w:tcPr>
          <w:p w14:paraId="5BDE74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用户的Licence</w:t>
            </w:r>
          </w:p>
        </w:tc>
      </w:tr>
    </w:tbl>
    <w:p w14:paraId="2D53FBDB" w14:textId="77777777" w:rsidR="000E361B" w:rsidRDefault="000E361B"/>
    <w:p w14:paraId="09F1C7D2" w14:textId="77777777" w:rsidR="000E361B" w:rsidRDefault="00003BD2">
      <w:pPr>
        <w:pStyle w:val="2"/>
      </w:pPr>
      <w:bookmarkStart w:id="26" w:name="_Toc68090947"/>
      <w:r>
        <w:rPr>
          <w:rFonts w:hint="eastAsia"/>
        </w:rPr>
        <w:t>建筑列表查询</w:t>
      </w:r>
      <w:bookmarkEnd w:id="26"/>
    </w:p>
    <w:p w14:paraId="1B8B7B30" w14:textId="77777777" w:rsidR="000E361B" w:rsidRDefault="00003BD2">
      <w:pPr>
        <w:pStyle w:val="3"/>
      </w:pPr>
      <w:bookmarkStart w:id="27" w:name="_Toc68090948"/>
      <w:r>
        <w:rPr>
          <w:rFonts w:hint="eastAsia"/>
        </w:rPr>
        <w:t>接口调用说明</w:t>
      </w:r>
      <w:bookmarkEnd w:id="27"/>
    </w:p>
    <w:p w14:paraId="5101A73E" w14:textId="77777777" w:rsidR="000E361B" w:rsidRDefault="00003BD2">
      <w:pPr>
        <w:pStyle w:val="af5"/>
        <w:numPr>
          <w:ilvl w:val="0"/>
          <w:numId w:val="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根据ISV开发平台的账号获取该账号下的建筑列表</w:t>
      </w:r>
    </w:p>
    <w:p w14:paraId="4779E850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 wp14:anchorId="1AB6DA6E" wp14:editId="73E67537">
            <wp:extent cx="5090160" cy="26346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91099" cy="263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2965" w14:textId="77777777" w:rsidR="000E361B" w:rsidRDefault="00003BD2">
      <w:pPr>
        <w:pStyle w:val="af5"/>
        <w:numPr>
          <w:ilvl w:val="0"/>
          <w:numId w:val="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57A43EF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B8AC3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//定位引擎服务器ip:46000/api/application/build/buildListV2?accessToken=xxxxxxxxxxxxxx</w:t>
            </w:r>
          </w:p>
        </w:tc>
      </w:tr>
    </w:tbl>
    <w:p w14:paraId="6E8D2A7F" w14:textId="77777777" w:rsidR="000E361B" w:rsidRDefault="00003BD2">
      <w:pPr>
        <w:pStyle w:val="af5"/>
        <w:numPr>
          <w:ilvl w:val="0"/>
          <w:numId w:val="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t>    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20EFA7B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8A441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082CBD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"client"</w:t>
            </w:r>
          </w:p>
          <w:p w14:paraId="04D2B24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3AC179A" w14:textId="77777777" w:rsidR="000E361B" w:rsidRDefault="00003BD2">
      <w:pPr>
        <w:pStyle w:val="3"/>
      </w:pPr>
      <w:bookmarkStart w:id="28" w:name="_Toc68090949"/>
      <w:r>
        <w:rPr>
          <w:rFonts w:hint="eastAsia"/>
        </w:rPr>
        <w:t>请求参数说明</w:t>
      </w:r>
      <w:bookmarkEnd w:id="2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79378DA3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6C123D6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12CA2C5A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71143875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FC6D073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9A94EB3" w14:textId="77777777">
        <w:tc>
          <w:tcPr>
            <w:tcW w:w="1696" w:type="dxa"/>
            <w:vAlign w:val="bottom"/>
          </w:tcPr>
          <w:p w14:paraId="634199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accessToken</w:t>
            </w:r>
          </w:p>
        </w:tc>
        <w:tc>
          <w:tcPr>
            <w:tcW w:w="993" w:type="dxa"/>
            <w:vAlign w:val="bottom"/>
          </w:tcPr>
          <w:p w14:paraId="66A8DF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78266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0A4B4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276BFF2E" w14:textId="77777777">
        <w:tc>
          <w:tcPr>
            <w:tcW w:w="1696" w:type="dxa"/>
            <w:vAlign w:val="bottom"/>
          </w:tcPr>
          <w:p w14:paraId="5F3CF1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username</w:t>
            </w:r>
          </w:p>
        </w:tc>
        <w:tc>
          <w:tcPr>
            <w:tcW w:w="993" w:type="dxa"/>
            <w:vAlign w:val="bottom"/>
          </w:tcPr>
          <w:p w14:paraId="40174DA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90BCD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4EA9B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真趣开放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平台账号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名</w:t>
            </w:r>
          </w:p>
        </w:tc>
      </w:tr>
    </w:tbl>
    <w:p w14:paraId="752950C3" w14:textId="77777777" w:rsidR="000E361B" w:rsidRDefault="000E361B"/>
    <w:p w14:paraId="4D0C4CDD" w14:textId="77777777" w:rsidR="000E361B" w:rsidRDefault="00003BD2">
      <w:pPr>
        <w:pStyle w:val="3"/>
      </w:pPr>
      <w:bookmarkStart w:id="29" w:name="_Toc68090950"/>
      <w:r>
        <w:rPr>
          <w:rFonts w:hint="eastAsia"/>
        </w:rPr>
        <w:t>返回结果示例</w:t>
      </w:r>
      <w:bookmarkEnd w:id="2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6C5835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BED963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4A8DDA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D4D0F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0048A5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"md5"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"12fbb8a59297fde8220ff1fa2ca38b2f"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E077EE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"110"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9D88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8740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"cityCode"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"320500"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CE8A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"cityName"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"苏州市"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7B205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"mapZipMd5"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"60bcd3aceba11b6a4fce506db311d046"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39052C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"buildingName"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"AOA测试"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2C383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"provinceCode"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"320000"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9EEA8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"provinceName"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"江苏省"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897E1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"buildingAddress"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"江苏省苏州市苏州工业园区翠薇街9号"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AE4A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"isActive"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5E08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"isDispark"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748D3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"isCanLocation"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65B3D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"engineType"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56240C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"rotationAngle"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5BC9D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"lng"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120.72919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D5A21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31.273917</w:t>
            </w:r>
          </w:p>
          <w:p w14:paraId="45BD7B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1138554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......</w:t>
            </w:r>
          </w:p>
          <w:p w14:paraId="392CC5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05A7AC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9933B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C626B9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24BE57D" w14:textId="77777777" w:rsidR="000E361B" w:rsidRDefault="00003BD2">
      <w:pPr>
        <w:pStyle w:val="3"/>
      </w:pPr>
      <w:bookmarkStart w:id="30" w:name="_Toc68090951"/>
      <w:r>
        <w:rPr>
          <w:rFonts w:hint="eastAsia"/>
        </w:rPr>
        <w:t>返回结果参数说明</w:t>
      </w:r>
      <w:bookmarkEnd w:id="30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343FAA35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4AFBA3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4868BB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38ABDCB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9AFED3A" w14:textId="77777777" w:rsidTr="000E361B">
        <w:tc>
          <w:tcPr>
            <w:tcW w:w="2122" w:type="dxa"/>
          </w:tcPr>
          <w:p w14:paraId="0971768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60DD6A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29448B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</w:t>
            </w:r>
          </w:p>
          <w:p w14:paraId="45AD70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D9E8F5E" w14:textId="77777777" w:rsidTr="000E361B">
        <w:tc>
          <w:tcPr>
            <w:tcW w:w="2122" w:type="dxa"/>
          </w:tcPr>
          <w:p w14:paraId="5D2C896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109F61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4D5CD6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2D47D1A2" w14:textId="77777777" w:rsidTr="000E361B">
        <w:tc>
          <w:tcPr>
            <w:tcW w:w="2122" w:type="dxa"/>
          </w:tcPr>
          <w:p w14:paraId="46EF0E4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5C044A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046" w:type="dxa"/>
          </w:tcPr>
          <w:p w14:paraId="2BBA83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建筑列表信息</w:t>
            </w:r>
          </w:p>
        </w:tc>
      </w:tr>
      <w:tr w:rsidR="000E361B" w14:paraId="5B8E0CDE" w14:textId="77777777" w:rsidTr="000E361B">
        <w:tc>
          <w:tcPr>
            <w:tcW w:w="2122" w:type="dxa"/>
          </w:tcPr>
          <w:p w14:paraId="3741FDB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+md5</w:t>
            </w:r>
          </w:p>
        </w:tc>
        <w:tc>
          <w:tcPr>
            <w:tcW w:w="1134" w:type="dxa"/>
          </w:tcPr>
          <w:p w14:paraId="79AFCC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6845DF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MD5</w:t>
            </w:r>
          </w:p>
        </w:tc>
      </w:tr>
      <w:tr w:rsidR="000E361B" w14:paraId="020CEB2E" w14:textId="77777777" w:rsidTr="000E361B">
        <w:tc>
          <w:tcPr>
            <w:tcW w:w="2122" w:type="dxa"/>
          </w:tcPr>
          <w:p w14:paraId="7390819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+uuid</w:t>
            </w:r>
          </w:p>
        </w:tc>
        <w:tc>
          <w:tcPr>
            <w:tcW w:w="1134" w:type="dxa"/>
          </w:tcPr>
          <w:p w14:paraId="09C8F2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D174D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54C0B38F" w14:textId="77777777" w:rsidTr="000E361B">
        <w:tc>
          <w:tcPr>
            <w:tcW w:w="2122" w:type="dxa"/>
          </w:tcPr>
          <w:p w14:paraId="44A6EFB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+userId</w:t>
            </w:r>
          </w:p>
        </w:tc>
        <w:tc>
          <w:tcPr>
            <w:tcW w:w="1134" w:type="dxa"/>
          </w:tcPr>
          <w:p w14:paraId="53464B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4AB9CB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真趣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开放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分配的uuid</w:t>
            </w:r>
          </w:p>
        </w:tc>
      </w:tr>
      <w:tr w:rsidR="000E361B" w14:paraId="4A6FD42E" w14:textId="77777777" w:rsidTr="000E361B">
        <w:tc>
          <w:tcPr>
            <w:tcW w:w="2122" w:type="dxa"/>
          </w:tcPr>
          <w:p w14:paraId="7FB5486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+cityCode</w:t>
            </w:r>
          </w:p>
        </w:tc>
        <w:tc>
          <w:tcPr>
            <w:tcW w:w="1134" w:type="dxa"/>
          </w:tcPr>
          <w:p w14:paraId="68A8180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13AF62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城市编号</w:t>
            </w:r>
          </w:p>
        </w:tc>
      </w:tr>
      <w:tr w:rsidR="000E361B" w14:paraId="6251D26B" w14:textId="77777777" w:rsidTr="000E361B">
        <w:tc>
          <w:tcPr>
            <w:tcW w:w="2122" w:type="dxa"/>
          </w:tcPr>
          <w:p w14:paraId="3F2BCF2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+cityName</w:t>
            </w:r>
          </w:p>
        </w:tc>
        <w:tc>
          <w:tcPr>
            <w:tcW w:w="1134" w:type="dxa"/>
          </w:tcPr>
          <w:p w14:paraId="0EB657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043AE4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城市</w:t>
            </w:r>
          </w:p>
        </w:tc>
      </w:tr>
      <w:tr w:rsidR="000E361B" w14:paraId="275FE0CC" w14:textId="77777777" w:rsidTr="000E361B">
        <w:tc>
          <w:tcPr>
            <w:tcW w:w="2122" w:type="dxa"/>
          </w:tcPr>
          <w:p w14:paraId="780234C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+mapZipMd5</w:t>
            </w:r>
          </w:p>
        </w:tc>
        <w:tc>
          <w:tcPr>
            <w:tcW w:w="1134" w:type="dxa"/>
          </w:tcPr>
          <w:p w14:paraId="07B085D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1A0AB2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地图</w:t>
            </w:r>
          </w:p>
        </w:tc>
      </w:tr>
      <w:tr w:rsidR="000E361B" w14:paraId="1A537BD9" w14:textId="77777777" w:rsidTr="000E361B">
        <w:tc>
          <w:tcPr>
            <w:tcW w:w="2122" w:type="dxa"/>
          </w:tcPr>
          <w:p w14:paraId="243FB8E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+buildingName</w:t>
            </w:r>
          </w:p>
        </w:tc>
        <w:tc>
          <w:tcPr>
            <w:tcW w:w="1134" w:type="dxa"/>
          </w:tcPr>
          <w:p w14:paraId="3BA5DB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64EE05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建筑名称</w:t>
            </w:r>
          </w:p>
        </w:tc>
      </w:tr>
      <w:tr w:rsidR="000E361B" w14:paraId="6E0E52DE" w14:textId="77777777" w:rsidTr="000E361B">
        <w:tc>
          <w:tcPr>
            <w:tcW w:w="2122" w:type="dxa"/>
          </w:tcPr>
          <w:p w14:paraId="0FC2E55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+provinceCod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</w:t>
            </w:r>
          </w:p>
        </w:tc>
        <w:tc>
          <w:tcPr>
            <w:tcW w:w="1134" w:type="dxa"/>
          </w:tcPr>
          <w:p w14:paraId="42E5D6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066BBB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省级编码</w:t>
            </w:r>
          </w:p>
        </w:tc>
      </w:tr>
      <w:tr w:rsidR="000E361B" w14:paraId="677D61C7" w14:textId="77777777" w:rsidTr="000E361B">
        <w:tc>
          <w:tcPr>
            <w:tcW w:w="2122" w:type="dxa"/>
          </w:tcPr>
          <w:p w14:paraId="368E0F9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+provinceName</w:t>
            </w:r>
          </w:p>
        </w:tc>
        <w:tc>
          <w:tcPr>
            <w:tcW w:w="1134" w:type="dxa"/>
          </w:tcPr>
          <w:p w14:paraId="02F951A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1BE2A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所在省</w:t>
            </w:r>
          </w:p>
        </w:tc>
      </w:tr>
      <w:tr w:rsidR="000E361B" w14:paraId="5F625AED" w14:textId="77777777" w:rsidTr="000E361B">
        <w:tc>
          <w:tcPr>
            <w:tcW w:w="2122" w:type="dxa"/>
          </w:tcPr>
          <w:p w14:paraId="501CF59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+buildingAddress</w:t>
            </w:r>
          </w:p>
        </w:tc>
        <w:tc>
          <w:tcPr>
            <w:tcW w:w="1134" w:type="dxa"/>
          </w:tcPr>
          <w:p w14:paraId="0205B9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0AC5C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建筑地址</w:t>
            </w:r>
          </w:p>
        </w:tc>
      </w:tr>
      <w:tr w:rsidR="000E361B" w14:paraId="7BEF1AAD" w14:textId="77777777" w:rsidTr="000E361B">
        <w:tc>
          <w:tcPr>
            <w:tcW w:w="2122" w:type="dxa"/>
          </w:tcPr>
          <w:p w14:paraId="5B470FB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+isActive</w:t>
            </w:r>
          </w:p>
        </w:tc>
        <w:tc>
          <w:tcPr>
            <w:tcW w:w="1134" w:type="dxa"/>
          </w:tcPr>
          <w:p w14:paraId="50329C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40A102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是否使用</w:t>
            </w:r>
          </w:p>
        </w:tc>
      </w:tr>
      <w:tr w:rsidR="000E361B" w14:paraId="4B808579" w14:textId="77777777" w:rsidTr="000E361B">
        <w:tc>
          <w:tcPr>
            <w:tcW w:w="2122" w:type="dxa"/>
          </w:tcPr>
          <w:p w14:paraId="1EDF5B8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+isDispark</w:t>
            </w:r>
          </w:p>
        </w:tc>
        <w:tc>
          <w:tcPr>
            <w:tcW w:w="1134" w:type="dxa"/>
          </w:tcPr>
          <w:p w14:paraId="79C72D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69285638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3178EBD3" w14:textId="77777777" w:rsidTr="000E361B">
        <w:tc>
          <w:tcPr>
            <w:tcW w:w="2122" w:type="dxa"/>
          </w:tcPr>
          <w:p w14:paraId="1C8D58B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+isCanLocation</w:t>
            </w:r>
          </w:p>
        </w:tc>
        <w:tc>
          <w:tcPr>
            <w:tcW w:w="1134" w:type="dxa"/>
          </w:tcPr>
          <w:p w14:paraId="75910B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586839A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7CF6D4E9" w14:textId="77777777" w:rsidTr="000E361B">
        <w:tc>
          <w:tcPr>
            <w:tcW w:w="2122" w:type="dxa"/>
          </w:tcPr>
          <w:p w14:paraId="06FBD8E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+engineType</w:t>
            </w:r>
          </w:p>
        </w:tc>
        <w:tc>
          <w:tcPr>
            <w:tcW w:w="1134" w:type="dxa"/>
          </w:tcPr>
          <w:p w14:paraId="06BD6B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2BE4A0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引擎类型</w:t>
            </w:r>
          </w:p>
        </w:tc>
      </w:tr>
      <w:tr w:rsidR="000E361B" w14:paraId="7FCF660F" w14:textId="77777777" w:rsidTr="000E361B">
        <w:tc>
          <w:tcPr>
            <w:tcW w:w="2122" w:type="dxa"/>
          </w:tcPr>
          <w:p w14:paraId="2452EA9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+rotationAngle</w:t>
            </w:r>
          </w:p>
        </w:tc>
        <w:tc>
          <w:tcPr>
            <w:tcW w:w="1134" w:type="dxa"/>
          </w:tcPr>
          <w:p w14:paraId="1BFDF4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88776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旋转角度</w:t>
            </w:r>
          </w:p>
        </w:tc>
      </w:tr>
      <w:tr w:rsidR="000E361B" w14:paraId="4B3175FE" w14:textId="77777777" w:rsidTr="000E361B">
        <w:tc>
          <w:tcPr>
            <w:tcW w:w="2122" w:type="dxa"/>
          </w:tcPr>
          <w:p w14:paraId="528B494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+lng</w:t>
            </w:r>
          </w:p>
        </w:tc>
        <w:tc>
          <w:tcPr>
            <w:tcW w:w="1134" w:type="dxa"/>
          </w:tcPr>
          <w:p w14:paraId="448818E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046" w:type="dxa"/>
          </w:tcPr>
          <w:p w14:paraId="3430B2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经度</w:t>
            </w:r>
          </w:p>
        </w:tc>
      </w:tr>
      <w:tr w:rsidR="000E361B" w14:paraId="285BA7B9" w14:textId="77777777" w:rsidTr="000E361B">
        <w:tc>
          <w:tcPr>
            <w:tcW w:w="2122" w:type="dxa"/>
          </w:tcPr>
          <w:p w14:paraId="438869D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+lat</w:t>
            </w:r>
          </w:p>
        </w:tc>
        <w:tc>
          <w:tcPr>
            <w:tcW w:w="1134" w:type="dxa"/>
          </w:tcPr>
          <w:p w14:paraId="63512B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046" w:type="dxa"/>
          </w:tcPr>
          <w:p w14:paraId="3BFB078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纬度</w:t>
            </w:r>
          </w:p>
        </w:tc>
      </w:tr>
    </w:tbl>
    <w:p w14:paraId="5F3E1F19" w14:textId="77777777" w:rsidR="000E361B" w:rsidRDefault="00003BD2">
      <w:pPr>
        <w:pStyle w:val="1"/>
      </w:pPr>
      <w:bookmarkStart w:id="31" w:name="_Toc68090952"/>
      <w:r>
        <w:rPr>
          <w:rFonts w:hint="eastAsia"/>
        </w:rPr>
        <w:t>设备管理API</w:t>
      </w:r>
      <w:bookmarkEnd w:id="31"/>
    </w:p>
    <w:p w14:paraId="6D3BF971" w14:textId="77777777" w:rsidR="000E361B" w:rsidRDefault="00003BD2">
      <w:pPr>
        <w:pStyle w:val="2"/>
      </w:pPr>
      <w:bookmarkStart w:id="32" w:name="_Toc68090953"/>
      <w:r>
        <w:rPr>
          <w:rFonts w:hint="eastAsia"/>
        </w:rPr>
        <w:t>基站列表查询</w:t>
      </w:r>
      <w:bookmarkEnd w:id="32"/>
    </w:p>
    <w:p w14:paraId="30DD4B74" w14:textId="77777777" w:rsidR="000E361B" w:rsidRDefault="00003BD2">
      <w:pPr>
        <w:pStyle w:val="3"/>
      </w:pPr>
      <w:bookmarkStart w:id="33" w:name="_Toc68090954"/>
      <w:r>
        <w:rPr>
          <w:rFonts w:hint="eastAsia"/>
        </w:rPr>
        <w:t>接口调用说明</w:t>
      </w:r>
      <w:bookmarkEnd w:id="33"/>
    </w:p>
    <w:p w14:paraId="34A46E18" w14:textId="77777777" w:rsidR="000E361B" w:rsidRDefault="00003BD2">
      <w:pPr>
        <w:pStyle w:val="af5"/>
        <w:numPr>
          <w:ilvl w:val="0"/>
          <w:numId w:val="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</w:t>
      </w:r>
      <w:r>
        <w:rPr>
          <w:rFonts w:ascii="微软雅黑" w:hAnsi="微软雅黑"/>
          <w:sz w:val="21"/>
          <w:szCs w:val="21"/>
        </w:rPr>
        <w:t>建筑ID获取</w:t>
      </w:r>
      <w:r>
        <w:rPr>
          <w:rFonts w:ascii="微软雅黑" w:hAnsi="微软雅黑" w:hint="eastAsia"/>
          <w:sz w:val="21"/>
          <w:szCs w:val="21"/>
        </w:rPr>
        <w:t>该</w:t>
      </w:r>
      <w:r>
        <w:rPr>
          <w:rFonts w:ascii="微软雅黑" w:hAnsi="微软雅黑"/>
          <w:sz w:val="21"/>
          <w:szCs w:val="21"/>
        </w:rPr>
        <w:t>建筑下配置的基站列表信息</w:t>
      </w:r>
      <w:r>
        <w:rPr>
          <w:rFonts w:ascii="微软雅黑" w:hAnsi="微软雅黑" w:hint="eastAsia"/>
          <w:sz w:val="21"/>
          <w:szCs w:val="21"/>
        </w:rPr>
        <w:t>。</w:t>
      </w:r>
    </w:p>
    <w:p w14:paraId="2320571A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基站管理</w:t>
      </w:r>
      <w:r>
        <w:rPr>
          <w:rFonts w:ascii="微软雅黑" w:hAnsi="微软雅黑"/>
          <w:sz w:val="21"/>
          <w:szCs w:val="21"/>
        </w:rPr>
        <w:t>配置</w:t>
      </w:r>
      <w:r>
        <w:rPr>
          <w:rFonts w:ascii="微软雅黑" w:hAnsi="微软雅黑" w:hint="eastAsia"/>
          <w:sz w:val="21"/>
          <w:szCs w:val="21"/>
        </w:rPr>
        <w:t>可以</w:t>
      </w:r>
      <w:r>
        <w:rPr>
          <w:rFonts w:ascii="微软雅黑" w:hAnsi="微软雅黑"/>
          <w:sz w:val="21"/>
          <w:szCs w:val="21"/>
        </w:rPr>
        <w:t>在</w:t>
      </w:r>
      <w:r>
        <w:rPr>
          <w:rFonts w:ascii="微软雅黑" w:hAnsi="微软雅黑" w:hint="eastAsia"/>
          <w:sz w:val="21"/>
          <w:szCs w:val="21"/>
        </w:rPr>
        <w:t>开放</w:t>
      </w:r>
      <w:r>
        <w:rPr>
          <w:rFonts w:ascii="微软雅黑" w:hAnsi="微软雅黑"/>
          <w:sz w:val="21"/>
          <w:szCs w:val="21"/>
        </w:rPr>
        <w:t>平台控制台管理，应用端</w:t>
      </w:r>
      <w:r>
        <w:rPr>
          <w:rFonts w:ascii="微软雅黑" w:hAnsi="微软雅黑" w:hint="eastAsia"/>
          <w:sz w:val="21"/>
          <w:szCs w:val="21"/>
        </w:rPr>
        <w:t>可视具体</w:t>
      </w:r>
      <w:r>
        <w:rPr>
          <w:rFonts w:ascii="微软雅黑" w:hAnsi="微软雅黑"/>
          <w:sz w:val="21"/>
          <w:szCs w:val="21"/>
        </w:rPr>
        <w:t>情况接入。</w:t>
      </w:r>
    </w:p>
    <w:p w14:paraId="2ABA45C1" w14:textId="77777777" w:rsidR="000E361B" w:rsidRDefault="00003BD2">
      <w:pPr>
        <w:pStyle w:val="af5"/>
        <w:numPr>
          <w:ilvl w:val="0"/>
          <w:numId w:val="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8E6FF26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712D7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//定位引擎服务器ip:46000/api/devicesV3/blgs?accessToken=xxxxxxxxxxxxxx</w:t>
            </w:r>
          </w:p>
        </w:tc>
      </w:tr>
    </w:tbl>
    <w:p w14:paraId="10D72F79" w14:textId="77777777" w:rsidR="000E361B" w:rsidRDefault="00003BD2">
      <w:pPr>
        <w:pStyle w:val="af5"/>
        <w:numPr>
          <w:ilvl w:val="0"/>
          <w:numId w:val="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  <w:r>
        <w:rPr>
          <w:rFonts w:ascii="Courier New" w:hAnsi="Courier New" w:cs="Courier New"/>
          <w:color w:val="333333"/>
          <w:sz w:val="18"/>
          <w:szCs w:val="18"/>
        </w:rPr>
        <w:t>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859E80F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A44E0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{</w:t>
            </w:r>
          </w:p>
          <w:p w14:paraId="2F598A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19187F0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BCF07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</w:t>
            </w:r>
          </w:p>
          <w:p w14:paraId="305E2FB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C285A19" w14:textId="77777777" w:rsidR="000E361B" w:rsidRDefault="000E361B"/>
    <w:p w14:paraId="531531F8" w14:textId="77777777" w:rsidR="000E361B" w:rsidRDefault="00003BD2">
      <w:pPr>
        <w:pStyle w:val="3"/>
      </w:pPr>
      <w:bookmarkStart w:id="34" w:name="_Toc68090955"/>
      <w:r>
        <w:rPr>
          <w:rFonts w:hint="eastAsia"/>
        </w:rPr>
        <w:lastRenderedPageBreak/>
        <w:t>请求参数说明</w:t>
      </w:r>
      <w:bookmarkEnd w:id="3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167A99A6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6F2ADC7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5A58DE9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E5FBEB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5A23477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718AC7B" w14:textId="77777777">
        <w:tc>
          <w:tcPr>
            <w:tcW w:w="1696" w:type="dxa"/>
            <w:vAlign w:val="bottom"/>
          </w:tcPr>
          <w:p w14:paraId="786525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5B6A37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4DB18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43DEF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37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3AEB4475" w14:textId="77777777">
        <w:tc>
          <w:tcPr>
            <w:tcW w:w="1696" w:type="dxa"/>
            <w:vAlign w:val="bottom"/>
          </w:tcPr>
          <w:p w14:paraId="189DB5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753615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6D528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A87E8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3880402" w14:textId="77777777">
        <w:tc>
          <w:tcPr>
            <w:tcW w:w="1696" w:type="dxa"/>
            <w:vAlign w:val="bottom"/>
          </w:tcPr>
          <w:p w14:paraId="6EAE07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255759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231B82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715922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215CFCFC" w14:textId="77777777">
        <w:tc>
          <w:tcPr>
            <w:tcW w:w="1696" w:type="dxa"/>
            <w:vAlign w:val="bottom"/>
          </w:tcPr>
          <w:p w14:paraId="140E797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0A55F7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1F0522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22F80E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 w14:paraId="0762049A" w14:textId="77777777" w:rsidR="000E361B" w:rsidRDefault="000E361B"/>
    <w:p w14:paraId="56572C22" w14:textId="77777777" w:rsidR="000E361B" w:rsidRDefault="00003BD2">
      <w:pPr>
        <w:pStyle w:val="3"/>
      </w:pPr>
      <w:bookmarkStart w:id="35" w:name="_Toc68090956"/>
      <w:r>
        <w:rPr>
          <w:rFonts w:hint="eastAsia"/>
        </w:rPr>
        <w:t>返回</w:t>
      </w:r>
      <w:r>
        <w:t>结果示例</w:t>
      </w:r>
      <w:bookmarkEnd w:id="3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5B9950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9450A4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{</w:t>
            </w:r>
          </w:p>
          <w:p w14:paraId="18A88E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581DB5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C8A69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ABF71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32764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BF095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279204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7C1F15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5391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20757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F1B8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19311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43F4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"0023CD080316"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C0091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"wifiSendIp"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CD61AD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"wifiSendPort"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CD18E5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"wifiSendFrequent"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4D80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"wifiRssiThreshold"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E54493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"wifiScanTime"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288A0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"wifiScanChannel"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752A2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"wifiScanData"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FDDD0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"wifiSparseFactor"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8D59D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"wifiWorkMode"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BD54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"wifiSocketType"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4FEA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"loraNumber"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DB32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"spreadingFactor"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A39E0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"frequency1"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93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567A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"frequency2"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598A2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"communicationMode"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B945B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"cellNumberHigh"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7A61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"cellNumberLow"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EFE6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"classNumberA"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7CCB8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"maxIbeaconNumberA"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99CC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"activeModeFrequencyA"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535AA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"sleepModeFrequencyA"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D8B93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"alarmFlagA"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458E9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"ledA"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7B8E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"classNumberB"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0FAF5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"maxIbeaconNumberB"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C758E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"activeModeFrequencyB"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BA97E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"sleepModeFrequencyB"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5DB7F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"alarmFlagB"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6760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"ledB"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F13D0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"classNumberC"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FBEE3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"maxIbeaconNumberC"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92C5F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"activeModeFrequencyC"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66900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"sleepModeFrequencyC"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600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52B1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"alarmFlagC"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07A8EB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"ledC"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C296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"loraWorkMode"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C1AE5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"loraLocateSendIp"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"172.16.10.27"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EEFC9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"loraLocateSendPort"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27000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0BC1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"loraLocateSendFrequent"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0A72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"loraLocateSocketType"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D401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"loraInfoSendIp"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"172.16.10.27"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D3B63E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"loraInfoSendPort"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27000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74F2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"loraInfoSendFrequent"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38A16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"loraInfoSocketType"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9452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"netStatus"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C3EEA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"sysHardVersion"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"10.41.0"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4A3E4E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"sysSoftVersion"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"14.0.53.6.1.2"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9169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"sysLanIp"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"172.16.10.65"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B7AF0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"sysHeartFrequent"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6767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"configInfo"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7F415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9F7FE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-1</w:t>
            </w:r>
          </w:p>
          <w:p w14:paraId="49F402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31214AB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653D0C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208FA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D729C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F4CD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1A8E508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60B31B2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226CE5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35C79C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B9626BE" w14:textId="77777777" w:rsidR="000E361B" w:rsidRDefault="00003BD2">
      <w:pPr>
        <w:pStyle w:val="3"/>
      </w:pPr>
      <w:bookmarkStart w:id="36" w:name="_Toc68090957"/>
      <w:r>
        <w:rPr>
          <w:rFonts w:hint="eastAsia"/>
        </w:rPr>
        <w:lastRenderedPageBreak/>
        <w:t>返回结果参数说明</w:t>
      </w:r>
      <w:bookmarkEnd w:id="3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3256"/>
        <w:gridCol w:w="1882"/>
        <w:gridCol w:w="3164"/>
      </w:tblGrid>
      <w:tr w:rsidR="000E361B" w14:paraId="783F9774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BFBFBF" w:themeFill="background1" w:themeFillShade="BF"/>
          </w:tcPr>
          <w:p w14:paraId="4A594FF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5F5E9E9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3164" w:type="dxa"/>
            <w:shd w:val="clear" w:color="auto" w:fill="BFBFBF" w:themeFill="background1" w:themeFillShade="BF"/>
          </w:tcPr>
          <w:p w14:paraId="4BF7B09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567F351" w14:textId="77777777" w:rsidTr="000E361B">
        <w:tc>
          <w:tcPr>
            <w:tcW w:w="3256" w:type="dxa"/>
          </w:tcPr>
          <w:p w14:paraId="3AA239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882" w:type="dxa"/>
          </w:tcPr>
          <w:p w14:paraId="7C7A11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207EE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6E62F589" w14:textId="77777777" w:rsidTr="000E361B">
        <w:tc>
          <w:tcPr>
            <w:tcW w:w="3256" w:type="dxa"/>
          </w:tcPr>
          <w:p w14:paraId="6FEE46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errorMsg</w:t>
            </w:r>
          </w:p>
        </w:tc>
        <w:tc>
          <w:tcPr>
            <w:tcW w:w="1882" w:type="dxa"/>
          </w:tcPr>
          <w:p w14:paraId="2302B3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3164" w:type="dxa"/>
          </w:tcPr>
          <w:p w14:paraId="39A447C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1E17E8D8" w14:textId="77777777" w:rsidTr="000E361B">
        <w:tc>
          <w:tcPr>
            <w:tcW w:w="3256" w:type="dxa"/>
          </w:tcPr>
          <w:p w14:paraId="65726A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882" w:type="dxa"/>
          </w:tcPr>
          <w:p w14:paraId="7179FE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3164" w:type="dxa"/>
          </w:tcPr>
          <w:p w14:paraId="7019853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01DDC61B" w14:textId="77777777" w:rsidTr="000E361B">
        <w:tc>
          <w:tcPr>
            <w:tcW w:w="3256" w:type="dxa"/>
          </w:tcPr>
          <w:p w14:paraId="164C6EE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882" w:type="dxa"/>
          </w:tcPr>
          <w:p w14:paraId="0D4846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8C0A7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158CD707" w14:textId="77777777" w:rsidTr="000E361B">
        <w:tc>
          <w:tcPr>
            <w:tcW w:w="3256" w:type="dxa"/>
          </w:tcPr>
          <w:p w14:paraId="3405AA9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882" w:type="dxa"/>
          </w:tcPr>
          <w:p w14:paraId="586E1F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3C8B3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78CED670" w14:textId="77777777" w:rsidTr="000E361B">
        <w:trPr>
          <w:trHeight w:val="540"/>
        </w:trPr>
        <w:tc>
          <w:tcPr>
            <w:tcW w:w="3256" w:type="dxa"/>
          </w:tcPr>
          <w:p w14:paraId="5721D97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882" w:type="dxa"/>
          </w:tcPr>
          <w:p w14:paraId="489FC3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410851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76115436" w14:textId="77777777" w:rsidTr="000E361B">
        <w:tc>
          <w:tcPr>
            <w:tcW w:w="3256" w:type="dxa"/>
          </w:tcPr>
          <w:p w14:paraId="3205760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882" w:type="dxa"/>
          </w:tcPr>
          <w:p w14:paraId="168DE7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5D0078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1C671EB9" w14:textId="77777777" w:rsidTr="000E361B">
        <w:tc>
          <w:tcPr>
            <w:tcW w:w="3256" w:type="dxa"/>
          </w:tcPr>
          <w:p w14:paraId="11D8813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882" w:type="dxa"/>
          </w:tcPr>
          <w:p w14:paraId="39E226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3FA17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页码列表的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索引（包含）</w:t>
            </w:r>
          </w:p>
        </w:tc>
      </w:tr>
      <w:tr w:rsidR="000E361B" w14:paraId="1D0DF7EF" w14:textId="77777777" w:rsidTr="000E361B">
        <w:trPr>
          <w:trHeight w:val="90"/>
        </w:trPr>
        <w:tc>
          <w:tcPr>
            <w:tcW w:w="3256" w:type="dxa"/>
          </w:tcPr>
          <w:p w14:paraId="3B125B2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882" w:type="dxa"/>
          </w:tcPr>
          <w:p w14:paraId="4A3FA6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6E868ED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  <w:t>页码列表的结束索引（包含）</w:t>
            </w:r>
          </w:p>
        </w:tc>
      </w:tr>
      <w:tr w:rsidR="000E361B" w14:paraId="5A604B12" w14:textId="77777777" w:rsidTr="000E361B">
        <w:trPr>
          <w:trHeight w:val="90"/>
        </w:trPr>
        <w:tc>
          <w:tcPr>
            <w:tcW w:w="3256" w:type="dxa"/>
          </w:tcPr>
          <w:p w14:paraId="3BED494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countResultMap</w:t>
            </w:r>
          </w:p>
        </w:tc>
        <w:tc>
          <w:tcPr>
            <w:tcW w:w="1882" w:type="dxa"/>
          </w:tcPr>
          <w:p w14:paraId="19208D72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Map&lt;String, T&gt;</w:t>
            </w:r>
          </w:p>
        </w:tc>
        <w:tc>
          <w:tcPr>
            <w:tcW w:w="3164" w:type="dxa"/>
          </w:tcPr>
          <w:p w14:paraId="10DF1C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当前分页条件下的统计结果</w:t>
            </w:r>
          </w:p>
        </w:tc>
      </w:tr>
      <w:tr w:rsidR="000E361B" w14:paraId="7593F87E" w14:textId="77777777" w:rsidTr="000E361B">
        <w:tc>
          <w:tcPr>
            <w:tcW w:w="3256" w:type="dxa"/>
          </w:tcPr>
          <w:p w14:paraId="3B2CDBA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882" w:type="dxa"/>
          </w:tcPr>
          <w:p w14:paraId="42F2DD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3164" w:type="dxa"/>
          </w:tcPr>
          <w:p w14:paraId="7A359B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本页的数据列表</w:t>
            </w:r>
          </w:p>
        </w:tc>
      </w:tr>
      <w:tr w:rsidR="000E361B" w14:paraId="52BC19C5" w14:textId="77777777" w:rsidTr="000E361B">
        <w:tc>
          <w:tcPr>
            <w:tcW w:w="3256" w:type="dxa"/>
          </w:tcPr>
          <w:p w14:paraId="48B0EF0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882" w:type="dxa"/>
          </w:tcPr>
          <w:p w14:paraId="46CF107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10B6E0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20BCF64C" w14:textId="77777777" w:rsidTr="000E361B">
        <w:tc>
          <w:tcPr>
            <w:tcW w:w="3256" w:type="dxa"/>
          </w:tcPr>
          <w:p w14:paraId="15357622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882" w:type="dxa"/>
          </w:tcPr>
          <w:p w14:paraId="3F01A87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3DA93E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号</w:t>
            </w:r>
          </w:p>
        </w:tc>
      </w:tr>
      <w:tr w:rsidR="000E361B" w14:paraId="30A75B2B" w14:textId="77777777" w:rsidTr="000E361B">
        <w:tc>
          <w:tcPr>
            <w:tcW w:w="3256" w:type="dxa"/>
          </w:tcPr>
          <w:p w14:paraId="0C41891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882" w:type="dxa"/>
          </w:tcPr>
          <w:p w14:paraId="49351C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58529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68C9ECAD" w14:textId="77777777" w:rsidTr="000E361B">
        <w:tc>
          <w:tcPr>
            <w:tcW w:w="3256" w:type="dxa"/>
          </w:tcPr>
          <w:p w14:paraId="1F615F2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882" w:type="dxa"/>
          </w:tcPr>
          <w:p w14:paraId="758D4A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86BC0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11B2913F" w14:textId="77777777" w:rsidTr="000E361B">
        <w:tc>
          <w:tcPr>
            <w:tcW w:w="3256" w:type="dxa"/>
          </w:tcPr>
          <w:p w14:paraId="2589A34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1882" w:type="dxa"/>
          </w:tcPr>
          <w:p w14:paraId="2C49D3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273E078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0"/>
                <w:szCs w:val="20"/>
              </w:rPr>
              <w:t>基站的MAC地址，十六进制类型，例如：“</w:t>
            </w:r>
            <w:r>
              <w:rPr>
                <w:rFonts w:ascii="微软雅黑" w:hAnsi="微软雅黑"/>
                <w:color w:val="3F3F3F"/>
                <w:sz w:val="20"/>
                <w:szCs w:val="20"/>
              </w:rPr>
              <w:t>00002D130436</w:t>
            </w:r>
            <w:r>
              <w:rPr>
                <w:rFonts w:ascii="微软雅黑" w:hAnsi="微软雅黑" w:hint="eastAsia"/>
                <w:color w:val="3F3F3F"/>
                <w:sz w:val="20"/>
                <w:szCs w:val="20"/>
              </w:rPr>
              <w:t>”</w:t>
            </w:r>
          </w:p>
        </w:tc>
      </w:tr>
      <w:tr w:rsidR="000E361B" w14:paraId="712F0B64" w14:textId="77777777" w:rsidTr="000E361B">
        <w:tc>
          <w:tcPr>
            <w:tcW w:w="3256" w:type="dxa"/>
          </w:tcPr>
          <w:p w14:paraId="0A7AC5E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++wifiSendIp</w:t>
            </w:r>
          </w:p>
        </w:tc>
        <w:tc>
          <w:tcPr>
            <w:tcW w:w="1882" w:type="dxa"/>
          </w:tcPr>
          <w:p w14:paraId="2306E2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5A224E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wifi扫描数据发送到地址</w:t>
            </w:r>
          </w:p>
        </w:tc>
      </w:tr>
      <w:tr w:rsidR="000E361B" w14:paraId="304D8795" w14:textId="77777777" w:rsidTr="000E361B">
        <w:tc>
          <w:tcPr>
            <w:tcW w:w="3256" w:type="dxa"/>
          </w:tcPr>
          <w:p w14:paraId="34D4EF2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++wifiSendPort</w:t>
            </w:r>
          </w:p>
        </w:tc>
        <w:tc>
          <w:tcPr>
            <w:tcW w:w="1882" w:type="dxa"/>
          </w:tcPr>
          <w:p w14:paraId="67E817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DDCF2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wifi扫描数据发送端口</w:t>
            </w:r>
          </w:p>
        </w:tc>
      </w:tr>
      <w:tr w:rsidR="000E361B" w14:paraId="0A16D390" w14:textId="77777777" w:rsidTr="000E361B">
        <w:tc>
          <w:tcPr>
            <w:tcW w:w="3256" w:type="dxa"/>
          </w:tcPr>
          <w:p w14:paraId="2957314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++wifiSendFrequent</w:t>
            </w:r>
          </w:p>
        </w:tc>
        <w:tc>
          <w:tcPr>
            <w:tcW w:w="1882" w:type="dxa"/>
          </w:tcPr>
          <w:p w14:paraId="110941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B12C4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wifi扫描数据发送频率</w:t>
            </w:r>
          </w:p>
        </w:tc>
      </w:tr>
      <w:tr w:rsidR="000E361B" w14:paraId="295DCEAC" w14:textId="77777777" w:rsidTr="000E361B">
        <w:tc>
          <w:tcPr>
            <w:tcW w:w="3256" w:type="dxa"/>
          </w:tcPr>
          <w:p w14:paraId="28BEF22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wifiRssiThreshold</w:t>
            </w:r>
          </w:p>
        </w:tc>
        <w:tc>
          <w:tcPr>
            <w:tcW w:w="1882" w:type="dxa"/>
          </w:tcPr>
          <w:p w14:paraId="405CE7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71FC8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wifi扫描数据信号强度阈值</w:t>
            </w:r>
          </w:p>
        </w:tc>
      </w:tr>
      <w:tr w:rsidR="000E361B" w14:paraId="0E0B7F85" w14:textId="77777777" w:rsidTr="000E361B">
        <w:tc>
          <w:tcPr>
            <w:tcW w:w="3256" w:type="dxa"/>
          </w:tcPr>
          <w:p w14:paraId="0ECE633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wifiScanTime</w:t>
            </w:r>
          </w:p>
        </w:tc>
        <w:tc>
          <w:tcPr>
            <w:tcW w:w="1882" w:type="dxa"/>
          </w:tcPr>
          <w:p w14:paraId="1EC120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21440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wifi扫描时间</w:t>
            </w:r>
          </w:p>
        </w:tc>
      </w:tr>
      <w:tr w:rsidR="000E361B" w14:paraId="7A929006" w14:textId="77777777" w:rsidTr="000E361B">
        <w:tc>
          <w:tcPr>
            <w:tcW w:w="3256" w:type="dxa"/>
          </w:tcPr>
          <w:p w14:paraId="6A27C67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wifiScanChannel</w:t>
            </w:r>
          </w:p>
        </w:tc>
        <w:tc>
          <w:tcPr>
            <w:tcW w:w="1882" w:type="dxa"/>
          </w:tcPr>
          <w:p w14:paraId="12F4AE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FDA08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wifi扫描信道</w:t>
            </w:r>
          </w:p>
        </w:tc>
      </w:tr>
      <w:tr w:rsidR="000E361B" w14:paraId="1F0D3D42" w14:textId="77777777" w:rsidTr="000E361B">
        <w:tc>
          <w:tcPr>
            <w:tcW w:w="3256" w:type="dxa"/>
          </w:tcPr>
          <w:p w14:paraId="63AC278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wifiScanData</w:t>
            </w:r>
          </w:p>
        </w:tc>
        <w:tc>
          <w:tcPr>
            <w:tcW w:w="1882" w:type="dxa"/>
          </w:tcPr>
          <w:p w14:paraId="5E75F8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EDC93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wifi扫描数据种类</w:t>
            </w:r>
          </w:p>
        </w:tc>
      </w:tr>
      <w:tr w:rsidR="000E361B" w14:paraId="7F1A3319" w14:textId="77777777" w:rsidTr="000E361B">
        <w:tc>
          <w:tcPr>
            <w:tcW w:w="3256" w:type="dxa"/>
          </w:tcPr>
          <w:p w14:paraId="59F3DFE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wifiSparseFactor</w:t>
            </w:r>
          </w:p>
        </w:tc>
        <w:tc>
          <w:tcPr>
            <w:tcW w:w="1882" w:type="dxa"/>
          </w:tcPr>
          <w:p w14:paraId="7BE23D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15E06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wifi扫描稀疏因子</w:t>
            </w:r>
          </w:p>
        </w:tc>
      </w:tr>
      <w:tr w:rsidR="000E361B" w14:paraId="6DAB4DFE" w14:textId="77777777" w:rsidTr="000E361B">
        <w:tc>
          <w:tcPr>
            <w:tcW w:w="3256" w:type="dxa"/>
          </w:tcPr>
          <w:p w14:paraId="2B27504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wifiWorkMode</w:t>
            </w:r>
          </w:p>
        </w:tc>
        <w:tc>
          <w:tcPr>
            <w:tcW w:w="1882" w:type="dxa"/>
          </w:tcPr>
          <w:p w14:paraId="1E3E7E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5E9AA4A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wifi模块工作模式</w:t>
            </w:r>
          </w:p>
        </w:tc>
      </w:tr>
      <w:tr w:rsidR="000E361B" w14:paraId="577E4F2A" w14:textId="77777777" w:rsidTr="000E361B">
        <w:tc>
          <w:tcPr>
            <w:tcW w:w="3256" w:type="dxa"/>
          </w:tcPr>
          <w:p w14:paraId="5FDBF35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wifiSocketType</w:t>
            </w:r>
          </w:p>
        </w:tc>
        <w:tc>
          <w:tcPr>
            <w:tcW w:w="1882" w:type="dxa"/>
          </w:tcPr>
          <w:p w14:paraId="141465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D7909E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wifi数据传递socket类型</w:t>
            </w:r>
          </w:p>
        </w:tc>
      </w:tr>
      <w:tr w:rsidR="000E361B" w14:paraId="6925A64C" w14:textId="77777777" w:rsidTr="000E361B">
        <w:tc>
          <w:tcPr>
            <w:tcW w:w="3256" w:type="dxa"/>
          </w:tcPr>
          <w:p w14:paraId="23AFF38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+loraNumber</w:t>
            </w:r>
          </w:p>
        </w:tc>
        <w:tc>
          <w:tcPr>
            <w:tcW w:w="1882" w:type="dxa"/>
          </w:tcPr>
          <w:p w14:paraId="301E19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DC211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基站Lora编号</w:t>
            </w:r>
          </w:p>
        </w:tc>
      </w:tr>
      <w:tr w:rsidR="000E361B" w14:paraId="68F5D84F" w14:textId="77777777" w:rsidTr="000E361B">
        <w:tc>
          <w:tcPr>
            <w:tcW w:w="3256" w:type="dxa"/>
          </w:tcPr>
          <w:p w14:paraId="6469B32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+spreadingFactor</w:t>
            </w:r>
          </w:p>
        </w:tc>
        <w:tc>
          <w:tcPr>
            <w:tcW w:w="1882" w:type="dxa"/>
          </w:tcPr>
          <w:p w14:paraId="460B07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03B2B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基站扩频因子</w:t>
            </w:r>
          </w:p>
        </w:tc>
      </w:tr>
      <w:tr w:rsidR="000E361B" w14:paraId="33951C16" w14:textId="77777777" w:rsidTr="000E361B">
        <w:tc>
          <w:tcPr>
            <w:tcW w:w="3256" w:type="dxa"/>
          </w:tcPr>
          <w:p w14:paraId="3A784E2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+frequency1</w:t>
            </w:r>
          </w:p>
        </w:tc>
        <w:tc>
          <w:tcPr>
            <w:tcW w:w="1882" w:type="dxa"/>
          </w:tcPr>
          <w:p w14:paraId="345B06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323E8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通道1频点</w:t>
            </w:r>
          </w:p>
        </w:tc>
      </w:tr>
      <w:tr w:rsidR="000E361B" w14:paraId="4A0B2E20" w14:textId="77777777" w:rsidTr="000E361B">
        <w:tc>
          <w:tcPr>
            <w:tcW w:w="3256" w:type="dxa"/>
          </w:tcPr>
          <w:p w14:paraId="7A63409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+frequency2</w:t>
            </w:r>
          </w:p>
        </w:tc>
        <w:tc>
          <w:tcPr>
            <w:tcW w:w="1882" w:type="dxa"/>
          </w:tcPr>
          <w:p w14:paraId="4CB207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4E1EB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通道2频点</w:t>
            </w:r>
          </w:p>
        </w:tc>
      </w:tr>
      <w:tr w:rsidR="000E361B" w14:paraId="21C14291" w14:textId="77777777" w:rsidTr="000E361B">
        <w:tc>
          <w:tcPr>
            <w:tcW w:w="3256" w:type="dxa"/>
          </w:tcPr>
          <w:p w14:paraId="29F551B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+communicationMode</w:t>
            </w:r>
          </w:p>
        </w:tc>
        <w:tc>
          <w:tcPr>
            <w:tcW w:w="1882" w:type="dxa"/>
          </w:tcPr>
          <w:p w14:paraId="434D06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D0772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通讯模式</w:t>
            </w:r>
          </w:p>
        </w:tc>
      </w:tr>
      <w:tr w:rsidR="000E361B" w14:paraId="356D3793" w14:textId="77777777" w:rsidTr="000E361B">
        <w:tc>
          <w:tcPr>
            <w:tcW w:w="3256" w:type="dxa"/>
          </w:tcPr>
          <w:p w14:paraId="0E237E0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+cellNumberHigh</w:t>
            </w:r>
          </w:p>
        </w:tc>
        <w:tc>
          <w:tcPr>
            <w:tcW w:w="1882" w:type="dxa"/>
          </w:tcPr>
          <w:p w14:paraId="02A6CC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53EFE6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小区编号高位</w:t>
            </w:r>
          </w:p>
        </w:tc>
      </w:tr>
      <w:tr w:rsidR="000E361B" w14:paraId="54E12D66" w14:textId="77777777" w:rsidTr="000E361B">
        <w:tc>
          <w:tcPr>
            <w:tcW w:w="3256" w:type="dxa"/>
          </w:tcPr>
          <w:p w14:paraId="39F9C64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+cellNumberLow</w:t>
            </w:r>
          </w:p>
        </w:tc>
        <w:tc>
          <w:tcPr>
            <w:tcW w:w="1882" w:type="dxa"/>
          </w:tcPr>
          <w:p w14:paraId="3E38CE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4470D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小区编号地位</w:t>
            </w:r>
          </w:p>
        </w:tc>
      </w:tr>
      <w:tr w:rsidR="000E361B" w14:paraId="5A757605" w14:textId="77777777" w:rsidTr="000E361B">
        <w:tc>
          <w:tcPr>
            <w:tcW w:w="3256" w:type="dxa"/>
          </w:tcPr>
          <w:p w14:paraId="5D979033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classNumberA</w:t>
            </w:r>
          </w:p>
        </w:tc>
        <w:tc>
          <w:tcPr>
            <w:tcW w:w="1882" w:type="dxa"/>
          </w:tcPr>
          <w:p w14:paraId="1A83CED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DA1FD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class编号（A类设备）</w:t>
            </w:r>
          </w:p>
        </w:tc>
      </w:tr>
      <w:tr w:rsidR="000E361B" w14:paraId="5BB1105A" w14:textId="77777777" w:rsidTr="000E361B">
        <w:tc>
          <w:tcPr>
            <w:tcW w:w="3256" w:type="dxa"/>
          </w:tcPr>
          <w:p w14:paraId="673D94A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maxIbeaconNumberA</w:t>
            </w:r>
          </w:p>
        </w:tc>
        <w:tc>
          <w:tcPr>
            <w:tcW w:w="1882" w:type="dxa"/>
          </w:tcPr>
          <w:p w14:paraId="407CA7A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9389B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最大beacon数量（A类设备）</w:t>
            </w:r>
          </w:p>
        </w:tc>
      </w:tr>
      <w:tr w:rsidR="000E361B" w14:paraId="7E9A3F6D" w14:textId="77777777" w:rsidTr="000E361B">
        <w:tc>
          <w:tcPr>
            <w:tcW w:w="3256" w:type="dxa"/>
          </w:tcPr>
          <w:p w14:paraId="32CD2AA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activeModeFrequencyA</w:t>
            </w:r>
          </w:p>
        </w:tc>
        <w:tc>
          <w:tcPr>
            <w:tcW w:w="1882" w:type="dxa"/>
          </w:tcPr>
          <w:p w14:paraId="03EA40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CB2B3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活动模式频率（A类设备）</w:t>
            </w:r>
          </w:p>
        </w:tc>
      </w:tr>
      <w:tr w:rsidR="000E361B" w14:paraId="06167812" w14:textId="77777777" w:rsidTr="000E361B">
        <w:tc>
          <w:tcPr>
            <w:tcW w:w="3256" w:type="dxa"/>
          </w:tcPr>
          <w:p w14:paraId="7E8028D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sleepModeFrequencyA</w:t>
            </w:r>
          </w:p>
        </w:tc>
        <w:tc>
          <w:tcPr>
            <w:tcW w:w="1882" w:type="dxa"/>
          </w:tcPr>
          <w:p w14:paraId="15AB9D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3D323E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睡眠模式频率（A类设备）</w:t>
            </w:r>
          </w:p>
        </w:tc>
      </w:tr>
      <w:tr w:rsidR="000E361B" w14:paraId="58999C39" w14:textId="77777777" w:rsidTr="000E361B">
        <w:tc>
          <w:tcPr>
            <w:tcW w:w="3256" w:type="dxa"/>
          </w:tcPr>
          <w:p w14:paraId="270901E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alarmFlagA</w:t>
            </w:r>
          </w:p>
        </w:tc>
        <w:tc>
          <w:tcPr>
            <w:tcW w:w="1882" w:type="dxa"/>
          </w:tcPr>
          <w:p w14:paraId="1F9B2A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EB674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报警类型（A类设备）</w:t>
            </w:r>
          </w:p>
        </w:tc>
      </w:tr>
      <w:tr w:rsidR="000E361B" w14:paraId="393F5FD0" w14:textId="77777777" w:rsidTr="000E361B">
        <w:tc>
          <w:tcPr>
            <w:tcW w:w="3256" w:type="dxa"/>
          </w:tcPr>
          <w:p w14:paraId="180B0B2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ledA</w:t>
            </w:r>
          </w:p>
        </w:tc>
        <w:tc>
          <w:tcPr>
            <w:tcW w:w="1882" w:type="dxa"/>
          </w:tcPr>
          <w:p w14:paraId="7AB7A5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2621E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Led（A类设备）</w:t>
            </w:r>
          </w:p>
        </w:tc>
      </w:tr>
      <w:tr w:rsidR="000E361B" w14:paraId="5C7841FF" w14:textId="77777777" w:rsidTr="000E361B">
        <w:tc>
          <w:tcPr>
            <w:tcW w:w="3256" w:type="dxa"/>
          </w:tcPr>
          <w:p w14:paraId="4F4B725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classNumberB</w:t>
            </w:r>
          </w:p>
        </w:tc>
        <w:tc>
          <w:tcPr>
            <w:tcW w:w="1882" w:type="dxa"/>
          </w:tcPr>
          <w:p w14:paraId="1C6F8F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ED214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class编号（B类设备）</w:t>
            </w:r>
          </w:p>
        </w:tc>
      </w:tr>
      <w:tr w:rsidR="000E361B" w14:paraId="2F522FF2" w14:textId="77777777" w:rsidTr="000E361B">
        <w:tc>
          <w:tcPr>
            <w:tcW w:w="3256" w:type="dxa"/>
          </w:tcPr>
          <w:p w14:paraId="0C88C57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maxIbeaconNumberB</w:t>
            </w:r>
          </w:p>
        </w:tc>
        <w:tc>
          <w:tcPr>
            <w:tcW w:w="1882" w:type="dxa"/>
          </w:tcPr>
          <w:p w14:paraId="760BC9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D4230A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最大beacon数量（B类设备）</w:t>
            </w:r>
          </w:p>
        </w:tc>
      </w:tr>
      <w:tr w:rsidR="000E361B" w14:paraId="2FEAED0C" w14:textId="77777777" w:rsidTr="000E361B">
        <w:tc>
          <w:tcPr>
            <w:tcW w:w="3256" w:type="dxa"/>
          </w:tcPr>
          <w:p w14:paraId="7F061B3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activeModeFrequencyB</w:t>
            </w:r>
          </w:p>
        </w:tc>
        <w:tc>
          <w:tcPr>
            <w:tcW w:w="1882" w:type="dxa"/>
          </w:tcPr>
          <w:p w14:paraId="285032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7BD9A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活动模式频率（B类设备）</w:t>
            </w:r>
          </w:p>
        </w:tc>
      </w:tr>
      <w:tr w:rsidR="000E361B" w14:paraId="19D1224B" w14:textId="77777777" w:rsidTr="000E361B">
        <w:tc>
          <w:tcPr>
            <w:tcW w:w="3256" w:type="dxa"/>
          </w:tcPr>
          <w:p w14:paraId="6294BA4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sleepModeFrequencyB</w:t>
            </w:r>
          </w:p>
        </w:tc>
        <w:tc>
          <w:tcPr>
            <w:tcW w:w="1882" w:type="dxa"/>
          </w:tcPr>
          <w:p w14:paraId="7EBA21B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5AD06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睡眠模式频率（B类设备）</w:t>
            </w:r>
          </w:p>
        </w:tc>
      </w:tr>
      <w:tr w:rsidR="000E361B" w14:paraId="483ADC09" w14:textId="77777777" w:rsidTr="000E361B">
        <w:tc>
          <w:tcPr>
            <w:tcW w:w="3256" w:type="dxa"/>
          </w:tcPr>
          <w:p w14:paraId="071D45D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alarmFlagB</w:t>
            </w:r>
          </w:p>
        </w:tc>
        <w:tc>
          <w:tcPr>
            <w:tcW w:w="1882" w:type="dxa"/>
          </w:tcPr>
          <w:p w14:paraId="090D95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924EA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报警类型（B类设备）</w:t>
            </w:r>
          </w:p>
        </w:tc>
      </w:tr>
      <w:tr w:rsidR="000E361B" w14:paraId="67EB7D94" w14:textId="77777777" w:rsidTr="000E361B">
        <w:tc>
          <w:tcPr>
            <w:tcW w:w="3256" w:type="dxa"/>
          </w:tcPr>
          <w:p w14:paraId="15180FC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ledB</w:t>
            </w:r>
          </w:p>
        </w:tc>
        <w:tc>
          <w:tcPr>
            <w:tcW w:w="1882" w:type="dxa"/>
          </w:tcPr>
          <w:p w14:paraId="572101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83DDA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Led（B类设备）</w:t>
            </w:r>
          </w:p>
        </w:tc>
      </w:tr>
      <w:tr w:rsidR="000E361B" w14:paraId="74F6E577" w14:textId="77777777" w:rsidTr="000E361B">
        <w:tc>
          <w:tcPr>
            <w:tcW w:w="3256" w:type="dxa"/>
          </w:tcPr>
          <w:p w14:paraId="503D81E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classNumberC</w:t>
            </w:r>
          </w:p>
        </w:tc>
        <w:tc>
          <w:tcPr>
            <w:tcW w:w="1882" w:type="dxa"/>
          </w:tcPr>
          <w:p w14:paraId="62ADBE1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E62F2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class编号（C类设备）</w:t>
            </w:r>
          </w:p>
        </w:tc>
      </w:tr>
      <w:tr w:rsidR="000E361B" w14:paraId="1CEC1C4B" w14:textId="77777777" w:rsidTr="000E361B">
        <w:tc>
          <w:tcPr>
            <w:tcW w:w="3256" w:type="dxa"/>
          </w:tcPr>
          <w:p w14:paraId="3ECDF07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maxIbeaconNumberC</w:t>
            </w:r>
          </w:p>
        </w:tc>
        <w:tc>
          <w:tcPr>
            <w:tcW w:w="1882" w:type="dxa"/>
          </w:tcPr>
          <w:p w14:paraId="7D8F68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1971A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最大beacon数量（C类设备）</w:t>
            </w:r>
          </w:p>
        </w:tc>
      </w:tr>
      <w:tr w:rsidR="000E361B" w14:paraId="4D05B845" w14:textId="77777777" w:rsidTr="000E361B">
        <w:tc>
          <w:tcPr>
            <w:tcW w:w="3256" w:type="dxa"/>
          </w:tcPr>
          <w:p w14:paraId="2906195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activeModeFrequencyC</w:t>
            </w:r>
          </w:p>
        </w:tc>
        <w:tc>
          <w:tcPr>
            <w:tcW w:w="1882" w:type="dxa"/>
          </w:tcPr>
          <w:p w14:paraId="6A0768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9354E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活动模式频率（C类设备）</w:t>
            </w:r>
          </w:p>
        </w:tc>
      </w:tr>
      <w:tr w:rsidR="000E361B" w14:paraId="2FB2C5CF" w14:textId="77777777" w:rsidTr="000E361B">
        <w:tc>
          <w:tcPr>
            <w:tcW w:w="3256" w:type="dxa"/>
          </w:tcPr>
          <w:p w14:paraId="6F7AFC5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sleepModeFrequencyC</w:t>
            </w:r>
          </w:p>
        </w:tc>
        <w:tc>
          <w:tcPr>
            <w:tcW w:w="1882" w:type="dxa"/>
          </w:tcPr>
          <w:p w14:paraId="5C2E93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1E455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睡眠模式频率（C类设备）</w:t>
            </w:r>
          </w:p>
        </w:tc>
      </w:tr>
      <w:tr w:rsidR="000E361B" w14:paraId="1FBE677A" w14:textId="77777777" w:rsidTr="000E361B">
        <w:tc>
          <w:tcPr>
            <w:tcW w:w="3256" w:type="dxa"/>
          </w:tcPr>
          <w:p w14:paraId="785B69E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alarmFlagC</w:t>
            </w:r>
          </w:p>
        </w:tc>
        <w:tc>
          <w:tcPr>
            <w:tcW w:w="1882" w:type="dxa"/>
          </w:tcPr>
          <w:p w14:paraId="65FA62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51B174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报警类型（C类设备）</w:t>
            </w:r>
          </w:p>
        </w:tc>
      </w:tr>
      <w:tr w:rsidR="000E361B" w14:paraId="6746C2DB" w14:textId="77777777" w:rsidTr="000E361B">
        <w:tc>
          <w:tcPr>
            <w:tcW w:w="3256" w:type="dxa"/>
          </w:tcPr>
          <w:p w14:paraId="669468B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ledC</w:t>
            </w:r>
          </w:p>
        </w:tc>
        <w:tc>
          <w:tcPr>
            <w:tcW w:w="1882" w:type="dxa"/>
          </w:tcPr>
          <w:p w14:paraId="66832E6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5198A0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Led（C类设备）</w:t>
            </w:r>
          </w:p>
        </w:tc>
      </w:tr>
      <w:tr w:rsidR="000E361B" w14:paraId="416D2024" w14:textId="77777777" w:rsidTr="000E361B">
        <w:tc>
          <w:tcPr>
            <w:tcW w:w="3256" w:type="dxa"/>
          </w:tcPr>
          <w:p w14:paraId="20AE2ED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+loraWorkMode</w:t>
            </w:r>
          </w:p>
        </w:tc>
        <w:tc>
          <w:tcPr>
            <w:tcW w:w="1882" w:type="dxa"/>
          </w:tcPr>
          <w:p w14:paraId="5547BB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BEE56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Lora模块工作模式</w:t>
            </w:r>
          </w:p>
        </w:tc>
      </w:tr>
      <w:tr w:rsidR="000E361B" w14:paraId="407AD529" w14:textId="77777777" w:rsidTr="000E361B">
        <w:tc>
          <w:tcPr>
            <w:tcW w:w="3256" w:type="dxa"/>
          </w:tcPr>
          <w:p w14:paraId="1276E17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+loraLocateSendIp</w:t>
            </w:r>
          </w:p>
        </w:tc>
        <w:tc>
          <w:tcPr>
            <w:tcW w:w="1882" w:type="dxa"/>
          </w:tcPr>
          <w:p w14:paraId="75B46A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256C22A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Lora定位数据发送到地址</w:t>
            </w:r>
          </w:p>
        </w:tc>
      </w:tr>
      <w:tr w:rsidR="000E361B" w14:paraId="23B0CA71" w14:textId="77777777" w:rsidTr="000E361B">
        <w:tc>
          <w:tcPr>
            <w:tcW w:w="3256" w:type="dxa"/>
          </w:tcPr>
          <w:p w14:paraId="435053F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+loraLocateSendPort</w:t>
            </w:r>
          </w:p>
        </w:tc>
        <w:tc>
          <w:tcPr>
            <w:tcW w:w="1882" w:type="dxa"/>
          </w:tcPr>
          <w:p w14:paraId="7BB235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7EB292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Lora定位数据发送端口</w:t>
            </w:r>
          </w:p>
        </w:tc>
      </w:tr>
      <w:tr w:rsidR="000E361B" w14:paraId="21C24F1B" w14:textId="77777777" w:rsidTr="000E361B">
        <w:tc>
          <w:tcPr>
            <w:tcW w:w="3256" w:type="dxa"/>
          </w:tcPr>
          <w:p w14:paraId="50530653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+loraLocateSendFrequent</w:t>
            </w:r>
          </w:p>
        </w:tc>
        <w:tc>
          <w:tcPr>
            <w:tcW w:w="1882" w:type="dxa"/>
          </w:tcPr>
          <w:p w14:paraId="1C267D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BADB3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Lora定位数据发送频率</w:t>
            </w:r>
          </w:p>
        </w:tc>
      </w:tr>
      <w:tr w:rsidR="000E361B" w14:paraId="7B1D6BA2" w14:textId="77777777" w:rsidTr="000E361B">
        <w:tc>
          <w:tcPr>
            <w:tcW w:w="3256" w:type="dxa"/>
          </w:tcPr>
          <w:p w14:paraId="366182C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+loraLocateSocketType</w:t>
            </w:r>
          </w:p>
        </w:tc>
        <w:tc>
          <w:tcPr>
            <w:tcW w:w="1882" w:type="dxa"/>
          </w:tcPr>
          <w:p w14:paraId="55E28F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FB12D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Lora定位数据socket类型</w:t>
            </w:r>
          </w:p>
        </w:tc>
      </w:tr>
      <w:tr w:rsidR="000E361B" w14:paraId="2772195F" w14:textId="77777777" w:rsidTr="000E361B">
        <w:tc>
          <w:tcPr>
            <w:tcW w:w="3256" w:type="dxa"/>
          </w:tcPr>
          <w:p w14:paraId="32B7107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+loraInfoSendIp</w:t>
            </w:r>
          </w:p>
        </w:tc>
        <w:tc>
          <w:tcPr>
            <w:tcW w:w="1882" w:type="dxa"/>
          </w:tcPr>
          <w:p w14:paraId="33FFDE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79F783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Lora扫描设备信息发送地址</w:t>
            </w:r>
          </w:p>
        </w:tc>
      </w:tr>
      <w:tr w:rsidR="000E361B" w14:paraId="5973250E" w14:textId="77777777" w:rsidTr="000E361B">
        <w:tc>
          <w:tcPr>
            <w:tcW w:w="3256" w:type="dxa"/>
          </w:tcPr>
          <w:p w14:paraId="5F440822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+loraInfoSendPort</w:t>
            </w:r>
          </w:p>
        </w:tc>
        <w:tc>
          <w:tcPr>
            <w:tcW w:w="1882" w:type="dxa"/>
          </w:tcPr>
          <w:p w14:paraId="4FF8EA2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B3B9F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Lora扫描设备信息发送端口</w:t>
            </w:r>
          </w:p>
        </w:tc>
      </w:tr>
      <w:tr w:rsidR="000E361B" w14:paraId="7C2107ED" w14:textId="77777777" w:rsidTr="000E361B">
        <w:tc>
          <w:tcPr>
            <w:tcW w:w="3256" w:type="dxa"/>
          </w:tcPr>
          <w:p w14:paraId="316181B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+loraInfoSendFrequent</w:t>
            </w:r>
          </w:p>
        </w:tc>
        <w:tc>
          <w:tcPr>
            <w:tcW w:w="1882" w:type="dxa"/>
          </w:tcPr>
          <w:p w14:paraId="04BB59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25D9B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Lora扫描设备信息发送频率</w:t>
            </w:r>
          </w:p>
        </w:tc>
      </w:tr>
      <w:tr w:rsidR="000E361B" w14:paraId="00E8C423" w14:textId="77777777" w:rsidTr="000E361B">
        <w:tc>
          <w:tcPr>
            <w:tcW w:w="3256" w:type="dxa"/>
          </w:tcPr>
          <w:p w14:paraId="1A3A130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+loraInfoSocketType</w:t>
            </w:r>
          </w:p>
        </w:tc>
        <w:tc>
          <w:tcPr>
            <w:tcW w:w="1882" w:type="dxa"/>
          </w:tcPr>
          <w:p w14:paraId="40F988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FECF7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Lora扫描设备信息发送socket</w:t>
            </w:r>
          </w:p>
        </w:tc>
      </w:tr>
      <w:tr w:rsidR="000E361B" w14:paraId="0CCE43FD" w14:textId="77777777" w:rsidTr="000E361B">
        <w:tc>
          <w:tcPr>
            <w:tcW w:w="3256" w:type="dxa"/>
          </w:tcPr>
          <w:p w14:paraId="7CB9283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+netStatus</w:t>
            </w:r>
          </w:p>
        </w:tc>
        <w:tc>
          <w:tcPr>
            <w:tcW w:w="1882" w:type="dxa"/>
          </w:tcPr>
          <w:p w14:paraId="664893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0961ED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Lora入网状态</w:t>
            </w:r>
          </w:p>
        </w:tc>
      </w:tr>
      <w:tr w:rsidR="000E361B" w14:paraId="69FB2DD8" w14:textId="77777777" w:rsidTr="000E361B">
        <w:tc>
          <w:tcPr>
            <w:tcW w:w="3256" w:type="dxa"/>
          </w:tcPr>
          <w:p w14:paraId="601307B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+sysHardVersion</w:t>
            </w:r>
          </w:p>
        </w:tc>
        <w:tc>
          <w:tcPr>
            <w:tcW w:w="1882" w:type="dxa"/>
          </w:tcPr>
          <w:p w14:paraId="551BEA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2AF73D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硬件版本号</w:t>
            </w:r>
          </w:p>
        </w:tc>
      </w:tr>
      <w:tr w:rsidR="000E361B" w14:paraId="47350CC3" w14:textId="77777777" w:rsidTr="000E361B">
        <w:tc>
          <w:tcPr>
            <w:tcW w:w="3256" w:type="dxa"/>
          </w:tcPr>
          <w:p w14:paraId="641AB5B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+sysSoftVersion</w:t>
            </w:r>
          </w:p>
        </w:tc>
        <w:tc>
          <w:tcPr>
            <w:tcW w:w="1882" w:type="dxa"/>
          </w:tcPr>
          <w:p w14:paraId="6FBA56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5A95FD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软件版本号</w:t>
            </w:r>
          </w:p>
        </w:tc>
      </w:tr>
      <w:tr w:rsidR="000E361B" w14:paraId="17D899E3" w14:textId="77777777" w:rsidTr="000E361B">
        <w:tc>
          <w:tcPr>
            <w:tcW w:w="3256" w:type="dxa"/>
          </w:tcPr>
          <w:p w14:paraId="5937766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+sysLanIp</w:t>
            </w:r>
          </w:p>
        </w:tc>
        <w:tc>
          <w:tcPr>
            <w:tcW w:w="1882" w:type="dxa"/>
          </w:tcPr>
          <w:p w14:paraId="3FC5ED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273784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基站IP地址</w:t>
            </w:r>
          </w:p>
        </w:tc>
      </w:tr>
      <w:tr w:rsidR="000E361B" w14:paraId="2EF566A2" w14:textId="77777777" w:rsidTr="000E361B">
        <w:tc>
          <w:tcPr>
            <w:tcW w:w="3256" w:type="dxa"/>
          </w:tcPr>
          <w:p w14:paraId="6B9453C2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+sysHeartFrequent</w:t>
            </w:r>
          </w:p>
        </w:tc>
        <w:tc>
          <w:tcPr>
            <w:tcW w:w="1882" w:type="dxa"/>
          </w:tcPr>
          <w:p w14:paraId="345E1F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9E987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基站心跳频率</w:t>
            </w:r>
          </w:p>
        </w:tc>
      </w:tr>
      <w:tr w:rsidR="000E361B" w14:paraId="79519715" w14:textId="77777777" w:rsidTr="000E361B">
        <w:tc>
          <w:tcPr>
            <w:tcW w:w="3256" w:type="dxa"/>
          </w:tcPr>
          <w:p w14:paraId="176F0EE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+configInfo</w:t>
            </w:r>
          </w:p>
        </w:tc>
        <w:tc>
          <w:tcPr>
            <w:tcW w:w="1882" w:type="dxa"/>
          </w:tcPr>
          <w:p w14:paraId="1A9C44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780881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基站配置状态说明</w:t>
            </w:r>
          </w:p>
        </w:tc>
      </w:tr>
      <w:tr w:rsidR="000E361B" w14:paraId="6347A391" w14:textId="77777777" w:rsidTr="000E361B">
        <w:tc>
          <w:tcPr>
            <w:tcW w:w="3256" w:type="dxa"/>
          </w:tcPr>
          <w:p w14:paraId="4A1DEFB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+online</w:t>
            </w:r>
          </w:p>
        </w:tc>
        <w:tc>
          <w:tcPr>
            <w:tcW w:w="1882" w:type="dxa"/>
          </w:tcPr>
          <w:p w14:paraId="79835A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3164" w:type="dxa"/>
          </w:tcPr>
          <w:p w14:paraId="3F3805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是否在线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，true：在线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；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false：离线</w:t>
            </w:r>
          </w:p>
        </w:tc>
      </w:tr>
      <w:tr w:rsidR="000E361B" w14:paraId="6688664D" w14:textId="77777777" w:rsidTr="000E361B">
        <w:tc>
          <w:tcPr>
            <w:tcW w:w="3256" w:type="dxa"/>
          </w:tcPr>
          <w:p w14:paraId="4E5AEF6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configStatus</w:t>
            </w:r>
          </w:p>
        </w:tc>
        <w:tc>
          <w:tcPr>
            <w:tcW w:w="1882" w:type="dxa"/>
          </w:tcPr>
          <w:p w14:paraId="119F3A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49AED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基站配置状态值</w:t>
            </w:r>
          </w:p>
        </w:tc>
      </w:tr>
    </w:tbl>
    <w:p w14:paraId="19C98B37" w14:textId="77777777" w:rsidR="000E361B" w:rsidRDefault="00003BD2">
      <w:pPr>
        <w:pStyle w:val="2"/>
      </w:pPr>
      <w:bookmarkStart w:id="37" w:name="_Toc68090958"/>
      <w:r>
        <w:rPr>
          <w:rFonts w:hint="eastAsia"/>
        </w:rPr>
        <w:t>iBeacon列表查询</w:t>
      </w:r>
      <w:bookmarkEnd w:id="37"/>
    </w:p>
    <w:p w14:paraId="63EE7E64" w14:textId="77777777" w:rsidR="000E361B" w:rsidRDefault="00003BD2">
      <w:pPr>
        <w:pStyle w:val="3"/>
      </w:pPr>
      <w:bookmarkStart w:id="38" w:name="_Toc68090959"/>
      <w:r>
        <w:rPr>
          <w:rFonts w:hint="eastAsia"/>
        </w:rPr>
        <w:t>接口调用说明</w:t>
      </w:r>
      <w:bookmarkEnd w:id="38"/>
    </w:p>
    <w:p w14:paraId="4F73B21F" w14:textId="77777777" w:rsidR="000E361B" w:rsidRDefault="00003BD2">
      <w:pPr>
        <w:pStyle w:val="af5"/>
        <w:numPr>
          <w:ilvl w:val="0"/>
          <w:numId w:val="8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</w:t>
      </w:r>
      <w:r>
        <w:rPr>
          <w:rFonts w:ascii="微软雅黑" w:hAnsi="微软雅黑"/>
          <w:sz w:val="21"/>
          <w:szCs w:val="21"/>
        </w:rPr>
        <w:t>建筑ID获取</w:t>
      </w:r>
      <w:r>
        <w:rPr>
          <w:rFonts w:ascii="微软雅黑" w:hAnsi="微软雅黑" w:hint="eastAsia"/>
          <w:sz w:val="21"/>
          <w:szCs w:val="21"/>
        </w:rPr>
        <w:t>该</w:t>
      </w:r>
      <w:r>
        <w:rPr>
          <w:rFonts w:ascii="微软雅黑" w:hAnsi="微软雅黑"/>
          <w:sz w:val="21"/>
          <w:szCs w:val="21"/>
        </w:rPr>
        <w:t>建筑下配置的</w:t>
      </w:r>
      <w:r>
        <w:rPr>
          <w:rFonts w:ascii="微软雅黑" w:hAnsi="微软雅黑" w:hint="eastAsia"/>
          <w:sz w:val="21"/>
          <w:szCs w:val="21"/>
        </w:rPr>
        <w:t>i</w:t>
      </w:r>
      <w:r>
        <w:rPr>
          <w:rFonts w:ascii="微软雅黑" w:hAnsi="微软雅黑"/>
          <w:sz w:val="21"/>
          <w:szCs w:val="21"/>
        </w:rPr>
        <w:t>Beacon列表信息</w:t>
      </w:r>
      <w:r>
        <w:rPr>
          <w:rFonts w:ascii="微软雅黑" w:hAnsi="微软雅黑" w:hint="eastAsia"/>
          <w:sz w:val="21"/>
          <w:szCs w:val="21"/>
        </w:rPr>
        <w:t>。查询</w:t>
      </w:r>
      <w:r>
        <w:rPr>
          <w:rFonts w:ascii="微软雅黑" w:hAnsi="微软雅黑"/>
          <w:sz w:val="21"/>
          <w:szCs w:val="21"/>
        </w:rPr>
        <w:t>结果</w:t>
      </w:r>
      <w:r>
        <w:rPr>
          <w:rFonts w:ascii="微软雅黑" w:hAnsi="微软雅黑" w:hint="eastAsia"/>
          <w:sz w:val="21"/>
          <w:szCs w:val="21"/>
        </w:rPr>
        <w:t>支持</w:t>
      </w:r>
      <w:r>
        <w:rPr>
          <w:rFonts w:ascii="微软雅黑" w:hAnsi="微软雅黑"/>
          <w:sz w:val="21"/>
          <w:szCs w:val="21"/>
        </w:rPr>
        <w:t>分页，排序规则？</w:t>
      </w:r>
    </w:p>
    <w:p w14:paraId="24852967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基站管理</w:t>
      </w:r>
      <w:r>
        <w:rPr>
          <w:rFonts w:ascii="微软雅黑" w:hAnsi="微软雅黑"/>
          <w:sz w:val="21"/>
          <w:szCs w:val="21"/>
        </w:rPr>
        <w:t>配置</w:t>
      </w:r>
      <w:r>
        <w:rPr>
          <w:rFonts w:ascii="微软雅黑" w:hAnsi="微软雅黑" w:hint="eastAsia"/>
          <w:sz w:val="21"/>
          <w:szCs w:val="21"/>
        </w:rPr>
        <w:t>可以</w:t>
      </w:r>
      <w:r>
        <w:rPr>
          <w:rFonts w:ascii="微软雅黑" w:hAnsi="微软雅黑"/>
          <w:sz w:val="21"/>
          <w:szCs w:val="21"/>
        </w:rPr>
        <w:t>在</w:t>
      </w:r>
      <w:r>
        <w:rPr>
          <w:rFonts w:ascii="微软雅黑" w:hAnsi="微软雅黑" w:hint="eastAsia"/>
          <w:sz w:val="21"/>
          <w:szCs w:val="21"/>
        </w:rPr>
        <w:t>开放</w:t>
      </w:r>
      <w:r>
        <w:rPr>
          <w:rFonts w:ascii="微软雅黑" w:hAnsi="微软雅黑"/>
          <w:sz w:val="21"/>
          <w:szCs w:val="21"/>
        </w:rPr>
        <w:t>平台控制台管理，应用端</w:t>
      </w:r>
      <w:r>
        <w:rPr>
          <w:rFonts w:ascii="微软雅黑" w:hAnsi="微软雅黑" w:hint="eastAsia"/>
          <w:sz w:val="21"/>
          <w:szCs w:val="21"/>
        </w:rPr>
        <w:t>可视具体</w:t>
      </w:r>
      <w:r>
        <w:rPr>
          <w:rFonts w:ascii="微软雅黑" w:hAnsi="微软雅黑"/>
          <w:sz w:val="21"/>
          <w:szCs w:val="21"/>
        </w:rPr>
        <w:t>情况接入</w:t>
      </w:r>
    </w:p>
    <w:p w14:paraId="23921B9A" w14:textId="77777777" w:rsidR="000E361B" w:rsidRDefault="00003BD2">
      <w:pPr>
        <w:pStyle w:val="af5"/>
        <w:numPr>
          <w:ilvl w:val="0"/>
          <w:numId w:val="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A8299E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739AB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//定位引擎服务器ip:46000/api/devicesV3/ibeacons?accessToken=xxxxxxxxxxxxxx</w:t>
            </w:r>
          </w:p>
        </w:tc>
      </w:tr>
    </w:tbl>
    <w:p w14:paraId="3F57B067" w14:textId="77777777" w:rsidR="000E361B" w:rsidRDefault="00003BD2">
      <w:pPr>
        <w:pStyle w:val="af5"/>
        <w:numPr>
          <w:ilvl w:val="0"/>
          <w:numId w:val="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782388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21725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{</w:t>
            </w:r>
          </w:p>
          <w:p w14:paraId="6D0E2C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3CA46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11F524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</w:t>
            </w:r>
          </w:p>
          <w:p w14:paraId="049808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9BF5761" w14:textId="77777777" w:rsidR="000E361B" w:rsidRDefault="00003BD2">
      <w:pPr>
        <w:pStyle w:val="3"/>
      </w:pPr>
      <w:bookmarkStart w:id="39" w:name="_Toc68090960"/>
      <w:r>
        <w:rPr>
          <w:rFonts w:hint="eastAsia"/>
        </w:rPr>
        <w:t>请求参数说明</w:t>
      </w:r>
      <w:bookmarkEnd w:id="3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7D0D8BDC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7C87F0E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06312DB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7B301F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195F6E0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8400A9E" w14:textId="77777777">
        <w:tc>
          <w:tcPr>
            <w:tcW w:w="1696" w:type="dxa"/>
            <w:vAlign w:val="bottom"/>
          </w:tcPr>
          <w:p w14:paraId="0BBB7E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32ECABC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C85D4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531F2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38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4097CD32" w14:textId="77777777">
        <w:tc>
          <w:tcPr>
            <w:tcW w:w="1696" w:type="dxa"/>
            <w:vAlign w:val="bottom"/>
          </w:tcPr>
          <w:p w14:paraId="6BE417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286879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B0458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0CC81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1D7C7823" w14:textId="77777777">
        <w:tc>
          <w:tcPr>
            <w:tcW w:w="1696" w:type="dxa"/>
            <w:vAlign w:val="bottom"/>
          </w:tcPr>
          <w:p w14:paraId="1AA7E0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356E34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5FF24A9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6D241D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36FA4A04" w14:textId="77777777">
        <w:tc>
          <w:tcPr>
            <w:tcW w:w="1696" w:type="dxa"/>
            <w:vAlign w:val="bottom"/>
          </w:tcPr>
          <w:p w14:paraId="4B1991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2EF0FE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E6BC3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373CEA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 w14:paraId="3AF63CF1" w14:textId="77777777" w:rsidR="000E361B" w:rsidRDefault="000E361B"/>
    <w:p w14:paraId="138CB9F4" w14:textId="77777777" w:rsidR="000E361B" w:rsidRDefault="00003BD2">
      <w:pPr>
        <w:pStyle w:val="3"/>
      </w:pPr>
      <w:bookmarkStart w:id="40" w:name="_Toc68090961"/>
      <w:r>
        <w:rPr>
          <w:rFonts w:hint="eastAsia"/>
        </w:rPr>
        <w:lastRenderedPageBreak/>
        <w:t>返回</w:t>
      </w:r>
      <w:r>
        <w:t>结果示例</w:t>
      </w:r>
      <w:bookmarkEnd w:id="4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335B3B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8C6754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08EAC2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C6FB30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4330E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5CD5A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210C9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910F4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0A78EB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BFA789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2F18C1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19021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797B6D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24219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24DBB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"1918FC104842"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1F31A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"ibeacon"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6BFF1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"1918FC80B1113441A9ACB1001C2FE51027D18874"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A6CA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"1918FC80B1113441A9ACB1001C2FE510"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5A4C6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"major"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10193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D4EC2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"minor"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34932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19429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15B7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</w:p>
          <w:p w14:paraId="3838409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611369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40B2036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3914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C8F8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90203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2D53AF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7E708B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93441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32A731F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E3D4B07" w14:textId="77777777" w:rsidR="000E361B" w:rsidRDefault="00003BD2">
      <w:pPr>
        <w:pStyle w:val="3"/>
      </w:pPr>
      <w:bookmarkStart w:id="41" w:name="_Toc68090962"/>
      <w:r>
        <w:rPr>
          <w:rFonts w:hint="eastAsia"/>
        </w:rPr>
        <w:t>返回结果参数说明</w:t>
      </w:r>
      <w:bookmarkEnd w:id="4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598"/>
        <w:gridCol w:w="4582"/>
      </w:tblGrid>
      <w:tr w:rsidR="000E361B" w14:paraId="714C040F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0741E9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598" w:type="dxa"/>
            <w:shd w:val="clear" w:color="auto" w:fill="BFBFBF" w:themeFill="background1" w:themeFillShade="BF"/>
          </w:tcPr>
          <w:p w14:paraId="21C55E0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582" w:type="dxa"/>
            <w:shd w:val="clear" w:color="auto" w:fill="BFBFBF" w:themeFill="background1" w:themeFillShade="BF"/>
          </w:tcPr>
          <w:p w14:paraId="2BB59CC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F6E0472" w14:textId="77777777" w:rsidTr="000E361B">
        <w:tc>
          <w:tcPr>
            <w:tcW w:w="2122" w:type="dxa"/>
          </w:tcPr>
          <w:p w14:paraId="0C44B3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598" w:type="dxa"/>
          </w:tcPr>
          <w:p w14:paraId="4298C0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791400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176208D9" w14:textId="77777777" w:rsidTr="000E361B">
        <w:tc>
          <w:tcPr>
            <w:tcW w:w="2122" w:type="dxa"/>
          </w:tcPr>
          <w:p w14:paraId="0AAD478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598" w:type="dxa"/>
          </w:tcPr>
          <w:p w14:paraId="349DF6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582" w:type="dxa"/>
          </w:tcPr>
          <w:p w14:paraId="2AF86C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48A27330" w14:textId="77777777" w:rsidTr="000E361B">
        <w:tc>
          <w:tcPr>
            <w:tcW w:w="2122" w:type="dxa"/>
          </w:tcPr>
          <w:p w14:paraId="26FA37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598" w:type="dxa"/>
          </w:tcPr>
          <w:p w14:paraId="6825E0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582" w:type="dxa"/>
          </w:tcPr>
          <w:p w14:paraId="102DD07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43A9E75B" w14:textId="77777777" w:rsidTr="000E361B">
        <w:tc>
          <w:tcPr>
            <w:tcW w:w="2122" w:type="dxa"/>
          </w:tcPr>
          <w:p w14:paraId="1B29E71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598" w:type="dxa"/>
          </w:tcPr>
          <w:p w14:paraId="3193DB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10590F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01C81EDB" w14:textId="77777777" w:rsidTr="000E361B">
        <w:tc>
          <w:tcPr>
            <w:tcW w:w="2122" w:type="dxa"/>
          </w:tcPr>
          <w:p w14:paraId="681D6C3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598" w:type="dxa"/>
          </w:tcPr>
          <w:p w14:paraId="4BCE6C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492DEC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456C32FB" w14:textId="77777777" w:rsidTr="000E361B">
        <w:tc>
          <w:tcPr>
            <w:tcW w:w="2122" w:type="dxa"/>
          </w:tcPr>
          <w:p w14:paraId="755476D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598" w:type="dxa"/>
          </w:tcPr>
          <w:p w14:paraId="446135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604EADB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6B19F52D" w14:textId="77777777" w:rsidTr="000E361B">
        <w:tc>
          <w:tcPr>
            <w:tcW w:w="2122" w:type="dxa"/>
          </w:tcPr>
          <w:p w14:paraId="62ECA2A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598" w:type="dxa"/>
          </w:tcPr>
          <w:p w14:paraId="2B2972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700782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5E422380" w14:textId="77777777" w:rsidTr="000E361B">
        <w:tc>
          <w:tcPr>
            <w:tcW w:w="2122" w:type="dxa"/>
          </w:tcPr>
          <w:p w14:paraId="5DDFB0D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598" w:type="dxa"/>
          </w:tcPr>
          <w:p w14:paraId="6990EF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7839D8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7B481266" w14:textId="77777777" w:rsidTr="000E361B">
        <w:tc>
          <w:tcPr>
            <w:tcW w:w="2122" w:type="dxa"/>
          </w:tcPr>
          <w:p w14:paraId="2A58D7C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598" w:type="dxa"/>
          </w:tcPr>
          <w:p w14:paraId="2D5A54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7D59DB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结束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5B98F7C5" w14:textId="77777777" w:rsidTr="000E361B">
        <w:tc>
          <w:tcPr>
            <w:tcW w:w="2122" w:type="dxa"/>
          </w:tcPr>
          <w:p w14:paraId="16F6C82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598" w:type="dxa"/>
          </w:tcPr>
          <w:p w14:paraId="1469EF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4582" w:type="dxa"/>
          </w:tcPr>
          <w:p w14:paraId="3F23CD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列表集合</w:t>
            </w:r>
          </w:p>
        </w:tc>
      </w:tr>
      <w:tr w:rsidR="000E361B" w14:paraId="3065A75B" w14:textId="77777777" w:rsidTr="000E361B">
        <w:tc>
          <w:tcPr>
            <w:tcW w:w="2122" w:type="dxa"/>
          </w:tcPr>
          <w:p w14:paraId="1666232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598" w:type="dxa"/>
          </w:tcPr>
          <w:p w14:paraId="67602A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6F4475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5FECC824" w14:textId="77777777" w:rsidTr="000E361B">
        <w:tc>
          <w:tcPr>
            <w:tcW w:w="2122" w:type="dxa"/>
          </w:tcPr>
          <w:p w14:paraId="46D223D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598" w:type="dxa"/>
          </w:tcPr>
          <w:p w14:paraId="06B63B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180A58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号</w:t>
            </w:r>
          </w:p>
        </w:tc>
      </w:tr>
      <w:tr w:rsidR="000E361B" w14:paraId="772EF36D" w14:textId="77777777" w:rsidTr="000E361B">
        <w:tc>
          <w:tcPr>
            <w:tcW w:w="2122" w:type="dxa"/>
          </w:tcPr>
          <w:p w14:paraId="19C6FD8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598" w:type="dxa"/>
          </w:tcPr>
          <w:p w14:paraId="01F9AF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62E145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7205D0B5" w14:textId="77777777" w:rsidTr="000E361B">
        <w:tc>
          <w:tcPr>
            <w:tcW w:w="2122" w:type="dxa"/>
          </w:tcPr>
          <w:p w14:paraId="5F3D89F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598" w:type="dxa"/>
          </w:tcPr>
          <w:p w14:paraId="56E3B6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78E130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42157B9E" w14:textId="77777777" w:rsidTr="000E361B">
        <w:tc>
          <w:tcPr>
            <w:tcW w:w="2122" w:type="dxa"/>
          </w:tcPr>
          <w:p w14:paraId="6424A38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1598" w:type="dxa"/>
          </w:tcPr>
          <w:p w14:paraId="6CA1F1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1BAFCB4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探测器的MAC地址，十六进制类型，例如：“1918FC000001”</w:t>
            </w:r>
          </w:p>
        </w:tc>
      </w:tr>
      <w:tr w:rsidR="000E361B" w14:paraId="69A9D66C" w14:textId="77777777" w:rsidTr="000E361B">
        <w:tc>
          <w:tcPr>
            <w:tcW w:w="2122" w:type="dxa"/>
          </w:tcPr>
          <w:p w14:paraId="4D3431A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++deviceType</w:t>
            </w:r>
          </w:p>
        </w:tc>
        <w:tc>
          <w:tcPr>
            <w:tcW w:w="1598" w:type="dxa"/>
          </w:tcPr>
          <w:p w14:paraId="66623B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6199F0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设备类型:固定ibeacon</w:t>
            </w:r>
          </w:p>
        </w:tc>
      </w:tr>
      <w:tr w:rsidR="000E361B" w14:paraId="4CB93F1A" w14:textId="77777777" w:rsidTr="000E361B">
        <w:tc>
          <w:tcPr>
            <w:tcW w:w="2122" w:type="dxa"/>
          </w:tcPr>
          <w:p w14:paraId="3393CFF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deviceId</w:t>
            </w:r>
          </w:p>
        </w:tc>
        <w:tc>
          <w:tcPr>
            <w:tcW w:w="1598" w:type="dxa"/>
          </w:tcPr>
          <w:p w14:paraId="489F06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17BD1A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设备ID（UUID+4位16进制Major+4位16进制Minor）FDA50693A4E24FB1AFCFC6EB07647820006f0001</w:t>
            </w:r>
          </w:p>
        </w:tc>
      </w:tr>
      <w:tr w:rsidR="000E361B" w14:paraId="284AA0C3" w14:textId="77777777" w:rsidTr="000E361B">
        <w:tc>
          <w:tcPr>
            <w:tcW w:w="2122" w:type="dxa"/>
          </w:tcPr>
          <w:p w14:paraId="79B6971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uuid</w:t>
            </w:r>
          </w:p>
        </w:tc>
        <w:tc>
          <w:tcPr>
            <w:tcW w:w="1598" w:type="dxa"/>
          </w:tcPr>
          <w:p w14:paraId="6CD04F7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582" w:type="dxa"/>
          </w:tcPr>
          <w:p w14:paraId="0E853B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添加在开放平台的uuid</w:t>
            </w:r>
          </w:p>
        </w:tc>
      </w:tr>
      <w:tr w:rsidR="000E361B" w14:paraId="26677921" w14:textId="77777777" w:rsidTr="000E361B">
        <w:tc>
          <w:tcPr>
            <w:tcW w:w="2122" w:type="dxa"/>
          </w:tcPr>
          <w:p w14:paraId="52061B13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++major</w:t>
            </w:r>
          </w:p>
        </w:tc>
        <w:tc>
          <w:tcPr>
            <w:tcW w:w="1598" w:type="dxa"/>
          </w:tcPr>
          <w:p w14:paraId="4F4997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554A81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beacon major</w:t>
            </w:r>
          </w:p>
        </w:tc>
      </w:tr>
      <w:tr w:rsidR="000E361B" w14:paraId="56CC40E7" w14:textId="77777777" w:rsidTr="000E361B">
        <w:tc>
          <w:tcPr>
            <w:tcW w:w="2122" w:type="dxa"/>
          </w:tcPr>
          <w:p w14:paraId="6A9EAF8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++minor</w:t>
            </w:r>
          </w:p>
        </w:tc>
        <w:tc>
          <w:tcPr>
            <w:tcW w:w="1598" w:type="dxa"/>
          </w:tcPr>
          <w:p w14:paraId="64C054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4178EA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beacon minor</w:t>
            </w:r>
          </w:p>
        </w:tc>
      </w:tr>
      <w:tr w:rsidR="000E361B" w14:paraId="3955416E" w14:textId="77777777" w:rsidTr="000E361B">
        <w:tc>
          <w:tcPr>
            <w:tcW w:w="2122" w:type="dxa"/>
          </w:tcPr>
          <w:p w14:paraId="74E2B18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+battery</w:t>
            </w:r>
          </w:p>
        </w:tc>
        <w:tc>
          <w:tcPr>
            <w:tcW w:w="1598" w:type="dxa"/>
          </w:tcPr>
          <w:p w14:paraId="37C1C9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582" w:type="dxa"/>
          </w:tcPr>
          <w:p w14:paraId="206AB9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ibeacon的电量，百分比数值0-100，null或其他值为未上报</w:t>
            </w:r>
          </w:p>
        </w:tc>
      </w:tr>
      <w:tr w:rsidR="000E361B" w14:paraId="31144485" w14:textId="77777777" w:rsidTr="000E361B">
        <w:tc>
          <w:tcPr>
            <w:tcW w:w="2122" w:type="dxa"/>
          </w:tcPr>
          <w:p w14:paraId="16BBF85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598" w:type="dxa"/>
          </w:tcPr>
          <w:p w14:paraId="44332A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4582" w:type="dxa"/>
          </w:tcPr>
          <w:p w14:paraId="79F524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是否在线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，true：在线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；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false：离线</w:t>
            </w:r>
          </w:p>
          <w:p w14:paraId="4C8F50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离线时间在"控制台-参数配置-Beacon配置"里设置</w:t>
            </w:r>
          </w:p>
        </w:tc>
      </w:tr>
    </w:tbl>
    <w:p w14:paraId="71955F9B" w14:textId="77777777" w:rsidR="000E361B" w:rsidRDefault="000E361B">
      <w:pPr>
        <w:rPr>
          <w:rFonts w:ascii="微软雅黑" w:hAnsi="微软雅黑" w:cs="微软雅黑"/>
          <w:color w:val="595959"/>
          <w:shd w:val="clear" w:color="auto" w:fill="FFFFFF"/>
        </w:rPr>
      </w:pPr>
    </w:p>
    <w:p w14:paraId="0A81AD7B" w14:textId="77777777" w:rsidR="000E361B" w:rsidRDefault="00003BD2">
      <w:pPr>
        <w:pStyle w:val="2"/>
      </w:pPr>
      <w:bookmarkStart w:id="42" w:name="_Toc68090963"/>
      <w:r>
        <w:rPr>
          <w:rFonts w:hint="eastAsia"/>
        </w:rPr>
        <w:t>探测器列表查询</w:t>
      </w:r>
      <w:bookmarkEnd w:id="42"/>
    </w:p>
    <w:p w14:paraId="2BE8F804" w14:textId="77777777" w:rsidR="000E361B" w:rsidRDefault="00003BD2">
      <w:pPr>
        <w:pStyle w:val="3"/>
      </w:pPr>
      <w:bookmarkStart w:id="43" w:name="_Toc68090964"/>
      <w:r>
        <w:rPr>
          <w:rFonts w:hint="eastAsia"/>
        </w:rPr>
        <w:t>接口调用说明</w:t>
      </w:r>
      <w:bookmarkEnd w:id="43"/>
    </w:p>
    <w:p w14:paraId="237F6B00" w14:textId="77777777" w:rsidR="000E361B" w:rsidRDefault="00003BD2">
      <w:pPr>
        <w:pStyle w:val="af5"/>
        <w:numPr>
          <w:ilvl w:val="0"/>
          <w:numId w:val="9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</w:t>
      </w:r>
      <w:r>
        <w:rPr>
          <w:rFonts w:ascii="微软雅黑" w:hAnsi="微软雅黑"/>
          <w:sz w:val="21"/>
          <w:szCs w:val="21"/>
        </w:rPr>
        <w:t>建筑ID获取</w:t>
      </w:r>
      <w:r>
        <w:rPr>
          <w:rFonts w:ascii="微软雅黑" w:hAnsi="微软雅黑" w:hint="eastAsia"/>
          <w:sz w:val="21"/>
          <w:szCs w:val="21"/>
        </w:rPr>
        <w:t>该</w:t>
      </w:r>
      <w:r>
        <w:rPr>
          <w:rFonts w:ascii="微软雅黑" w:hAnsi="微软雅黑"/>
          <w:sz w:val="21"/>
          <w:szCs w:val="21"/>
        </w:rPr>
        <w:t>建筑下配置的</w:t>
      </w:r>
      <w:r>
        <w:rPr>
          <w:rFonts w:ascii="微软雅黑" w:hAnsi="微软雅黑" w:hint="eastAsia"/>
          <w:sz w:val="21"/>
          <w:szCs w:val="21"/>
        </w:rPr>
        <w:t>探测器</w:t>
      </w:r>
      <w:r>
        <w:rPr>
          <w:rFonts w:ascii="微软雅黑" w:hAnsi="微软雅黑"/>
          <w:sz w:val="21"/>
          <w:szCs w:val="21"/>
        </w:rPr>
        <w:t>列表信息</w:t>
      </w:r>
      <w:r>
        <w:rPr>
          <w:rFonts w:ascii="微软雅黑" w:hAnsi="微软雅黑" w:hint="eastAsia"/>
          <w:sz w:val="21"/>
          <w:szCs w:val="21"/>
        </w:rPr>
        <w:t>。查询</w:t>
      </w:r>
      <w:r>
        <w:rPr>
          <w:rFonts w:ascii="微软雅黑" w:hAnsi="微软雅黑"/>
          <w:sz w:val="21"/>
          <w:szCs w:val="21"/>
        </w:rPr>
        <w:t>结果</w:t>
      </w:r>
      <w:r>
        <w:rPr>
          <w:rFonts w:ascii="微软雅黑" w:hAnsi="微软雅黑" w:hint="eastAsia"/>
          <w:sz w:val="21"/>
          <w:szCs w:val="21"/>
        </w:rPr>
        <w:t>支持</w:t>
      </w:r>
      <w:r>
        <w:rPr>
          <w:rFonts w:ascii="微软雅黑" w:hAnsi="微软雅黑"/>
          <w:sz w:val="21"/>
          <w:szCs w:val="21"/>
        </w:rPr>
        <w:t>分页，排序规则？</w:t>
      </w:r>
    </w:p>
    <w:p w14:paraId="6A38A5A8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基站管理</w:t>
      </w:r>
      <w:r>
        <w:rPr>
          <w:rFonts w:ascii="微软雅黑" w:hAnsi="微软雅黑"/>
          <w:sz w:val="21"/>
          <w:szCs w:val="21"/>
        </w:rPr>
        <w:t>配置</w:t>
      </w:r>
      <w:r>
        <w:rPr>
          <w:rFonts w:ascii="微软雅黑" w:hAnsi="微软雅黑" w:hint="eastAsia"/>
          <w:sz w:val="21"/>
          <w:szCs w:val="21"/>
        </w:rPr>
        <w:t>可以</w:t>
      </w:r>
      <w:r>
        <w:rPr>
          <w:rFonts w:ascii="微软雅黑" w:hAnsi="微软雅黑"/>
          <w:sz w:val="21"/>
          <w:szCs w:val="21"/>
        </w:rPr>
        <w:t>在</w:t>
      </w:r>
      <w:r>
        <w:rPr>
          <w:rFonts w:ascii="微软雅黑" w:hAnsi="微软雅黑" w:hint="eastAsia"/>
          <w:sz w:val="21"/>
          <w:szCs w:val="21"/>
        </w:rPr>
        <w:t>开放</w:t>
      </w:r>
      <w:r>
        <w:rPr>
          <w:rFonts w:ascii="微软雅黑" w:hAnsi="微软雅黑"/>
          <w:sz w:val="21"/>
          <w:szCs w:val="21"/>
        </w:rPr>
        <w:t>平台控制台管理，应用端</w:t>
      </w:r>
      <w:r>
        <w:rPr>
          <w:rFonts w:ascii="微软雅黑" w:hAnsi="微软雅黑" w:hint="eastAsia"/>
          <w:sz w:val="21"/>
          <w:szCs w:val="21"/>
        </w:rPr>
        <w:t>可视具体</w:t>
      </w:r>
      <w:r>
        <w:rPr>
          <w:rFonts w:ascii="微软雅黑" w:hAnsi="微软雅黑"/>
          <w:sz w:val="21"/>
          <w:szCs w:val="21"/>
        </w:rPr>
        <w:t>情况接入</w:t>
      </w:r>
    </w:p>
    <w:p w14:paraId="1A3802E3" w14:textId="77777777" w:rsidR="000E361B" w:rsidRDefault="00003BD2">
      <w:pPr>
        <w:pStyle w:val="af5"/>
        <w:numPr>
          <w:ilvl w:val="0"/>
          <w:numId w:val="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A959BE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1D384A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//定位引擎服务器ip:46000/api/devicesV3/blss?accessToken=xxxxxxxxxxxxxx</w:t>
            </w:r>
          </w:p>
        </w:tc>
      </w:tr>
    </w:tbl>
    <w:p w14:paraId="388A58C3" w14:textId="77777777" w:rsidR="000E361B" w:rsidRDefault="00003BD2">
      <w:pPr>
        <w:pStyle w:val="af5"/>
        <w:numPr>
          <w:ilvl w:val="0"/>
          <w:numId w:val="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lastRenderedPageBreak/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2AA2E7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E7C10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87E9D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C74C3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06859F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</w:p>
          <w:p w14:paraId="4F40C3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5C4BE34" w14:textId="77777777" w:rsidR="000E361B" w:rsidRDefault="00003BD2">
      <w:pPr>
        <w:pStyle w:val="3"/>
      </w:pPr>
      <w:bookmarkStart w:id="44" w:name="_Toc68090965"/>
      <w:r>
        <w:rPr>
          <w:rFonts w:hint="eastAsia"/>
        </w:rPr>
        <w:t>请求参数说明</w:t>
      </w:r>
      <w:bookmarkEnd w:id="4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10C24E2B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77C1B53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5D521E8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326909C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02A861F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D85FBA6" w14:textId="77777777">
        <w:tc>
          <w:tcPr>
            <w:tcW w:w="1696" w:type="dxa"/>
            <w:vAlign w:val="bottom"/>
          </w:tcPr>
          <w:p w14:paraId="093D85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1837E4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3509F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707B3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39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0FCCE1FA" w14:textId="77777777">
        <w:tc>
          <w:tcPr>
            <w:tcW w:w="1696" w:type="dxa"/>
            <w:vAlign w:val="bottom"/>
          </w:tcPr>
          <w:p w14:paraId="5813E1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0DBBEF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DDD51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E806C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7A98E16B" w14:textId="77777777">
        <w:tc>
          <w:tcPr>
            <w:tcW w:w="1696" w:type="dxa"/>
            <w:vAlign w:val="bottom"/>
          </w:tcPr>
          <w:p w14:paraId="4205EC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7858F6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080275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6164FF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74BC8400" w14:textId="77777777">
        <w:tc>
          <w:tcPr>
            <w:tcW w:w="1696" w:type="dxa"/>
            <w:vAlign w:val="bottom"/>
          </w:tcPr>
          <w:p w14:paraId="560CCE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4453CA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5D8978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7DE5D2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 w14:paraId="7F20DFD1" w14:textId="77777777" w:rsidR="000E361B" w:rsidRDefault="000E361B"/>
    <w:p w14:paraId="2B3763D1" w14:textId="77777777" w:rsidR="000E361B" w:rsidRDefault="00003BD2">
      <w:pPr>
        <w:pStyle w:val="3"/>
      </w:pPr>
      <w:bookmarkStart w:id="45" w:name="_Toc68090966"/>
      <w:r>
        <w:rPr>
          <w:rFonts w:hint="eastAsia"/>
        </w:rPr>
        <w:t>返回结果</w:t>
      </w:r>
      <w:r>
        <w:t>示例</w:t>
      </w:r>
      <w:bookmarkEnd w:id="4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892BD6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6FD0B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4AAB33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3AA7EE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D24A2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47411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3D389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45547D3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5553C3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97EF0C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5E77A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24947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C421F4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21974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FB80AB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"1918FE000209"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7EFE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</w:p>
          <w:p w14:paraId="7D03767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08E39BF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1EE29D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6BF65B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7AE4A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466C73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55F674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6AF2AAC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8DAB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8008F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077D3F4" w14:textId="77777777" w:rsidR="000E361B" w:rsidRDefault="00003BD2">
      <w:pPr>
        <w:pStyle w:val="3"/>
      </w:pPr>
      <w:bookmarkStart w:id="46" w:name="_Toc68090967"/>
      <w:r>
        <w:rPr>
          <w:rFonts w:hint="eastAsia"/>
        </w:rPr>
        <w:lastRenderedPageBreak/>
        <w:t>返回结果参数说明</w:t>
      </w:r>
      <w:bookmarkEnd w:id="4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798"/>
        <w:gridCol w:w="4382"/>
      </w:tblGrid>
      <w:tr w:rsidR="000E361B" w14:paraId="3562818A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400B2DC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798" w:type="dxa"/>
            <w:shd w:val="clear" w:color="auto" w:fill="BFBFBF" w:themeFill="background1" w:themeFillShade="BF"/>
          </w:tcPr>
          <w:p w14:paraId="07E8FC8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382" w:type="dxa"/>
            <w:shd w:val="clear" w:color="auto" w:fill="BFBFBF" w:themeFill="background1" w:themeFillShade="BF"/>
          </w:tcPr>
          <w:p w14:paraId="102D4FF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5F7A695" w14:textId="77777777" w:rsidTr="000E361B">
        <w:tc>
          <w:tcPr>
            <w:tcW w:w="2122" w:type="dxa"/>
          </w:tcPr>
          <w:p w14:paraId="1F1062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798" w:type="dxa"/>
          </w:tcPr>
          <w:p w14:paraId="52AB19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090CAA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22AB610" w14:textId="77777777" w:rsidTr="000E361B">
        <w:tc>
          <w:tcPr>
            <w:tcW w:w="2122" w:type="dxa"/>
          </w:tcPr>
          <w:p w14:paraId="48BE87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798" w:type="dxa"/>
          </w:tcPr>
          <w:p w14:paraId="5058B7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382" w:type="dxa"/>
          </w:tcPr>
          <w:p w14:paraId="767A70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175D3058" w14:textId="77777777" w:rsidTr="000E361B">
        <w:tc>
          <w:tcPr>
            <w:tcW w:w="2122" w:type="dxa"/>
          </w:tcPr>
          <w:p w14:paraId="4B9754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798" w:type="dxa"/>
          </w:tcPr>
          <w:p w14:paraId="07A330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382" w:type="dxa"/>
          </w:tcPr>
          <w:p w14:paraId="1A8264A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52ACC9C4" w14:textId="77777777" w:rsidTr="000E361B">
        <w:tc>
          <w:tcPr>
            <w:tcW w:w="2122" w:type="dxa"/>
          </w:tcPr>
          <w:p w14:paraId="6D145E3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798" w:type="dxa"/>
          </w:tcPr>
          <w:p w14:paraId="416FFB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000ECB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3D084699" w14:textId="77777777" w:rsidTr="000E361B">
        <w:tc>
          <w:tcPr>
            <w:tcW w:w="2122" w:type="dxa"/>
          </w:tcPr>
          <w:p w14:paraId="49C545B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798" w:type="dxa"/>
          </w:tcPr>
          <w:p w14:paraId="300F3E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53CEBBD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76C33713" w14:textId="77777777" w:rsidTr="000E361B">
        <w:tc>
          <w:tcPr>
            <w:tcW w:w="2122" w:type="dxa"/>
          </w:tcPr>
          <w:p w14:paraId="0189373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798" w:type="dxa"/>
          </w:tcPr>
          <w:p w14:paraId="08183E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252E28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7C00DB65" w14:textId="77777777" w:rsidTr="000E361B">
        <w:tc>
          <w:tcPr>
            <w:tcW w:w="2122" w:type="dxa"/>
          </w:tcPr>
          <w:p w14:paraId="3A24CCE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798" w:type="dxa"/>
          </w:tcPr>
          <w:p w14:paraId="30D47E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62F56A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66AD2D8E" w14:textId="77777777" w:rsidTr="000E361B">
        <w:tc>
          <w:tcPr>
            <w:tcW w:w="2122" w:type="dxa"/>
          </w:tcPr>
          <w:p w14:paraId="47ED9EF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798" w:type="dxa"/>
          </w:tcPr>
          <w:p w14:paraId="01F730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031564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79234055" w14:textId="77777777" w:rsidTr="000E361B">
        <w:tc>
          <w:tcPr>
            <w:tcW w:w="2122" w:type="dxa"/>
          </w:tcPr>
          <w:p w14:paraId="1CB98CB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798" w:type="dxa"/>
          </w:tcPr>
          <w:p w14:paraId="1557ABB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5F6322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结束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62E137A3" w14:textId="77777777" w:rsidTr="000E361B">
        <w:tc>
          <w:tcPr>
            <w:tcW w:w="2122" w:type="dxa"/>
          </w:tcPr>
          <w:p w14:paraId="5868063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798" w:type="dxa"/>
          </w:tcPr>
          <w:p w14:paraId="29C390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4382" w:type="dxa"/>
          </w:tcPr>
          <w:p w14:paraId="4E8F19E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列表集合</w:t>
            </w:r>
          </w:p>
        </w:tc>
      </w:tr>
      <w:tr w:rsidR="000E361B" w14:paraId="59A173D9" w14:textId="77777777" w:rsidTr="000E361B">
        <w:tc>
          <w:tcPr>
            <w:tcW w:w="2122" w:type="dxa"/>
          </w:tcPr>
          <w:p w14:paraId="7520530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798" w:type="dxa"/>
          </w:tcPr>
          <w:p w14:paraId="741F67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382" w:type="dxa"/>
          </w:tcPr>
          <w:p w14:paraId="73CEA5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1031AA95" w14:textId="77777777" w:rsidTr="000E361B">
        <w:tc>
          <w:tcPr>
            <w:tcW w:w="2122" w:type="dxa"/>
          </w:tcPr>
          <w:p w14:paraId="21E620B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798" w:type="dxa"/>
          </w:tcPr>
          <w:p w14:paraId="148251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382" w:type="dxa"/>
          </w:tcPr>
          <w:p w14:paraId="6684D0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号</w:t>
            </w:r>
          </w:p>
        </w:tc>
      </w:tr>
      <w:tr w:rsidR="000E361B" w14:paraId="2F66C397" w14:textId="77777777" w:rsidTr="000E361B">
        <w:tc>
          <w:tcPr>
            <w:tcW w:w="2122" w:type="dxa"/>
          </w:tcPr>
          <w:p w14:paraId="5C69BDC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798" w:type="dxa"/>
          </w:tcPr>
          <w:p w14:paraId="5FA1E56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60EAEB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60A7D245" w14:textId="77777777" w:rsidTr="000E361B">
        <w:tc>
          <w:tcPr>
            <w:tcW w:w="2122" w:type="dxa"/>
          </w:tcPr>
          <w:p w14:paraId="146A56F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798" w:type="dxa"/>
          </w:tcPr>
          <w:p w14:paraId="4E9622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70AE0F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3DC0B808" w14:textId="77777777" w:rsidTr="000E361B">
        <w:tc>
          <w:tcPr>
            <w:tcW w:w="2122" w:type="dxa"/>
          </w:tcPr>
          <w:p w14:paraId="213A830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1798" w:type="dxa"/>
          </w:tcPr>
          <w:p w14:paraId="5CC059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382" w:type="dxa"/>
          </w:tcPr>
          <w:p w14:paraId="5A4901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探测器的MAC地址，十六进制类型，例如：“1918FC000001”</w:t>
            </w:r>
          </w:p>
        </w:tc>
      </w:tr>
      <w:tr w:rsidR="000E361B" w14:paraId="6646CE21" w14:textId="77777777" w:rsidTr="000E361B">
        <w:tc>
          <w:tcPr>
            <w:tcW w:w="2122" w:type="dxa"/>
          </w:tcPr>
          <w:p w14:paraId="2560D9F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+battery</w:t>
            </w:r>
          </w:p>
        </w:tc>
        <w:tc>
          <w:tcPr>
            <w:tcW w:w="1798" w:type="dxa"/>
          </w:tcPr>
          <w:p w14:paraId="0F9657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382" w:type="dxa"/>
          </w:tcPr>
          <w:p w14:paraId="15AE99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电量值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电量是区段（0代表: 0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%~25%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；1代表25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%~50%；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2代表 50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%~75%；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3代表 75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%~100%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</w:tc>
      </w:tr>
    </w:tbl>
    <w:p w14:paraId="455EC27F" w14:textId="77777777" w:rsidR="000E361B" w:rsidRDefault="00003BD2">
      <w:pPr>
        <w:pStyle w:val="2"/>
      </w:pPr>
      <w:bookmarkStart w:id="47" w:name="_Toc68090968"/>
      <w:r>
        <w:rPr>
          <w:rFonts w:hint="eastAsia"/>
        </w:rPr>
        <w:t>标签列表查询</w:t>
      </w:r>
      <w:bookmarkEnd w:id="47"/>
    </w:p>
    <w:p w14:paraId="5F585B4D" w14:textId="77777777" w:rsidR="000E361B" w:rsidRDefault="00003BD2">
      <w:pPr>
        <w:pStyle w:val="3"/>
      </w:pPr>
      <w:bookmarkStart w:id="48" w:name="_Toc68090969"/>
      <w:r>
        <w:rPr>
          <w:rFonts w:hint="eastAsia"/>
        </w:rPr>
        <w:t>接口调用说明</w:t>
      </w:r>
      <w:bookmarkEnd w:id="48"/>
    </w:p>
    <w:p w14:paraId="5BB378A8" w14:textId="77777777" w:rsidR="000E361B" w:rsidRDefault="00003BD2">
      <w:pPr>
        <w:pStyle w:val="af5"/>
        <w:numPr>
          <w:ilvl w:val="0"/>
          <w:numId w:val="10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</w:t>
      </w:r>
      <w:r>
        <w:rPr>
          <w:rFonts w:ascii="微软雅黑" w:hAnsi="微软雅黑"/>
          <w:sz w:val="21"/>
          <w:szCs w:val="21"/>
        </w:rPr>
        <w:t>建筑ID获取</w:t>
      </w:r>
      <w:r>
        <w:rPr>
          <w:rFonts w:ascii="微软雅黑" w:hAnsi="微软雅黑" w:hint="eastAsia"/>
          <w:sz w:val="21"/>
          <w:szCs w:val="21"/>
        </w:rPr>
        <w:t>该</w:t>
      </w:r>
      <w:r>
        <w:rPr>
          <w:rFonts w:ascii="微软雅黑" w:hAnsi="微软雅黑"/>
          <w:sz w:val="21"/>
          <w:szCs w:val="21"/>
        </w:rPr>
        <w:t>建筑下</w:t>
      </w:r>
      <w:r>
        <w:rPr>
          <w:rFonts w:ascii="微软雅黑" w:hAnsi="微软雅黑" w:hint="eastAsia"/>
          <w:sz w:val="21"/>
          <w:szCs w:val="21"/>
        </w:rPr>
        <w:t>标签</w:t>
      </w:r>
      <w:r>
        <w:rPr>
          <w:rFonts w:ascii="微软雅黑" w:hAnsi="微软雅黑"/>
          <w:sz w:val="21"/>
          <w:szCs w:val="21"/>
        </w:rPr>
        <w:t>列表信息</w:t>
      </w:r>
      <w:r>
        <w:rPr>
          <w:rFonts w:ascii="微软雅黑" w:hAnsi="微软雅黑" w:hint="eastAsia"/>
          <w:sz w:val="21"/>
          <w:szCs w:val="21"/>
        </w:rPr>
        <w:t>。查询</w:t>
      </w:r>
      <w:r>
        <w:rPr>
          <w:rFonts w:ascii="微软雅黑" w:hAnsi="微软雅黑"/>
          <w:sz w:val="21"/>
          <w:szCs w:val="21"/>
        </w:rPr>
        <w:t>结果</w:t>
      </w:r>
      <w:r>
        <w:rPr>
          <w:rFonts w:ascii="微软雅黑" w:hAnsi="微软雅黑" w:hint="eastAsia"/>
          <w:sz w:val="21"/>
          <w:szCs w:val="21"/>
        </w:rPr>
        <w:t>支持</w:t>
      </w:r>
      <w:r>
        <w:rPr>
          <w:rFonts w:ascii="微软雅黑" w:hAnsi="微软雅黑"/>
          <w:sz w:val="21"/>
          <w:szCs w:val="21"/>
        </w:rPr>
        <w:t>分页，排序规则？</w:t>
      </w:r>
    </w:p>
    <w:p w14:paraId="0F289D26" w14:textId="77777777" w:rsidR="000E361B" w:rsidRDefault="00003BD2">
      <w:pPr>
        <w:pStyle w:val="af5"/>
        <w:numPr>
          <w:ilvl w:val="0"/>
          <w:numId w:val="1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511697B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42185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//定位引擎服务器ip:46000/api/devicesV3/blts?accessToken=xxxxxxxxxxxxxx</w:t>
            </w:r>
          </w:p>
        </w:tc>
      </w:tr>
    </w:tbl>
    <w:p w14:paraId="7808594A" w14:textId="77777777" w:rsidR="000E361B" w:rsidRDefault="00003BD2">
      <w:pPr>
        <w:pStyle w:val="af5"/>
        <w:numPr>
          <w:ilvl w:val="0"/>
          <w:numId w:val="1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  <w:r>
        <w:rPr>
          <w:rFonts w:ascii="Courier New" w:hAnsi="Courier New" w:cs="Courier New"/>
          <w:color w:val="333333"/>
          <w:sz w:val="18"/>
          <w:szCs w:val="18"/>
        </w:rPr>
        <w:t>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6185F98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35662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404CA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6DD78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09665D5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7179B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</w:p>
          <w:p w14:paraId="1FAA40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BC29B30" w14:textId="77777777" w:rsidR="000E361B" w:rsidRDefault="00003BD2">
      <w:pPr>
        <w:pStyle w:val="3"/>
      </w:pPr>
      <w:bookmarkStart w:id="49" w:name="_Toc68090970"/>
      <w:r>
        <w:rPr>
          <w:rFonts w:hint="eastAsia"/>
        </w:rPr>
        <w:lastRenderedPageBreak/>
        <w:t>请求参数说明</w:t>
      </w:r>
      <w:bookmarkEnd w:id="4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EE642D2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3C876E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5C86362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3D7BBB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6498E56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F7DE4F4" w14:textId="77777777">
        <w:tc>
          <w:tcPr>
            <w:tcW w:w="1696" w:type="dxa"/>
            <w:vAlign w:val="bottom"/>
          </w:tcPr>
          <w:p w14:paraId="129E5A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5FFD87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C3726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ADB70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0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2F46C0EB" w14:textId="77777777">
        <w:tc>
          <w:tcPr>
            <w:tcW w:w="1696" w:type="dxa"/>
            <w:vAlign w:val="bottom"/>
          </w:tcPr>
          <w:p w14:paraId="3BC52B2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161527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4A1B2A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A4FB7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458BCC14" w14:textId="77777777">
        <w:tc>
          <w:tcPr>
            <w:tcW w:w="1696" w:type="dxa"/>
            <w:vAlign w:val="bottom"/>
          </w:tcPr>
          <w:p w14:paraId="4863B3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33D76A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A19FC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01F23F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3866D6B4" w14:textId="77777777">
        <w:tc>
          <w:tcPr>
            <w:tcW w:w="1696" w:type="dxa"/>
            <w:vAlign w:val="bottom"/>
          </w:tcPr>
          <w:p w14:paraId="1F20F8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4EF1EF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327541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575023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  <w:tr w:rsidR="000E361B" w14:paraId="42C4F59D" w14:textId="77777777">
        <w:tc>
          <w:tcPr>
            <w:tcW w:w="1696" w:type="dxa"/>
            <w:vAlign w:val="bottom"/>
          </w:tcPr>
          <w:p w14:paraId="5C4784C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993" w:type="dxa"/>
            <w:vAlign w:val="bottom"/>
          </w:tcPr>
          <w:p w14:paraId="3EBE2B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09A79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612E28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根据状态筛选返回列表“online”为在线，offline为离线，不传值为所有</w:t>
            </w:r>
          </w:p>
        </w:tc>
      </w:tr>
    </w:tbl>
    <w:p w14:paraId="190F5A29" w14:textId="77777777" w:rsidR="000E361B" w:rsidRDefault="000E361B"/>
    <w:p w14:paraId="7D028D5D" w14:textId="77777777" w:rsidR="000E361B" w:rsidRDefault="00003BD2">
      <w:pPr>
        <w:pStyle w:val="3"/>
      </w:pPr>
      <w:bookmarkStart w:id="50" w:name="_Toc68090971"/>
      <w:r>
        <w:rPr>
          <w:rFonts w:hint="eastAsia"/>
        </w:rPr>
        <w:t>返回结果</w:t>
      </w:r>
      <w:r>
        <w:t>示例</w:t>
      </w:r>
      <w:bookmarkEnd w:id="5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0BCC9DA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5F62B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FDCE03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7936F4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E21F9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878E7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580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5A707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159863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121B3A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99703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17A3C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12689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7D15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22078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9EFF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4BBC9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328805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3CFC8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"alarm"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5CA8D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"retryTimes"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C5C0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"latestUploadBlgMac"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"723D19000409"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8184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"blgLoraNumber"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20242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AC45B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"lastActiveTime"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1611650151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A09FC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C16BA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"currMsgTime"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F0AF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"configInfo"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84F91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5429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"triggerLockEndTime"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D312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"triggerGroupStatus"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096E49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    }</w:t>
            </w:r>
          </w:p>
          <w:p w14:paraId="66F760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3B2DE6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580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AE584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1DD44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580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D648B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253F9EC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14B9FD9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41B1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93E29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5989B91" w14:textId="77777777" w:rsidR="000E361B" w:rsidRDefault="00003BD2">
      <w:pPr>
        <w:pStyle w:val="3"/>
      </w:pPr>
      <w:bookmarkStart w:id="51" w:name="_Toc68090972"/>
      <w:r>
        <w:rPr>
          <w:rFonts w:hint="eastAsia"/>
        </w:rPr>
        <w:lastRenderedPageBreak/>
        <w:t>返回结果参数说明</w:t>
      </w:r>
      <w:bookmarkEnd w:id="5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224"/>
        <w:gridCol w:w="1672"/>
        <w:gridCol w:w="4406"/>
      </w:tblGrid>
      <w:tr w:rsidR="000E361B" w14:paraId="7E0B7B63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</w:trPr>
        <w:tc>
          <w:tcPr>
            <w:tcW w:w="2224" w:type="dxa"/>
            <w:shd w:val="clear" w:color="auto" w:fill="BFBFBF" w:themeFill="background1" w:themeFillShade="BF"/>
          </w:tcPr>
          <w:p w14:paraId="0A94EEA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672" w:type="dxa"/>
            <w:shd w:val="clear" w:color="auto" w:fill="BFBFBF" w:themeFill="background1" w:themeFillShade="BF"/>
          </w:tcPr>
          <w:p w14:paraId="0E955D5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406" w:type="dxa"/>
            <w:shd w:val="clear" w:color="auto" w:fill="BFBFBF" w:themeFill="background1" w:themeFillShade="BF"/>
          </w:tcPr>
          <w:p w14:paraId="132B453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07C38C7" w14:textId="77777777" w:rsidTr="000E361B">
        <w:tc>
          <w:tcPr>
            <w:tcW w:w="2224" w:type="dxa"/>
          </w:tcPr>
          <w:p w14:paraId="198983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672" w:type="dxa"/>
          </w:tcPr>
          <w:p w14:paraId="4B84774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33E057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1C6AB5A6" w14:textId="77777777" w:rsidTr="000E361B">
        <w:tc>
          <w:tcPr>
            <w:tcW w:w="2224" w:type="dxa"/>
          </w:tcPr>
          <w:p w14:paraId="789AFA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672" w:type="dxa"/>
          </w:tcPr>
          <w:p w14:paraId="6C81CE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406" w:type="dxa"/>
          </w:tcPr>
          <w:p w14:paraId="4AEDB5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DEF9F8A" w14:textId="77777777" w:rsidTr="000E361B">
        <w:tc>
          <w:tcPr>
            <w:tcW w:w="2224" w:type="dxa"/>
          </w:tcPr>
          <w:p w14:paraId="44C770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672" w:type="dxa"/>
          </w:tcPr>
          <w:p w14:paraId="32423D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406" w:type="dxa"/>
          </w:tcPr>
          <w:p w14:paraId="324AE2E8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3DF9DBA1" w14:textId="77777777" w:rsidTr="000E361B">
        <w:tc>
          <w:tcPr>
            <w:tcW w:w="2224" w:type="dxa"/>
          </w:tcPr>
          <w:p w14:paraId="6CC8795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672" w:type="dxa"/>
          </w:tcPr>
          <w:p w14:paraId="61E454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0F8009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30780D86" w14:textId="77777777" w:rsidTr="000E361B">
        <w:tc>
          <w:tcPr>
            <w:tcW w:w="2224" w:type="dxa"/>
          </w:tcPr>
          <w:p w14:paraId="356B7EB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672" w:type="dxa"/>
          </w:tcPr>
          <w:p w14:paraId="77E7FF8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1A43A7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6D124995" w14:textId="77777777" w:rsidTr="000E361B">
        <w:tc>
          <w:tcPr>
            <w:tcW w:w="2224" w:type="dxa"/>
          </w:tcPr>
          <w:p w14:paraId="08ABA1C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672" w:type="dxa"/>
          </w:tcPr>
          <w:p w14:paraId="3B6914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49556B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610FA6E3" w14:textId="77777777" w:rsidTr="000E361B">
        <w:tc>
          <w:tcPr>
            <w:tcW w:w="2224" w:type="dxa"/>
          </w:tcPr>
          <w:p w14:paraId="719DCDD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672" w:type="dxa"/>
          </w:tcPr>
          <w:p w14:paraId="4DEF97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7B9368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123E46C5" w14:textId="77777777" w:rsidTr="000E361B">
        <w:tc>
          <w:tcPr>
            <w:tcW w:w="2224" w:type="dxa"/>
          </w:tcPr>
          <w:p w14:paraId="3082431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672" w:type="dxa"/>
          </w:tcPr>
          <w:p w14:paraId="105456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0E8EAA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47ECFA2B" w14:textId="77777777" w:rsidTr="000E361B">
        <w:tc>
          <w:tcPr>
            <w:tcW w:w="2224" w:type="dxa"/>
          </w:tcPr>
          <w:p w14:paraId="7A2D9C8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672" w:type="dxa"/>
          </w:tcPr>
          <w:p w14:paraId="42DBB4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01B2EAF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结束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01663753" w14:textId="77777777" w:rsidTr="000E361B">
        <w:tc>
          <w:tcPr>
            <w:tcW w:w="2224" w:type="dxa"/>
          </w:tcPr>
          <w:p w14:paraId="694627C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countResultMap</w:t>
            </w:r>
          </w:p>
        </w:tc>
        <w:tc>
          <w:tcPr>
            <w:tcW w:w="1672" w:type="dxa"/>
          </w:tcPr>
          <w:p w14:paraId="4371CEB2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Map&lt;String, T&gt;</w:t>
            </w:r>
          </w:p>
        </w:tc>
        <w:tc>
          <w:tcPr>
            <w:tcW w:w="4406" w:type="dxa"/>
          </w:tcPr>
          <w:p w14:paraId="001359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当前分页条件下的统计结果</w:t>
            </w:r>
          </w:p>
        </w:tc>
      </w:tr>
      <w:tr w:rsidR="000E361B" w14:paraId="51060749" w14:textId="77777777" w:rsidTr="000E361B">
        <w:tc>
          <w:tcPr>
            <w:tcW w:w="2224" w:type="dxa"/>
          </w:tcPr>
          <w:p w14:paraId="49651D3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672" w:type="dxa"/>
          </w:tcPr>
          <w:p w14:paraId="471E48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4406" w:type="dxa"/>
          </w:tcPr>
          <w:p w14:paraId="6FC76F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列表集合</w:t>
            </w:r>
          </w:p>
        </w:tc>
      </w:tr>
      <w:tr w:rsidR="000E361B" w14:paraId="26A01904" w14:textId="77777777" w:rsidTr="000E361B">
        <w:tc>
          <w:tcPr>
            <w:tcW w:w="2224" w:type="dxa"/>
          </w:tcPr>
          <w:p w14:paraId="6F52506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672" w:type="dxa"/>
          </w:tcPr>
          <w:p w14:paraId="43E3C4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13FB315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73FDFD06" w14:textId="77777777" w:rsidTr="000E361B">
        <w:tc>
          <w:tcPr>
            <w:tcW w:w="2224" w:type="dxa"/>
          </w:tcPr>
          <w:p w14:paraId="66EC7C7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672" w:type="dxa"/>
          </w:tcPr>
          <w:p w14:paraId="196F4B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5DAA94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号</w:t>
            </w:r>
          </w:p>
        </w:tc>
      </w:tr>
      <w:tr w:rsidR="000E361B" w14:paraId="0C831079" w14:textId="77777777" w:rsidTr="000E361B">
        <w:tc>
          <w:tcPr>
            <w:tcW w:w="2224" w:type="dxa"/>
          </w:tcPr>
          <w:p w14:paraId="71E0D4A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672" w:type="dxa"/>
          </w:tcPr>
          <w:p w14:paraId="5949EB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03D48F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3E24BA20" w14:textId="77777777" w:rsidTr="000E361B">
        <w:tc>
          <w:tcPr>
            <w:tcW w:w="2224" w:type="dxa"/>
          </w:tcPr>
          <w:p w14:paraId="1B1BA9A2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672" w:type="dxa"/>
          </w:tcPr>
          <w:p w14:paraId="0F475D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3FE48D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052FD436" w14:textId="77777777" w:rsidTr="000E361B">
        <w:tc>
          <w:tcPr>
            <w:tcW w:w="2224" w:type="dxa"/>
          </w:tcPr>
          <w:p w14:paraId="220523F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1672" w:type="dxa"/>
          </w:tcPr>
          <w:p w14:paraId="3A4243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1B2568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定位标签的MAC地址，十六进制类型，例如：“1918FC000001”</w:t>
            </w:r>
          </w:p>
        </w:tc>
      </w:tr>
      <w:tr w:rsidR="000E361B" w14:paraId="4F0FD329" w14:textId="77777777" w:rsidTr="000E361B">
        <w:tc>
          <w:tcPr>
            <w:tcW w:w="2224" w:type="dxa"/>
          </w:tcPr>
          <w:p w14:paraId="16ECBBE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+battery</w:t>
            </w:r>
          </w:p>
        </w:tc>
        <w:tc>
          <w:tcPr>
            <w:tcW w:w="1672" w:type="dxa"/>
          </w:tcPr>
          <w:p w14:paraId="12F1BE8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5F25FA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电量值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电量是区段（0代表: 0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%~25%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；1代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表25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%~50%；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2代表 50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%~75%；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3代表 75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%~100%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）</w:t>
            </w:r>
          </w:p>
        </w:tc>
      </w:tr>
      <w:tr w:rsidR="000E361B" w14:paraId="2398A623" w14:textId="77777777" w:rsidTr="000E361B">
        <w:tc>
          <w:tcPr>
            <w:tcW w:w="2224" w:type="dxa"/>
          </w:tcPr>
          <w:p w14:paraId="2D24AAD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workStatus</w:t>
            </w:r>
          </w:p>
        </w:tc>
        <w:tc>
          <w:tcPr>
            <w:tcW w:w="1672" w:type="dxa"/>
          </w:tcPr>
          <w:p w14:paraId="72BA66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73EE9A0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0运动、1报警、2休眠</w:t>
            </w:r>
          </w:p>
        </w:tc>
      </w:tr>
      <w:tr w:rsidR="000E361B" w14:paraId="512DE02B" w14:textId="77777777" w:rsidTr="000E361B">
        <w:tc>
          <w:tcPr>
            <w:tcW w:w="2224" w:type="dxa"/>
          </w:tcPr>
          <w:p w14:paraId="322A563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++alarm</w:t>
            </w:r>
          </w:p>
        </w:tc>
        <w:tc>
          <w:tcPr>
            <w:tcW w:w="1672" w:type="dxa"/>
          </w:tcPr>
          <w:p w14:paraId="1D3A83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4406" w:type="dxa"/>
          </w:tcPr>
          <w:p w14:paraId="68D1BC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是否报警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，true：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报警；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false：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为报警；null:无</w:t>
            </w:r>
          </w:p>
        </w:tc>
      </w:tr>
      <w:tr w:rsidR="000E361B" w14:paraId="26B727D2" w14:textId="77777777" w:rsidTr="000E361B">
        <w:tc>
          <w:tcPr>
            <w:tcW w:w="2224" w:type="dxa"/>
          </w:tcPr>
          <w:p w14:paraId="67FDC42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retryTimes</w:t>
            </w:r>
          </w:p>
        </w:tc>
        <w:tc>
          <w:tcPr>
            <w:tcW w:w="1672" w:type="dxa"/>
          </w:tcPr>
          <w:p w14:paraId="0D5C34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2564CA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重试次数</w:t>
            </w:r>
          </w:p>
        </w:tc>
      </w:tr>
      <w:tr w:rsidR="000E361B" w14:paraId="0CDD90B7" w14:textId="77777777" w:rsidTr="000E361B">
        <w:tc>
          <w:tcPr>
            <w:tcW w:w="2224" w:type="dxa"/>
          </w:tcPr>
          <w:p w14:paraId="5B7F63C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latestUploadBlgMac</w:t>
            </w:r>
          </w:p>
        </w:tc>
        <w:tc>
          <w:tcPr>
            <w:tcW w:w="1672" w:type="dxa"/>
          </w:tcPr>
          <w:p w14:paraId="412498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33F659B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最新上报基站mac</w:t>
            </w:r>
          </w:p>
        </w:tc>
      </w:tr>
      <w:tr w:rsidR="000E361B" w14:paraId="71D0501A" w14:textId="77777777" w:rsidTr="000E361B">
        <w:tc>
          <w:tcPr>
            <w:tcW w:w="2224" w:type="dxa"/>
          </w:tcPr>
          <w:p w14:paraId="2B0562E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blgLoraNumber</w:t>
            </w:r>
          </w:p>
        </w:tc>
        <w:tc>
          <w:tcPr>
            <w:tcW w:w="1672" w:type="dxa"/>
          </w:tcPr>
          <w:p w14:paraId="08B0B2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7DB05C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基站Lora编号</w:t>
            </w:r>
          </w:p>
        </w:tc>
      </w:tr>
      <w:tr w:rsidR="000E361B" w14:paraId="36A6792E" w14:textId="77777777" w:rsidTr="000E361B">
        <w:tc>
          <w:tcPr>
            <w:tcW w:w="2224" w:type="dxa"/>
          </w:tcPr>
          <w:p w14:paraId="5F9DE6A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lastActiveTime</w:t>
            </w:r>
          </w:p>
        </w:tc>
        <w:tc>
          <w:tcPr>
            <w:tcW w:w="1672" w:type="dxa"/>
          </w:tcPr>
          <w:p w14:paraId="47A6CC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406" w:type="dxa"/>
          </w:tcPr>
          <w:p w14:paraId="65101F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最后活动时间</w:t>
            </w:r>
          </w:p>
        </w:tc>
      </w:tr>
      <w:tr w:rsidR="000E361B" w14:paraId="308935B5" w14:textId="77777777" w:rsidTr="000E361B">
        <w:tc>
          <w:tcPr>
            <w:tcW w:w="2224" w:type="dxa"/>
          </w:tcPr>
          <w:p w14:paraId="2B83B3A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++online</w:t>
            </w:r>
          </w:p>
        </w:tc>
        <w:tc>
          <w:tcPr>
            <w:tcW w:w="1672" w:type="dxa"/>
          </w:tcPr>
          <w:p w14:paraId="768ED9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4406" w:type="dxa"/>
          </w:tcPr>
          <w:p w14:paraId="614509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是否在线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，true：在线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；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false：离线</w:t>
            </w:r>
          </w:p>
        </w:tc>
      </w:tr>
      <w:tr w:rsidR="000E361B" w14:paraId="43F7C6A2" w14:textId="77777777" w:rsidTr="000E361B">
        <w:tc>
          <w:tcPr>
            <w:tcW w:w="2224" w:type="dxa"/>
          </w:tcPr>
          <w:p w14:paraId="1ADE36E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currMsgTime</w:t>
            </w:r>
          </w:p>
        </w:tc>
        <w:tc>
          <w:tcPr>
            <w:tcW w:w="1672" w:type="dxa"/>
          </w:tcPr>
          <w:p w14:paraId="59EDD1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406" w:type="dxa"/>
          </w:tcPr>
          <w:p w14:paraId="138081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当前消息时间</w:t>
            </w:r>
          </w:p>
        </w:tc>
      </w:tr>
      <w:tr w:rsidR="000E361B" w14:paraId="683FCAA4" w14:textId="77777777" w:rsidTr="000E361B">
        <w:tc>
          <w:tcPr>
            <w:tcW w:w="2224" w:type="dxa"/>
          </w:tcPr>
          <w:p w14:paraId="138C13B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configInfo</w:t>
            </w:r>
          </w:p>
        </w:tc>
        <w:tc>
          <w:tcPr>
            <w:tcW w:w="1672" w:type="dxa"/>
          </w:tcPr>
          <w:p w14:paraId="7FDD05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06" w:type="dxa"/>
          </w:tcPr>
          <w:p w14:paraId="5D2179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配置信息</w:t>
            </w:r>
          </w:p>
        </w:tc>
      </w:tr>
      <w:tr w:rsidR="000E361B" w14:paraId="039322A6" w14:textId="77777777" w:rsidTr="000E361B">
        <w:tc>
          <w:tcPr>
            <w:tcW w:w="2224" w:type="dxa"/>
          </w:tcPr>
          <w:p w14:paraId="724DE1E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configStatus</w:t>
            </w:r>
          </w:p>
        </w:tc>
        <w:tc>
          <w:tcPr>
            <w:tcW w:w="1672" w:type="dxa"/>
          </w:tcPr>
          <w:p w14:paraId="30E10D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06" w:type="dxa"/>
          </w:tcPr>
          <w:p w14:paraId="44D391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配置状态</w:t>
            </w:r>
          </w:p>
        </w:tc>
      </w:tr>
      <w:tr w:rsidR="000E361B" w14:paraId="4A5A5119" w14:textId="77777777" w:rsidTr="000E361B">
        <w:tc>
          <w:tcPr>
            <w:tcW w:w="2224" w:type="dxa"/>
          </w:tcPr>
          <w:p w14:paraId="3EA4E81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triggerLockEndTime</w:t>
            </w:r>
          </w:p>
        </w:tc>
        <w:tc>
          <w:tcPr>
            <w:tcW w:w="1672" w:type="dxa"/>
          </w:tcPr>
          <w:p w14:paraId="57686D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406" w:type="dxa"/>
          </w:tcPr>
          <w:p w14:paraId="5C3077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触发器最后锁定时间</w:t>
            </w:r>
          </w:p>
        </w:tc>
      </w:tr>
      <w:tr w:rsidR="000E361B" w14:paraId="063110A9" w14:textId="77777777" w:rsidTr="000E361B">
        <w:tc>
          <w:tcPr>
            <w:tcW w:w="2224" w:type="dxa"/>
          </w:tcPr>
          <w:p w14:paraId="05E5F6F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triggerGroupStatus</w:t>
            </w:r>
          </w:p>
        </w:tc>
        <w:tc>
          <w:tcPr>
            <w:tcW w:w="1672" w:type="dxa"/>
          </w:tcPr>
          <w:p w14:paraId="623F1A45" w14:textId="77777777" w:rsidR="000E361B" w:rsidRDefault="00003BD2">
            <w:pPr>
              <w:rPr>
                <w:rFonts w:ascii="微软雅黑" w:hAnsi="微软雅黑"/>
                <w:color w:val="3F3F3F"/>
                <w:sz w:val="20"/>
                <w:szCs w:val="20"/>
              </w:rPr>
            </w:pPr>
            <w:r>
              <w:rPr>
                <w:rFonts w:ascii="微软雅黑" w:hAnsi="微软雅黑"/>
                <w:color w:val="3F3F3F"/>
                <w:sz w:val="20"/>
                <w:szCs w:val="20"/>
              </w:rPr>
              <w:t>Map</w:t>
            </w:r>
          </w:p>
        </w:tc>
        <w:tc>
          <w:tcPr>
            <w:tcW w:w="4406" w:type="dxa"/>
          </w:tcPr>
          <w:p w14:paraId="29DFB50A" w14:textId="77777777" w:rsidR="000E361B" w:rsidRDefault="00003BD2">
            <w:pPr>
              <w:rPr>
                <w:rFonts w:ascii="微软雅黑" w:hAnsi="微软雅黑"/>
                <w:color w:val="3F3F3F"/>
                <w:sz w:val="20"/>
                <w:szCs w:val="20"/>
              </w:rPr>
            </w:pPr>
            <w:r>
              <w:rPr>
                <w:rFonts w:ascii="微软雅黑" w:hAnsi="微软雅黑" w:hint="eastAsia"/>
                <w:color w:val="3F3F3F"/>
                <w:sz w:val="20"/>
                <w:szCs w:val="20"/>
              </w:rPr>
              <w:t>触发器组状态</w:t>
            </w:r>
          </w:p>
        </w:tc>
      </w:tr>
    </w:tbl>
    <w:p w14:paraId="2358D693" w14:textId="77777777" w:rsidR="000E361B" w:rsidRDefault="00003BD2">
      <w:pPr>
        <w:pStyle w:val="2"/>
      </w:pPr>
      <w:bookmarkStart w:id="52" w:name="_Toc68090973"/>
      <w:r>
        <w:rPr>
          <w:rFonts w:hint="eastAsia"/>
        </w:rPr>
        <w:t>标签新增</w:t>
      </w:r>
      <w:bookmarkEnd w:id="52"/>
    </w:p>
    <w:p w14:paraId="222C7B34" w14:textId="77777777" w:rsidR="000E361B" w:rsidRDefault="00003BD2">
      <w:pPr>
        <w:pStyle w:val="3"/>
      </w:pPr>
      <w:bookmarkStart w:id="53" w:name="_Toc68090974"/>
      <w:r>
        <w:rPr>
          <w:rFonts w:hint="eastAsia"/>
        </w:rPr>
        <w:t>接口调用说明</w:t>
      </w:r>
      <w:bookmarkEnd w:id="53"/>
    </w:p>
    <w:p w14:paraId="1F7F3D67" w14:textId="77777777" w:rsidR="000E361B" w:rsidRDefault="00003BD2">
      <w:pPr>
        <w:pStyle w:val="af5"/>
        <w:numPr>
          <w:ilvl w:val="0"/>
          <w:numId w:val="11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指定建筑</w:t>
      </w:r>
      <w:r>
        <w:rPr>
          <w:rFonts w:ascii="微软雅黑" w:hAnsi="微软雅黑"/>
          <w:sz w:val="21"/>
          <w:szCs w:val="21"/>
        </w:rPr>
        <w:t>ID中添加标签，</w:t>
      </w:r>
      <w:r>
        <w:rPr>
          <w:rFonts w:ascii="微软雅黑" w:hAnsi="微软雅黑" w:hint="eastAsia"/>
          <w:sz w:val="21"/>
          <w:szCs w:val="21"/>
        </w:rPr>
        <w:t>人员</w:t>
      </w:r>
      <w:r>
        <w:rPr>
          <w:rFonts w:ascii="微软雅黑" w:hAnsi="微软雅黑"/>
          <w:sz w:val="21"/>
          <w:szCs w:val="21"/>
        </w:rPr>
        <w:t>&amp;物品新增时绑定标签</w:t>
      </w:r>
    </w:p>
    <w:p w14:paraId="6F636524" w14:textId="77777777" w:rsidR="000E361B" w:rsidRDefault="00003BD2">
      <w:pPr>
        <w:pStyle w:val="af5"/>
        <w:numPr>
          <w:ilvl w:val="0"/>
          <w:numId w:val="1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D5F99E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32C164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//定位引擎服务器ip:46000/api/devicesV3/blts/add?accessToken=xxxxxxxxxxxxxx</w:t>
            </w:r>
          </w:p>
        </w:tc>
      </w:tr>
    </w:tbl>
    <w:p w14:paraId="37A01347" w14:textId="77777777" w:rsidR="000E361B" w:rsidRDefault="00003BD2">
      <w:pPr>
        <w:pStyle w:val="af5"/>
        <w:numPr>
          <w:ilvl w:val="0"/>
          <w:numId w:val="1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E85D95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31054E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495C7A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311A4D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"04EE039D8AE4"</w:t>
            </w:r>
          </w:p>
          <w:p w14:paraId="5909F84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FEF9E86" w14:textId="77777777" w:rsidR="000E361B" w:rsidRDefault="00003BD2">
      <w:pPr>
        <w:pStyle w:val="3"/>
      </w:pPr>
      <w:bookmarkStart w:id="54" w:name="_Toc68090975"/>
      <w:r>
        <w:rPr>
          <w:rFonts w:hint="eastAsia"/>
        </w:rPr>
        <w:lastRenderedPageBreak/>
        <w:t>参数说明</w:t>
      </w:r>
      <w:bookmarkEnd w:id="5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75A3D848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46A12BE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01E4A16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50CE99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B68FC4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C3567B0" w14:textId="77777777">
        <w:tc>
          <w:tcPr>
            <w:tcW w:w="1696" w:type="dxa"/>
            <w:vAlign w:val="bottom"/>
          </w:tcPr>
          <w:p w14:paraId="29AD38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756A85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2910A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15F9D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1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2E316BAE" w14:textId="77777777">
        <w:tc>
          <w:tcPr>
            <w:tcW w:w="1696" w:type="dxa"/>
            <w:vAlign w:val="bottom"/>
          </w:tcPr>
          <w:p w14:paraId="17D796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44C290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71BE8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4B1A5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826E73B" w14:textId="77777777">
        <w:tc>
          <w:tcPr>
            <w:tcW w:w="1696" w:type="dxa"/>
            <w:vAlign w:val="bottom"/>
          </w:tcPr>
          <w:p w14:paraId="38FCC8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 w14:paraId="54A006B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A2F17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BA305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 w14:paraId="67819A9F" w14:textId="77777777" w:rsidR="000E361B" w:rsidRDefault="000E361B"/>
    <w:p w14:paraId="7215BDF2" w14:textId="77777777" w:rsidR="000E361B" w:rsidRDefault="00003BD2">
      <w:pPr>
        <w:pStyle w:val="3"/>
      </w:pPr>
      <w:bookmarkStart w:id="55" w:name="_Toc68090976"/>
      <w:r>
        <w:rPr>
          <w:rFonts w:hint="eastAsia"/>
        </w:rPr>
        <w:t>返回结果示例</w:t>
      </w:r>
      <w:bookmarkEnd w:id="5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FA347D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724D4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AEF149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F56B9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22DB3E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E5BB7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608AA3F" w14:textId="77777777" w:rsidR="000E361B" w:rsidRDefault="00003BD2">
      <w:pPr>
        <w:pStyle w:val="3"/>
      </w:pPr>
      <w:bookmarkStart w:id="56" w:name="_Toc68090977"/>
      <w:r>
        <w:rPr>
          <w:rFonts w:hint="eastAsia"/>
        </w:rPr>
        <w:t>返回结果</w:t>
      </w:r>
      <w:r>
        <w:t>参数说明</w:t>
      </w:r>
      <w:bookmarkEnd w:id="5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3F662D51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5781F3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C530D4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693207E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BD676AC" w14:textId="77777777" w:rsidTr="000E361B">
        <w:tc>
          <w:tcPr>
            <w:tcW w:w="2122" w:type="dxa"/>
          </w:tcPr>
          <w:p w14:paraId="4DE554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71EEE3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48ACC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 w:rsidR="000E361B" w14:paraId="64625DCD" w14:textId="77777777" w:rsidTr="000E361B">
        <w:tc>
          <w:tcPr>
            <w:tcW w:w="2122" w:type="dxa"/>
          </w:tcPr>
          <w:p w14:paraId="3D936D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5BDE24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74365B8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31CDD871" w14:textId="77777777" w:rsidTr="000E361B">
        <w:tc>
          <w:tcPr>
            <w:tcW w:w="2122" w:type="dxa"/>
          </w:tcPr>
          <w:p w14:paraId="2CB562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459C50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18D4ABC1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</w:tbl>
    <w:p w14:paraId="40F52BE9" w14:textId="77777777" w:rsidR="000E361B" w:rsidRDefault="000E361B"/>
    <w:p w14:paraId="18A260B7" w14:textId="77777777" w:rsidR="000E361B" w:rsidRDefault="00003BD2">
      <w:pPr>
        <w:pStyle w:val="2"/>
      </w:pPr>
      <w:bookmarkStart w:id="57" w:name="_Toc68090978"/>
      <w:r>
        <w:rPr>
          <w:rFonts w:hint="eastAsia"/>
        </w:rPr>
        <w:t>标签删除</w:t>
      </w:r>
      <w:bookmarkEnd w:id="57"/>
    </w:p>
    <w:p w14:paraId="28650281" w14:textId="77777777" w:rsidR="000E361B" w:rsidRDefault="00003BD2">
      <w:pPr>
        <w:pStyle w:val="3"/>
      </w:pPr>
      <w:bookmarkStart w:id="58" w:name="_Toc68090979"/>
      <w:r>
        <w:rPr>
          <w:rFonts w:hint="eastAsia"/>
        </w:rPr>
        <w:t>接口调用说明</w:t>
      </w:r>
      <w:bookmarkEnd w:id="58"/>
    </w:p>
    <w:p w14:paraId="461DE747" w14:textId="77777777" w:rsidR="000E361B" w:rsidRDefault="00003BD2">
      <w:pPr>
        <w:pStyle w:val="af5"/>
        <w:numPr>
          <w:ilvl w:val="0"/>
          <w:numId w:val="12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删除建筑</w:t>
      </w:r>
      <w:r>
        <w:rPr>
          <w:rFonts w:ascii="微软雅黑" w:hAnsi="微软雅黑"/>
          <w:sz w:val="21"/>
          <w:szCs w:val="21"/>
        </w:rPr>
        <w:t>中已有的标签，例如：人员</w:t>
      </w:r>
      <w:r>
        <w:rPr>
          <w:rFonts w:ascii="微软雅黑" w:hAnsi="微软雅黑" w:hint="eastAsia"/>
          <w:sz w:val="21"/>
          <w:szCs w:val="21"/>
        </w:rPr>
        <w:t>离职 ，标签</w:t>
      </w:r>
      <w:r>
        <w:rPr>
          <w:rFonts w:ascii="微软雅黑" w:hAnsi="微软雅黑"/>
          <w:sz w:val="21"/>
          <w:szCs w:val="21"/>
        </w:rPr>
        <w:t>报废</w:t>
      </w:r>
      <w:r>
        <w:rPr>
          <w:rFonts w:ascii="微软雅黑" w:hAnsi="微软雅黑" w:hint="eastAsia"/>
          <w:sz w:val="21"/>
          <w:szCs w:val="21"/>
        </w:rPr>
        <w:t>后期</w:t>
      </w:r>
      <w:r>
        <w:rPr>
          <w:rFonts w:ascii="微软雅黑" w:hAnsi="微软雅黑"/>
          <w:sz w:val="21"/>
          <w:szCs w:val="21"/>
        </w:rPr>
        <w:t>无需使用</w:t>
      </w:r>
      <w:r>
        <w:rPr>
          <w:rFonts w:ascii="微软雅黑" w:hAnsi="微软雅黑" w:hint="eastAsia"/>
          <w:sz w:val="21"/>
          <w:szCs w:val="21"/>
        </w:rPr>
        <w:t>该</w:t>
      </w:r>
      <w:r>
        <w:rPr>
          <w:rFonts w:ascii="微软雅黑" w:hAnsi="微软雅黑"/>
          <w:sz w:val="21"/>
          <w:szCs w:val="21"/>
        </w:rPr>
        <w:t>标签即可删除标签</w:t>
      </w:r>
    </w:p>
    <w:p w14:paraId="043E7586" w14:textId="77777777" w:rsidR="000E361B" w:rsidRDefault="00003BD2">
      <w:pPr>
        <w:pStyle w:val="af5"/>
        <w:numPr>
          <w:ilvl w:val="0"/>
          <w:numId w:val="1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041734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B2F4A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//定位引擎服务器ip:46000/api/devicesV3/blts/del?access?Token=xxxxxxxxxxxxxx</w:t>
            </w:r>
          </w:p>
        </w:tc>
      </w:tr>
    </w:tbl>
    <w:p w14:paraId="39EFB9B7" w14:textId="77777777" w:rsidR="000E361B" w:rsidRDefault="00003BD2">
      <w:pPr>
        <w:pStyle w:val="af5"/>
        <w:numPr>
          <w:ilvl w:val="0"/>
          <w:numId w:val="1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6BBAA4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CB47C4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{</w:t>
            </w:r>
          </w:p>
          <w:p w14:paraId="731128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74564A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"04EE039D8AE4"</w:t>
            </w:r>
          </w:p>
          <w:p w14:paraId="2D81C6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87F715B" w14:textId="77777777" w:rsidR="000E361B" w:rsidRDefault="00003BD2">
      <w:pPr>
        <w:pStyle w:val="3"/>
      </w:pPr>
      <w:bookmarkStart w:id="59" w:name="_Toc68090980"/>
      <w:r>
        <w:rPr>
          <w:rFonts w:hint="eastAsia"/>
        </w:rPr>
        <w:t>请求参数说明</w:t>
      </w:r>
      <w:bookmarkEnd w:id="5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7938548C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5C2C7F8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2266013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05408B8D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1836611D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说明</w:t>
            </w:r>
          </w:p>
        </w:tc>
      </w:tr>
      <w:tr w:rsidR="000E361B" w14:paraId="5E5EAC88" w14:textId="77777777">
        <w:tc>
          <w:tcPr>
            <w:tcW w:w="1696" w:type="dxa"/>
            <w:vAlign w:val="bottom"/>
          </w:tcPr>
          <w:p w14:paraId="011075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6F85CA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AB23F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349B9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2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56DAE598" w14:textId="77777777">
        <w:tc>
          <w:tcPr>
            <w:tcW w:w="1696" w:type="dxa"/>
            <w:vAlign w:val="bottom"/>
          </w:tcPr>
          <w:p w14:paraId="710DC4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3832C6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F0653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0B5BB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23827974" w14:textId="77777777">
        <w:tc>
          <w:tcPr>
            <w:tcW w:w="1696" w:type="dxa"/>
            <w:vAlign w:val="bottom"/>
          </w:tcPr>
          <w:p w14:paraId="26A6EB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 w14:paraId="6C985B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BF1EB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ADA4B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 w14:paraId="5F7A1FE5" w14:textId="77777777" w:rsidR="000E361B" w:rsidRDefault="000E361B"/>
    <w:p w14:paraId="6B267C57" w14:textId="77777777" w:rsidR="000E361B" w:rsidRDefault="00003BD2">
      <w:pPr>
        <w:pStyle w:val="3"/>
      </w:pPr>
      <w:bookmarkStart w:id="60" w:name="_Toc68090981"/>
      <w:r>
        <w:rPr>
          <w:rFonts w:hint="eastAsia"/>
        </w:rPr>
        <w:t>返回结果</w:t>
      </w:r>
      <w:r>
        <w:t>示例</w:t>
      </w:r>
      <w:bookmarkEnd w:id="6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1415BD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E7D01E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CBDDA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6E58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64074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1C5ED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36D3D0C" w14:textId="77777777" w:rsidR="000E361B" w:rsidRDefault="00003BD2">
      <w:pPr>
        <w:pStyle w:val="3"/>
      </w:pPr>
      <w:bookmarkStart w:id="61" w:name="_Toc68090982"/>
      <w:r>
        <w:rPr>
          <w:rFonts w:hint="eastAsia"/>
        </w:rPr>
        <w:t>返回结果参数说明</w:t>
      </w:r>
      <w:bookmarkEnd w:id="6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51890DB7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10CBA51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F8931E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7D4B6C5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59C7261" w14:textId="77777777" w:rsidTr="000E361B">
        <w:tc>
          <w:tcPr>
            <w:tcW w:w="2122" w:type="dxa"/>
          </w:tcPr>
          <w:p w14:paraId="11E00E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5BA8A3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F9797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8DCACE1" w14:textId="77777777" w:rsidTr="000E361B">
        <w:tc>
          <w:tcPr>
            <w:tcW w:w="2122" w:type="dxa"/>
          </w:tcPr>
          <w:p w14:paraId="7DDCBB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180DE87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689BB7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CAF4801" w14:textId="77777777" w:rsidTr="000E361B">
        <w:tc>
          <w:tcPr>
            <w:tcW w:w="2122" w:type="dxa"/>
          </w:tcPr>
          <w:p w14:paraId="04E110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494B73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6E87D97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null</w:t>
            </w:r>
          </w:p>
        </w:tc>
      </w:tr>
    </w:tbl>
    <w:p w14:paraId="1B6A462D" w14:textId="77777777" w:rsidR="000E361B" w:rsidRDefault="000E361B"/>
    <w:p w14:paraId="5712F0E8" w14:textId="77777777" w:rsidR="000E361B" w:rsidRDefault="000E361B"/>
    <w:p w14:paraId="0CB0D5D7" w14:textId="77777777" w:rsidR="000E361B" w:rsidRDefault="00003BD2">
      <w:pPr>
        <w:pStyle w:val="2"/>
      </w:pPr>
      <w:bookmarkStart w:id="62" w:name="_Toc68090983"/>
      <w:r>
        <w:rPr>
          <w:rFonts w:hint="eastAsia"/>
        </w:rPr>
        <w:t>根据终端mac获取设备电量等信息</w:t>
      </w:r>
      <w:bookmarkEnd w:id="62"/>
    </w:p>
    <w:p w14:paraId="77085F9C" w14:textId="77777777" w:rsidR="000E361B" w:rsidRDefault="00003BD2">
      <w:pPr>
        <w:pStyle w:val="3"/>
      </w:pPr>
      <w:bookmarkStart w:id="63" w:name="_Toc68090984"/>
      <w:r>
        <w:rPr>
          <w:rFonts w:hint="eastAsia"/>
        </w:rPr>
        <w:t>接口调用说明</w:t>
      </w:r>
      <w:bookmarkEnd w:id="63"/>
    </w:p>
    <w:p w14:paraId="1748E0F4" w14:textId="77777777" w:rsidR="000E361B" w:rsidRDefault="00003BD2">
      <w:pPr>
        <w:numPr>
          <w:ilvl w:val="0"/>
          <w:numId w:val="13"/>
        </w:numPr>
      </w:pPr>
      <w:r>
        <w:rPr>
          <w:rFonts w:hint="eastAsia"/>
        </w:rPr>
        <w:t>接口用途：调用接口，通过终端</w:t>
      </w:r>
      <w:r>
        <w:rPr>
          <w:rFonts w:hint="eastAsia"/>
        </w:rPr>
        <w:t>mac</w:t>
      </w:r>
      <w:r>
        <w:rPr>
          <w:rFonts w:hint="eastAsia"/>
        </w:rPr>
        <w:t>获取设备电量等信息。</w:t>
      </w:r>
    </w:p>
    <w:p w14:paraId="61EABF17" w14:textId="77777777" w:rsidR="000E361B" w:rsidRDefault="00003BD2">
      <w:pPr>
        <w:numPr>
          <w:ilvl w:val="0"/>
          <w:numId w:val="13"/>
        </w:numPr>
      </w:pPr>
      <w:r>
        <w:rPr>
          <w:rFonts w:hint="eastAsia"/>
        </w:rPr>
        <w:lastRenderedPageBreak/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DA07712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5B1B6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//定位引擎服务器ip:46000/api/devicesV3/bltInfoByMac?accessToken=xxxxxxx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x</w:t>
            </w:r>
          </w:p>
        </w:tc>
      </w:tr>
    </w:tbl>
    <w:p w14:paraId="6004A92E" w14:textId="77777777" w:rsidR="000E361B" w:rsidRDefault="00003BD2">
      <w:pPr>
        <w:numPr>
          <w:ilvl w:val="0"/>
          <w:numId w:val="13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</w:t>
      </w:r>
      <w:r>
        <w:rPr>
          <w:rFonts w:hint="eastAsia"/>
        </w:rPr>
        <w:t>json</w:t>
      </w:r>
      <w:r>
        <w:rPr>
          <w:rFonts w:hint="eastAsia"/>
        </w:rPr>
        <w:t>参数示例：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43AE3F81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DDB3A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E4E031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[</w:t>
            </w:r>
          </w:p>
          <w:p w14:paraId="21D9A6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"1918B0000001",</w:t>
            </w:r>
          </w:p>
          <w:p w14:paraId="35E0122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"1918EBCC1231"</w:t>
            </w:r>
          </w:p>
          <w:p w14:paraId="702672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]</w:t>
            </w:r>
          </w:p>
          <w:p w14:paraId="0E03D2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EC6FFA6" w14:textId="77777777" w:rsidR="000E361B" w:rsidRDefault="00003BD2">
      <w:pPr>
        <w:pStyle w:val="3"/>
      </w:pPr>
      <w:bookmarkStart w:id="64" w:name="_Toc68090985"/>
      <w:r>
        <w:rPr>
          <w:rFonts w:hint="eastAsia"/>
        </w:rPr>
        <w:t>请求参数说明</w:t>
      </w:r>
      <w:bookmarkEnd w:id="6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42D047D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034A373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5135A78D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269B341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7C0E85B9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说明</w:t>
            </w:r>
          </w:p>
        </w:tc>
      </w:tr>
      <w:tr w:rsidR="000E361B" w14:paraId="4385EE79" w14:textId="77777777">
        <w:tc>
          <w:tcPr>
            <w:tcW w:w="1696" w:type="dxa"/>
            <w:vAlign w:val="bottom"/>
          </w:tcPr>
          <w:p w14:paraId="5E121A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777D90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72EB7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64797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3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43928393" w14:textId="77777777">
        <w:tc>
          <w:tcPr>
            <w:tcW w:w="1696" w:type="dxa"/>
            <w:vAlign w:val="bottom"/>
          </w:tcPr>
          <w:p w14:paraId="041A7A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macList</w:t>
            </w:r>
          </w:p>
        </w:tc>
        <w:tc>
          <w:tcPr>
            <w:tcW w:w="993" w:type="dxa"/>
            <w:vAlign w:val="bottom"/>
          </w:tcPr>
          <w:p w14:paraId="06CE62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List&lt;string&gt;</w:t>
            </w:r>
          </w:p>
        </w:tc>
        <w:tc>
          <w:tcPr>
            <w:tcW w:w="708" w:type="dxa"/>
            <w:vAlign w:val="bottom"/>
          </w:tcPr>
          <w:p w14:paraId="369DD5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01FEB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终端列表集合</w:t>
            </w:r>
          </w:p>
        </w:tc>
      </w:tr>
    </w:tbl>
    <w:p w14:paraId="66CE6462" w14:textId="77777777" w:rsidR="000E361B" w:rsidRDefault="00003BD2">
      <w:pPr>
        <w:pStyle w:val="3"/>
      </w:pPr>
      <w:bookmarkStart w:id="65" w:name="_Toc68090986"/>
      <w:r>
        <w:rPr>
          <w:rFonts w:hint="eastAsia"/>
        </w:rPr>
        <w:t>返回结果示例</w:t>
      </w:r>
      <w:bookmarkEnd w:id="6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ACB6689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6EDF678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2151E87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{</w:t>
            </w:r>
          </w:p>
          <w:p w14:paraId="3F40FF14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"success"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[</w:t>
            </w:r>
          </w:p>
          <w:p w14:paraId="3B867A88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{</w:t>
            </w:r>
          </w:p>
          <w:p w14:paraId="31178C33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"1918EBCC1231"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6A3D5E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9C12BDE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2BCD311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FA10D7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1464BD88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}</w:t>
            </w:r>
          </w:p>
          <w:p w14:paraId="77C7D170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],</w:t>
            </w:r>
          </w:p>
          <w:p w14:paraId="47BAA285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[</w:t>
            </w:r>
          </w:p>
          <w:p w14:paraId="5DF9AF0B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{</w:t>
            </w:r>
          </w:p>
          <w:p w14:paraId="4EBD13F5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"1918B0000001"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6B38B79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FA8941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707CD2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4716805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 mac does not exist"</w:t>
            </w:r>
          </w:p>
          <w:p w14:paraId="7DB05896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    }</w:t>
            </w:r>
          </w:p>
          <w:p w14:paraId="71436B59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    ]</w:t>
            </w:r>
          </w:p>
          <w:p w14:paraId="427A3516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},</w:t>
            </w:r>
          </w:p>
          <w:p w14:paraId="65535B4A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9E21EF7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[]</w:t>
            </w:r>
          </w:p>
          <w:p w14:paraId="02CAD7F4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82966C5" w14:textId="77777777" w:rsidR="000E361B" w:rsidRDefault="00003BD2">
      <w:pPr>
        <w:pStyle w:val="3"/>
      </w:pPr>
      <w:bookmarkStart w:id="66" w:name="_Toc68090987"/>
      <w:r>
        <w:rPr>
          <w:rFonts w:hint="eastAsia"/>
        </w:rPr>
        <w:lastRenderedPageBreak/>
        <w:t>返回结果参数说明</w:t>
      </w:r>
      <w:bookmarkEnd w:id="6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5DF119D7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57586B9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625038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05064E2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71CE027" w14:textId="77777777" w:rsidTr="000E361B">
        <w:tc>
          <w:tcPr>
            <w:tcW w:w="2122" w:type="dxa"/>
          </w:tcPr>
          <w:p w14:paraId="057927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13F1C2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CBC83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0E722192" w14:textId="77777777" w:rsidTr="000E361B">
        <w:tc>
          <w:tcPr>
            <w:tcW w:w="2122" w:type="dxa"/>
          </w:tcPr>
          <w:p w14:paraId="19D00A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5D3315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0BC137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980662E" w14:textId="77777777" w:rsidTr="000E361B">
        <w:tc>
          <w:tcPr>
            <w:tcW w:w="2122" w:type="dxa"/>
          </w:tcPr>
          <w:p w14:paraId="4B7E86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500639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19CA1B27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1278413C" w14:textId="77777777" w:rsidTr="000E361B">
        <w:tc>
          <w:tcPr>
            <w:tcW w:w="2122" w:type="dxa"/>
          </w:tcPr>
          <w:p w14:paraId="4DDCE9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success</w:t>
            </w:r>
          </w:p>
        </w:tc>
        <w:tc>
          <w:tcPr>
            <w:tcW w:w="1134" w:type="dxa"/>
          </w:tcPr>
          <w:p w14:paraId="2EFE3C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5046" w:type="dxa"/>
          </w:tcPr>
          <w:p w14:paraId="6A67280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成功的集合列表</w:t>
            </w:r>
          </w:p>
        </w:tc>
      </w:tr>
      <w:tr w:rsidR="000E361B" w14:paraId="4A7E3B35" w14:textId="77777777" w:rsidTr="000E361B">
        <w:tc>
          <w:tcPr>
            <w:tcW w:w="2122" w:type="dxa"/>
          </w:tcPr>
          <w:p w14:paraId="2A6B4B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++mac</w:t>
            </w:r>
          </w:p>
        </w:tc>
        <w:tc>
          <w:tcPr>
            <w:tcW w:w="1134" w:type="dxa"/>
          </w:tcPr>
          <w:p w14:paraId="71368A2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545E8E1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终端的mac</w:t>
            </w:r>
          </w:p>
        </w:tc>
      </w:tr>
      <w:tr w:rsidR="000E361B" w14:paraId="68C389E2" w14:textId="77777777" w:rsidTr="000E361B">
        <w:tc>
          <w:tcPr>
            <w:tcW w:w="2122" w:type="dxa"/>
          </w:tcPr>
          <w:p w14:paraId="67B250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battery</w:t>
            </w:r>
          </w:p>
        </w:tc>
        <w:tc>
          <w:tcPr>
            <w:tcW w:w="1134" w:type="dxa"/>
          </w:tcPr>
          <w:p w14:paraId="3EBB76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8B3E7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终端电量</w:t>
            </w:r>
          </w:p>
        </w:tc>
      </w:tr>
      <w:tr w:rsidR="000E361B" w14:paraId="3E8C9DB1" w14:textId="77777777" w:rsidTr="000E361B">
        <w:tc>
          <w:tcPr>
            <w:tcW w:w="2122" w:type="dxa"/>
          </w:tcPr>
          <w:p w14:paraId="308D922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workStatus</w:t>
            </w:r>
          </w:p>
        </w:tc>
        <w:tc>
          <w:tcPr>
            <w:tcW w:w="1134" w:type="dxa"/>
          </w:tcPr>
          <w:p w14:paraId="422C76A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ECFA2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工作状态（0运动、1报警、2休眠）</w:t>
            </w:r>
          </w:p>
        </w:tc>
      </w:tr>
      <w:tr w:rsidR="000E361B" w14:paraId="0AEDF56B" w14:textId="77777777" w:rsidTr="000E361B">
        <w:tc>
          <w:tcPr>
            <w:tcW w:w="2122" w:type="dxa"/>
          </w:tcPr>
          <w:p w14:paraId="338A5B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134" w:type="dxa"/>
          </w:tcPr>
          <w:p w14:paraId="5DF392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644D77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终端是否在线，true为在线，false为离线</w:t>
            </w:r>
          </w:p>
        </w:tc>
      </w:tr>
      <w:tr w:rsidR="000E361B" w14:paraId="3AE659F8" w14:textId="77777777" w:rsidTr="000E361B">
        <w:tc>
          <w:tcPr>
            <w:tcW w:w="2122" w:type="dxa"/>
          </w:tcPr>
          <w:p w14:paraId="65ECB8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457978E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601FB1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错误信息</w:t>
            </w:r>
          </w:p>
        </w:tc>
      </w:tr>
      <w:tr w:rsidR="000E361B" w14:paraId="4F8DF866" w14:textId="77777777" w:rsidTr="000E361B">
        <w:tc>
          <w:tcPr>
            <w:tcW w:w="2122" w:type="dxa"/>
          </w:tcPr>
          <w:p w14:paraId="321661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+error</w:t>
            </w:r>
          </w:p>
        </w:tc>
        <w:tc>
          <w:tcPr>
            <w:tcW w:w="1134" w:type="dxa"/>
          </w:tcPr>
          <w:p w14:paraId="1FB4AB1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5046" w:type="dxa"/>
          </w:tcPr>
          <w:p w14:paraId="71150C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错误的集合列表</w:t>
            </w:r>
          </w:p>
        </w:tc>
      </w:tr>
      <w:tr w:rsidR="000E361B" w14:paraId="014CEC24" w14:textId="77777777" w:rsidTr="000E361B">
        <w:tc>
          <w:tcPr>
            <w:tcW w:w="2122" w:type="dxa"/>
          </w:tcPr>
          <w:p w14:paraId="147F2F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++mac</w:t>
            </w:r>
          </w:p>
        </w:tc>
        <w:tc>
          <w:tcPr>
            <w:tcW w:w="1134" w:type="dxa"/>
          </w:tcPr>
          <w:p w14:paraId="6E59C8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055AA3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终端的mac</w:t>
            </w:r>
          </w:p>
        </w:tc>
      </w:tr>
      <w:tr w:rsidR="000E361B" w14:paraId="0E5B17E6" w14:textId="77777777" w:rsidTr="000E361B">
        <w:tc>
          <w:tcPr>
            <w:tcW w:w="2122" w:type="dxa"/>
          </w:tcPr>
          <w:p w14:paraId="7F0BE3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battery</w:t>
            </w:r>
          </w:p>
        </w:tc>
        <w:tc>
          <w:tcPr>
            <w:tcW w:w="1134" w:type="dxa"/>
          </w:tcPr>
          <w:p w14:paraId="063362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C601D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终端电量</w:t>
            </w:r>
          </w:p>
        </w:tc>
      </w:tr>
      <w:tr w:rsidR="000E361B" w14:paraId="62F86AC9" w14:textId="77777777" w:rsidTr="000E361B">
        <w:tc>
          <w:tcPr>
            <w:tcW w:w="2122" w:type="dxa"/>
          </w:tcPr>
          <w:p w14:paraId="57B08C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workStatus</w:t>
            </w:r>
          </w:p>
        </w:tc>
        <w:tc>
          <w:tcPr>
            <w:tcW w:w="1134" w:type="dxa"/>
          </w:tcPr>
          <w:p w14:paraId="2B0427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59746F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工作状态（0运动、1报警、2休眠）</w:t>
            </w:r>
          </w:p>
        </w:tc>
      </w:tr>
      <w:tr w:rsidR="000E361B" w14:paraId="71F22157" w14:textId="77777777" w:rsidTr="000E361B">
        <w:tc>
          <w:tcPr>
            <w:tcW w:w="2122" w:type="dxa"/>
          </w:tcPr>
          <w:p w14:paraId="6F259E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134" w:type="dxa"/>
            <w:vAlign w:val="top"/>
          </w:tcPr>
          <w:p w14:paraId="1133DE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  <w:vAlign w:val="top"/>
          </w:tcPr>
          <w:p w14:paraId="0DEDAC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终端是否在线，true为在线，false为离线</w:t>
            </w:r>
          </w:p>
        </w:tc>
      </w:tr>
      <w:tr w:rsidR="000E361B" w14:paraId="16E9C8BC" w14:textId="77777777" w:rsidTr="000E361B">
        <w:tc>
          <w:tcPr>
            <w:tcW w:w="2122" w:type="dxa"/>
          </w:tcPr>
          <w:p w14:paraId="70F60A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  <w:vAlign w:val="top"/>
          </w:tcPr>
          <w:p w14:paraId="29F43F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vAlign w:val="top"/>
          </w:tcPr>
          <w:p w14:paraId="1A219F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错误信息</w:t>
            </w:r>
          </w:p>
        </w:tc>
      </w:tr>
    </w:tbl>
    <w:p w14:paraId="21C693C3" w14:textId="77777777" w:rsidR="000E361B" w:rsidRDefault="00003BD2">
      <w:pPr>
        <w:pStyle w:val="2"/>
      </w:pPr>
      <w:bookmarkStart w:id="67" w:name="_Toc68090988"/>
      <w:r>
        <w:rPr>
          <w:rFonts w:hint="eastAsia"/>
        </w:rPr>
        <w:t>模组列表获取</w:t>
      </w:r>
      <w:bookmarkEnd w:id="67"/>
    </w:p>
    <w:p w14:paraId="5A1F73E8" w14:textId="77777777" w:rsidR="000E361B" w:rsidRDefault="00003BD2">
      <w:pPr>
        <w:pStyle w:val="3"/>
      </w:pPr>
      <w:bookmarkStart w:id="68" w:name="_Toc68090989"/>
      <w:r>
        <w:rPr>
          <w:rFonts w:hint="eastAsia"/>
        </w:rPr>
        <w:t>接口调用说明</w:t>
      </w:r>
      <w:bookmarkEnd w:id="68"/>
    </w:p>
    <w:p w14:paraId="03AE83D8" w14:textId="77777777" w:rsidR="000E361B" w:rsidRDefault="00003BD2">
      <w:pPr>
        <w:numPr>
          <w:ilvl w:val="0"/>
          <w:numId w:val="14"/>
        </w:numPr>
      </w:pPr>
      <w:r>
        <w:rPr>
          <w:rFonts w:hint="eastAsia"/>
        </w:rPr>
        <w:t>接口用途：调用接口返回模组列表</w:t>
      </w:r>
    </w:p>
    <w:p w14:paraId="5904B2E9" w14:textId="77777777" w:rsidR="000E361B" w:rsidRDefault="00003BD2">
      <w:pPr>
        <w:numPr>
          <w:ilvl w:val="0"/>
          <w:numId w:val="14"/>
        </w:numPr>
      </w:pPr>
      <w:r>
        <w:rPr>
          <w:rFonts w:hint="eastAsia"/>
        </w:rPr>
        <w:t>接口地址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C5AE05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4506C6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//定位引擎服务器ip:46000/api/blg/module/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page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?accessToken=xxxxxxxxxxxxxx</w:t>
            </w:r>
          </w:p>
        </w:tc>
      </w:tr>
    </w:tbl>
    <w:p w14:paraId="055D434C" w14:textId="77777777" w:rsidR="000E361B" w:rsidRDefault="00003BD2">
      <w:pPr>
        <w:numPr>
          <w:ilvl w:val="0"/>
          <w:numId w:val="14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74789E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5EB7E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65AD79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0DFC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"04EE039D8AE4"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998E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AEA97B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</w:t>
            </w:r>
          </w:p>
          <w:p w14:paraId="64CBBE1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E829387" w14:textId="77777777" w:rsidR="000E361B" w:rsidRDefault="00003BD2">
      <w:pPr>
        <w:pStyle w:val="3"/>
      </w:pPr>
      <w:bookmarkStart w:id="69" w:name="_Toc68090990"/>
      <w:r>
        <w:rPr>
          <w:rFonts w:hint="eastAsia"/>
        </w:rPr>
        <w:lastRenderedPageBreak/>
        <w:t>请求参数说明</w:t>
      </w:r>
      <w:bookmarkEnd w:id="6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039C29A3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42625A7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52355874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638F3015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07347C96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70AC5FF" w14:textId="77777777">
        <w:tc>
          <w:tcPr>
            <w:tcW w:w="1696" w:type="dxa"/>
            <w:vAlign w:val="bottom"/>
          </w:tcPr>
          <w:p w14:paraId="18F60C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325BFC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DEFD1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43B03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4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7443AE37" w14:textId="77777777">
        <w:tc>
          <w:tcPr>
            <w:tcW w:w="1696" w:type="dxa"/>
            <w:vAlign w:val="bottom"/>
          </w:tcPr>
          <w:p w14:paraId="635A8FC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244B35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450C9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A4DC3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2EF5BD75" w14:textId="77777777">
        <w:tc>
          <w:tcPr>
            <w:tcW w:w="1696" w:type="dxa"/>
            <w:vAlign w:val="bottom"/>
          </w:tcPr>
          <w:p w14:paraId="637F5D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 w14:paraId="2820C8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CC668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29C3D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用于标识楼层</w:t>
            </w:r>
          </w:p>
        </w:tc>
      </w:tr>
      <w:tr w:rsidR="000E361B" w14:paraId="7106F451" w14:textId="77777777">
        <w:tc>
          <w:tcPr>
            <w:tcW w:w="1696" w:type="dxa"/>
            <w:vAlign w:val="bottom"/>
          </w:tcPr>
          <w:p w14:paraId="2471F5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42D726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52FCFD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4E8F78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57C65254" w14:textId="77777777">
        <w:tc>
          <w:tcPr>
            <w:tcW w:w="1696" w:type="dxa"/>
            <w:vAlign w:val="bottom"/>
          </w:tcPr>
          <w:p w14:paraId="32D7B9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18E776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02B112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5E1146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 w14:paraId="6E5155DA" w14:textId="77777777" w:rsidR="000E361B" w:rsidRDefault="00003BD2">
      <w:pPr>
        <w:pStyle w:val="3"/>
      </w:pPr>
      <w:bookmarkStart w:id="70" w:name="_Toc68090991"/>
      <w:r>
        <w:rPr>
          <w:rFonts w:hint="eastAsia"/>
        </w:rPr>
        <w:t>请求结果示例</w:t>
      </w:r>
      <w:bookmarkEnd w:id="7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73B214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157774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3875B4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0AC551A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DABA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82A0A1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D2FB3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1BFB358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0F426F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"objectVersion"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</w:t>
            </w:r>
          </w:p>
          <w:p w14:paraId="02C0AA8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45A1A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FAC736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5D4AC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AEF97E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31330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4A30C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19601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19C7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"04EE039D8AE4"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14862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"sysHardVersion"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646B7A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"sysSoftVersion"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0A45B0C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"sysLanIp"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2E9A6B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"sysHeartFrequent"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752843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"lastCommunicationTime"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24A7779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"dataLinkLastTime"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7A390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"workMode"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8F7FEF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FD1D6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655EB4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"nodeConfigReason"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7D3859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"useNet"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75CD4C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"nodes"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0091A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556CA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03648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87CC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CFB6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</w:t>
            </w:r>
          </w:p>
          <w:p w14:paraId="24A341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"lastActiveTime"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 w:hint="eastAsia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</w:t>
            </w:r>
          </w:p>
          <w:p w14:paraId="2607B8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113E1B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],</w:t>
            </w:r>
          </w:p>
          <w:p w14:paraId="16AA75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   "pageCount": 1,</w:t>
            </w:r>
          </w:p>
          <w:p w14:paraId="246A74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F624E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7F18E2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68E638E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63225A4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7EF08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813B6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279835B" w14:textId="77777777" w:rsidR="000E361B" w:rsidRDefault="00003BD2">
      <w:pPr>
        <w:pStyle w:val="3"/>
      </w:pPr>
      <w:bookmarkStart w:id="71" w:name="_Toc68090992"/>
      <w:r>
        <w:rPr>
          <w:rFonts w:hint="eastAsia"/>
        </w:rPr>
        <w:lastRenderedPageBreak/>
        <w:t>返回结果参数说明</w:t>
      </w:r>
      <w:bookmarkEnd w:id="7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7D03DD9D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5AB1019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397CFC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020B0D2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C1AF478" w14:textId="77777777" w:rsidTr="000E361B">
        <w:tc>
          <w:tcPr>
            <w:tcW w:w="2122" w:type="dxa"/>
          </w:tcPr>
          <w:p w14:paraId="1859D1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48C49A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9722C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1B7B2762" w14:textId="77777777" w:rsidTr="000E361B">
        <w:tc>
          <w:tcPr>
            <w:tcW w:w="2122" w:type="dxa"/>
          </w:tcPr>
          <w:p w14:paraId="61217FA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5D2AFE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556EEC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0E6F56F" w14:textId="77777777" w:rsidTr="000E361B">
        <w:tc>
          <w:tcPr>
            <w:tcW w:w="2122" w:type="dxa"/>
          </w:tcPr>
          <w:p w14:paraId="5EA28F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1D6244B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5DF3E6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null</w:t>
            </w:r>
          </w:p>
        </w:tc>
      </w:tr>
      <w:tr w:rsidR="000E361B" w14:paraId="01287CBE" w14:textId="77777777" w:rsidTr="000E361B">
        <w:tc>
          <w:tcPr>
            <w:tcW w:w="2122" w:type="dxa"/>
          </w:tcPr>
          <w:p w14:paraId="6762A64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134" w:type="dxa"/>
          </w:tcPr>
          <w:p w14:paraId="4E929E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9E7EAD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02FB7AC0" w14:textId="77777777" w:rsidTr="000E361B">
        <w:tc>
          <w:tcPr>
            <w:tcW w:w="2122" w:type="dxa"/>
          </w:tcPr>
          <w:p w14:paraId="09464192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134" w:type="dxa"/>
          </w:tcPr>
          <w:p w14:paraId="674E288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C7581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6BFDDA60" w14:textId="77777777" w:rsidTr="000E361B">
        <w:tc>
          <w:tcPr>
            <w:tcW w:w="2122" w:type="dxa"/>
          </w:tcPr>
          <w:p w14:paraId="04A0C922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134" w:type="dxa"/>
          </w:tcPr>
          <w:p w14:paraId="2750C5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0B071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53E43C0D" w14:textId="77777777" w:rsidTr="000E361B">
        <w:tc>
          <w:tcPr>
            <w:tcW w:w="2122" w:type="dxa"/>
          </w:tcPr>
          <w:p w14:paraId="04AF8BDD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134" w:type="dxa"/>
          </w:tcPr>
          <w:p w14:paraId="5D9561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46D77D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18D35E61" w14:textId="77777777" w:rsidTr="000E361B">
        <w:tc>
          <w:tcPr>
            <w:tcW w:w="2122" w:type="dxa"/>
          </w:tcPr>
          <w:p w14:paraId="75E095A3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134" w:type="dxa"/>
          </w:tcPr>
          <w:p w14:paraId="43D983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A8484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页码列表的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索引（包含）</w:t>
            </w:r>
          </w:p>
        </w:tc>
      </w:tr>
      <w:tr w:rsidR="000E361B" w14:paraId="05740C21" w14:textId="77777777" w:rsidTr="000E361B">
        <w:tc>
          <w:tcPr>
            <w:tcW w:w="2122" w:type="dxa"/>
          </w:tcPr>
          <w:p w14:paraId="7FD866C2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134" w:type="dxa"/>
          </w:tcPr>
          <w:p w14:paraId="2BEB11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3FE7FA6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  <w:t>页码列表的结束索引（包含）</w:t>
            </w:r>
          </w:p>
        </w:tc>
      </w:tr>
      <w:tr w:rsidR="000E361B" w14:paraId="238DD9BF" w14:textId="77777777" w:rsidTr="000E361B">
        <w:tc>
          <w:tcPr>
            <w:tcW w:w="2122" w:type="dxa"/>
          </w:tcPr>
          <w:p w14:paraId="5001F52D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countResultMap</w:t>
            </w:r>
          </w:p>
        </w:tc>
        <w:tc>
          <w:tcPr>
            <w:tcW w:w="1134" w:type="dxa"/>
          </w:tcPr>
          <w:p w14:paraId="7627991C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Map&lt;String, T&gt;</w:t>
            </w:r>
          </w:p>
        </w:tc>
        <w:tc>
          <w:tcPr>
            <w:tcW w:w="5046" w:type="dxa"/>
          </w:tcPr>
          <w:p w14:paraId="6829B8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当前分页条件下的统计结果</w:t>
            </w:r>
          </w:p>
        </w:tc>
      </w:tr>
      <w:tr w:rsidR="000E361B" w14:paraId="43A41526" w14:textId="77777777" w:rsidTr="000E361B">
        <w:tc>
          <w:tcPr>
            <w:tcW w:w="2122" w:type="dxa"/>
          </w:tcPr>
          <w:p w14:paraId="13E74935" w14:textId="77777777" w:rsidR="000E361B" w:rsidRDefault="00003BD2">
            <w:pPr>
              <w:ind w:firstLineChars="50" w:firstLine="105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134" w:type="dxa"/>
          </w:tcPr>
          <w:p w14:paraId="2AF041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046" w:type="dxa"/>
          </w:tcPr>
          <w:p w14:paraId="5E0A13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本页的数据列表</w:t>
            </w:r>
          </w:p>
        </w:tc>
      </w:tr>
      <w:tr w:rsidR="000E361B" w14:paraId="1EF33C51" w14:textId="77777777" w:rsidTr="000E361B">
        <w:tc>
          <w:tcPr>
            <w:tcW w:w="2122" w:type="dxa"/>
          </w:tcPr>
          <w:p w14:paraId="08CC245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objectVersion</w:t>
            </w:r>
          </w:p>
        </w:tc>
        <w:tc>
          <w:tcPr>
            <w:tcW w:w="1134" w:type="dxa"/>
          </w:tcPr>
          <w:p w14:paraId="1A9A75F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32AC81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对象版本</w:t>
            </w:r>
          </w:p>
        </w:tc>
      </w:tr>
      <w:tr w:rsidR="000E361B" w14:paraId="482DA759" w14:textId="77777777" w:rsidTr="000E361B">
        <w:tc>
          <w:tcPr>
            <w:tcW w:w="2122" w:type="dxa"/>
          </w:tcPr>
          <w:p w14:paraId="745DC272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134" w:type="dxa"/>
          </w:tcPr>
          <w:p w14:paraId="4BF97325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3BC323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是否在线</w:t>
            </w:r>
          </w:p>
        </w:tc>
      </w:tr>
      <w:tr w:rsidR="000E361B" w14:paraId="769176E3" w14:textId="77777777" w:rsidTr="000E361B">
        <w:tc>
          <w:tcPr>
            <w:tcW w:w="2122" w:type="dxa"/>
          </w:tcPr>
          <w:p w14:paraId="1A79D68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uuid</w:t>
            </w:r>
          </w:p>
        </w:tc>
        <w:tc>
          <w:tcPr>
            <w:tcW w:w="1134" w:type="dxa"/>
          </w:tcPr>
          <w:p w14:paraId="4F27C0AC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31779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Uuid编号</w:t>
            </w:r>
          </w:p>
        </w:tc>
      </w:tr>
      <w:tr w:rsidR="000E361B" w14:paraId="030C44AD" w14:textId="77777777" w:rsidTr="000E361B">
        <w:tc>
          <w:tcPr>
            <w:tcW w:w="2122" w:type="dxa"/>
          </w:tcPr>
          <w:p w14:paraId="458AC8B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134" w:type="dxa"/>
          </w:tcPr>
          <w:p w14:paraId="7843F89D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2A585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2E1EAF7B" w14:textId="77777777" w:rsidTr="000E361B">
        <w:tc>
          <w:tcPr>
            <w:tcW w:w="2122" w:type="dxa"/>
          </w:tcPr>
          <w:p w14:paraId="08B363D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134" w:type="dxa"/>
          </w:tcPr>
          <w:p w14:paraId="6509CB0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3BFBF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楼层标识</w:t>
            </w:r>
          </w:p>
        </w:tc>
      </w:tr>
      <w:tr w:rsidR="000E361B" w14:paraId="14F1AB73" w14:textId="77777777" w:rsidTr="000E361B">
        <w:tc>
          <w:tcPr>
            <w:tcW w:w="2122" w:type="dxa"/>
          </w:tcPr>
          <w:p w14:paraId="6A3ECC1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134" w:type="dxa"/>
          </w:tcPr>
          <w:p w14:paraId="06284FFF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5391A1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</w:t>
            </w:r>
          </w:p>
        </w:tc>
      </w:tr>
      <w:tr w:rsidR="000E361B" w14:paraId="4939633D" w14:textId="77777777" w:rsidTr="000E361B">
        <w:tc>
          <w:tcPr>
            <w:tcW w:w="2122" w:type="dxa"/>
          </w:tcPr>
          <w:p w14:paraId="164B231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134" w:type="dxa"/>
          </w:tcPr>
          <w:p w14:paraId="5B8DC155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83EB8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</w:t>
            </w:r>
          </w:p>
        </w:tc>
      </w:tr>
      <w:tr w:rsidR="000E361B" w14:paraId="6404306F" w14:textId="77777777" w:rsidTr="000E361B">
        <w:tc>
          <w:tcPr>
            <w:tcW w:w="2122" w:type="dxa"/>
          </w:tcPr>
          <w:p w14:paraId="39A0F95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++mac</w:t>
            </w:r>
          </w:p>
        </w:tc>
        <w:tc>
          <w:tcPr>
            <w:tcW w:w="1134" w:type="dxa"/>
          </w:tcPr>
          <w:p w14:paraId="6F8A8B2B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3109E7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47ED4B51" w14:textId="77777777" w:rsidTr="000E361B">
        <w:tc>
          <w:tcPr>
            <w:tcW w:w="2122" w:type="dxa"/>
          </w:tcPr>
          <w:p w14:paraId="0FC2FEF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sysHardVersion</w:t>
            </w:r>
          </w:p>
        </w:tc>
        <w:tc>
          <w:tcPr>
            <w:tcW w:w="1134" w:type="dxa"/>
          </w:tcPr>
          <w:p w14:paraId="46BC5878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29ACE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固件版本号</w:t>
            </w:r>
          </w:p>
        </w:tc>
      </w:tr>
      <w:tr w:rsidR="000E361B" w14:paraId="332FEE6C" w14:textId="77777777" w:rsidTr="000E361B">
        <w:tc>
          <w:tcPr>
            <w:tcW w:w="2122" w:type="dxa"/>
          </w:tcPr>
          <w:p w14:paraId="756F2C9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sysSoftVersion</w:t>
            </w:r>
          </w:p>
        </w:tc>
        <w:tc>
          <w:tcPr>
            <w:tcW w:w="1134" w:type="dxa"/>
          </w:tcPr>
          <w:p w14:paraId="450F0967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CE89F3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软件版本号</w:t>
            </w:r>
          </w:p>
        </w:tc>
      </w:tr>
      <w:tr w:rsidR="000E361B" w14:paraId="564330F6" w14:textId="77777777" w:rsidTr="000E361B">
        <w:tc>
          <w:tcPr>
            <w:tcW w:w="2122" w:type="dxa"/>
          </w:tcPr>
          <w:p w14:paraId="50DA73F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sysLanIp</w:t>
            </w:r>
          </w:p>
        </w:tc>
        <w:tc>
          <w:tcPr>
            <w:tcW w:w="1134" w:type="dxa"/>
          </w:tcPr>
          <w:p w14:paraId="67A060B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EAB21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发送地址</w:t>
            </w:r>
          </w:p>
        </w:tc>
      </w:tr>
      <w:tr w:rsidR="000E361B" w14:paraId="18837E59" w14:textId="77777777" w:rsidTr="000E361B">
        <w:tc>
          <w:tcPr>
            <w:tcW w:w="2122" w:type="dxa"/>
          </w:tcPr>
          <w:p w14:paraId="6ABA2F9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sysHeartFrequent</w:t>
            </w:r>
          </w:p>
        </w:tc>
        <w:tc>
          <w:tcPr>
            <w:tcW w:w="1134" w:type="dxa"/>
          </w:tcPr>
          <w:p w14:paraId="03C0DF72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1948CA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心跳频率</w:t>
            </w:r>
          </w:p>
        </w:tc>
      </w:tr>
      <w:tr w:rsidR="000E361B" w14:paraId="7BAA6723" w14:textId="77777777" w:rsidTr="000E361B">
        <w:tc>
          <w:tcPr>
            <w:tcW w:w="2122" w:type="dxa"/>
          </w:tcPr>
          <w:p w14:paraId="0792DD4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lastCommunicationTime</w:t>
            </w:r>
          </w:p>
        </w:tc>
        <w:tc>
          <w:tcPr>
            <w:tcW w:w="1134" w:type="dxa"/>
          </w:tcPr>
          <w:p w14:paraId="28407298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B78FD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最后上报时间</w:t>
            </w:r>
          </w:p>
        </w:tc>
      </w:tr>
      <w:tr w:rsidR="000E361B" w14:paraId="0AE81A70" w14:textId="77777777" w:rsidTr="000E361B">
        <w:tc>
          <w:tcPr>
            <w:tcW w:w="2122" w:type="dxa"/>
          </w:tcPr>
          <w:p w14:paraId="5343AE1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dataLinkLastTime</w:t>
            </w:r>
          </w:p>
        </w:tc>
        <w:tc>
          <w:tcPr>
            <w:tcW w:w="1134" w:type="dxa"/>
          </w:tcPr>
          <w:p w14:paraId="667B66E0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27267F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最后心跳时间</w:t>
            </w:r>
          </w:p>
        </w:tc>
      </w:tr>
      <w:tr w:rsidR="000E361B" w14:paraId="0EEF3689" w14:textId="77777777" w:rsidTr="000E361B">
        <w:tc>
          <w:tcPr>
            <w:tcW w:w="2122" w:type="dxa"/>
          </w:tcPr>
          <w:p w14:paraId="054B016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workMode</w:t>
            </w:r>
          </w:p>
        </w:tc>
        <w:tc>
          <w:tcPr>
            <w:tcW w:w="1134" w:type="dxa"/>
          </w:tcPr>
          <w:p w14:paraId="298251B2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784DBC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工作模式</w:t>
            </w:r>
          </w:p>
        </w:tc>
      </w:tr>
      <w:tr w:rsidR="000E361B" w14:paraId="12514618" w14:textId="77777777" w:rsidTr="000E361B">
        <w:tc>
          <w:tcPr>
            <w:tcW w:w="2122" w:type="dxa"/>
          </w:tcPr>
          <w:p w14:paraId="0A0BDAD3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configVersion</w:t>
            </w:r>
          </w:p>
        </w:tc>
        <w:tc>
          <w:tcPr>
            <w:tcW w:w="1134" w:type="dxa"/>
          </w:tcPr>
          <w:p w14:paraId="03D674D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554D52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配置版本</w:t>
            </w:r>
          </w:p>
        </w:tc>
      </w:tr>
      <w:tr w:rsidR="000E361B" w14:paraId="33BCA01C" w14:textId="77777777" w:rsidTr="000E361B">
        <w:tc>
          <w:tcPr>
            <w:tcW w:w="2122" w:type="dxa"/>
          </w:tcPr>
          <w:p w14:paraId="52FAAEE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blgType</w:t>
            </w:r>
          </w:p>
        </w:tc>
        <w:tc>
          <w:tcPr>
            <w:tcW w:w="1134" w:type="dxa"/>
          </w:tcPr>
          <w:p w14:paraId="7613D55C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71ED32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基站类型</w:t>
            </w:r>
          </w:p>
        </w:tc>
      </w:tr>
      <w:tr w:rsidR="000E361B" w14:paraId="6D45E10F" w14:textId="77777777" w:rsidTr="000E361B">
        <w:tc>
          <w:tcPr>
            <w:tcW w:w="2122" w:type="dxa"/>
          </w:tcPr>
          <w:p w14:paraId="6657269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nodeConfigReason</w:t>
            </w:r>
          </w:p>
        </w:tc>
        <w:tc>
          <w:tcPr>
            <w:tcW w:w="1134" w:type="dxa"/>
          </w:tcPr>
          <w:p w14:paraId="38714A1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D338A1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下发参数类型</w:t>
            </w:r>
          </w:p>
        </w:tc>
      </w:tr>
      <w:tr w:rsidR="000E361B" w14:paraId="74097E3A" w14:textId="77777777" w:rsidTr="000E361B">
        <w:tc>
          <w:tcPr>
            <w:tcW w:w="2122" w:type="dxa"/>
          </w:tcPr>
          <w:p w14:paraId="2CD7DF9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useNet</w:t>
            </w:r>
          </w:p>
        </w:tc>
        <w:tc>
          <w:tcPr>
            <w:tcW w:w="1134" w:type="dxa"/>
          </w:tcPr>
          <w:p w14:paraId="70A91697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21D499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网络模式</w:t>
            </w:r>
          </w:p>
        </w:tc>
      </w:tr>
      <w:tr w:rsidR="000E361B" w14:paraId="62409C9D" w14:textId="77777777" w:rsidTr="000E361B">
        <w:tc>
          <w:tcPr>
            <w:tcW w:w="2122" w:type="dxa"/>
          </w:tcPr>
          <w:p w14:paraId="2B3C68D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nodes</w:t>
            </w:r>
          </w:p>
        </w:tc>
        <w:tc>
          <w:tcPr>
            <w:tcW w:w="1134" w:type="dxa"/>
          </w:tcPr>
          <w:p w14:paraId="478DC33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2486CB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节点（主路和从路信息）</w:t>
            </w:r>
          </w:p>
        </w:tc>
      </w:tr>
      <w:tr w:rsidR="000E361B" w14:paraId="470CB24C" w14:textId="77777777" w:rsidTr="000E361B">
        <w:tc>
          <w:tcPr>
            <w:tcW w:w="2122" w:type="dxa"/>
          </w:tcPr>
          <w:p w14:paraId="63C51B09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134" w:type="dxa"/>
          </w:tcPr>
          <w:p w14:paraId="1BAB06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date</w:t>
            </w:r>
          </w:p>
        </w:tc>
        <w:tc>
          <w:tcPr>
            <w:tcW w:w="5046" w:type="dxa"/>
          </w:tcPr>
          <w:p w14:paraId="0B29361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创建模组的时间</w:t>
            </w:r>
          </w:p>
        </w:tc>
      </w:tr>
      <w:tr w:rsidR="000E361B" w14:paraId="12A60640" w14:textId="77777777" w:rsidTr="000E361B">
        <w:tc>
          <w:tcPr>
            <w:tcW w:w="2122" w:type="dxa"/>
          </w:tcPr>
          <w:p w14:paraId="4D20F25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+createBy</w:t>
            </w:r>
          </w:p>
        </w:tc>
        <w:tc>
          <w:tcPr>
            <w:tcW w:w="1134" w:type="dxa"/>
          </w:tcPr>
          <w:p w14:paraId="03FCC5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133927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谁创建的模组</w:t>
            </w:r>
          </w:p>
        </w:tc>
      </w:tr>
      <w:tr w:rsidR="000E361B" w14:paraId="7D7098D6" w14:textId="77777777" w:rsidTr="000E361B">
        <w:tc>
          <w:tcPr>
            <w:tcW w:w="2122" w:type="dxa"/>
          </w:tcPr>
          <w:p w14:paraId="064A851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+updateTime</w:t>
            </w:r>
          </w:p>
        </w:tc>
        <w:tc>
          <w:tcPr>
            <w:tcW w:w="1134" w:type="dxa"/>
          </w:tcPr>
          <w:p w14:paraId="73E093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date</w:t>
            </w:r>
          </w:p>
        </w:tc>
        <w:tc>
          <w:tcPr>
            <w:tcW w:w="5046" w:type="dxa"/>
          </w:tcPr>
          <w:p w14:paraId="0996E8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修改模组时间</w:t>
            </w:r>
          </w:p>
        </w:tc>
      </w:tr>
      <w:tr w:rsidR="000E361B" w14:paraId="4B36717F" w14:textId="77777777" w:rsidTr="000E361B">
        <w:tc>
          <w:tcPr>
            <w:tcW w:w="2122" w:type="dxa"/>
          </w:tcPr>
          <w:p w14:paraId="63A4442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updateBy</w:t>
            </w:r>
          </w:p>
        </w:tc>
        <w:tc>
          <w:tcPr>
            <w:tcW w:w="1134" w:type="dxa"/>
          </w:tcPr>
          <w:p w14:paraId="2FD844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16D02C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谁修改的模组</w:t>
            </w:r>
          </w:p>
        </w:tc>
      </w:tr>
    </w:tbl>
    <w:p w14:paraId="02ACE444" w14:textId="77777777" w:rsidR="000E361B" w:rsidRDefault="00003BD2">
      <w:pPr>
        <w:pStyle w:val="2"/>
      </w:pPr>
      <w:bookmarkStart w:id="72" w:name="_Toc68090993"/>
      <w:r>
        <w:rPr>
          <w:rFonts w:hint="eastAsia"/>
        </w:rPr>
        <w:t>混合模组新增</w:t>
      </w:r>
      <w:bookmarkEnd w:id="72"/>
    </w:p>
    <w:p w14:paraId="3DBDB0FC" w14:textId="77777777" w:rsidR="000E361B" w:rsidRDefault="00003BD2">
      <w:pPr>
        <w:pStyle w:val="3"/>
      </w:pPr>
      <w:bookmarkStart w:id="73" w:name="_Toc68090994"/>
      <w:r>
        <w:rPr>
          <w:rFonts w:hint="eastAsia"/>
        </w:rPr>
        <w:t>接口调用说明</w:t>
      </w:r>
      <w:bookmarkEnd w:id="73"/>
    </w:p>
    <w:p w14:paraId="313B9ACD" w14:textId="77777777" w:rsidR="000E361B" w:rsidRDefault="00003BD2">
      <w:pPr>
        <w:pStyle w:val="af5"/>
        <w:numPr>
          <w:ilvl w:val="0"/>
          <w:numId w:val="15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在建筑</w:t>
      </w:r>
      <w:r>
        <w:rPr>
          <w:rFonts w:ascii="微软雅黑" w:hAnsi="微软雅黑"/>
          <w:sz w:val="21"/>
          <w:szCs w:val="21"/>
        </w:rPr>
        <w:t>中</w:t>
      </w:r>
      <w:r>
        <w:rPr>
          <w:rFonts w:ascii="微软雅黑" w:hAnsi="微软雅黑" w:hint="eastAsia"/>
          <w:sz w:val="21"/>
          <w:szCs w:val="21"/>
        </w:rPr>
        <w:t>添加混合</w:t>
      </w:r>
      <w:r>
        <w:rPr>
          <w:rFonts w:ascii="微软雅黑" w:hAnsi="微软雅黑"/>
          <w:sz w:val="21"/>
          <w:szCs w:val="21"/>
        </w:rPr>
        <w:t>模组</w:t>
      </w:r>
    </w:p>
    <w:p w14:paraId="56AE807D" w14:textId="77777777" w:rsidR="000E361B" w:rsidRDefault="00003BD2">
      <w:pPr>
        <w:pStyle w:val="af5"/>
        <w:numPr>
          <w:ilvl w:val="0"/>
          <w:numId w:val="1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C32674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F8429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//定位引擎服务器ip:46000/api/blg/module/add?accessToken=xxxxxxxxxxxxxx</w:t>
            </w:r>
          </w:p>
        </w:tc>
      </w:tr>
    </w:tbl>
    <w:p w14:paraId="04B056FA" w14:textId="77777777" w:rsidR="000E361B" w:rsidRDefault="00003BD2">
      <w:pPr>
        <w:pStyle w:val="af5"/>
        <w:numPr>
          <w:ilvl w:val="0"/>
          <w:numId w:val="15"/>
        </w:numPr>
        <w:ind w:firstLineChars="0"/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A193A0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C055B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4A4B2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6D654C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"04EE039D8AE5"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23AD3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D382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49CDC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31330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67AF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19601</w:t>
            </w:r>
          </w:p>
          <w:p w14:paraId="74CA25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4D34768" w14:textId="77777777" w:rsidR="000E361B" w:rsidRDefault="00003BD2">
      <w:pPr>
        <w:pStyle w:val="3"/>
      </w:pPr>
      <w:bookmarkStart w:id="74" w:name="_Toc68090995"/>
      <w:r>
        <w:rPr>
          <w:rFonts w:hint="eastAsia"/>
        </w:rPr>
        <w:lastRenderedPageBreak/>
        <w:t>请求参数说明</w:t>
      </w:r>
      <w:bookmarkEnd w:id="7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35178ECB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38670AB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6413EA12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6B07A694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1F8E6724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D31FB2D" w14:textId="77777777">
        <w:tc>
          <w:tcPr>
            <w:tcW w:w="1696" w:type="dxa"/>
            <w:vAlign w:val="bottom"/>
          </w:tcPr>
          <w:p w14:paraId="63CDDC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6B9EB8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32ABBC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97309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5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01BA9142" w14:textId="77777777">
        <w:tc>
          <w:tcPr>
            <w:tcW w:w="1696" w:type="dxa"/>
            <w:vAlign w:val="bottom"/>
          </w:tcPr>
          <w:p w14:paraId="717DAC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7D3EBC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AE2A52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3E636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36F9F283" w14:textId="77777777">
        <w:tc>
          <w:tcPr>
            <w:tcW w:w="1696" w:type="dxa"/>
            <w:vAlign w:val="bottom"/>
          </w:tcPr>
          <w:p w14:paraId="6D634A1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 w14:paraId="151D7E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77C0C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D0229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用于标识楼层</w:t>
            </w:r>
          </w:p>
        </w:tc>
      </w:tr>
      <w:tr w:rsidR="000E361B" w14:paraId="2968E85E" w14:textId="77777777">
        <w:tc>
          <w:tcPr>
            <w:tcW w:w="1696" w:type="dxa"/>
            <w:vAlign w:val="bottom"/>
          </w:tcPr>
          <w:p w14:paraId="2DD94C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blgType</w:t>
            </w:r>
          </w:p>
        </w:tc>
        <w:tc>
          <w:tcPr>
            <w:tcW w:w="993" w:type="dxa"/>
            <w:vAlign w:val="bottom"/>
          </w:tcPr>
          <w:p w14:paraId="045D89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136E7C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0A873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用户标识设备型号，如:1,2,3</w:t>
            </w:r>
          </w:p>
        </w:tc>
      </w:tr>
      <w:tr w:rsidR="000E361B" w14:paraId="3489A9F9" w14:textId="77777777">
        <w:tc>
          <w:tcPr>
            <w:tcW w:w="1696" w:type="dxa"/>
            <w:vAlign w:val="bottom"/>
          </w:tcPr>
          <w:p w14:paraId="38A721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 w14:paraId="7EC8DC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ACDDB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6793F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  <w:tr w:rsidR="000E361B" w14:paraId="28F8798D" w14:textId="77777777">
        <w:tc>
          <w:tcPr>
            <w:tcW w:w="1696" w:type="dxa"/>
            <w:vAlign w:val="bottom"/>
          </w:tcPr>
          <w:p w14:paraId="204A83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</w:t>
            </w:r>
          </w:p>
        </w:tc>
        <w:tc>
          <w:tcPr>
            <w:tcW w:w="993" w:type="dxa"/>
            <w:vAlign w:val="bottom"/>
          </w:tcPr>
          <w:p w14:paraId="65AA9C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5D3C0E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404D8A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在建筑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平面图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坐标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X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0ECA9F1A" w14:textId="77777777">
        <w:tc>
          <w:tcPr>
            <w:tcW w:w="1696" w:type="dxa"/>
            <w:vAlign w:val="bottom"/>
          </w:tcPr>
          <w:p w14:paraId="5F5BEB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</w:t>
            </w:r>
          </w:p>
        </w:tc>
        <w:tc>
          <w:tcPr>
            <w:tcW w:w="993" w:type="dxa"/>
            <w:vAlign w:val="bottom"/>
          </w:tcPr>
          <w:p w14:paraId="64746E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1C8AF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B03E0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在建筑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平面图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坐标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Y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</w:tbl>
    <w:p w14:paraId="0E465122" w14:textId="77777777" w:rsidR="000E361B" w:rsidRDefault="000E361B"/>
    <w:p w14:paraId="3AA35108" w14:textId="77777777" w:rsidR="000E361B" w:rsidRDefault="00003BD2">
      <w:pPr>
        <w:pStyle w:val="3"/>
      </w:pPr>
      <w:bookmarkStart w:id="75" w:name="_Toc68090996"/>
      <w:r>
        <w:rPr>
          <w:rFonts w:hint="eastAsia"/>
        </w:rPr>
        <w:t>返回结果</w:t>
      </w:r>
      <w:r>
        <w:t>示例</w:t>
      </w:r>
      <w:bookmarkEnd w:id="7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54806A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66864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DF44A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C829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[],</w:t>
            </w:r>
          </w:p>
          <w:p w14:paraId="6CE2BBF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5151AC3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734249C" w14:textId="77777777" w:rsidR="000E361B" w:rsidRDefault="00003BD2">
      <w:pPr>
        <w:pStyle w:val="3"/>
      </w:pPr>
      <w:bookmarkStart w:id="76" w:name="_Toc68090997"/>
      <w:r>
        <w:rPr>
          <w:rFonts w:hint="eastAsia"/>
        </w:rPr>
        <w:t>返回结果参数说明</w:t>
      </w:r>
      <w:bookmarkEnd w:id="7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36890C93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66D5CC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C8BF0C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2FA05FD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95922B3" w14:textId="77777777" w:rsidTr="000E361B">
        <w:tc>
          <w:tcPr>
            <w:tcW w:w="2122" w:type="dxa"/>
          </w:tcPr>
          <w:p w14:paraId="42B444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18C657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C26034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1EDE893" w14:textId="77777777" w:rsidTr="000E361B">
        <w:tc>
          <w:tcPr>
            <w:tcW w:w="2122" w:type="dxa"/>
          </w:tcPr>
          <w:p w14:paraId="5B94E7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7A7B1A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5FBEB3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680DEFD" w14:textId="77777777" w:rsidTr="000E361B">
        <w:tc>
          <w:tcPr>
            <w:tcW w:w="2122" w:type="dxa"/>
          </w:tcPr>
          <w:p w14:paraId="0F000D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101650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432B12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null</w:t>
            </w:r>
          </w:p>
        </w:tc>
      </w:tr>
    </w:tbl>
    <w:p w14:paraId="78F77D27" w14:textId="77777777" w:rsidR="000E361B" w:rsidRDefault="000E361B"/>
    <w:p w14:paraId="49893AED" w14:textId="77777777" w:rsidR="000E361B" w:rsidRDefault="00003BD2">
      <w:pPr>
        <w:pStyle w:val="2"/>
      </w:pPr>
      <w:bookmarkStart w:id="77" w:name="_Toc68090998"/>
      <w:r>
        <w:rPr>
          <w:rFonts w:hint="eastAsia"/>
        </w:rPr>
        <w:lastRenderedPageBreak/>
        <w:t>物联网终端新增</w:t>
      </w:r>
      <w:bookmarkEnd w:id="77"/>
    </w:p>
    <w:p w14:paraId="30A67662" w14:textId="77777777" w:rsidR="000E361B" w:rsidRDefault="00003BD2">
      <w:pPr>
        <w:pStyle w:val="3"/>
      </w:pPr>
      <w:bookmarkStart w:id="78" w:name="_Toc68090999"/>
      <w:r>
        <w:rPr>
          <w:rFonts w:hint="eastAsia"/>
        </w:rPr>
        <w:t>接口调用说明</w:t>
      </w:r>
      <w:bookmarkEnd w:id="78"/>
    </w:p>
    <w:p w14:paraId="7D1850BC" w14:textId="77777777" w:rsidR="000E361B" w:rsidRDefault="00003BD2">
      <w:pPr>
        <w:pStyle w:val="af5"/>
        <w:numPr>
          <w:ilvl w:val="0"/>
          <w:numId w:val="1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在建筑</w:t>
      </w:r>
      <w:r>
        <w:rPr>
          <w:rFonts w:ascii="微软雅黑" w:hAnsi="微软雅黑"/>
          <w:sz w:val="21"/>
          <w:szCs w:val="21"/>
        </w:rPr>
        <w:t>中</w:t>
      </w:r>
      <w:r>
        <w:rPr>
          <w:rFonts w:ascii="微软雅黑" w:hAnsi="微软雅黑" w:hint="eastAsia"/>
          <w:sz w:val="21"/>
          <w:szCs w:val="21"/>
        </w:rPr>
        <w:t>添加物联网</w:t>
      </w:r>
      <w:r>
        <w:rPr>
          <w:rFonts w:ascii="微软雅黑" w:hAnsi="微软雅黑"/>
          <w:sz w:val="21"/>
          <w:szCs w:val="21"/>
        </w:rPr>
        <w:t>终端</w:t>
      </w:r>
    </w:p>
    <w:p w14:paraId="28DE32E9" w14:textId="77777777" w:rsidR="000E361B" w:rsidRDefault="00003BD2">
      <w:pPr>
        <w:pStyle w:val="af5"/>
        <w:numPr>
          <w:ilvl w:val="0"/>
          <w:numId w:val="1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F4A7B3C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F53DCC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//定位引擎服务器ip:46000/api/devicesV4/iots/add?accessToken=xxxxxxxxxxxxxx</w:t>
            </w:r>
          </w:p>
        </w:tc>
      </w:tr>
    </w:tbl>
    <w:p w14:paraId="6766BA2F" w14:textId="77777777" w:rsidR="000E361B" w:rsidRDefault="00003BD2">
      <w:pPr>
        <w:pStyle w:val="af5"/>
        <w:numPr>
          <w:ilvl w:val="0"/>
          <w:numId w:val="16"/>
        </w:numPr>
        <w:ind w:firstLineChars="0"/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7DCAFC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B0193F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6970E8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C142A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A8AC9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"interval"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DF1C8B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"04E886000001"</w:t>
            </w:r>
          </w:p>
          <w:p w14:paraId="7FACEBB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84FC0A7" w14:textId="77777777" w:rsidR="000E361B" w:rsidRDefault="00003BD2">
      <w:pPr>
        <w:pStyle w:val="3"/>
      </w:pPr>
      <w:bookmarkStart w:id="79" w:name="_Toc68091000"/>
      <w:r>
        <w:rPr>
          <w:rFonts w:hint="eastAsia"/>
        </w:rPr>
        <w:t>请求参数说明</w:t>
      </w:r>
      <w:bookmarkEnd w:id="7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36D63569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069EA75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0F860122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2E630FF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73F27097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E5C221A" w14:textId="77777777">
        <w:tc>
          <w:tcPr>
            <w:tcW w:w="1696" w:type="dxa"/>
            <w:vAlign w:val="bottom"/>
          </w:tcPr>
          <w:p w14:paraId="52CBCD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6FAA62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69AC1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A0BB64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6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2D9317BC" w14:textId="77777777">
        <w:tc>
          <w:tcPr>
            <w:tcW w:w="1696" w:type="dxa"/>
            <w:vAlign w:val="bottom"/>
          </w:tcPr>
          <w:p w14:paraId="4F94F9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212C6E6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094AC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2B8FB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6BC0CA19" w14:textId="77777777">
        <w:tc>
          <w:tcPr>
            <w:tcW w:w="1696" w:type="dxa"/>
            <w:vAlign w:val="bottom"/>
          </w:tcPr>
          <w:p w14:paraId="7F02608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 w14:paraId="193E4E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653596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698B7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  <w:tr w:rsidR="000E361B" w14:paraId="64F680CF" w14:textId="77777777">
        <w:tc>
          <w:tcPr>
            <w:tcW w:w="1696" w:type="dxa"/>
            <w:vAlign w:val="bottom"/>
          </w:tcPr>
          <w:p w14:paraId="5E161F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deviceType</w:t>
            </w:r>
          </w:p>
        </w:tc>
        <w:tc>
          <w:tcPr>
            <w:tcW w:w="993" w:type="dxa"/>
            <w:vAlign w:val="bottom"/>
          </w:tcPr>
          <w:p w14:paraId="11C5A2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5EB10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5ECB5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类型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BLE:1,Zigbee:2,sub-1g:3,2.4g:4</w:t>
            </w:r>
          </w:p>
        </w:tc>
      </w:tr>
      <w:tr w:rsidR="000E361B" w14:paraId="2FD38E63" w14:textId="77777777">
        <w:trPr>
          <w:trHeight w:val="444"/>
        </w:trPr>
        <w:tc>
          <w:tcPr>
            <w:tcW w:w="1696" w:type="dxa"/>
            <w:vAlign w:val="bottom"/>
          </w:tcPr>
          <w:p w14:paraId="5FB85EBD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  <w:t>interval</w:t>
            </w:r>
          </w:p>
        </w:tc>
        <w:tc>
          <w:tcPr>
            <w:tcW w:w="993" w:type="dxa"/>
            <w:vAlign w:val="bottom"/>
          </w:tcPr>
          <w:p w14:paraId="3F1754D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7D1DE6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F13A5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上报间隔(毫秒)</w:t>
            </w:r>
          </w:p>
        </w:tc>
      </w:tr>
    </w:tbl>
    <w:p w14:paraId="620A3DB6" w14:textId="77777777" w:rsidR="000E361B" w:rsidRDefault="000E361B"/>
    <w:p w14:paraId="3DEE4F7A" w14:textId="77777777" w:rsidR="000E361B" w:rsidRDefault="00003BD2">
      <w:pPr>
        <w:pStyle w:val="3"/>
      </w:pPr>
      <w:bookmarkStart w:id="80" w:name="_Toc68091001"/>
      <w:r>
        <w:rPr>
          <w:rFonts w:hint="eastAsia"/>
        </w:rPr>
        <w:t>返回结果示例</w:t>
      </w:r>
      <w:bookmarkEnd w:id="8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ABB455A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A6BC5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381B2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1B2520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[],</w:t>
            </w:r>
          </w:p>
          <w:p w14:paraId="6101A2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16D028D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D605C99" w14:textId="77777777" w:rsidR="000E361B" w:rsidRDefault="00003BD2">
      <w:pPr>
        <w:pStyle w:val="3"/>
      </w:pPr>
      <w:bookmarkStart w:id="81" w:name="_Toc68091002"/>
      <w:r>
        <w:rPr>
          <w:rFonts w:hint="eastAsia"/>
        </w:rPr>
        <w:t>返回结果参数说明</w:t>
      </w:r>
      <w:bookmarkEnd w:id="8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1B9620AD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44CD175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B04986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4A578BA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FAD6B1A" w14:textId="77777777" w:rsidTr="000E361B">
        <w:tc>
          <w:tcPr>
            <w:tcW w:w="2122" w:type="dxa"/>
          </w:tcPr>
          <w:p w14:paraId="697042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data</w:t>
            </w:r>
          </w:p>
        </w:tc>
        <w:tc>
          <w:tcPr>
            <w:tcW w:w="1134" w:type="dxa"/>
          </w:tcPr>
          <w:p w14:paraId="12B3DE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objcet</w:t>
            </w:r>
          </w:p>
        </w:tc>
        <w:tc>
          <w:tcPr>
            <w:tcW w:w="5046" w:type="dxa"/>
          </w:tcPr>
          <w:p w14:paraId="195B53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默认返回null</w:t>
            </w:r>
          </w:p>
        </w:tc>
      </w:tr>
      <w:tr w:rsidR="000E361B" w14:paraId="1945A7FD" w14:textId="77777777" w:rsidTr="000E361B">
        <w:tc>
          <w:tcPr>
            <w:tcW w:w="2122" w:type="dxa"/>
          </w:tcPr>
          <w:p w14:paraId="1AF29D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68840A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2C8584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E448E8C" w14:textId="77777777" w:rsidTr="000E361B">
        <w:tc>
          <w:tcPr>
            <w:tcW w:w="2122" w:type="dxa"/>
          </w:tcPr>
          <w:p w14:paraId="204A48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5CD62EF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1FD58B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</w:tbl>
    <w:p w14:paraId="071D715F" w14:textId="77777777" w:rsidR="000E361B" w:rsidRDefault="000E361B"/>
    <w:p w14:paraId="0F92FB31" w14:textId="77777777" w:rsidR="000E361B" w:rsidRDefault="00003BD2">
      <w:pPr>
        <w:pStyle w:val="2"/>
      </w:pPr>
      <w:bookmarkStart w:id="82" w:name="_Toc68091003"/>
      <w:r>
        <w:rPr>
          <w:rFonts w:hint="eastAsia"/>
        </w:rPr>
        <w:t>物联网模组终端删除</w:t>
      </w:r>
      <w:bookmarkEnd w:id="82"/>
    </w:p>
    <w:p w14:paraId="14BB4AB0" w14:textId="77777777" w:rsidR="000E361B" w:rsidRDefault="00003BD2">
      <w:pPr>
        <w:pStyle w:val="3"/>
      </w:pPr>
      <w:bookmarkStart w:id="83" w:name="_Toc68091004"/>
      <w:r>
        <w:rPr>
          <w:rFonts w:hint="eastAsia"/>
        </w:rPr>
        <w:t>接口调用说明</w:t>
      </w:r>
      <w:bookmarkEnd w:id="83"/>
    </w:p>
    <w:p w14:paraId="702D0B24" w14:textId="77777777" w:rsidR="000E361B" w:rsidRDefault="00003BD2">
      <w:pPr>
        <w:pStyle w:val="af5"/>
        <w:numPr>
          <w:ilvl w:val="0"/>
          <w:numId w:val="1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在建筑</w:t>
      </w:r>
      <w:r>
        <w:rPr>
          <w:rFonts w:ascii="微软雅黑" w:hAnsi="微软雅黑"/>
          <w:sz w:val="21"/>
          <w:szCs w:val="21"/>
        </w:rPr>
        <w:t>中</w:t>
      </w:r>
      <w:r>
        <w:rPr>
          <w:rFonts w:ascii="微软雅黑" w:hAnsi="微软雅黑" w:hint="eastAsia"/>
          <w:sz w:val="21"/>
          <w:szCs w:val="21"/>
        </w:rPr>
        <w:t>添加物联网</w:t>
      </w:r>
      <w:r>
        <w:rPr>
          <w:rFonts w:ascii="微软雅黑" w:hAnsi="微软雅黑"/>
          <w:sz w:val="21"/>
          <w:szCs w:val="21"/>
        </w:rPr>
        <w:t>终端</w:t>
      </w:r>
    </w:p>
    <w:p w14:paraId="0B114FAE" w14:textId="77777777" w:rsidR="000E361B" w:rsidRDefault="00003BD2">
      <w:pPr>
        <w:pStyle w:val="af5"/>
        <w:numPr>
          <w:ilvl w:val="0"/>
          <w:numId w:val="1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199B17A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22A736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//定位引擎服务器ip:46000/api/devicesV4/iots/del?access?Token=xxxxxxxxxxxxxx</w:t>
            </w:r>
          </w:p>
        </w:tc>
      </w:tr>
    </w:tbl>
    <w:p w14:paraId="203A493F" w14:textId="77777777" w:rsidR="000E361B" w:rsidRDefault="00003BD2">
      <w:pPr>
        <w:pStyle w:val="af5"/>
        <w:numPr>
          <w:ilvl w:val="0"/>
          <w:numId w:val="17"/>
        </w:numPr>
        <w:ind w:firstLineChars="0"/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 w14:paraId="7718CB01" w14:textId="77777777" w:rsidR="000E361B" w:rsidRDefault="000E361B"/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46EB54B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D30CC6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41DE8E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A7BBD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"04E886000001"</w:t>
            </w:r>
          </w:p>
          <w:p w14:paraId="681B25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62DFF0C" w14:textId="77777777" w:rsidR="000E361B" w:rsidRDefault="00003BD2">
      <w:pPr>
        <w:pStyle w:val="3"/>
      </w:pPr>
      <w:bookmarkStart w:id="84" w:name="_Toc68091005"/>
      <w:r>
        <w:rPr>
          <w:rFonts w:hint="eastAsia"/>
        </w:rPr>
        <w:t>请求参数说明</w:t>
      </w:r>
      <w:bookmarkEnd w:id="8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BCCC7F6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3D9E527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7DCF6B29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94EF75D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05745AD1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FDB25AE" w14:textId="77777777">
        <w:tc>
          <w:tcPr>
            <w:tcW w:w="1696" w:type="dxa"/>
            <w:vAlign w:val="bottom"/>
          </w:tcPr>
          <w:p w14:paraId="5A1FFF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189A01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73B85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17A67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7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3D1A4703" w14:textId="77777777">
        <w:tc>
          <w:tcPr>
            <w:tcW w:w="1696" w:type="dxa"/>
            <w:vAlign w:val="bottom"/>
          </w:tcPr>
          <w:p w14:paraId="154183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0D5F29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6D3AF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1F849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79D83C86" w14:textId="77777777">
        <w:tc>
          <w:tcPr>
            <w:tcW w:w="1696" w:type="dxa"/>
            <w:vAlign w:val="bottom"/>
          </w:tcPr>
          <w:p w14:paraId="342317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 w14:paraId="414E57A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58565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98762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 w14:paraId="7796D8B6" w14:textId="77777777" w:rsidR="000E361B" w:rsidRDefault="000E361B"/>
    <w:p w14:paraId="7104BE04" w14:textId="77777777" w:rsidR="000E361B" w:rsidRDefault="00003BD2">
      <w:pPr>
        <w:pStyle w:val="3"/>
      </w:pPr>
      <w:bookmarkStart w:id="85" w:name="_Toc68091006"/>
      <w:r>
        <w:rPr>
          <w:rFonts w:hint="eastAsia"/>
        </w:rPr>
        <w:t>返回结果</w:t>
      </w:r>
      <w:r>
        <w:t>示例</w:t>
      </w:r>
      <w:bookmarkEnd w:id="8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7C72BB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DFAA2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327BD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A30C2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8160A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09A3A9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EE407E7" w14:textId="77777777" w:rsidR="000E361B" w:rsidRDefault="00003BD2">
      <w:pPr>
        <w:pStyle w:val="3"/>
      </w:pPr>
      <w:bookmarkStart w:id="86" w:name="_Toc68091007"/>
      <w:r>
        <w:rPr>
          <w:rFonts w:hint="eastAsia"/>
        </w:rPr>
        <w:lastRenderedPageBreak/>
        <w:t>返回结果参数说明</w:t>
      </w:r>
      <w:bookmarkEnd w:id="86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4067EF27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0D102A9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03FD96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6C84DEE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B0EB0C5" w14:textId="77777777" w:rsidTr="000E361B">
        <w:tc>
          <w:tcPr>
            <w:tcW w:w="2122" w:type="dxa"/>
          </w:tcPr>
          <w:p w14:paraId="6E4E7DA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5437BC1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936EC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F052283" w14:textId="77777777" w:rsidTr="000E361B">
        <w:tc>
          <w:tcPr>
            <w:tcW w:w="2122" w:type="dxa"/>
          </w:tcPr>
          <w:p w14:paraId="0DA041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57F6B2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2E34EA1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2D14CB65" w14:textId="77777777" w:rsidTr="000E361B">
        <w:tc>
          <w:tcPr>
            <w:tcW w:w="2122" w:type="dxa"/>
          </w:tcPr>
          <w:p w14:paraId="4309D1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6AACB5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7ECA2C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11CBB2D8" w14:textId="77777777" w:rsidR="000E361B" w:rsidRDefault="000E361B"/>
    <w:p w14:paraId="4E98B114" w14:textId="77777777" w:rsidR="000E361B" w:rsidRDefault="00003BD2">
      <w:pPr>
        <w:pStyle w:val="2"/>
      </w:pPr>
      <w:bookmarkStart w:id="87" w:name="_Toc68091008"/>
      <w:r>
        <w:rPr>
          <w:rFonts w:hint="eastAsia"/>
        </w:rPr>
        <w:t>AOA引擎列表查询</w:t>
      </w:r>
      <w:bookmarkEnd w:id="87"/>
    </w:p>
    <w:p w14:paraId="52CE3756" w14:textId="77777777" w:rsidR="000E361B" w:rsidRDefault="00003BD2">
      <w:pPr>
        <w:pStyle w:val="3"/>
      </w:pPr>
      <w:bookmarkStart w:id="88" w:name="_Toc68091009"/>
      <w:r>
        <w:rPr>
          <w:rFonts w:hint="eastAsia"/>
        </w:rPr>
        <w:t>接口调用说明</w:t>
      </w:r>
      <w:bookmarkEnd w:id="88"/>
    </w:p>
    <w:p w14:paraId="4C2DCDBC" w14:textId="77777777" w:rsidR="000E361B" w:rsidRDefault="00003BD2">
      <w:pPr>
        <w:numPr>
          <w:ilvl w:val="0"/>
          <w:numId w:val="18"/>
        </w:numPr>
      </w:pPr>
      <w:r>
        <w:rPr>
          <w:rFonts w:hint="eastAsia"/>
        </w:rPr>
        <w:t>接口用途：通过建筑</w:t>
      </w:r>
      <w:r>
        <w:rPr>
          <w:rFonts w:hint="eastAsia"/>
        </w:rPr>
        <w:t>ID</w:t>
      </w:r>
      <w:r>
        <w:rPr>
          <w:rFonts w:hint="eastAsia"/>
        </w:rPr>
        <w:t>返回建筑下的</w:t>
      </w:r>
      <w:r>
        <w:rPr>
          <w:rFonts w:hint="eastAsia"/>
        </w:rPr>
        <w:t>AOA</w:t>
      </w:r>
      <w:r>
        <w:rPr>
          <w:rFonts w:hint="eastAsia"/>
        </w:rPr>
        <w:t>引擎信息</w:t>
      </w:r>
    </w:p>
    <w:p w14:paraId="143A89EE" w14:textId="77777777" w:rsidR="000E361B" w:rsidRDefault="00003BD2">
      <w:pPr>
        <w:numPr>
          <w:ilvl w:val="0"/>
          <w:numId w:val="18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957C69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4CA20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//定位引擎服务器ip:46000/api/devicesV3/aoas?accessToken=xxxxxxxxxxxxxx</w:t>
            </w:r>
          </w:p>
        </w:tc>
      </w:tr>
    </w:tbl>
    <w:p w14:paraId="376B2C7C" w14:textId="77777777" w:rsidR="000E361B" w:rsidRDefault="00003BD2">
      <w:pPr>
        <w:numPr>
          <w:ilvl w:val="0"/>
          <w:numId w:val="18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  <w:r>
        <w:rPr>
          <w:rFonts w:hint="eastAsia"/>
        </w:rPr>
        <w:t>: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18F354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59654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330FEF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9B0F8E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7549AD3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 w:hint="eastAsia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</w:t>
            </w:r>
          </w:p>
          <w:p w14:paraId="268684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DFC99F3" w14:textId="77777777" w:rsidR="000E361B" w:rsidRDefault="000E361B"/>
    <w:p w14:paraId="1EAAC3FD" w14:textId="77777777" w:rsidR="000E361B" w:rsidRDefault="000E361B"/>
    <w:p w14:paraId="182D8A0B" w14:textId="77777777" w:rsidR="000E361B" w:rsidRDefault="00003BD2">
      <w:pPr>
        <w:pStyle w:val="3"/>
      </w:pPr>
      <w:bookmarkStart w:id="89" w:name="_Toc68091010"/>
      <w:r>
        <w:rPr>
          <w:rFonts w:hint="eastAsia"/>
        </w:rPr>
        <w:t>请求参数说明</w:t>
      </w:r>
      <w:bookmarkEnd w:id="8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1AA4F09F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615864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22CC900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CBD642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8B74A2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D817B4C" w14:textId="77777777">
        <w:tc>
          <w:tcPr>
            <w:tcW w:w="1696" w:type="dxa"/>
            <w:vAlign w:val="bottom"/>
          </w:tcPr>
          <w:p w14:paraId="44AFC2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25C77D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11EEA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A0DC6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8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5E21E427" w14:textId="77777777">
        <w:tc>
          <w:tcPr>
            <w:tcW w:w="1696" w:type="dxa"/>
            <w:vAlign w:val="bottom"/>
          </w:tcPr>
          <w:p w14:paraId="3B63BB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7C123E6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2F158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FC9DC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15664C7D" w14:textId="77777777">
        <w:tc>
          <w:tcPr>
            <w:tcW w:w="1696" w:type="dxa"/>
            <w:vAlign w:val="bottom"/>
          </w:tcPr>
          <w:p w14:paraId="553A99F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443069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105F45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31F4BF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当前第几页，默认1</w:t>
            </w:r>
          </w:p>
        </w:tc>
      </w:tr>
      <w:tr w:rsidR="000E361B" w14:paraId="033B6A1E" w14:textId="77777777">
        <w:tc>
          <w:tcPr>
            <w:tcW w:w="1696" w:type="dxa"/>
            <w:vAlign w:val="bottom"/>
          </w:tcPr>
          <w:p w14:paraId="109101F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260567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386177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0E2381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 w14:paraId="1962A34B" w14:textId="77777777" w:rsidR="000E361B" w:rsidRDefault="000E361B"/>
    <w:p w14:paraId="781F3608" w14:textId="77777777" w:rsidR="000E361B" w:rsidRDefault="00003BD2">
      <w:pPr>
        <w:pStyle w:val="3"/>
      </w:pPr>
      <w:bookmarkStart w:id="90" w:name="_Toc68091011"/>
      <w:r>
        <w:rPr>
          <w:rFonts w:hint="eastAsia"/>
        </w:rPr>
        <w:lastRenderedPageBreak/>
        <w:t>返回结果示例</w:t>
      </w:r>
      <w:bookmarkEnd w:id="9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8C969E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068D4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0A0CB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3AD5D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CE409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34BC8A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D5ED3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69D4FA4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2A93AA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"5fc75b500c009911197195ff"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E0874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569A29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09085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22268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4D35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18846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3F7A68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"z"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2700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BB8AB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"3CFAD3B03885"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C55EE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"sysLanIp"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"172.16.10.66"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DD5B3C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"基站3"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A5DE1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"lastCommunicationTime"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"2021-01-26 17:53:25"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8EDBA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8D772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"stationType"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"AOA"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20D2B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"channel"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D4044C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"angles"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59BED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1089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FF75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8191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4A50E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2146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0DFBA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7BA0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364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DBDEA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336</w:t>
            </w:r>
          </w:p>
          <w:p w14:paraId="23F9973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],</w:t>
            </w:r>
          </w:p>
          <w:p w14:paraId="392AFE0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"mapId"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"vhKDyJoJ4"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61609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"zoneId"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FC249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"elevation"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8508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"azimuth"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9953B7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"rotation"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182D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"errorDegree"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94D5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"2020-12-02 17:16:00"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DAA2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"2021-01-26 17:53:30"</w:t>
            </w:r>
          </w:p>
          <w:p w14:paraId="41ABA0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70343B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1EEAA2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A74477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9E5CA5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F9125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4E57B5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15D702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48665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2E1501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1EF9E13" w14:textId="77777777" w:rsidR="000E361B" w:rsidRDefault="00003BD2">
      <w:pPr>
        <w:pStyle w:val="3"/>
      </w:pPr>
      <w:bookmarkStart w:id="91" w:name="_Toc68091012"/>
      <w:r>
        <w:rPr>
          <w:rFonts w:hint="eastAsia"/>
        </w:rPr>
        <w:lastRenderedPageBreak/>
        <w:t>返回结果参数说明</w:t>
      </w:r>
      <w:bookmarkEnd w:id="91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3256"/>
        <w:gridCol w:w="1882"/>
        <w:gridCol w:w="3164"/>
      </w:tblGrid>
      <w:tr w:rsidR="000E361B" w14:paraId="0C8ACFF1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BFBFBF" w:themeFill="background1" w:themeFillShade="BF"/>
          </w:tcPr>
          <w:p w14:paraId="409027B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7550E8D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3164" w:type="dxa"/>
            <w:shd w:val="clear" w:color="auto" w:fill="BFBFBF" w:themeFill="background1" w:themeFillShade="BF"/>
          </w:tcPr>
          <w:p w14:paraId="3C00FA3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544C6FD" w14:textId="77777777" w:rsidTr="000E361B">
        <w:tc>
          <w:tcPr>
            <w:tcW w:w="3256" w:type="dxa"/>
          </w:tcPr>
          <w:p w14:paraId="4458157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882" w:type="dxa"/>
          </w:tcPr>
          <w:p w14:paraId="023D141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3164" w:type="dxa"/>
          </w:tcPr>
          <w:p w14:paraId="7C3841E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06AF3C51" w14:textId="77777777" w:rsidTr="000E361B">
        <w:tc>
          <w:tcPr>
            <w:tcW w:w="3256" w:type="dxa"/>
          </w:tcPr>
          <w:p w14:paraId="0A92856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882" w:type="dxa"/>
          </w:tcPr>
          <w:p w14:paraId="321430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4BA7FD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08931FAF" w14:textId="77777777" w:rsidTr="000E361B">
        <w:tc>
          <w:tcPr>
            <w:tcW w:w="3256" w:type="dxa"/>
          </w:tcPr>
          <w:p w14:paraId="0BA9A20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882" w:type="dxa"/>
          </w:tcPr>
          <w:p w14:paraId="05B8CB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D5608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15E3B848" w14:textId="77777777" w:rsidTr="000E361B">
        <w:trPr>
          <w:trHeight w:val="540"/>
        </w:trPr>
        <w:tc>
          <w:tcPr>
            <w:tcW w:w="3256" w:type="dxa"/>
          </w:tcPr>
          <w:p w14:paraId="0F3325D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882" w:type="dxa"/>
          </w:tcPr>
          <w:p w14:paraId="384045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4C99E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202343EF" w14:textId="77777777" w:rsidTr="000E361B">
        <w:tc>
          <w:tcPr>
            <w:tcW w:w="3256" w:type="dxa"/>
          </w:tcPr>
          <w:p w14:paraId="5C215A2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882" w:type="dxa"/>
          </w:tcPr>
          <w:p w14:paraId="068B71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E9834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0CC5B929" w14:textId="77777777" w:rsidTr="000E361B">
        <w:tc>
          <w:tcPr>
            <w:tcW w:w="3256" w:type="dxa"/>
          </w:tcPr>
          <w:p w14:paraId="03F1E01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882" w:type="dxa"/>
          </w:tcPr>
          <w:p w14:paraId="712EE2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EAF0E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页码列表的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索引（包含）</w:t>
            </w:r>
          </w:p>
        </w:tc>
      </w:tr>
      <w:tr w:rsidR="000E361B" w14:paraId="1580002C" w14:textId="77777777" w:rsidTr="000E361B">
        <w:trPr>
          <w:trHeight w:val="90"/>
        </w:trPr>
        <w:tc>
          <w:tcPr>
            <w:tcW w:w="3256" w:type="dxa"/>
          </w:tcPr>
          <w:p w14:paraId="185D0B0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882" w:type="dxa"/>
          </w:tcPr>
          <w:p w14:paraId="447DAB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241D5CDB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  <w:t>页码列表的结束索引（包含）</w:t>
            </w:r>
          </w:p>
        </w:tc>
      </w:tr>
      <w:tr w:rsidR="000E361B" w14:paraId="604CA695" w14:textId="77777777" w:rsidTr="000E361B">
        <w:trPr>
          <w:trHeight w:val="90"/>
        </w:trPr>
        <w:tc>
          <w:tcPr>
            <w:tcW w:w="3256" w:type="dxa"/>
          </w:tcPr>
          <w:p w14:paraId="6A935DD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countResultMap</w:t>
            </w:r>
          </w:p>
        </w:tc>
        <w:tc>
          <w:tcPr>
            <w:tcW w:w="1882" w:type="dxa"/>
          </w:tcPr>
          <w:p w14:paraId="3282FFDB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Map&lt;String, T&gt;</w:t>
            </w:r>
          </w:p>
        </w:tc>
        <w:tc>
          <w:tcPr>
            <w:tcW w:w="3164" w:type="dxa"/>
          </w:tcPr>
          <w:p w14:paraId="669E41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当前分页条件下的统计结果</w:t>
            </w:r>
          </w:p>
        </w:tc>
      </w:tr>
      <w:tr w:rsidR="000E361B" w14:paraId="0352261F" w14:textId="77777777" w:rsidTr="000E361B">
        <w:tc>
          <w:tcPr>
            <w:tcW w:w="3256" w:type="dxa"/>
          </w:tcPr>
          <w:p w14:paraId="779F816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882" w:type="dxa"/>
          </w:tcPr>
          <w:p w14:paraId="3D3581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3164" w:type="dxa"/>
          </w:tcPr>
          <w:p w14:paraId="48AF2C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本页的数据列表</w:t>
            </w:r>
          </w:p>
        </w:tc>
      </w:tr>
      <w:tr w:rsidR="000E361B" w14:paraId="4897B1D5" w14:textId="77777777" w:rsidTr="000E361B">
        <w:tc>
          <w:tcPr>
            <w:tcW w:w="3256" w:type="dxa"/>
          </w:tcPr>
          <w:p w14:paraId="018D200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++uuid</w:t>
            </w:r>
          </w:p>
        </w:tc>
        <w:tc>
          <w:tcPr>
            <w:tcW w:w="1882" w:type="dxa"/>
          </w:tcPr>
          <w:p w14:paraId="1E113D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16835D1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uuid编号</w:t>
            </w:r>
          </w:p>
        </w:tc>
      </w:tr>
      <w:tr w:rsidR="000E361B" w14:paraId="7405A459" w14:textId="77777777" w:rsidTr="000E361B">
        <w:tc>
          <w:tcPr>
            <w:tcW w:w="3256" w:type="dxa"/>
          </w:tcPr>
          <w:p w14:paraId="7E8E127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++buildId</w:t>
            </w:r>
          </w:p>
        </w:tc>
        <w:tc>
          <w:tcPr>
            <w:tcW w:w="1882" w:type="dxa"/>
          </w:tcPr>
          <w:p w14:paraId="2B67CF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489415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19BE9B33" w14:textId="77777777" w:rsidTr="000E361B">
        <w:tc>
          <w:tcPr>
            <w:tcW w:w="3256" w:type="dxa"/>
          </w:tcPr>
          <w:p w14:paraId="177ED050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882" w:type="dxa"/>
          </w:tcPr>
          <w:p w14:paraId="770A48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6096F1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楼层标识</w:t>
            </w:r>
          </w:p>
        </w:tc>
      </w:tr>
      <w:tr w:rsidR="000E361B" w14:paraId="02E006B7" w14:textId="77777777" w:rsidTr="000E361B">
        <w:tc>
          <w:tcPr>
            <w:tcW w:w="3256" w:type="dxa"/>
          </w:tcPr>
          <w:p w14:paraId="4054C49A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882" w:type="dxa"/>
          </w:tcPr>
          <w:p w14:paraId="0F070F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CFBCC7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</w:t>
            </w:r>
          </w:p>
        </w:tc>
      </w:tr>
      <w:tr w:rsidR="000E361B" w14:paraId="3E8D7869" w14:textId="77777777" w:rsidTr="000E361B">
        <w:tc>
          <w:tcPr>
            <w:tcW w:w="3256" w:type="dxa"/>
          </w:tcPr>
          <w:p w14:paraId="676E5C44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882" w:type="dxa"/>
          </w:tcPr>
          <w:p w14:paraId="0FD688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3451BB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</w:t>
            </w:r>
          </w:p>
        </w:tc>
      </w:tr>
      <w:tr w:rsidR="000E361B" w14:paraId="6ADF6E17" w14:textId="77777777" w:rsidTr="000E361B">
        <w:trPr>
          <w:trHeight w:val="90"/>
        </w:trPr>
        <w:tc>
          <w:tcPr>
            <w:tcW w:w="3256" w:type="dxa"/>
          </w:tcPr>
          <w:p w14:paraId="545132A1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++z</w:t>
            </w:r>
          </w:p>
        </w:tc>
        <w:tc>
          <w:tcPr>
            <w:tcW w:w="1882" w:type="dxa"/>
          </w:tcPr>
          <w:p w14:paraId="4A1026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689658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z坐标</w:t>
            </w:r>
          </w:p>
        </w:tc>
      </w:tr>
      <w:tr w:rsidR="000E361B" w14:paraId="47DC0233" w14:textId="77777777" w:rsidTr="000E361B">
        <w:tc>
          <w:tcPr>
            <w:tcW w:w="3256" w:type="dxa"/>
          </w:tcPr>
          <w:p w14:paraId="188F6650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1882" w:type="dxa"/>
          </w:tcPr>
          <w:p w14:paraId="5054CB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6012AF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7CB65E98" w14:textId="77777777" w:rsidTr="000E361B">
        <w:tc>
          <w:tcPr>
            <w:tcW w:w="3256" w:type="dxa"/>
          </w:tcPr>
          <w:p w14:paraId="5E4D4793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sysLanIp</w:t>
            </w:r>
          </w:p>
        </w:tc>
        <w:tc>
          <w:tcPr>
            <w:tcW w:w="1882" w:type="dxa"/>
          </w:tcPr>
          <w:p w14:paraId="55BFC5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390B2C7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ip地址</w:t>
            </w:r>
          </w:p>
        </w:tc>
      </w:tr>
      <w:tr w:rsidR="000E361B" w14:paraId="09A8A23D" w14:textId="77777777" w:rsidTr="000E361B">
        <w:tc>
          <w:tcPr>
            <w:tcW w:w="3256" w:type="dxa"/>
          </w:tcPr>
          <w:p w14:paraId="7B57ED58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name</w:t>
            </w:r>
          </w:p>
        </w:tc>
        <w:tc>
          <w:tcPr>
            <w:tcW w:w="1882" w:type="dxa"/>
          </w:tcPr>
          <w:p w14:paraId="77393A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697A08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基站名称</w:t>
            </w:r>
          </w:p>
        </w:tc>
      </w:tr>
      <w:tr w:rsidR="000E361B" w14:paraId="168BE8EE" w14:textId="77777777" w:rsidTr="000E361B">
        <w:tc>
          <w:tcPr>
            <w:tcW w:w="3256" w:type="dxa"/>
          </w:tcPr>
          <w:p w14:paraId="2564AAAB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lastCommunicationTime</w:t>
            </w:r>
          </w:p>
        </w:tc>
        <w:tc>
          <w:tcPr>
            <w:tcW w:w="1882" w:type="dxa"/>
          </w:tcPr>
          <w:p w14:paraId="21F437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3164" w:type="dxa"/>
          </w:tcPr>
          <w:p w14:paraId="3111E5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最后通信时间</w:t>
            </w:r>
          </w:p>
        </w:tc>
      </w:tr>
      <w:tr w:rsidR="000E361B" w14:paraId="25D23AEE" w14:textId="77777777" w:rsidTr="000E361B">
        <w:tc>
          <w:tcPr>
            <w:tcW w:w="3256" w:type="dxa"/>
          </w:tcPr>
          <w:p w14:paraId="1073AC75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882" w:type="dxa"/>
          </w:tcPr>
          <w:p w14:paraId="40ABCE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3164" w:type="dxa"/>
          </w:tcPr>
          <w:p w14:paraId="1A2202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是否在线（true:在线；false:离线）</w:t>
            </w:r>
          </w:p>
        </w:tc>
      </w:tr>
      <w:tr w:rsidR="000E361B" w14:paraId="4DF59E67" w14:textId="77777777" w:rsidTr="000E361B">
        <w:tc>
          <w:tcPr>
            <w:tcW w:w="3256" w:type="dxa"/>
          </w:tcPr>
          <w:p w14:paraId="0D2B88BE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stationType</w:t>
            </w:r>
          </w:p>
        </w:tc>
        <w:tc>
          <w:tcPr>
            <w:tcW w:w="1882" w:type="dxa"/>
          </w:tcPr>
          <w:p w14:paraId="5A2991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07AE8A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基站类型</w:t>
            </w:r>
          </w:p>
        </w:tc>
      </w:tr>
      <w:tr w:rsidR="000E361B" w14:paraId="4B5001A4" w14:textId="77777777" w:rsidTr="000E361B">
        <w:tc>
          <w:tcPr>
            <w:tcW w:w="3256" w:type="dxa"/>
          </w:tcPr>
          <w:p w14:paraId="62CAB8C5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channel</w:t>
            </w:r>
          </w:p>
        </w:tc>
        <w:tc>
          <w:tcPr>
            <w:tcW w:w="1882" w:type="dxa"/>
          </w:tcPr>
          <w:p w14:paraId="161F58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4B8869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工作信道</w:t>
            </w:r>
          </w:p>
        </w:tc>
      </w:tr>
      <w:tr w:rsidR="000E361B" w14:paraId="706CB50D" w14:textId="77777777" w:rsidTr="000E361B">
        <w:tc>
          <w:tcPr>
            <w:tcW w:w="3256" w:type="dxa"/>
          </w:tcPr>
          <w:p w14:paraId="575BC971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angles</w:t>
            </w:r>
          </w:p>
        </w:tc>
        <w:tc>
          <w:tcPr>
            <w:tcW w:w="1882" w:type="dxa"/>
          </w:tcPr>
          <w:p w14:paraId="774BDE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List&lt;integer&gt;</w:t>
            </w:r>
          </w:p>
        </w:tc>
        <w:tc>
          <w:tcPr>
            <w:tcW w:w="3164" w:type="dxa"/>
          </w:tcPr>
          <w:p w14:paraId="349919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旋转角度</w:t>
            </w:r>
          </w:p>
        </w:tc>
      </w:tr>
      <w:tr w:rsidR="000E361B" w14:paraId="3D2FD8F7" w14:textId="77777777" w:rsidTr="000E361B">
        <w:tc>
          <w:tcPr>
            <w:tcW w:w="3256" w:type="dxa"/>
          </w:tcPr>
          <w:p w14:paraId="156AAD42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mapId</w:t>
            </w:r>
          </w:p>
        </w:tc>
        <w:tc>
          <w:tcPr>
            <w:tcW w:w="1882" w:type="dxa"/>
          </w:tcPr>
          <w:p w14:paraId="388588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75CFBA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地图id</w:t>
            </w:r>
          </w:p>
        </w:tc>
      </w:tr>
      <w:tr w:rsidR="000E361B" w14:paraId="55B9C534" w14:textId="77777777" w:rsidTr="000E361B">
        <w:tc>
          <w:tcPr>
            <w:tcW w:w="3256" w:type="dxa"/>
          </w:tcPr>
          <w:p w14:paraId="6FA34ED3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zoneId</w:t>
            </w:r>
          </w:p>
        </w:tc>
        <w:tc>
          <w:tcPr>
            <w:tcW w:w="1882" w:type="dxa"/>
          </w:tcPr>
          <w:p w14:paraId="6713DF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164" w:type="dxa"/>
          </w:tcPr>
          <w:p w14:paraId="006C4C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区域id</w:t>
            </w:r>
          </w:p>
        </w:tc>
      </w:tr>
      <w:tr w:rsidR="000E361B" w14:paraId="1950BE94" w14:textId="77777777" w:rsidTr="000E361B">
        <w:tc>
          <w:tcPr>
            <w:tcW w:w="3256" w:type="dxa"/>
          </w:tcPr>
          <w:p w14:paraId="52CF31AF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elevation</w:t>
            </w:r>
          </w:p>
        </w:tc>
        <w:tc>
          <w:tcPr>
            <w:tcW w:w="1882" w:type="dxa"/>
          </w:tcPr>
          <w:p w14:paraId="71B1EB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164" w:type="dxa"/>
          </w:tcPr>
          <w:p w14:paraId="519341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AOA算法的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elevation</w:t>
            </w:r>
          </w:p>
        </w:tc>
      </w:tr>
      <w:tr w:rsidR="000E361B" w14:paraId="211CA888" w14:textId="77777777" w:rsidTr="000E361B">
        <w:tc>
          <w:tcPr>
            <w:tcW w:w="3256" w:type="dxa"/>
          </w:tcPr>
          <w:p w14:paraId="49ABEA77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azimuth</w:t>
            </w:r>
          </w:p>
        </w:tc>
        <w:tc>
          <w:tcPr>
            <w:tcW w:w="1882" w:type="dxa"/>
          </w:tcPr>
          <w:p w14:paraId="634EA1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164" w:type="dxa"/>
          </w:tcPr>
          <w:p w14:paraId="5A9BAB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AOA算法的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azimuth</w:t>
            </w:r>
          </w:p>
        </w:tc>
      </w:tr>
      <w:tr w:rsidR="000E361B" w14:paraId="1A085330" w14:textId="77777777" w:rsidTr="000E361B">
        <w:tc>
          <w:tcPr>
            <w:tcW w:w="3256" w:type="dxa"/>
          </w:tcPr>
          <w:p w14:paraId="637A372E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rotation</w:t>
            </w:r>
          </w:p>
        </w:tc>
        <w:tc>
          <w:tcPr>
            <w:tcW w:w="1882" w:type="dxa"/>
          </w:tcPr>
          <w:p w14:paraId="62A3CE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164" w:type="dxa"/>
          </w:tcPr>
          <w:p w14:paraId="413143F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AOA算法的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rotation</w:t>
            </w:r>
          </w:p>
        </w:tc>
      </w:tr>
      <w:tr w:rsidR="000E361B" w14:paraId="3F5C61F4" w14:textId="77777777" w:rsidTr="000E361B">
        <w:tc>
          <w:tcPr>
            <w:tcW w:w="3256" w:type="dxa"/>
          </w:tcPr>
          <w:p w14:paraId="4C6C1BB9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errorDegree</w:t>
            </w:r>
          </w:p>
        </w:tc>
        <w:tc>
          <w:tcPr>
            <w:tcW w:w="1882" w:type="dxa"/>
          </w:tcPr>
          <w:p w14:paraId="6A7066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164" w:type="dxa"/>
          </w:tcPr>
          <w:p w14:paraId="7514F0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AOA算法的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errorDegree</w:t>
            </w:r>
          </w:p>
        </w:tc>
      </w:tr>
      <w:tr w:rsidR="000E361B" w14:paraId="46B23494" w14:textId="77777777" w:rsidTr="000E361B">
        <w:tc>
          <w:tcPr>
            <w:tcW w:w="3256" w:type="dxa"/>
          </w:tcPr>
          <w:p w14:paraId="5626B1AB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882" w:type="dxa"/>
          </w:tcPr>
          <w:p w14:paraId="257AD9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3164" w:type="dxa"/>
          </w:tcPr>
          <w:p w14:paraId="75011C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创建时间</w:t>
            </w:r>
          </w:p>
        </w:tc>
      </w:tr>
      <w:tr w:rsidR="000E361B" w14:paraId="299EBD0A" w14:textId="77777777" w:rsidTr="000E361B">
        <w:tc>
          <w:tcPr>
            <w:tcW w:w="3256" w:type="dxa"/>
          </w:tcPr>
          <w:p w14:paraId="3D97F14D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updateTime</w:t>
            </w:r>
          </w:p>
        </w:tc>
        <w:tc>
          <w:tcPr>
            <w:tcW w:w="1882" w:type="dxa"/>
          </w:tcPr>
          <w:p w14:paraId="0910E1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3164" w:type="dxa"/>
          </w:tcPr>
          <w:p w14:paraId="679A684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修改时间</w:t>
            </w:r>
          </w:p>
        </w:tc>
      </w:tr>
      <w:tr w:rsidR="000E361B" w14:paraId="3242AC5A" w14:textId="77777777" w:rsidTr="000E361B">
        <w:tc>
          <w:tcPr>
            <w:tcW w:w="3256" w:type="dxa"/>
          </w:tcPr>
          <w:p w14:paraId="49C6F5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882" w:type="dxa"/>
          </w:tcPr>
          <w:p w14:paraId="70BCC4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164" w:type="dxa"/>
          </w:tcPr>
          <w:p w14:paraId="14C706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A60AD3C" w14:textId="77777777" w:rsidTr="000E361B">
        <w:tc>
          <w:tcPr>
            <w:tcW w:w="3256" w:type="dxa"/>
          </w:tcPr>
          <w:p w14:paraId="42DAD1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882" w:type="dxa"/>
          </w:tcPr>
          <w:p w14:paraId="5FA085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3164" w:type="dxa"/>
          </w:tcPr>
          <w:p w14:paraId="2C29CB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</w:tbl>
    <w:p w14:paraId="49E2B103" w14:textId="77777777" w:rsidR="000E361B" w:rsidRDefault="000E361B"/>
    <w:p w14:paraId="18AD8E3E" w14:textId="77777777" w:rsidR="000E361B" w:rsidRDefault="00003BD2">
      <w:pPr>
        <w:pStyle w:val="1"/>
        <w:ind w:left="661" w:hanging="661"/>
      </w:pPr>
      <w:bookmarkStart w:id="92" w:name="_Toc68091013"/>
      <w:r>
        <w:t>电子围栏</w:t>
      </w:r>
      <w:r>
        <w:rPr>
          <w:rFonts w:hint="eastAsia"/>
        </w:rPr>
        <w:t>API</w:t>
      </w:r>
      <w:bookmarkEnd w:id="92"/>
    </w:p>
    <w:p w14:paraId="5536A54F" w14:textId="77777777" w:rsidR="000E361B" w:rsidRDefault="00003BD2">
      <w:pPr>
        <w:ind w:firstLineChars="200" w:firstLine="480"/>
        <w:rPr>
          <w:rFonts w:ascii="微软雅黑" w:hAnsi="微软雅黑"/>
        </w:rPr>
      </w:pPr>
      <w:r>
        <w:rPr>
          <w:rFonts w:ascii="微软雅黑" w:hAnsi="微软雅黑"/>
          <w:color w:val="595959"/>
          <w:shd w:val="clear" w:color="auto" w:fill="FEFEFE"/>
        </w:rPr>
        <w:t>电子</w:t>
      </w:r>
      <w:r>
        <w:rPr>
          <w:rFonts w:ascii="微软雅黑" w:hAnsi="微软雅黑" w:hint="eastAsia"/>
          <w:color w:val="595959"/>
          <w:shd w:val="clear" w:color="auto" w:fill="FEFEFE"/>
        </w:rPr>
        <w:t>围栏API是提供的一套在真趣开放平台操作电子围栏的API接口。用户可以根据提供的围栏API构造、管理电子围栏等功能。</w:t>
      </w:r>
    </w:p>
    <w:p w14:paraId="2C7097CD" w14:textId="77777777" w:rsidR="000E361B" w:rsidRDefault="00003BD2">
      <w:pPr>
        <w:pStyle w:val="2"/>
      </w:pPr>
      <w:bookmarkStart w:id="93" w:name="_Toc68091014"/>
      <w:r>
        <w:rPr>
          <w:rFonts w:hint="eastAsia"/>
        </w:rPr>
        <w:t>区域列表</w:t>
      </w:r>
      <w:bookmarkEnd w:id="93"/>
    </w:p>
    <w:p w14:paraId="767C4D9D" w14:textId="77777777" w:rsidR="000E361B" w:rsidRDefault="00003BD2">
      <w:pPr>
        <w:pStyle w:val="3"/>
      </w:pPr>
      <w:bookmarkStart w:id="94" w:name="_Toc68091015"/>
      <w:r>
        <w:rPr>
          <w:rFonts w:hint="eastAsia"/>
        </w:rPr>
        <w:t>接口说明</w:t>
      </w:r>
      <w:bookmarkEnd w:id="94"/>
    </w:p>
    <w:p w14:paraId="19BA7E71" w14:textId="77777777" w:rsidR="000E361B" w:rsidRDefault="00003BD2">
      <w:pPr>
        <w:numPr>
          <w:ilvl w:val="0"/>
          <w:numId w:val="19"/>
        </w:numPr>
      </w:pPr>
      <w:r>
        <w:rPr>
          <w:rFonts w:hint="eastAsia"/>
        </w:rPr>
        <w:t>接口用途：调用接口，返回对应建筑下的区域列表。</w:t>
      </w:r>
    </w:p>
    <w:p w14:paraId="22917903" w14:textId="77777777" w:rsidR="000E361B" w:rsidRDefault="00003BD2">
      <w:pPr>
        <w:numPr>
          <w:ilvl w:val="0"/>
          <w:numId w:val="19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86749D1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1DC38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//定位引擎服务器ip:46000/api/areas/page?accessToken=xxxxxxxxxxxxxx</w:t>
            </w:r>
          </w:p>
        </w:tc>
      </w:tr>
    </w:tbl>
    <w:p w14:paraId="6D87AAD8" w14:textId="77777777" w:rsidR="000E361B" w:rsidRDefault="00003BD2">
      <w:pPr>
        <w:numPr>
          <w:ilvl w:val="0"/>
          <w:numId w:val="19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EC0168E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8B20B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1605D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58EEEF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615E6E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</w:p>
          <w:p w14:paraId="7EC035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A2E0F8B" w14:textId="77777777" w:rsidR="000E361B" w:rsidRDefault="00003BD2">
      <w:pPr>
        <w:pStyle w:val="3"/>
      </w:pPr>
      <w:bookmarkStart w:id="95" w:name="_Toc68091016"/>
      <w:r>
        <w:rPr>
          <w:rFonts w:hint="eastAsia"/>
        </w:rPr>
        <w:t>请求参数说明</w:t>
      </w:r>
      <w:bookmarkEnd w:id="9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7BD01AA3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741705A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24201A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94595D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6D91575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1D82EC7" w14:textId="77777777">
        <w:tc>
          <w:tcPr>
            <w:tcW w:w="1696" w:type="dxa"/>
            <w:vAlign w:val="bottom"/>
          </w:tcPr>
          <w:p w14:paraId="799AD96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accessToken</w:t>
            </w:r>
          </w:p>
        </w:tc>
        <w:tc>
          <w:tcPr>
            <w:tcW w:w="993" w:type="dxa"/>
            <w:vAlign w:val="bottom"/>
          </w:tcPr>
          <w:p w14:paraId="4493E7F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936BF9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4606A3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3FC7266C" w14:textId="77777777">
        <w:tc>
          <w:tcPr>
            <w:tcW w:w="1696" w:type="dxa"/>
            <w:vAlign w:val="bottom"/>
          </w:tcPr>
          <w:p w14:paraId="1D875DD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6D28AB6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C441FC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C84DAB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查询指定建筑的ID</w:t>
            </w:r>
          </w:p>
        </w:tc>
      </w:tr>
      <w:tr w:rsidR="000E361B" w14:paraId="6FC496EA" w14:textId="77777777">
        <w:tc>
          <w:tcPr>
            <w:tcW w:w="1696" w:type="dxa"/>
            <w:vAlign w:val="bottom"/>
          </w:tcPr>
          <w:p w14:paraId="5619E0F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 w14:paraId="39D8348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36630B5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0B7A1B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分页参数，表示从第几页开始查询，默认1</w:t>
            </w:r>
          </w:p>
        </w:tc>
      </w:tr>
      <w:tr w:rsidR="000E361B" w14:paraId="5B6EB01D" w14:textId="77777777">
        <w:tc>
          <w:tcPr>
            <w:tcW w:w="1696" w:type="dxa"/>
            <w:vAlign w:val="bottom"/>
          </w:tcPr>
          <w:p w14:paraId="63DE853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6AAA8DA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2C08988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0D1607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分页参数，表示每页显示多少条，默认10</w:t>
            </w:r>
          </w:p>
        </w:tc>
      </w:tr>
    </w:tbl>
    <w:p w14:paraId="40671E2E" w14:textId="77777777" w:rsidR="000E361B" w:rsidRDefault="00003BD2">
      <w:pPr>
        <w:pStyle w:val="3"/>
      </w:pPr>
      <w:bookmarkStart w:id="96" w:name="_Toc68091017"/>
      <w:r>
        <w:rPr>
          <w:rFonts w:hint="eastAsia"/>
        </w:rPr>
        <w:t>返回结果示例</w:t>
      </w:r>
      <w:bookmarkEnd w:id="9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3448678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EFD95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16840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77A5C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3C2CE2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20F6A5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295AF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"五楼研发"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A93CB9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2F61E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6EE62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560B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"client"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A1221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9A6F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"2021-02-06 10:49:44"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A9E9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186511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786843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52EAE7C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CA41B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"limit"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47D8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"pageNos"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947C5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"currPageNo"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16598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"navigatePageNos"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1894E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BA0E62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</w:p>
          <w:p w14:paraId="36A9BA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2864105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D46B6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D28D09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D714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"firstPage"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4BEE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30E07A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"startRow"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5C486C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6184E9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0161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71888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6E7A8AD" w14:textId="77777777" w:rsidR="000E361B" w:rsidRDefault="00003BD2">
      <w:pPr>
        <w:pStyle w:val="3"/>
      </w:pPr>
      <w:bookmarkStart w:id="97" w:name="_Toc68091018"/>
      <w:r>
        <w:rPr>
          <w:rFonts w:hint="eastAsia"/>
        </w:rPr>
        <w:t>返回结果参数说明</w:t>
      </w:r>
      <w:bookmarkEnd w:id="97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74DA63B5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03EAAB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F2845B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6706398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9C48085" w14:textId="77777777" w:rsidTr="000E361B">
        <w:tc>
          <w:tcPr>
            <w:tcW w:w="2122" w:type="dxa"/>
          </w:tcPr>
          <w:p w14:paraId="79300B4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data</w:t>
            </w:r>
          </w:p>
        </w:tc>
        <w:tc>
          <w:tcPr>
            <w:tcW w:w="1134" w:type="dxa"/>
          </w:tcPr>
          <w:p w14:paraId="432D1A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346ECD3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5F654D8F" w14:textId="77777777" w:rsidTr="000E361B">
        <w:tc>
          <w:tcPr>
            <w:tcW w:w="2122" w:type="dxa"/>
          </w:tcPr>
          <w:p w14:paraId="22831C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datas</w:t>
            </w:r>
          </w:p>
        </w:tc>
        <w:tc>
          <w:tcPr>
            <w:tcW w:w="1134" w:type="dxa"/>
          </w:tcPr>
          <w:p w14:paraId="1ADF83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List&lt;T&gt;</w:t>
            </w:r>
          </w:p>
        </w:tc>
        <w:tc>
          <w:tcPr>
            <w:tcW w:w="5046" w:type="dxa"/>
          </w:tcPr>
          <w:p w14:paraId="0BD758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对象记录结果集</w:t>
            </w:r>
          </w:p>
        </w:tc>
      </w:tr>
      <w:tr w:rsidR="000E361B" w14:paraId="5C179BBF" w14:textId="77777777" w:rsidTr="000E361B">
        <w:tc>
          <w:tcPr>
            <w:tcW w:w="2122" w:type="dxa"/>
          </w:tcPr>
          <w:p w14:paraId="4C5D51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++id</w:t>
            </w:r>
          </w:p>
        </w:tc>
        <w:tc>
          <w:tcPr>
            <w:tcW w:w="1134" w:type="dxa"/>
          </w:tcPr>
          <w:p w14:paraId="32FDFA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548DB9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区域id</w:t>
            </w:r>
          </w:p>
        </w:tc>
      </w:tr>
      <w:tr w:rsidR="000E361B" w14:paraId="0EEE1537" w14:textId="77777777" w:rsidTr="000E361B">
        <w:tc>
          <w:tcPr>
            <w:tcW w:w="2122" w:type="dxa"/>
          </w:tcPr>
          <w:p w14:paraId="10BEE0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++name</w:t>
            </w:r>
          </w:p>
        </w:tc>
        <w:tc>
          <w:tcPr>
            <w:tcW w:w="1134" w:type="dxa"/>
          </w:tcPr>
          <w:p w14:paraId="05A641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56301D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区域名称</w:t>
            </w:r>
          </w:p>
        </w:tc>
      </w:tr>
      <w:tr w:rsidR="000E361B" w14:paraId="3DD94DB6" w14:textId="77777777" w:rsidTr="000E361B">
        <w:tc>
          <w:tcPr>
            <w:tcW w:w="2122" w:type="dxa"/>
          </w:tcPr>
          <w:p w14:paraId="5EB0A3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++remark</w:t>
            </w:r>
          </w:p>
        </w:tc>
        <w:tc>
          <w:tcPr>
            <w:tcW w:w="1134" w:type="dxa"/>
          </w:tcPr>
          <w:p w14:paraId="397906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730C67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区域备注</w:t>
            </w:r>
          </w:p>
        </w:tc>
      </w:tr>
      <w:tr w:rsidR="000E361B" w14:paraId="5D8D9507" w14:textId="77777777" w:rsidTr="000E361B">
        <w:tc>
          <w:tcPr>
            <w:tcW w:w="2122" w:type="dxa"/>
          </w:tcPr>
          <w:p w14:paraId="548714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++userId</w:t>
            </w:r>
          </w:p>
        </w:tc>
        <w:tc>
          <w:tcPr>
            <w:tcW w:w="1134" w:type="dxa"/>
          </w:tcPr>
          <w:p w14:paraId="5D3447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9B7DC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用户userId</w:t>
            </w:r>
          </w:p>
        </w:tc>
      </w:tr>
      <w:tr w:rsidR="000E361B" w14:paraId="45CB00CF" w14:textId="77777777" w:rsidTr="000E361B">
        <w:tc>
          <w:tcPr>
            <w:tcW w:w="2122" w:type="dxa"/>
          </w:tcPr>
          <w:p w14:paraId="1B9B25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++buildId</w:t>
            </w:r>
          </w:p>
        </w:tc>
        <w:tc>
          <w:tcPr>
            <w:tcW w:w="1134" w:type="dxa"/>
          </w:tcPr>
          <w:p w14:paraId="29E959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780A7F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742E83FE" w14:textId="77777777" w:rsidTr="000E361B">
        <w:tc>
          <w:tcPr>
            <w:tcW w:w="2122" w:type="dxa"/>
          </w:tcPr>
          <w:p w14:paraId="17EAE9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++createBy</w:t>
            </w:r>
          </w:p>
        </w:tc>
        <w:tc>
          <w:tcPr>
            <w:tcW w:w="1134" w:type="dxa"/>
          </w:tcPr>
          <w:p w14:paraId="2A1941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25F99D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谁创建的区域</w:t>
            </w:r>
          </w:p>
        </w:tc>
      </w:tr>
      <w:tr w:rsidR="000E361B" w14:paraId="11203E0C" w14:textId="77777777" w:rsidTr="000E361B">
        <w:tc>
          <w:tcPr>
            <w:tcW w:w="2122" w:type="dxa"/>
          </w:tcPr>
          <w:p w14:paraId="378A91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++updateBy</w:t>
            </w:r>
          </w:p>
        </w:tc>
        <w:tc>
          <w:tcPr>
            <w:tcW w:w="1134" w:type="dxa"/>
          </w:tcPr>
          <w:p w14:paraId="59E96B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6ADBE6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谁修改的区域</w:t>
            </w:r>
          </w:p>
        </w:tc>
      </w:tr>
      <w:tr w:rsidR="000E361B" w14:paraId="0100FBD8" w14:textId="77777777" w:rsidTr="000E361B">
        <w:tc>
          <w:tcPr>
            <w:tcW w:w="2122" w:type="dxa"/>
          </w:tcPr>
          <w:p w14:paraId="1CF90C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++createTime</w:t>
            </w:r>
          </w:p>
        </w:tc>
        <w:tc>
          <w:tcPr>
            <w:tcW w:w="1134" w:type="dxa"/>
          </w:tcPr>
          <w:p w14:paraId="196FE84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5046" w:type="dxa"/>
          </w:tcPr>
          <w:p w14:paraId="752E019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创建区域的时间</w:t>
            </w:r>
          </w:p>
        </w:tc>
      </w:tr>
      <w:tr w:rsidR="000E361B" w14:paraId="5C3E0D66" w14:textId="77777777" w:rsidTr="000E361B">
        <w:tc>
          <w:tcPr>
            <w:tcW w:w="2122" w:type="dxa"/>
          </w:tcPr>
          <w:p w14:paraId="1DCA41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++updateTime</w:t>
            </w:r>
          </w:p>
        </w:tc>
        <w:tc>
          <w:tcPr>
            <w:tcW w:w="1134" w:type="dxa"/>
          </w:tcPr>
          <w:p w14:paraId="7335D5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5046" w:type="dxa"/>
          </w:tcPr>
          <w:p w14:paraId="733BE7F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修改区域的时间</w:t>
            </w:r>
          </w:p>
        </w:tc>
      </w:tr>
      <w:tr w:rsidR="000E361B" w14:paraId="135F9459" w14:textId="77777777" w:rsidTr="000E361B">
        <w:tc>
          <w:tcPr>
            <w:tcW w:w="2122" w:type="dxa"/>
          </w:tcPr>
          <w:p w14:paraId="5394DD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+total</w:t>
            </w:r>
          </w:p>
        </w:tc>
        <w:tc>
          <w:tcPr>
            <w:tcW w:w="1134" w:type="dxa"/>
          </w:tcPr>
          <w:p w14:paraId="110F6E8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80F05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总记录数</w:t>
            </w:r>
          </w:p>
        </w:tc>
      </w:tr>
      <w:tr w:rsidR="000E361B" w14:paraId="64197231" w14:textId="77777777" w:rsidTr="000E361B">
        <w:tc>
          <w:tcPr>
            <w:tcW w:w="2122" w:type="dxa"/>
          </w:tcPr>
          <w:p w14:paraId="54CAD73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+limit</w:t>
            </w:r>
          </w:p>
        </w:tc>
        <w:tc>
          <w:tcPr>
            <w:tcW w:w="1134" w:type="dxa"/>
          </w:tcPr>
          <w:p w14:paraId="04B07F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21B15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每页显示记录数</w:t>
            </w:r>
          </w:p>
        </w:tc>
      </w:tr>
      <w:tr w:rsidR="000E361B" w14:paraId="22BE0922" w14:textId="77777777" w:rsidTr="000E361B">
        <w:tc>
          <w:tcPr>
            <w:tcW w:w="2122" w:type="dxa"/>
          </w:tcPr>
          <w:p w14:paraId="3F3E9E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+pageNos</w:t>
            </w:r>
          </w:p>
        </w:tc>
        <w:tc>
          <w:tcPr>
            <w:tcW w:w="1134" w:type="dxa"/>
          </w:tcPr>
          <w:p w14:paraId="604786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30D5D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总页数</w:t>
            </w:r>
          </w:p>
        </w:tc>
      </w:tr>
      <w:tr w:rsidR="000E361B" w14:paraId="0414D48A" w14:textId="77777777" w:rsidTr="000E361B">
        <w:tc>
          <w:tcPr>
            <w:tcW w:w="2122" w:type="dxa"/>
          </w:tcPr>
          <w:p w14:paraId="6F71246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currPageNo</w:t>
            </w:r>
          </w:p>
        </w:tc>
        <w:tc>
          <w:tcPr>
            <w:tcW w:w="1134" w:type="dxa"/>
          </w:tcPr>
          <w:p w14:paraId="628DA4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EFD3C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当前页</w:t>
            </w:r>
          </w:p>
        </w:tc>
      </w:tr>
      <w:tr w:rsidR="000E361B" w14:paraId="16622B0B" w14:textId="77777777" w:rsidTr="000E361B">
        <w:tc>
          <w:tcPr>
            <w:tcW w:w="2122" w:type="dxa"/>
          </w:tcPr>
          <w:p w14:paraId="2E2A55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navigatePageNos</w:t>
            </w:r>
          </w:p>
        </w:tc>
        <w:tc>
          <w:tcPr>
            <w:tcW w:w="1134" w:type="dxa"/>
          </w:tcPr>
          <w:p w14:paraId="29107F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int[]</w:t>
            </w:r>
          </w:p>
        </w:tc>
        <w:tc>
          <w:tcPr>
            <w:tcW w:w="5046" w:type="dxa"/>
          </w:tcPr>
          <w:p w14:paraId="790380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所有导航页号</w:t>
            </w:r>
          </w:p>
        </w:tc>
      </w:tr>
      <w:tr w:rsidR="000E361B" w14:paraId="014D0C20" w14:textId="77777777" w:rsidTr="000E361B">
        <w:tc>
          <w:tcPr>
            <w:tcW w:w="2122" w:type="dxa"/>
          </w:tcPr>
          <w:p w14:paraId="4F19F1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1134" w:type="dxa"/>
          </w:tcPr>
          <w:p w14:paraId="316117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74BC92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用户id</w:t>
            </w:r>
          </w:p>
        </w:tc>
      </w:tr>
      <w:tr w:rsidR="000E361B" w14:paraId="2C948348" w14:textId="77777777" w:rsidTr="000E361B">
        <w:tc>
          <w:tcPr>
            <w:tcW w:w="2122" w:type="dxa"/>
          </w:tcPr>
          <w:p w14:paraId="03D6D0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1134" w:type="dxa"/>
          </w:tcPr>
          <w:p w14:paraId="62F6D9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2F999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0FA312E" w14:textId="77777777" w:rsidTr="000E361B">
        <w:tc>
          <w:tcPr>
            <w:tcW w:w="2122" w:type="dxa"/>
          </w:tcPr>
          <w:p w14:paraId="587D1F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+name</w:t>
            </w:r>
          </w:p>
        </w:tc>
        <w:tc>
          <w:tcPr>
            <w:tcW w:w="1134" w:type="dxa"/>
          </w:tcPr>
          <w:p w14:paraId="533C89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546565A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无实际作用</w:t>
            </w:r>
          </w:p>
        </w:tc>
      </w:tr>
      <w:tr w:rsidR="000E361B" w14:paraId="73C02F28" w14:textId="77777777" w:rsidTr="000E361B">
        <w:tc>
          <w:tcPr>
            <w:tcW w:w="2122" w:type="dxa"/>
          </w:tcPr>
          <w:p w14:paraId="293D86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firstPage</w:t>
            </w:r>
          </w:p>
        </w:tc>
        <w:tc>
          <w:tcPr>
            <w:tcW w:w="1134" w:type="dxa"/>
          </w:tcPr>
          <w:p w14:paraId="38563A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5F2043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是否为第一页</w:t>
            </w:r>
          </w:p>
        </w:tc>
      </w:tr>
      <w:tr w:rsidR="000E361B" w14:paraId="7D8A443E" w14:textId="77777777" w:rsidTr="000E361B">
        <w:tc>
          <w:tcPr>
            <w:tcW w:w="2122" w:type="dxa"/>
          </w:tcPr>
          <w:p w14:paraId="2EDE13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lastPage</w:t>
            </w:r>
          </w:p>
        </w:tc>
        <w:tc>
          <w:tcPr>
            <w:tcW w:w="1134" w:type="dxa"/>
          </w:tcPr>
          <w:p w14:paraId="18B167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46" w:type="dxa"/>
          </w:tcPr>
          <w:p w14:paraId="68CF8E1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是否为最后一页</w:t>
            </w:r>
          </w:p>
        </w:tc>
      </w:tr>
      <w:tr w:rsidR="000E361B" w14:paraId="57187D75" w14:textId="77777777" w:rsidTr="000E361B">
        <w:tc>
          <w:tcPr>
            <w:tcW w:w="2122" w:type="dxa"/>
          </w:tcPr>
          <w:p w14:paraId="3C68FA7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startRow</w:t>
            </w:r>
          </w:p>
        </w:tc>
        <w:tc>
          <w:tcPr>
            <w:tcW w:w="1134" w:type="dxa"/>
          </w:tcPr>
          <w:p w14:paraId="225D1EC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9720A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开始行</w:t>
            </w:r>
          </w:p>
        </w:tc>
      </w:tr>
      <w:tr w:rsidR="000E361B" w14:paraId="1BD4785C" w14:textId="77777777" w:rsidTr="000E361B">
        <w:tc>
          <w:tcPr>
            <w:tcW w:w="2122" w:type="dxa"/>
          </w:tcPr>
          <w:p w14:paraId="6191C6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308928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8DAC5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0092929" w14:textId="77777777" w:rsidTr="000E361B">
        <w:tc>
          <w:tcPr>
            <w:tcW w:w="2122" w:type="dxa"/>
          </w:tcPr>
          <w:p w14:paraId="411A16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20E869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5046" w:type="dxa"/>
          </w:tcPr>
          <w:p w14:paraId="0F371AB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错误消息信息</w:t>
            </w:r>
          </w:p>
        </w:tc>
      </w:tr>
    </w:tbl>
    <w:p w14:paraId="0A7CF0B3" w14:textId="77777777" w:rsidR="000E361B" w:rsidRDefault="00003BD2">
      <w:pPr>
        <w:pStyle w:val="2"/>
      </w:pPr>
      <w:bookmarkStart w:id="98" w:name="_Toc68091019"/>
      <w:r>
        <w:rPr>
          <w:rFonts w:hint="eastAsia"/>
        </w:rPr>
        <w:lastRenderedPageBreak/>
        <w:t>保存、修改区域</w:t>
      </w:r>
      <w:bookmarkEnd w:id="98"/>
    </w:p>
    <w:p w14:paraId="762ABE98" w14:textId="77777777" w:rsidR="000E361B" w:rsidRDefault="00003BD2">
      <w:pPr>
        <w:pStyle w:val="3"/>
      </w:pPr>
      <w:bookmarkStart w:id="99" w:name="_Toc68091020"/>
      <w:r>
        <w:rPr>
          <w:rFonts w:hint="eastAsia"/>
        </w:rPr>
        <w:t>接口说明</w:t>
      </w:r>
      <w:bookmarkEnd w:id="99"/>
    </w:p>
    <w:p w14:paraId="60DEB691" w14:textId="77777777" w:rsidR="000E361B" w:rsidRDefault="00003BD2">
      <w:pPr>
        <w:numPr>
          <w:ilvl w:val="0"/>
          <w:numId w:val="20"/>
        </w:numPr>
      </w:pPr>
      <w:r>
        <w:rPr>
          <w:rFonts w:hint="eastAsia"/>
        </w:rPr>
        <w:t>接口用途：调用接口，添加或者删除区域。</w:t>
      </w:r>
    </w:p>
    <w:p w14:paraId="5B0EC180" w14:textId="77777777" w:rsidR="000E361B" w:rsidRDefault="00003BD2">
      <w:pPr>
        <w:numPr>
          <w:ilvl w:val="0"/>
          <w:numId w:val="20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9A8E4A6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02229C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//定位引擎服务器ip:46000/api/areas/save?accessToken=xxxxxxxxxxxxxx</w:t>
            </w:r>
          </w:p>
        </w:tc>
      </w:tr>
    </w:tbl>
    <w:p w14:paraId="7F5880BA" w14:textId="77777777" w:rsidR="000E361B" w:rsidRDefault="00003BD2">
      <w:pPr>
        <w:numPr>
          <w:ilvl w:val="0"/>
          <w:numId w:val="20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22AB09A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14F6A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EAC6E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181AB5E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53C11C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"a44f208fbf4e43af8619cdb79f23968a"</w:t>
            </w:r>
          </w:p>
          <w:p w14:paraId="32640D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</w:t>
            </w:r>
          </w:p>
          <w:p w14:paraId="4363BE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649D8A2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"c24be0a940ae422d8514c1d494c7411b"</w:t>
            </w:r>
          </w:p>
          <w:p w14:paraId="0AC92B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6296654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3EB738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"region"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5F9579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9A325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E0EA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"五楼研发2"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88411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"string"</w:t>
            </w:r>
          </w:p>
          <w:p w14:paraId="6B3507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6C6DFA5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AC5F6A9" w14:textId="77777777" w:rsidR="000E361B" w:rsidRDefault="00003BD2">
      <w:pPr>
        <w:pStyle w:val="3"/>
      </w:pPr>
      <w:bookmarkStart w:id="100" w:name="_Toc68091021"/>
      <w:r>
        <w:rPr>
          <w:rFonts w:hint="eastAsia"/>
        </w:rPr>
        <w:t>请求参数说明</w:t>
      </w:r>
      <w:bookmarkEnd w:id="10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11A6A907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7948EC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0935686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60F29BD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56518D4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E435B44" w14:textId="77777777">
        <w:tc>
          <w:tcPr>
            <w:tcW w:w="1696" w:type="dxa"/>
            <w:vAlign w:val="bottom"/>
          </w:tcPr>
          <w:p w14:paraId="41AF342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7970A85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1F7DCB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CDB25B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457FBB36" w14:textId="77777777">
        <w:tc>
          <w:tcPr>
            <w:tcW w:w="1696" w:type="dxa"/>
            <w:vAlign w:val="bottom"/>
          </w:tcPr>
          <w:p w14:paraId="4910FB7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rails</w:t>
            </w:r>
          </w:p>
        </w:tc>
        <w:tc>
          <w:tcPr>
            <w:tcW w:w="993" w:type="dxa"/>
            <w:vAlign w:val="bottom"/>
          </w:tcPr>
          <w:p w14:paraId="2B8D0F0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 w14:paraId="5D865BD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67EB20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围栏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  <w:r>
              <w:rPr>
                <w:rFonts w:ascii="inherit" w:hAnsi="inherit" w:hint="eastAsia"/>
                <w:sz w:val="21"/>
                <w:szCs w:val="21"/>
              </w:rPr>
              <w:t>集合，区域绑定围栏，需要获得围栏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0B92EAC8" w14:textId="77777777">
        <w:tc>
          <w:tcPr>
            <w:tcW w:w="1696" w:type="dxa"/>
            <w:vAlign w:val="bottom"/>
          </w:tcPr>
          <w:p w14:paraId="503DE13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+railUuid</w:t>
            </w:r>
          </w:p>
        </w:tc>
        <w:tc>
          <w:tcPr>
            <w:tcW w:w="993" w:type="dxa"/>
            <w:vAlign w:val="bottom"/>
          </w:tcPr>
          <w:p w14:paraId="70F578E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42B4CA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C2827F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围栏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050F02AA" w14:textId="77777777">
        <w:tc>
          <w:tcPr>
            <w:tcW w:w="1696" w:type="dxa"/>
            <w:vAlign w:val="bottom"/>
          </w:tcPr>
          <w:p w14:paraId="1E45B44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region</w:t>
            </w:r>
          </w:p>
        </w:tc>
        <w:tc>
          <w:tcPr>
            <w:tcW w:w="993" w:type="dxa"/>
            <w:vAlign w:val="bottom"/>
          </w:tcPr>
          <w:p w14:paraId="7321D56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bottom"/>
          </w:tcPr>
          <w:p w14:paraId="74054A9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A0BE2F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区域对象</w:t>
            </w:r>
          </w:p>
        </w:tc>
      </w:tr>
      <w:tr w:rsidR="000E361B" w14:paraId="3C610D66" w14:textId="77777777">
        <w:tc>
          <w:tcPr>
            <w:tcW w:w="1696" w:type="dxa"/>
            <w:vAlign w:val="bottom"/>
          </w:tcPr>
          <w:p w14:paraId="2BE5DA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+id</w:t>
            </w:r>
          </w:p>
        </w:tc>
        <w:tc>
          <w:tcPr>
            <w:tcW w:w="993" w:type="dxa"/>
            <w:vAlign w:val="bottom"/>
          </w:tcPr>
          <w:p w14:paraId="2BFEF05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E567F7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0764AD8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区域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  <w:r>
              <w:rPr>
                <w:rFonts w:ascii="inherit" w:hAnsi="inherit" w:hint="eastAsia"/>
                <w:sz w:val="21"/>
                <w:szCs w:val="21"/>
              </w:rPr>
              <w:t>为空时，为新增区域，反之为修改区域</w:t>
            </w:r>
          </w:p>
        </w:tc>
      </w:tr>
      <w:tr w:rsidR="000E361B" w14:paraId="61D28D6C" w14:textId="77777777">
        <w:tc>
          <w:tcPr>
            <w:tcW w:w="1696" w:type="dxa"/>
            <w:vAlign w:val="bottom"/>
          </w:tcPr>
          <w:p w14:paraId="724BCC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993" w:type="dxa"/>
            <w:vAlign w:val="bottom"/>
          </w:tcPr>
          <w:p w14:paraId="60E6EC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61AD1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DE7D49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67ED690D" w14:textId="77777777">
        <w:tc>
          <w:tcPr>
            <w:tcW w:w="1696" w:type="dxa"/>
            <w:vAlign w:val="bottom"/>
          </w:tcPr>
          <w:p w14:paraId="658864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+name</w:t>
            </w:r>
          </w:p>
        </w:tc>
        <w:tc>
          <w:tcPr>
            <w:tcW w:w="993" w:type="dxa"/>
            <w:vAlign w:val="bottom"/>
          </w:tcPr>
          <w:p w14:paraId="3C8E88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31EF8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6236BD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区域名称</w:t>
            </w:r>
          </w:p>
        </w:tc>
      </w:tr>
      <w:tr w:rsidR="000E361B" w14:paraId="2379B012" w14:textId="77777777">
        <w:tc>
          <w:tcPr>
            <w:tcW w:w="1696" w:type="dxa"/>
            <w:vAlign w:val="bottom"/>
          </w:tcPr>
          <w:p w14:paraId="19E416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+remark</w:t>
            </w:r>
          </w:p>
        </w:tc>
        <w:tc>
          <w:tcPr>
            <w:tcW w:w="993" w:type="dxa"/>
            <w:vAlign w:val="bottom"/>
          </w:tcPr>
          <w:p w14:paraId="5E3773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05B35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161AF6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区域备注</w:t>
            </w:r>
          </w:p>
        </w:tc>
      </w:tr>
    </w:tbl>
    <w:p w14:paraId="0E64677A" w14:textId="77777777" w:rsidR="000E361B" w:rsidRDefault="00003BD2">
      <w:pPr>
        <w:pStyle w:val="3"/>
      </w:pPr>
      <w:bookmarkStart w:id="101" w:name="_Toc68091022"/>
      <w:r>
        <w:rPr>
          <w:rFonts w:hint="eastAsia"/>
        </w:rPr>
        <w:lastRenderedPageBreak/>
        <w:t>返回结果示例</w:t>
      </w:r>
      <w:bookmarkEnd w:id="10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F79929F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CE26AFE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52F6A8A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9885A"/>
                <w:kern w:val="0"/>
                <w:sz w:val="18"/>
                <w:szCs w:val="18"/>
                <w:shd w:val="clear" w:color="auto" w:fill="FFFFFE"/>
                <w:lang w:bidi="ar"/>
              </w:rPr>
              <w:t>13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71708ED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: </w:t>
            </w:r>
            <w:r>
              <w:rPr>
                <w:rFonts w:ascii="Consolas" w:eastAsia="Consolas" w:hAnsi="Consolas" w:cs="Consolas"/>
                <w:color w:val="09885A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9BE28F0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 []</w:t>
            </w:r>
          </w:p>
          <w:p w14:paraId="3F356BE9" w14:textId="77777777" w:rsidR="000E361B" w:rsidRDefault="00003BD2">
            <w:pPr>
              <w:widowControl/>
              <w:shd w:val="clear" w:color="auto" w:fill="FFFFFE"/>
              <w:spacing w:line="24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5FADAD0" w14:textId="77777777" w:rsidR="000E361B" w:rsidRDefault="00003BD2">
      <w:pPr>
        <w:pStyle w:val="3"/>
      </w:pPr>
      <w:bookmarkStart w:id="102" w:name="_Toc68091023"/>
      <w:r>
        <w:rPr>
          <w:rFonts w:hint="eastAsia"/>
        </w:rPr>
        <w:t>返回结果参数说明</w:t>
      </w:r>
      <w:bookmarkEnd w:id="102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1F014AF3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33A963E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46AAF5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0BD5AAA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6DE7E56" w14:textId="77777777" w:rsidTr="000E361B">
        <w:tc>
          <w:tcPr>
            <w:tcW w:w="2122" w:type="dxa"/>
          </w:tcPr>
          <w:p w14:paraId="0FA504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489DF9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F6C3F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26CEE1E8" w14:textId="77777777" w:rsidTr="000E361B">
        <w:tc>
          <w:tcPr>
            <w:tcW w:w="2122" w:type="dxa"/>
          </w:tcPr>
          <w:p w14:paraId="40A1651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0AB0C2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3A10851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1DA537E4" w14:textId="77777777" w:rsidTr="000E361B">
        <w:tc>
          <w:tcPr>
            <w:tcW w:w="2122" w:type="dxa"/>
          </w:tcPr>
          <w:p w14:paraId="69BD42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1CA330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3B96A7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成功返回区域id，失败返回null</w:t>
            </w:r>
          </w:p>
        </w:tc>
      </w:tr>
    </w:tbl>
    <w:p w14:paraId="665DDD7F" w14:textId="77777777" w:rsidR="000E361B" w:rsidRDefault="00003BD2">
      <w:pPr>
        <w:pStyle w:val="2"/>
      </w:pPr>
      <w:bookmarkStart w:id="103" w:name="_Toc68091024"/>
      <w:r>
        <w:rPr>
          <w:rFonts w:hint="eastAsia"/>
        </w:rPr>
        <w:t>删除区域</w:t>
      </w:r>
      <w:bookmarkEnd w:id="103"/>
    </w:p>
    <w:p w14:paraId="3A074FC4" w14:textId="77777777" w:rsidR="000E361B" w:rsidRDefault="00003BD2">
      <w:pPr>
        <w:pStyle w:val="3"/>
      </w:pPr>
      <w:bookmarkStart w:id="104" w:name="_Toc68091025"/>
      <w:r>
        <w:rPr>
          <w:rFonts w:hint="eastAsia"/>
        </w:rPr>
        <w:t>接口说明</w:t>
      </w:r>
      <w:bookmarkEnd w:id="104"/>
    </w:p>
    <w:p w14:paraId="458BEAFE" w14:textId="77777777" w:rsidR="000E361B" w:rsidRDefault="00003BD2">
      <w:pPr>
        <w:numPr>
          <w:ilvl w:val="0"/>
          <w:numId w:val="21"/>
        </w:numPr>
      </w:pPr>
      <w:r>
        <w:rPr>
          <w:rFonts w:hint="eastAsia"/>
        </w:rPr>
        <w:t>接口用途：调用接口，删除对应区域</w:t>
      </w:r>
      <w:r>
        <w:rPr>
          <w:rFonts w:hint="eastAsia"/>
        </w:rPr>
        <w:t>id</w:t>
      </w:r>
      <w:r>
        <w:rPr>
          <w:rFonts w:hint="eastAsia"/>
        </w:rPr>
        <w:t>的区域。</w:t>
      </w:r>
    </w:p>
    <w:p w14:paraId="23C2F57B" w14:textId="77777777" w:rsidR="000E361B" w:rsidRDefault="00003BD2">
      <w:pPr>
        <w:numPr>
          <w:ilvl w:val="0"/>
          <w:numId w:val="21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65360CF9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95036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//定位引擎服务器ip:46000/api/areas/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del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?accessToken=xxxxxxxxxxxxxx</w:t>
            </w:r>
          </w:p>
        </w:tc>
      </w:tr>
    </w:tbl>
    <w:p w14:paraId="659CA983" w14:textId="77777777" w:rsidR="000E361B" w:rsidRDefault="00003BD2">
      <w:pPr>
        <w:numPr>
          <w:ilvl w:val="0"/>
          <w:numId w:val="21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49F1EE2C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61FE6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0DA832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"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uuid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": "11"</w:t>
            </w:r>
          </w:p>
          <w:p w14:paraId="69E67A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14AEF64" w14:textId="77777777" w:rsidR="000E361B" w:rsidRDefault="00003BD2">
      <w:pPr>
        <w:pStyle w:val="3"/>
      </w:pPr>
      <w:bookmarkStart w:id="105" w:name="_Toc68091026"/>
      <w:r>
        <w:rPr>
          <w:rFonts w:hint="eastAsia"/>
        </w:rPr>
        <w:t>请求参数说明</w:t>
      </w:r>
      <w:bookmarkEnd w:id="10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26B5ECE6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12CEAE4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1E001F8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05C53F3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7B166F3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6949E5F" w14:textId="77777777">
        <w:tc>
          <w:tcPr>
            <w:tcW w:w="1696" w:type="dxa"/>
            <w:vAlign w:val="bottom"/>
          </w:tcPr>
          <w:p w14:paraId="2C4DEB8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445167D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208AB9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1ABCAE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67131663" w14:textId="77777777">
        <w:tc>
          <w:tcPr>
            <w:tcW w:w="1696" w:type="dxa"/>
            <w:vAlign w:val="bottom"/>
          </w:tcPr>
          <w:p w14:paraId="1E8C7CC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 w14:paraId="0E9C99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8BD1C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A09DA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区域id</w:t>
            </w:r>
          </w:p>
        </w:tc>
      </w:tr>
    </w:tbl>
    <w:p w14:paraId="624EBDD6" w14:textId="77777777" w:rsidR="000E361B" w:rsidRDefault="000E361B"/>
    <w:p w14:paraId="01D5ADD6" w14:textId="77777777" w:rsidR="000E361B" w:rsidRDefault="000E361B"/>
    <w:p w14:paraId="7D7A9E37" w14:textId="77777777" w:rsidR="000E361B" w:rsidRDefault="00003BD2">
      <w:pPr>
        <w:pStyle w:val="3"/>
      </w:pPr>
      <w:bookmarkStart w:id="106" w:name="_Toc68091027"/>
      <w:r>
        <w:rPr>
          <w:rFonts w:hint="eastAsia"/>
        </w:rPr>
        <w:lastRenderedPageBreak/>
        <w:t>返回结果示例</w:t>
      </w:r>
      <w:bookmarkEnd w:id="10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9F5195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4149C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5B235E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0CB6AD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CF68B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4DF20D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ADAEF2F" w14:textId="77777777" w:rsidR="000E361B" w:rsidRDefault="00003BD2">
      <w:pPr>
        <w:pStyle w:val="3"/>
      </w:pPr>
      <w:bookmarkStart w:id="107" w:name="_Toc68091028"/>
      <w:r>
        <w:rPr>
          <w:rFonts w:hint="eastAsia"/>
        </w:rPr>
        <w:t>返回结果参数说明</w:t>
      </w:r>
      <w:bookmarkEnd w:id="10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09705BF3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2C16B53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7E32E25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0121D18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134EDE5" w14:textId="77777777">
        <w:tc>
          <w:tcPr>
            <w:tcW w:w="1838" w:type="dxa"/>
            <w:vAlign w:val="center"/>
          </w:tcPr>
          <w:p w14:paraId="368431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08651D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2A25A4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BAFC1EC" w14:textId="77777777">
        <w:tc>
          <w:tcPr>
            <w:tcW w:w="1838" w:type="dxa"/>
            <w:vAlign w:val="center"/>
          </w:tcPr>
          <w:p w14:paraId="66971C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4E3A5C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2FF095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2A6EEFF7" w14:textId="77777777">
        <w:tc>
          <w:tcPr>
            <w:tcW w:w="1838" w:type="dxa"/>
            <w:vAlign w:val="bottom"/>
          </w:tcPr>
          <w:p w14:paraId="60AF5C8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 w14:paraId="427D0F5E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 w14:paraId="52C353B4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7CF8ACD2" w14:textId="77777777" w:rsidR="000E361B" w:rsidRDefault="00003BD2">
      <w:pPr>
        <w:pStyle w:val="2"/>
      </w:pPr>
      <w:bookmarkStart w:id="108" w:name="_Toc68091029"/>
      <w:r>
        <w:rPr>
          <w:rFonts w:hint="eastAsia"/>
        </w:rPr>
        <w:t>围栏列表</w:t>
      </w:r>
      <w:bookmarkEnd w:id="108"/>
    </w:p>
    <w:p w14:paraId="6B0AE92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09" w:name="_Toc68091030"/>
      <w:r>
        <w:rPr>
          <w:rStyle w:val="af0"/>
          <w:b/>
          <w:color w:val="0C0C0C"/>
        </w:rPr>
        <w:t>接口说明</w:t>
      </w:r>
      <w:bookmarkEnd w:id="109"/>
    </w:p>
    <w:p w14:paraId="1CA04AFA" w14:textId="77777777" w:rsidR="000E361B" w:rsidRDefault="00003BD2">
      <w:pPr>
        <w:pStyle w:val="af5"/>
        <w:numPr>
          <w:ilvl w:val="0"/>
          <w:numId w:val="22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查询指定</w:t>
      </w:r>
      <w:r>
        <w:rPr>
          <w:rFonts w:ascii="微软雅黑" w:hAnsi="微软雅黑"/>
          <w:sz w:val="21"/>
          <w:szCs w:val="21"/>
        </w:rPr>
        <w:t>建筑ID下的电子围栏列表，用于应用端</w:t>
      </w:r>
      <w:r>
        <w:rPr>
          <w:rFonts w:ascii="微软雅黑" w:hAnsi="微软雅黑" w:hint="eastAsia"/>
          <w:sz w:val="21"/>
          <w:szCs w:val="21"/>
        </w:rPr>
        <w:t>管理、展示、</w:t>
      </w:r>
      <w:r>
        <w:rPr>
          <w:rFonts w:ascii="微软雅黑" w:hAnsi="微软雅黑"/>
          <w:sz w:val="21"/>
          <w:szCs w:val="21"/>
        </w:rPr>
        <w:t>查看围栏信息</w:t>
      </w:r>
      <w:r>
        <w:rPr>
          <w:rFonts w:ascii="微软雅黑" w:hAnsi="微软雅黑" w:hint="eastAsia"/>
          <w:sz w:val="21"/>
          <w:szCs w:val="21"/>
        </w:rPr>
        <w:t>。查询</w:t>
      </w:r>
      <w:r>
        <w:rPr>
          <w:rFonts w:ascii="微软雅黑" w:hAnsi="微软雅黑"/>
          <w:sz w:val="21"/>
          <w:szCs w:val="21"/>
        </w:rPr>
        <w:t>支持分页</w:t>
      </w:r>
      <w:r>
        <w:rPr>
          <w:rFonts w:ascii="微软雅黑" w:hAnsi="微软雅黑" w:hint="eastAsia"/>
          <w:sz w:val="21"/>
          <w:szCs w:val="21"/>
        </w:rPr>
        <w:t>。</w:t>
      </w:r>
    </w:p>
    <w:p w14:paraId="4C691463" w14:textId="77777777" w:rsidR="000E361B" w:rsidRDefault="00003BD2">
      <w:pPr>
        <w:pStyle w:val="af5"/>
        <w:numPr>
          <w:ilvl w:val="0"/>
          <w:numId w:val="2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0CBFCB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64003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//定位引擎服务器ip:46000/api/rails_V2?accessToken=xxxxxxxxxxxxxx</w:t>
            </w:r>
          </w:p>
        </w:tc>
      </w:tr>
    </w:tbl>
    <w:p w14:paraId="7CABAF0E" w14:textId="77777777" w:rsidR="000E361B" w:rsidRDefault="00003BD2">
      <w:pPr>
        <w:pStyle w:val="af5"/>
        <w:numPr>
          <w:ilvl w:val="0"/>
          <w:numId w:val="2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4C97949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167A8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0B6CB2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5F9C5C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0C976EB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</w:p>
          <w:p w14:paraId="287ED54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03EB398" w14:textId="77777777" w:rsidR="000E361B" w:rsidRDefault="00003BD2">
      <w:pPr>
        <w:pStyle w:val="3"/>
        <w:ind w:left="566" w:hanging="566"/>
        <w:rPr>
          <w:rStyle w:val="af0"/>
          <w:b/>
          <w:color w:val="0C0C0C"/>
          <w:sz w:val="21"/>
          <w:szCs w:val="22"/>
        </w:rPr>
      </w:pPr>
      <w:bookmarkStart w:id="110" w:name="_Toc68091031"/>
      <w:r>
        <w:rPr>
          <w:rStyle w:val="af0"/>
          <w:rFonts w:hint="eastAsia"/>
          <w:b/>
          <w:color w:val="0C0C0C"/>
          <w:sz w:val="21"/>
          <w:szCs w:val="22"/>
        </w:rPr>
        <w:t>请求</w:t>
      </w:r>
      <w:r>
        <w:rPr>
          <w:rStyle w:val="af0"/>
          <w:b/>
          <w:color w:val="0C0C0C"/>
          <w:sz w:val="21"/>
          <w:szCs w:val="22"/>
        </w:rPr>
        <w:t>参数说明</w:t>
      </w:r>
      <w:bookmarkEnd w:id="11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11CBA4DE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607CB26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2AD4C74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3FEDA89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1B6877E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E2C4559" w14:textId="77777777">
        <w:tc>
          <w:tcPr>
            <w:tcW w:w="1696" w:type="dxa"/>
            <w:vAlign w:val="bottom"/>
          </w:tcPr>
          <w:p w14:paraId="4C809FF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7D86370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0F9CF0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A87FE1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2E25EA98" w14:textId="77777777">
        <w:tc>
          <w:tcPr>
            <w:tcW w:w="1696" w:type="dxa"/>
            <w:vAlign w:val="bottom"/>
          </w:tcPr>
          <w:p w14:paraId="436D449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51EE40B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C353B6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1344AC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查询指定建筑的ID</w:t>
            </w:r>
          </w:p>
        </w:tc>
      </w:tr>
      <w:tr w:rsidR="000E361B" w14:paraId="52D26EEB" w14:textId="77777777">
        <w:tc>
          <w:tcPr>
            <w:tcW w:w="1696" w:type="dxa"/>
            <w:vAlign w:val="bottom"/>
          </w:tcPr>
          <w:p w14:paraId="7FA5A06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pageNum</w:t>
            </w:r>
          </w:p>
        </w:tc>
        <w:tc>
          <w:tcPr>
            <w:tcW w:w="993" w:type="dxa"/>
            <w:vAlign w:val="bottom"/>
          </w:tcPr>
          <w:p w14:paraId="1008ACA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37D42C8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61BE0BA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分页参数，表示从第几页开始查询，默认1</w:t>
            </w:r>
          </w:p>
        </w:tc>
      </w:tr>
      <w:tr w:rsidR="000E361B" w14:paraId="50FDFD2C" w14:textId="77777777">
        <w:tc>
          <w:tcPr>
            <w:tcW w:w="1696" w:type="dxa"/>
            <w:vAlign w:val="bottom"/>
          </w:tcPr>
          <w:p w14:paraId="6DF6185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 w14:paraId="1511B6A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399CD4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E662DF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分页参数，表示每页显示多少条，默认10</w:t>
            </w:r>
          </w:p>
        </w:tc>
      </w:tr>
    </w:tbl>
    <w:p w14:paraId="3AE673C6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11" w:name="_Toc68091032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1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2E1D0F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5F4574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9C461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7DCF2D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"currentPage"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077FE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"numPerPage"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AC2E6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203940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E53673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30AAFD7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"3c6236abb84248edb05e5fbf5379333c"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AC9EA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2908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3330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E31D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E913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"concernType"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"all"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9AF5B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"enterInfoType"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7625B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"enterInfo"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5D6A5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"leaveInfoType"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1C626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"leaveInfo"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9D26A0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"2020-07-27T03:37:15.000+0000"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83AC90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3F62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"2020-07-27T03:37:15.000+0000"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4B072C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"updateBy"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2FFB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BC04DB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B722D5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"stopTimeLimitSeconds"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6421D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"points"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17288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{</w:t>
            </w:r>
          </w:p>
          <w:p w14:paraId="31EB57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17382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C8A16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20066</w:t>
            </w:r>
          </w:p>
          <w:p w14:paraId="487E12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},</w:t>
            </w:r>
          </w:p>
          <w:p w14:paraId="2793B22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{</w:t>
            </w:r>
          </w:p>
          <w:p w14:paraId="68278F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24730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0BC57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17558</w:t>
            </w:r>
          </w:p>
          <w:p w14:paraId="64763D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},</w:t>
            </w:r>
          </w:p>
          <w:p w14:paraId="2726A7F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{</w:t>
            </w:r>
          </w:p>
          <w:p w14:paraId="1107B41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20160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9375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28218</w:t>
            </w:r>
          </w:p>
          <w:p w14:paraId="071ADE7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}</w:t>
            </w:r>
          </w:p>
          <w:p w14:paraId="2CD6310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],</w:t>
            </w:r>
          </w:p>
          <w:p w14:paraId="3024E98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"circleRadius"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</w:p>
          <w:p w14:paraId="131F10F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29DBC8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6F9F03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"pageCount"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6043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"beginPageIndex"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1CBC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"endPageIndex"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7DAB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"countResultMap"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</w:p>
          <w:p w14:paraId="2736C6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7B7B59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62C364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92B72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C1B51CD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12" w:name="_Toc68091033"/>
      <w:r>
        <w:rPr>
          <w:rStyle w:val="af0"/>
          <w:rFonts w:cs="Helvetica"/>
          <w:b/>
          <w:bCs/>
          <w:color w:val="0C0C0C"/>
        </w:rPr>
        <w:lastRenderedPageBreak/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12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0B710B4B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F1E01C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D37647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4116316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81788DA" w14:textId="77777777" w:rsidTr="000E361B">
        <w:tc>
          <w:tcPr>
            <w:tcW w:w="2122" w:type="dxa"/>
          </w:tcPr>
          <w:p w14:paraId="0ACAE0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2410F84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A10F8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0997E203" w14:textId="77777777" w:rsidTr="000E361B">
        <w:tc>
          <w:tcPr>
            <w:tcW w:w="2122" w:type="dxa"/>
          </w:tcPr>
          <w:p w14:paraId="79E9D4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1A886E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7EFEA1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B15FD95" w14:textId="77777777" w:rsidTr="000E361B">
        <w:tc>
          <w:tcPr>
            <w:tcW w:w="2122" w:type="dxa"/>
          </w:tcPr>
          <w:p w14:paraId="22C654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2DB5A9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2D27CD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建筑列表信息</w:t>
            </w:r>
          </w:p>
        </w:tc>
      </w:tr>
      <w:tr w:rsidR="000E361B" w14:paraId="128E5D47" w14:textId="77777777" w:rsidTr="000E361B">
        <w:tc>
          <w:tcPr>
            <w:tcW w:w="2122" w:type="dxa"/>
          </w:tcPr>
          <w:p w14:paraId="45AE307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currentPage</w:t>
            </w:r>
          </w:p>
        </w:tc>
        <w:tc>
          <w:tcPr>
            <w:tcW w:w="1134" w:type="dxa"/>
          </w:tcPr>
          <w:p w14:paraId="46854D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30930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当前所在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</w:t>
            </w:r>
          </w:p>
        </w:tc>
      </w:tr>
      <w:tr w:rsidR="000E361B" w14:paraId="68ABBE02" w14:textId="77777777" w:rsidTr="000E361B">
        <w:tc>
          <w:tcPr>
            <w:tcW w:w="2122" w:type="dxa"/>
          </w:tcPr>
          <w:p w14:paraId="7A9D30D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1134" w:type="dxa"/>
          </w:tcPr>
          <w:p w14:paraId="7B6723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EBCB6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每页显示多少条数据</w:t>
            </w:r>
          </w:p>
        </w:tc>
      </w:tr>
      <w:tr w:rsidR="000E361B" w14:paraId="132132AD" w14:textId="77777777" w:rsidTr="000E361B">
        <w:tc>
          <w:tcPr>
            <w:tcW w:w="2122" w:type="dxa"/>
          </w:tcPr>
          <w:p w14:paraId="1FA5387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totalCount</w:t>
            </w:r>
          </w:p>
        </w:tc>
        <w:tc>
          <w:tcPr>
            <w:tcW w:w="1134" w:type="dxa"/>
          </w:tcPr>
          <w:p w14:paraId="207493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3565C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条数</w:t>
            </w:r>
          </w:p>
        </w:tc>
      </w:tr>
      <w:tr w:rsidR="000E361B" w14:paraId="0B7CDAF3" w14:textId="77777777" w:rsidTr="000E361B">
        <w:tc>
          <w:tcPr>
            <w:tcW w:w="2122" w:type="dxa"/>
          </w:tcPr>
          <w:p w14:paraId="7BA1CBB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pageCount</w:t>
            </w:r>
          </w:p>
        </w:tc>
        <w:tc>
          <w:tcPr>
            <w:tcW w:w="1134" w:type="dxa"/>
          </w:tcPr>
          <w:p w14:paraId="091241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C628B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结果总页数</w:t>
            </w:r>
          </w:p>
        </w:tc>
      </w:tr>
      <w:tr w:rsidR="000E361B" w14:paraId="3AB57BA9" w14:textId="77777777" w:rsidTr="000E361B">
        <w:tc>
          <w:tcPr>
            <w:tcW w:w="2122" w:type="dxa"/>
          </w:tcPr>
          <w:p w14:paraId="4FE8475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beginPageIndex</w:t>
            </w:r>
          </w:p>
        </w:tc>
        <w:tc>
          <w:tcPr>
            <w:tcW w:w="1134" w:type="dxa"/>
          </w:tcPr>
          <w:p w14:paraId="1D067F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D4D54A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0B3F9FEE" w14:textId="77777777" w:rsidTr="000E361B">
        <w:tc>
          <w:tcPr>
            <w:tcW w:w="2122" w:type="dxa"/>
          </w:tcPr>
          <w:p w14:paraId="5F55D8E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endPageIndex</w:t>
            </w:r>
          </w:p>
        </w:tc>
        <w:tc>
          <w:tcPr>
            <w:tcW w:w="1134" w:type="dxa"/>
          </w:tcPr>
          <w:p w14:paraId="7B7041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C8090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结束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页数</w:t>
            </w:r>
          </w:p>
        </w:tc>
      </w:tr>
      <w:tr w:rsidR="000E361B" w14:paraId="04E0E116" w14:textId="77777777" w:rsidTr="000E361B">
        <w:tc>
          <w:tcPr>
            <w:tcW w:w="2122" w:type="dxa"/>
            <w:shd w:val="clear" w:color="auto" w:fill="auto"/>
          </w:tcPr>
          <w:p w14:paraId="22E71B5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+countResultMap</w:t>
            </w:r>
          </w:p>
        </w:tc>
        <w:tc>
          <w:tcPr>
            <w:tcW w:w="1134" w:type="dxa"/>
            <w:shd w:val="clear" w:color="auto" w:fill="auto"/>
          </w:tcPr>
          <w:p w14:paraId="170FD290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  <w:shd w:val="clear" w:color="auto" w:fill="auto"/>
          </w:tcPr>
          <w:p w14:paraId="550D93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当前分页条件下的统计结果</w:t>
            </w:r>
          </w:p>
        </w:tc>
      </w:tr>
      <w:tr w:rsidR="000E361B" w14:paraId="747847DC" w14:textId="77777777" w:rsidTr="000E361B">
        <w:tc>
          <w:tcPr>
            <w:tcW w:w="2122" w:type="dxa"/>
          </w:tcPr>
          <w:p w14:paraId="4227A9F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recordList</w:t>
            </w:r>
          </w:p>
        </w:tc>
        <w:tc>
          <w:tcPr>
            <w:tcW w:w="1134" w:type="dxa"/>
          </w:tcPr>
          <w:p w14:paraId="06B019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046" w:type="dxa"/>
          </w:tcPr>
          <w:p w14:paraId="2CC3F4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列表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集合</w:t>
            </w:r>
          </w:p>
        </w:tc>
      </w:tr>
      <w:tr w:rsidR="000E361B" w14:paraId="123BD33F" w14:textId="77777777" w:rsidTr="000E361B">
        <w:tc>
          <w:tcPr>
            <w:tcW w:w="2122" w:type="dxa"/>
          </w:tcPr>
          <w:p w14:paraId="4569A88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+uuid</w:t>
            </w:r>
          </w:p>
        </w:tc>
        <w:tc>
          <w:tcPr>
            <w:tcW w:w="1134" w:type="dxa"/>
          </w:tcPr>
          <w:p w14:paraId="017302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42889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真趣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开放平台分配给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ISV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账号的唯一标识</w:t>
            </w:r>
          </w:p>
        </w:tc>
      </w:tr>
      <w:tr w:rsidR="000E361B" w14:paraId="02595A75" w14:textId="77777777" w:rsidTr="000E361B">
        <w:tc>
          <w:tcPr>
            <w:tcW w:w="2122" w:type="dxa"/>
          </w:tcPr>
          <w:p w14:paraId="1C23DF5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1134" w:type="dxa"/>
          </w:tcPr>
          <w:p w14:paraId="273B8D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2C31D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2F641B68" w14:textId="77777777" w:rsidTr="000E361B">
        <w:tc>
          <w:tcPr>
            <w:tcW w:w="2122" w:type="dxa"/>
          </w:tcPr>
          <w:p w14:paraId="38EFF47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+floorNo</w:t>
            </w:r>
          </w:p>
        </w:tc>
        <w:tc>
          <w:tcPr>
            <w:tcW w:w="1134" w:type="dxa"/>
          </w:tcPr>
          <w:p w14:paraId="68822CA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64F894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标识</w:t>
            </w:r>
          </w:p>
        </w:tc>
      </w:tr>
      <w:tr w:rsidR="000E361B" w14:paraId="0BCA30D2" w14:textId="77777777" w:rsidTr="000E361B">
        <w:tc>
          <w:tcPr>
            <w:tcW w:w="2122" w:type="dxa"/>
          </w:tcPr>
          <w:p w14:paraId="2E7C2286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+railName</w:t>
            </w:r>
          </w:p>
        </w:tc>
        <w:tc>
          <w:tcPr>
            <w:tcW w:w="1134" w:type="dxa"/>
          </w:tcPr>
          <w:p w14:paraId="6B453B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5A18FD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围栏名称</w:t>
            </w:r>
          </w:p>
        </w:tc>
      </w:tr>
      <w:tr w:rsidR="000E361B" w14:paraId="613FC205" w14:textId="77777777" w:rsidTr="000E361B">
        <w:tc>
          <w:tcPr>
            <w:tcW w:w="2122" w:type="dxa"/>
          </w:tcPr>
          <w:p w14:paraId="66BFABDF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+railType</w:t>
            </w:r>
          </w:p>
        </w:tc>
        <w:tc>
          <w:tcPr>
            <w:tcW w:w="1134" w:type="dxa"/>
          </w:tcPr>
          <w:p w14:paraId="623184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20A47C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围栏类型 :0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表示圆形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，1表示多边形</w:t>
            </w:r>
          </w:p>
        </w:tc>
      </w:tr>
      <w:tr w:rsidR="000E361B" w14:paraId="38E3AAF4" w14:textId="77777777" w:rsidTr="000E361B">
        <w:tc>
          <w:tcPr>
            <w:tcW w:w="2122" w:type="dxa"/>
            <w:shd w:val="clear" w:color="auto" w:fill="auto"/>
          </w:tcPr>
          <w:p w14:paraId="6603360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  <w:highlight w:val="yellow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+concernType</w:t>
            </w:r>
          </w:p>
        </w:tc>
        <w:tc>
          <w:tcPr>
            <w:tcW w:w="1134" w:type="dxa"/>
            <w:shd w:val="clear" w:color="auto" w:fill="auto"/>
          </w:tcPr>
          <w:p w14:paraId="243D4A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5E59DF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 xml:space="preserve">围栏关注类型，填写all 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未启用</w:t>
            </w:r>
          </w:p>
        </w:tc>
      </w:tr>
      <w:tr w:rsidR="000E361B" w14:paraId="7C5CADE3" w14:textId="77777777" w:rsidTr="000E361B">
        <w:tc>
          <w:tcPr>
            <w:tcW w:w="2122" w:type="dxa"/>
            <w:shd w:val="clear" w:color="auto" w:fill="auto"/>
          </w:tcPr>
          <w:p w14:paraId="1122193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enterInfoType</w:t>
            </w:r>
          </w:p>
        </w:tc>
        <w:tc>
          <w:tcPr>
            <w:tcW w:w="1134" w:type="dxa"/>
            <w:shd w:val="clear" w:color="auto" w:fill="auto"/>
          </w:tcPr>
          <w:p w14:paraId="642E7D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6694FA8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进入围栏信息类型，null，未启用</w:t>
            </w:r>
          </w:p>
        </w:tc>
      </w:tr>
      <w:tr w:rsidR="000E361B" w14:paraId="3FC8030A" w14:textId="77777777" w:rsidTr="000E361B">
        <w:tc>
          <w:tcPr>
            <w:tcW w:w="2122" w:type="dxa"/>
            <w:shd w:val="clear" w:color="auto" w:fill="auto"/>
          </w:tcPr>
          <w:p w14:paraId="0A87E64A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enterInfo</w:t>
            </w:r>
          </w:p>
        </w:tc>
        <w:tc>
          <w:tcPr>
            <w:tcW w:w="1134" w:type="dxa"/>
            <w:shd w:val="clear" w:color="auto" w:fill="auto"/>
          </w:tcPr>
          <w:p w14:paraId="1A9A4C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2C6528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进入围栏信息, null，未启用</w:t>
            </w:r>
          </w:p>
        </w:tc>
      </w:tr>
      <w:tr w:rsidR="000E361B" w14:paraId="0B342FC6" w14:textId="77777777" w:rsidTr="000E361B">
        <w:tc>
          <w:tcPr>
            <w:tcW w:w="2122" w:type="dxa"/>
            <w:shd w:val="clear" w:color="auto" w:fill="auto"/>
          </w:tcPr>
          <w:p w14:paraId="7729742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leaveInfoType</w:t>
            </w:r>
          </w:p>
        </w:tc>
        <w:tc>
          <w:tcPr>
            <w:tcW w:w="1134" w:type="dxa"/>
            <w:shd w:val="clear" w:color="auto" w:fill="auto"/>
          </w:tcPr>
          <w:p w14:paraId="0C597D4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602875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离开围栏信息类型, null，未启用</w:t>
            </w:r>
          </w:p>
        </w:tc>
      </w:tr>
      <w:tr w:rsidR="000E361B" w14:paraId="2DF21A79" w14:textId="77777777" w:rsidTr="000E361B">
        <w:tc>
          <w:tcPr>
            <w:tcW w:w="2122" w:type="dxa"/>
            <w:shd w:val="clear" w:color="auto" w:fill="auto"/>
          </w:tcPr>
          <w:p w14:paraId="6C197374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leaveInfo</w:t>
            </w:r>
          </w:p>
        </w:tc>
        <w:tc>
          <w:tcPr>
            <w:tcW w:w="1134" w:type="dxa"/>
            <w:shd w:val="clear" w:color="auto" w:fill="auto"/>
          </w:tcPr>
          <w:p w14:paraId="276F0F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6AB7F2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  <w:highlight w:val="yellow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离开围栏信息, null，未启用</w:t>
            </w:r>
          </w:p>
        </w:tc>
      </w:tr>
      <w:tr w:rsidR="000E361B" w14:paraId="09301CDD" w14:textId="77777777" w:rsidTr="000E361B">
        <w:tc>
          <w:tcPr>
            <w:tcW w:w="2122" w:type="dxa"/>
            <w:shd w:val="clear" w:color="auto" w:fill="auto"/>
          </w:tcPr>
          <w:p w14:paraId="3BEE54C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134" w:type="dxa"/>
            <w:shd w:val="clear" w:color="auto" w:fill="auto"/>
          </w:tcPr>
          <w:p w14:paraId="4136E7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date</w:t>
            </w:r>
          </w:p>
        </w:tc>
        <w:tc>
          <w:tcPr>
            <w:tcW w:w="5046" w:type="dxa"/>
            <w:shd w:val="clear" w:color="auto" w:fill="auto"/>
          </w:tcPr>
          <w:p w14:paraId="726E36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创建围栏的时间</w:t>
            </w:r>
          </w:p>
        </w:tc>
      </w:tr>
      <w:tr w:rsidR="000E361B" w14:paraId="0286273C" w14:textId="77777777" w:rsidTr="000E361B">
        <w:tc>
          <w:tcPr>
            <w:tcW w:w="2122" w:type="dxa"/>
            <w:shd w:val="clear" w:color="auto" w:fill="auto"/>
          </w:tcPr>
          <w:p w14:paraId="15D0092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createBy</w:t>
            </w:r>
          </w:p>
        </w:tc>
        <w:tc>
          <w:tcPr>
            <w:tcW w:w="1134" w:type="dxa"/>
            <w:shd w:val="clear" w:color="auto" w:fill="auto"/>
          </w:tcPr>
          <w:p w14:paraId="68FBDF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21C7A1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谁创建的围栏</w:t>
            </w:r>
          </w:p>
        </w:tc>
      </w:tr>
      <w:tr w:rsidR="000E361B" w14:paraId="04932FE3" w14:textId="77777777" w:rsidTr="000E361B">
        <w:tc>
          <w:tcPr>
            <w:tcW w:w="2122" w:type="dxa"/>
            <w:shd w:val="clear" w:color="auto" w:fill="auto"/>
          </w:tcPr>
          <w:p w14:paraId="6F9BCFF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updateTime</w:t>
            </w:r>
          </w:p>
        </w:tc>
        <w:tc>
          <w:tcPr>
            <w:tcW w:w="1134" w:type="dxa"/>
            <w:shd w:val="clear" w:color="auto" w:fill="auto"/>
          </w:tcPr>
          <w:p w14:paraId="4786D0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date</w:t>
            </w:r>
          </w:p>
        </w:tc>
        <w:tc>
          <w:tcPr>
            <w:tcW w:w="5046" w:type="dxa"/>
            <w:shd w:val="clear" w:color="auto" w:fill="auto"/>
          </w:tcPr>
          <w:p w14:paraId="19F26E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修改围栏时间</w:t>
            </w:r>
          </w:p>
        </w:tc>
      </w:tr>
      <w:tr w:rsidR="000E361B" w14:paraId="78B090F1" w14:textId="77777777" w:rsidTr="000E361B">
        <w:tc>
          <w:tcPr>
            <w:tcW w:w="2122" w:type="dxa"/>
            <w:shd w:val="clear" w:color="auto" w:fill="auto"/>
          </w:tcPr>
          <w:p w14:paraId="1DA0BBA8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+updateBy</w:t>
            </w:r>
          </w:p>
        </w:tc>
        <w:tc>
          <w:tcPr>
            <w:tcW w:w="1134" w:type="dxa"/>
            <w:shd w:val="clear" w:color="auto" w:fill="auto"/>
          </w:tcPr>
          <w:p w14:paraId="3A4BEB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0D9A6F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谁修改的围栏</w:t>
            </w:r>
          </w:p>
        </w:tc>
      </w:tr>
      <w:tr w:rsidR="000E361B" w14:paraId="1609CFC1" w14:textId="77777777" w:rsidTr="000E361B">
        <w:tc>
          <w:tcPr>
            <w:tcW w:w="2122" w:type="dxa"/>
            <w:shd w:val="clear" w:color="auto" w:fill="auto"/>
          </w:tcPr>
          <w:p w14:paraId="28B5552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+userRailType</w:t>
            </w:r>
          </w:p>
        </w:tc>
        <w:tc>
          <w:tcPr>
            <w:tcW w:w="1134" w:type="dxa"/>
            <w:shd w:val="clear" w:color="auto" w:fill="auto"/>
          </w:tcPr>
          <w:p w14:paraId="4F9181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1C196A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用户围栏类型</w:t>
            </w:r>
          </w:p>
        </w:tc>
      </w:tr>
      <w:tr w:rsidR="000E361B" w14:paraId="462FEE9D" w14:textId="77777777" w:rsidTr="000E361B">
        <w:tc>
          <w:tcPr>
            <w:tcW w:w="2122" w:type="dxa"/>
            <w:shd w:val="clear" w:color="auto" w:fill="auto"/>
          </w:tcPr>
          <w:p w14:paraId="1173EF7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+remark</w:t>
            </w:r>
          </w:p>
        </w:tc>
        <w:tc>
          <w:tcPr>
            <w:tcW w:w="1134" w:type="dxa"/>
            <w:shd w:val="clear" w:color="auto" w:fill="auto"/>
          </w:tcPr>
          <w:p w14:paraId="27B56A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  <w:shd w:val="clear" w:color="auto" w:fill="auto"/>
          </w:tcPr>
          <w:p w14:paraId="75CCA0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围栏备注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说明</w:t>
            </w:r>
          </w:p>
        </w:tc>
      </w:tr>
      <w:tr w:rsidR="000E361B" w14:paraId="66CC6C77" w14:textId="77777777" w:rsidTr="000E361B">
        <w:tc>
          <w:tcPr>
            <w:tcW w:w="2122" w:type="dxa"/>
            <w:shd w:val="clear" w:color="auto" w:fill="auto"/>
          </w:tcPr>
          <w:p w14:paraId="37E1E21D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stopTimeLimitSeconds</w:t>
            </w:r>
          </w:p>
        </w:tc>
        <w:tc>
          <w:tcPr>
            <w:tcW w:w="1134" w:type="dxa"/>
            <w:shd w:val="clear" w:color="auto" w:fill="auto"/>
          </w:tcPr>
          <w:p w14:paraId="6FAC4D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  <w:shd w:val="clear" w:color="auto" w:fill="auto"/>
          </w:tcPr>
          <w:p w14:paraId="402BAE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停止时间限制秒</w:t>
            </w:r>
          </w:p>
        </w:tc>
      </w:tr>
      <w:tr w:rsidR="000E361B" w14:paraId="7296179D" w14:textId="77777777" w:rsidTr="000E361B">
        <w:tc>
          <w:tcPr>
            <w:tcW w:w="2122" w:type="dxa"/>
            <w:shd w:val="clear" w:color="auto" w:fill="auto"/>
          </w:tcPr>
          <w:p w14:paraId="4B69ECCB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+points</w:t>
            </w:r>
          </w:p>
        </w:tc>
        <w:tc>
          <w:tcPr>
            <w:tcW w:w="1134" w:type="dxa"/>
            <w:shd w:val="clear" w:color="auto" w:fill="auto"/>
          </w:tcPr>
          <w:p w14:paraId="39AE00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List&lt;FloorRailPoint&gt;</w:t>
            </w:r>
          </w:p>
        </w:tc>
        <w:tc>
          <w:tcPr>
            <w:tcW w:w="5046" w:type="dxa"/>
            <w:shd w:val="clear" w:color="auto" w:fill="auto"/>
          </w:tcPr>
          <w:p w14:paraId="634BEB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</w:p>
        </w:tc>
      </w:tr>
      <w:tr w:rsidR="000E361B" w14:paraId="3F2077E6" w14:textId="77777777" w:rsidTr="000E361B">
        <w:tc>
          <w:tcPr>
            <w:tcW w:w="2122" w:type="dxa"/>
            <w:shd w:val="clear" w:color="auto" w:fill="auto"/>
          </w:tcPr>
          <w:p w14:paraId="0314CFE2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++x</w:t>
            </w:r>
          </w:p>
        </w:tc>
        <w:tc>
          <w:tcPr>
            <w:tcW w:w="1134" w:type="dxa"/>
            <w:shd w:val="clear" w:color="auto" w:fill="auto"/>
          </w:tcPr>
          <w:p w14:paraId="5077CF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  <w:shd w:val="clear" w:color="auto" w:fill="auto"/>
          </w:tcPr>
          <w:p w14:paraId="1F66A0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</w:t>
            </w:r>
          </w:p>
        </w:tc>
      </w:tr>
      <w:tr w:rsidR="000E361B" w14:paraId="0302D7D8" w14:textId="77777777" w:rsidTr="000E361B">
        <w:tc>
          <w:tcPr>
            <w:tcW w:w="2122" w:type="dxa"/>
            <w:shd w:val="clear" w:color="auto" w:fill="auto"/>
          </w:tcPr>
          <w:p w14:paraId="5BA488CC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++y</w:t>
            </w:r>
          </w:p>
        </w:tc>
        <w:tc>
          <w:tcPr>
            <w:tcW w:w="1134" w:type="dxa"/>
            <w:shd w:val="clear" w:color="auto" w:fill="auto"/>
          </w:tcPr>
          <w:p w14:paraId="5220D6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  <w:shd w:val="clear" w:color="auto" w:fill="auto"/>
          </w:tcPr>
          <w:p w14:paraId="50D47E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</w:t>
            </w:r>
          </w:p>
        </w:tc>
      </w:tr>
      <w:tr w:rsidR="000E361B" w14:paraId="75C4E8AD" w14:textId="77777777" w:rsidTr="000E361B">
        <w:tc>
          <w:tcPr>
            <w:tcW w:w="2122" w:type="dxa"/>
            <w:shd w:val="clear" w:color="auto" w:fill="auto"/>
          </w:tcPr>
          <w:p w14:paraId="1F1F2E72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100" w:firstLine="21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circleRadius</w:t>
            </w:r>
          </w:p>
        </w:tc>
        <w:tc>
          <w:tcPr>
            <w:tcW w:w="1134" w:type="dxa"/>
            <w:shd w:val="clear" w:color="auto" w:fill="auto"/>
          </w:tcPr>
          <w:p w14:paraId="0A458F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046" w:type="dxa"/>
            <w:shd w:val="clear" w:color="auto" w:fill="auto"/>
          </w:tcPr>
          <w:p w14:paraId="298BDD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圆形围栏半径</w:t>
            </w:r>
          </w:p>
        </w:tc>
      </w:tr>
    </w:tbl>
    <w:p w14:paraId="1E1F2E16" w14:textId="77777777" w:rsidR="000E361B" w:rsidRDefault="000E361B"/>
    <w:p w14:paraId="2D37B193" w14:textId="77777777" w:rsidR="000E361B" w:rsidRDefault="00003BD2">
      <w:pPr>
        <w:pStyle w:val="2"/>
      </w:pPr>
      <w:bookmarkStart w:id="113" w:name="_Toc68091034"/>
      <w:r>
        <w:rPr>
          <w:rFonts w:hint="eastAsia"/>
        </w:rPr>
        <w:t>新增多边形围栏</w:t>
      </w:r>
      <w:bookmarkEnd w:id="113"/>
    </w:p>
    <w:p w14:paraId="4CA414F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14" w:name="_Toc68091035"/>
      <w:r>
        <w:rPr>
          <w:rStyle w:val="af0"/>
          <w:b/>
          <w:color w:val="0C0C0C"/>
        </w:rPr>
        <w:t>接口说明</w:t>
      </w:r>
      <w:bookmarkEnd w:id="114"/>
    </w:p>
    <w:p w14:paraId="4DC61DC7" w14:textId="77777777" w:rsidR="000E361B" w:rsidRDefault="00003BD2">
      <w:pPr>
        <w:pStyle w:val="af5"/>
        <w:numPr>
          <w:ilvl w:val="0"/>
          <w:numId w:val="23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在指定</w:t>
      </w:r>
      <w:r>
        <w:rPr>
          <w:rFonts w:ascii="微软雅黑" w:hAnsi="微软雅黑"/>
          <w:sz w:val="21"/>
          <w:szCs w:val="21"/>
        </w:rPr>
        <w:t>建筑上面添加多边形电子围栏</w:t>
      </w:r>
      <w:r>
        <w:rPr>
          <w:rFonts w:ascii="微软雅黑" w:hAnsi="微软雅黑" w:hint="eastAsia"/>
          <w:sz w:val="21"/>
          <w:szCs w:val="21"/>
        </w:rPr>
        <w:t>。应用端</w:t>
      </w:r>
      <w:r>
        <w:rPr>
          <w:rFonts w:ascii="微软雅黑" w:hAnsi="微软雅黑"/>
          <w:sz w:val="21"/>
          <w:szCs w:val="21"/>
        </w:rPr>
        <w:t>基于建筑地图添加围栏</w:t>
      </w:r>
    </w:p>
    <w:p w14:paraId="44713C66" w14:textId="77777777" w:rsidR="000E361B" w:rsidRDefault="00003BD2">
      <w:pPr>
        <w:pStyle w:val="af5"/>
        <w:numPr>
          <w:ilvl w:val="0"/>
          <w:numId w:val="23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DFD7DF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726FE7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//定位引擎服务器ip:46000/api/railsV2/add?accessToken=dc169cd694224c22b7ee17249d88c95c</w:t>
            </w:r>
          </w:p>
        </w:tc>
      </w:tr>
    </w:tbl>
    <w:p w14:paraId="40D638EF" w14:textId="77777777" w:rsidR="000E361B" w:rsidRDefault="00003BD2">
      <w:pPr>
        <w:pStyle w:val="af5"/>
        <w:numPr>
          <w:ilvl w:val="0"/>
          <w:numId w:val="23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9BA27C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552F8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B0A77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B93A7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A926C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5D5B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"测试12002"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7C409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C6ECC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"polygon"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D7539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"points"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53CDB9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0AC138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2289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A252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1239</w:t>
            </w:r>
          </w:p>
          <w:p w14:paraId="3B44194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},</w:t>
            </w:r>
          </w:p>
          <w:p w14:paraId="3E8B4A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00C1A4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30238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D5FF5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6000</w:t>
            </w:r>
          </w:p>
          <w:p w14:paraId="6FB0BB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        },</w:t>
            </w:r>
          </w:p>
          <w:p w14:paraId="6A091F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7B08514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4001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922C3B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6000</w:t>
            </w:r>
          </w:p>
          <w:p w14:paraId="15BC3D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</w:t>
            </w:r>
          </w:p>
          <w:p w14:paraId="7195B2D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]</w:t>
            </w:r>
          </w:p>
          <w:p w14:paraId="16F9C78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</w:t>
            </w:r>
          </w:p>
          <w:p w14:paraId="07686A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"备注"</w:t>
            </w:r>
          </w:p>
          <w:p w14:paraId="4BCB60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543E6B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595FA9A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115" w:name="_Toc68091036"/>
      <w:r>
        <w:rPr>
          <w:rStyle w:val="af0"/>
          <w:rFonts w:hint="eastAsia"/>
          <w:b/>
          <w:color w:val="0C0C0C"/>
        </w:rPr>
        <w:lastRenderedPageBreak/>
        <w:t>请求</w:t>
      </w:r>
      <w:r>
        <w:rPr>
          <w:rStyle w:val="af0"/>
          <w:b/>
          <w:color w:val="0C0C0C"/>
        </w:rPr>
        <w:t>参数说明</w:t>
      </w:r>
      <w:bookmarkEnd w:id="11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61"/>
        <w:gridCol w:w="610"/>
        <w:gridCol w:w="4535"/>
      </w:tblGrid>
      <w:tr w:rsidR="000E361B" w14:paraId="0D11E91C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15BBCE0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461" w:type="dxa"/>
            <w:shd w:val="clear" w:color="auto" w:fill="BFBFBF" w:themeFill="background1" w:themeFillShade="BF"/>
            <w:vAlign w:val="bottom"/>
          </w:tcPr>
          <w:p w14:paraId="60DB7B3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610" w:type="dxa"/>
            <w:shd w:val="clear" w:color="auto" w:fill="BFBFBF" w:themeFill="background1" w:themeFillShade="BF"/>
            <w:vAlign w:val="bottom"/>
          </w:tcPr>
          <w:p w14:paraId="5F11FDC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bottom"/>
          </w:tcPr>
          <w:p w14:paraId="5041F2F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2FE723E" w14:textId="77777777">
        <w:tc>
          <w:tcPr>
            <w:tcW w:w="1696" w:type="dxa"/>
            <w:vAlign w:val="bottom"/>
          </w:tcPr>
          <w:p w14:paraId="03289DA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1461" w:type="dxa"/>
            <w:vAlign w:val="bottom"/>
          </w:tcPr>
          <w:p w14:paraId="4835F32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610" w:type="dxa"/>
            <w:vAlign w:val="bottom"/>
          </w:tcPr>
          <w:p w14:paraId="58BD077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66D34B5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60D5E7E7" w14:textId="77777777">
        <w:tc>
          <w:tcPr>
            <w:tcW w:w="1696" w:type="dxa"/>
            <w:vAlign w:val="bottom"/>
          </w:tcPr>
          <w:p w14:paraId="0671975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61" w:type="dxa"/>
            <w:vAlign w:val="bottom"/>
          </w:tcPr>
          <w:p w14:paraId="4EC847F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610" w:type="dxa"/>
            <w:vAlign w:val="bottom"/>
          </w:tcPr>
          <w:p w14:paraId="747C9FC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6C0A43B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指定建筑的ID</w:t>
            </w:r>
          </w:p>
        </w:tc>
      </w:tr>
      <w:tr w:rsidR="000E361B" w14:paraId="2E7FC081" w14:textId="77777777">
        <w:tc>
          <w:tcPr>
            <w:tcW w:w="1696" w:type="dxa"/>
            <w:vAlign w:val="bottom"/>
          </w:tcPr>
          <w:p w14:paraId="092E69F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rail</w:t>
            </w:r>
          </w:p>
        </w:tc>
        <w:tc>
          <w:tcPr>
            <w:tcW w:w="1461" w:type="dxa"/>
            <w:vAlign w:val="bottom"/>
          </w:tcPr>
          <w:p w14:paraId="54A371B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610" w:type="dxa"/>
            <w:vAlign w:val="bottom"/>
          </w:tcPr>
          <w:p w14:paraId="1D4F06B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7BC0CCD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实体类</w:t>
            </w:r>
          </w:p>
        </w:tc>
      </w:tr>
      <w:tr w:rsidR="000E361B" w14:paraId="0BD81658" w14:textId="77777777">
        <w:tc>
          <w:tcPr>
            <w:tcW w:w="1696" w:type="dxa"/>
            <w:vAlign w:val="bottom"/>
          </w:tcPr>
          <w:p w14:paraId="7608F1B2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461" w:type="dxa"/>
            <w:vAlign w:val="bottom"/>
          </w:tcPr>
          <w:p w14:paraId="502D3BE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610" w:type="dxa"/>
            <w:vAlign w:val="bottom"/>
          </w:tcPr>
          <w:p w14:paraId="725F67F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5124CCF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围栏所在的楼层号</w:t>
            </w:r>
          </w:p>
        </w:tc>
      </w:tr>
      <w:tr w:rsidR="000E361B" w14:paraId="2A7BFF22" w14:textId="77777777">
        <w:tc>
          <w:tcPr>
            <w:tcW w:w="1696" w:type="dxa"/>
            <w:vAlign w:val="bottom"/>
          </w:tcPr>
          <w:p w14:paraId="7BDDF60C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railName</w:t>
            </w:r>
          </w:p>
        </w:tc>
        <w:tc>
          <w:tcPr>
            <w:tcW w:w="1461" w:type="dxa"/>
            <w:vAlign w:val="bottom"/>
          </w:tcPr>
          <w:p w14:paraId="0D35208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610" w:type="dxa"/>
            <w:vAlign w:val="bottom"/>
          </w:tcPr>
          <w:p w14:paraId="4A2D796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4D96BA7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围栏名称</w:t>
            </w:r>
          </w:p>
        </w:tc>
      </w:tr>
      <w:tr w:rsidR="000E361B" w14:paraId="4D29D6E4" w14:textId="77777777">
        <w:tc>
          <w:tcPr>
            <w:tcW w:w="1696" w:type="dxa"/>
            <w:vAlign w:val="bottom"/>
          </w:tcPr>
          <w:p w14:paraId="71F79304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railType</w:t>
            </w:r>
          </w:p>
        </w:tc>
        <w:tc>
          <w:tcPr>
            <w:tcW w:w="1461" w:type="dxa"/>
            <w:vAlign w:val="bottom"/>
          </w:tcPr>
          <w:p w14:paraId="41CFEE3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610" w:type="dxa"/>
            <w:vAlign w:val="bottom"/>
          </w:tcPr>
          <w:p w14:paraId="60F2DE9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6052378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围栏类型，1表示多边形，0表示圆形</w:t>
            </w:r>
          </w:p>
        </w:tc>
      </w:tr>
      <w:tr w:rsidR="000E361B" w14:paraId="469BC8BD" w14:textId="77777777">
        <w:tc>
          <w:tcPr>
            <w:tcW w:w="1696" w:type="dxa"/>
            <w:vAlign w:val="bottom"/>
          </w:tcPr>
          <w:p w14:paraId="5925CB48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polygon</w:t>
            </w:r>
          </w:p>
        </w:tc>
        <w:tc>
          <w:tcPr>
            <w:tcW w:w="1461" w:type="dxa"/>
            <w:vAlign w:val="bottom"/>
          </w:tcPr>
          <w:p w14:paraId="19F47CE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0"/>
                <w:szCs w:val="20"/>
              </w:rPr>
              <w:t>List&lt;object&gt;</w:t>
            </w:r>
          </w:p>
        </w:tc>
        <w:tc>
          <w:tcPr>
            <w:tcW w:w="610" w:type="dxa"/>
            <w:vAlign w:val="bottom"/>
          </w:tcPr>
          <w:p w14:paraId="5369359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0638A84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围栏各个点位集合，</w:t>
            </w:r>
            <w:r>
              <w:rPr>
                <w:rFonts w:ascii="微软雅黑" w:hAnsi="微软雅黑" w:hint="eastAsia"/>
                <w:color w:val="FF0000"/>
                <w:sz w:val="21"/>
                <w:szCs w:val="21"/>
              </w:rPr>
              <w:t>注意：</w:t>
            </w:r>
            <w:r>
              <w:rPr>
                <w:rFonts w:ascii="微软雅黑" w:hAnsi="微软雅黑" w:hint="eastAsia"/>
                <w:b/>
                <w:color w:val="FF0000"/>
                <w:sz w:val="21"/>
                <w:szCs w:val="21"/>
              </w:rPr>
              <w:t>各个点之间需要按画图顺序排列</w:t>
            </w:r>
          </w:p>
        </w:tc>
      </w:tr>
      <w:tr w:rsidR="000E361B" w14:paraId="2D79C4D8" w14:textId="77777777">
        <w:tc>
          <w:tcPr>
            <w:tcW w:w="1696" w:type="dxa"/>
            <w:vAlign w:val="bottom"/>
          </w:tcPr>
          <w:p w14:paraId="6170CF8D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1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1461" w:type="dxa"/>
            <w:vAlign w:val="bottom"/>
          </w:tcPr>
          <w:p w14:paraId="3FD74CB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610" w:type="dxa"/>
            <w:vAlign w:val="bottom"/>
          </w:tcPr>
          <w:p w14:paraId="41A6989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2F38B4B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</w:p>
        </w:tc>
      </w:tr>
      <w:tr w:rsidR="000E361B" w14:paraId="03375FCE" w14:textId="77777777">
        <w:tc>
          <w:tcPr>
            <w:tcW w:w="1696" w:type="dxa"/>
            <w:vAlign w:val="bottom"/>
          </w:tcPr>
          <w:p w14:paraId="33816FAE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50" w:firstLine="31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x</w:t>
            </w:r>
          </w:p>
        </w:tc>
        <w:tc>
          <w:tcPr>
            <w:tcW w:w="1461" w:type="dxa"/>
            <w:vAlign w:val="bottom"/>
          </w:tcPr>
          <w:p w14:paraId="07A63E8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610" w:type="dxa"/>
            <w:vAlign w:val="bottom"/>
          </w:tcPr>
          <w:p w14:paraId="0FBA86F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01D92A4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x坐标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59CFAFEA" w14:textId="77777777">
        <w:tc>
          <w:tcPr>
            <w:tcW w:w="1696" w:type="dxa"/>
            <w:vAlign w:val="bottom"/>
          </w:tcPr>
          <w:p w14:paraId="7E6300EE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50" w:firstLine="31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y</w:t>
            </w:r>
          </w:p>
        </w:tc>
        <w:tc>
          <w:tcPr>
            <w:tcW w:w="1461" w:type="dxa"/>
            <w:vAlign w:val="bottom"/>
          </w:tcPr>
          <w:p w14:paraId="3727A9E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610" w:type="dxa"/>
            <w:vAlign w:val="bottom"/>
          </w:tcPr>
          <w:p w14:paraId="07AE20C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535" w:type="dxa"/>
            <w:vAlign w:val="bottom"/>
          </w:tcPr>
          <w:p w14:paraId="3E2CDAB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y坐标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50EC7D7F" w14:textId="77777777">
        <w:tc>
          <w:tcPr>
            <w:tcW w:w="1696" w:type="dxa"/>
            <w:vAlign w:val="bottom"/>
          </w:tcPr>
          <w:p w14:paraId="0F9C938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remark</w:t>
            </w:r>
          </w:p>
        </w:tc>
        <w:tc>
          <w:tcPr>
            <w:tcW w:w="1461" w:type="dxa"/>
            <w:vAlign w:val="bottom"/>
          </w:tcPr>
          <w:p w14:paraId="04D37A2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610" w:type="dxa"/>
            <w:vAlign w:val="bottom"/>
          </w:tcPr>
          <w:p w14:paraId="40011BA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535" w:type="dxa"/>
            <w:vAlign w:val="bottom"/>
          </w:tcPr>
          <w:p w14:paraId="058EC37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备注</w:t>
            </w:r>
          </w:p>
        </w:tc>
      </w:tr>
    </w:tbl>
    <w:p w14:paraId="1B975AD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16" w:name="_Toc68091037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1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3959B67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8858F1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6CEAD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"8113b8e146334b76952dc15a8b69cdc2"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F56D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F7575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8175E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D77AD9C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17" w:name="_Toc68091038"/>
      <w:r>
        <w:rPr>
          <w:rStyle w:val="af0"/>
          <w:rFonts w:cs="Helvetica"/>
          <w:b/>
          <w:bCs/>
          <w:color w:val="0C0C0C"/>
        </w:rPr>
        <w:lastRenderedPageBreak/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1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5D33881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734C28C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4BC5B59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7AD4EE9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52AADC8" w14:textId="77777777">
        <w:tc>
          <w:tcPr>
            <w:tcW w:w="1838" w:type="dxa"/>
            <w:vAlign w:val="center"/>
          </w:tcPr>
          <w:p w14:paraId="232B98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5A8D5A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BC379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7C5E3B8" w14:textId="77777777">
        <w:tc>
          <w:tcPr>
            <w:tcW w:w="1838" w:type="dxa"/>
            <w:vAlign w:val="center"/>
          </w:tcPr>
          <w:p w14:paraId="21599C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05CA93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477D94E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0839A384" w14:textId="77777777">
        <w:tc>
          <w:tcPr>
            <w:tcW w:w="1838" w:type="dxa"/>
            <w:vAlign w:val="center"/>
          </w:tcPr>
          <w:p w14:paraId="3DBDCB1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3525ACAA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015DD82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围栏的uuid编号</w:t>
            </w:r>
          </w:p>
        </w:tc>
      </w:tr>
    </w:tbl>
    <w:p w14:paraId="2642A88B" w14:textId="77777777" w:rsidR="000E361B" w:rsidRDefault="00003BD2">
      <w:pPr>
        <w:pStyle w:val="2"/>
        <w:rPr>
          <w:strike/>
        </w:rPr>
      </w:pPr>
      <w:bookmarkStart w:id="118" w:name="_Toc68091039"/>
      <w:r>
        <w:rPr>
          <w:rFonts w:hint="eastAsia"/>
          <w:strike/>
        </w:rPr>
        <w:t>新增圆形围栏（</w:t>
      </w:r>
      <w:r>
        <w:rPr>
          <w:rFonts w:hint="eastAsia"/>
          <w:strike/>
          <w:color w:val="FF0000"/>
        </w:rPr>
        <w:t>unused</w:t>
      </w:r>
      <w:r>
        <w:rPr>
          <w:rFonts w:hint="eastAsia"/>
          <w:strike/>
        </w:rPr>
        <w:t>）</w:t>
      </w:r>
      <w:bookmarkEnd w:id="118"/>
    </w:p>
    <w:p w14:paraId="66489434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19" w:name="_Toc68091040"/>
      <w:r>
        <w:rPr>
          <w:rStyle w:val="af0"/>
          <w:b/>
          <w:color w:val="0C0C0C"/>
        </w:rPr>
        <w:t>接口调用说明</w:t>
      </w:r>
      <w:bookmarkEnd w:id="119"/>
    </w:p>
    <w:p w14:paraId="096A7DD3" w14:textId="77777777" w:rsidR="000E361B" w:rsidRDefault="00003BD2">
      <w:pPr>
        <w:pStyle w:val="af5"/>
        <w:numPr>
          <w:ilvl w:val="0"/>
          <w:numId w:val="24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在指定</w:t>
      </w:r>
      <w:r>
        <w:rPr>
          <w:rFonts w:ascii="微软雅黑" w:hAnsi="微软雅黑"/>
          <w:sz w:val="21"/>
          <w:szCs w:val="21"/>
        </w:rPr>
        <w:t>建筑上面添加</w:t>
      </w:r>
      <w:r>
        <w:rPr>
          <w:rFonts w:ascii="微软雅黑" w:hAnsi="微软雅黑" w:hint="eastAsia"/>
          <w:sz w:val="21"/>
          <w:szCs w:val="21"/>
        </w:rPr>
        <w:t>圆</w:t>
      </w:r>
      <w:r>
        <w:rPr>
          <w:rFonts w:ascii="微软雅黑" w:hAnsi="微软雅黑"/>
          <w:sz w:val="21"/>
          <w:szCs w:val="21"/>
        </w:rPr>
        <w:t>形电子围栏</w:t>
      </w:r>
      <w:r>
        <w:rPr>
          <w:rFonts w:ascii="微软雅黑" w:hAnsi="微软雅黑" w:hint="eastAsia"/>
          <w:sz w:val="21"/>
          <w:szCs w:val="21"/>
        </w:rPr>
        <w:t>。应用端</w:t>
      </w:r>
      <w:r>
        <w:rPr>
          <w:rFonts w:ascii="微软雅黑" w:hAnsi="微软雅黑"/>
          <w:sz w:val="21"/>
          <w:szCs w:val="21"/>
        </w:rPr>
        <w:t>基于建筑地图添加围栏</w:t>
      </w:r>
    </w:p>
    <w:p w14:paraId="5569CB3D" w14:textId="77777777" w:rsidR="000E361B" w:rsidRDefault="00003BD2">
      <w:pPr>
        <w:pStyle w:val="af5"/>
        <w:numPr>
          <w:ilvl w:val="0"/>
          <w:numId w:val="24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4C1C54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6A6B6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//定位引擎服务器ip:46000/api/rails_V2/add?accessToken=xxxxxxxxx</w:t>
            </w:r>
          </w:p>
        </w:tc>
      </w:tr>
    </w:tbl>
    <w:p w14:paraId="28BA06D7" w14:textId="77777777" w:rsidR="000E361B" w:rsidRDefault="00003BD2">
      <w:pPr>
        <w:pStyle w:val="af5"/>
        <w:numPr>
          <w:ilvl w:val="0"/>
          <w:numId w:val="24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EB422DC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3A53B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4FA9F7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4DC37F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005F09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5EEB4AB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"测试1158"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039E06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</w:t>
            </w:r>
          </w:p>
          <w:p w14:paraId="60591E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"circle"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        </w:t>
            </w:r>
          </w:p>
          <w:p w14:paraId="55FB4D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          </w:t>
            </w:r>
          </w:p>
          <w:p w14:paraId="24D2985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</w:t>
            </w:r>
          </w:p>
          <w:p w14:paraId="3E2AE8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</w:t>
            </w:r>
          </w:p>
          <w:p w14:paraId="0F2BCDC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},</w:t>
            </w:r>
          </w:p>
          <w:p w14:paraId="1E81D1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"radius"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33.2</w:t>
            </w:r>
          </w:p>
          <w:p w14:paraId="754F6B5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 </w:t>
            </w:r>
          </w:p>
          <w:p w14:paraId="02D630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"备注1158"</w:t>
            </w:r>
          </w:p>
          <w:p w14:paraId="6E12E3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659D4D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FAA4490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120" w:name="_Toc68091041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2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273EA6DD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02151EB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7F47C9C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0015218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45B40C0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160F86C" w14:textId="77777777">
        <w:tc>
          <w:tcPr>
            <w:tcW w:w="1696" w:type="dxa"/>
            <w:vAlign w:val="bottom"/>
          </w:tcPr>
          <w:p w14:paraId="29943B7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lastRenderedPageBreak/>
              <w:t>accessToken</w:t>
            </w:r>
          </w:p>
        </w:tc>
        <w:tc>
          <w:tcPr>
            <w:tcW w:w="993" w:type="dxa"/>
            <w:vAlign w:val="bottom"/>
          </w:tcPr>
          <w:p w14:paraId="36BADDA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9D67F8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4E71D6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633CFE29" w14:textId="77777777">
        <w:tc>
          <w:tcPr>
            <w:tcW w:w="1696" w:type="dxa"/>
            <w:vAlign w:val="bottom"/>
          </w:tcPr>
          <w:p w14:paraId="602743F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5D682B4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0524CD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05AB77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指定建筑的ID</w:t>
            </w:r>
          </w:p>
        </w:tc>
      </w:tr>
      <w:tr w:rsidR="000E361B" w14:paraId="174A56B7" w14:textId="77777777">
        <w:tc>
          <w:tcPr>
            <w:tcW w:w="1696" w:type="dxa"/>
            <w:vAlign w:val="bottom"/>
          </w:tcPr>
          <w:p w14:paraId="35EF607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rail</w:t>
            </w:r>
          </w:p>
        </w:tc>
        <w:tc>
          <w:tcPr>
            <w:tcW w:w="993" w:type="dxa"/>
            <w:vAlign w:val="bottom"/>
          </w:tcPr>
          <w:p w14:paraId="3B54421E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bottom"/>
          </w:tcPr>
          <w:p w14:paraId="2A795C0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CCC5E4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圆形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围栏实体类</w:t>
            </w:r>
          </w:p>
        </w:tc>
      </w:tr>
      <w:tr w:rsidR="000E361B" w14:paraId="45840C60" w14:textId="77777777">
        <w:tc>
          <w:tcPr>
            <w:tcW w:w="1696" w:type="dxa"/>
            <w:vAlign w:val="bottom"/>
          </w:tcPr>
          <w:p w14:paraId="19ED5A70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 w14:paraId="41B337C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36EC26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B23BFD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指定围栏所在的楼层号</w:t>
            </w:r>
          </w:p>
        </w:tc>
      </w:tr>
      <w:tr w:rsidR="000E361B" w14:paraId="1C47F6BF" w14:textId="77777777">
        <w:tc>
          <w:tcPr>
            <w:tcW w:w="1696" w:type="dxa"/>
            <w:vAlign w:val="bottom"/>
          </w:tcPr>
          <w:p w14:paraId="75DB9437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 w14:paraId="03D1FDE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A06BE4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FBE22C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围栏名称</w:t>
            </w:r>
          </w:p>
        </w:tc>
      </w:tr>
      <w:tr w:rsidR="000E361B" w14:paraId="23C2BB2C" w14:textId="77777777">
        <w:tc>
          <w:tcPr>
            <w:tcW w:w="1696" w:type="dxa"/>
            <w:vAlign w:val="bottom"/>
          </w:tcPr>
          <w:p w14:paraId="0FD1AC72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 w14:paraId="79D1479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6CB42BD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702DC1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围栏类型，1表示多边形，0表示圆形</w:t>
            </w:r>
          </w:p>
        </w:tc>
      </w:tr>
      <w:tr w:rsidR="000E361B" w14:paraId="5964C803" w14:textId="77777777">
        <w:tc>
          <w:tcPr>
            <w:tcW w:w="1696" w:type="dxa"/>
            <w:vAlign w:val="bottom"/>
          </w:tcPr>
          <w:p w14:paraId="009345C7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cirle</w:t>
            </w:r>
          </w:p>
        </w:tc>
        <w:tc>
          <w:tcPr>
            <w:tcW w:w="993" w:type="dxa"/>
            <w:vAlign w:val="bottom"/>
          </w:tcPr>
          <w:p w14:paraId="2CE89F0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329070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07FEEA0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围栏形状，圆形</w:t>
            </w:r>
          </w:p>
        </w:tc>
      </w:tr>
      <w:tr w:rsidR="000E361B" w14:paraId="627A2839" w14:textId="77777777">
        <w:tc>
          <w:tcPr>
            <w:tcW w:w="1696" w:type="dxa"/>
            <w:vAlign w:val="bottom"/>
          </w:tcPr>
          <w:p w14:paraId="0A5A0125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</w:t>
            </w:r>
          </w:p>
        </w:tc>
        <w:tc>
          <w:tcPr>
            <w:tcW w:w="993" w:type="dxa"/>
            <w:vAlign w:val="bottom"/>
          </w:tcPr>
          <w:p w14:paraId="39EAAB0E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  <w:tc>
          <w:tcPr>
            <w:tcW w:w="708" w:type="dxa"/>
            <w:vAlign w:val="bottom"/>
          </w:tcPr>
          <w:p w14:paraId="7AB0FDEA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  <w:tc>
          <w:tcPr>
            <w:tcW w:w="4905" w:type="dxa"/>
            <w:vAlign w:val="bottom"/>
          </w:tcPr>
          <w:p w14:paraId="730A054C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</w:tr>
      <w:tr w:rsidR="000E361B" w14:paraId="002F6887" w14:textId="77777777">
        <w:tc>
          <w:tcPr>
            <w:tcW w:w="1696" w:type="dxa"/>
            <w:vAlign w:val="bottom"/>
          </w:tcPr>
          <w:p w14:paraId="0365F70A" w14:textId="77777777" w:rsidR="000E361B" w:rsidRDefault="00003BD2">
            <w:pPr>
              <w:ind w:firstLineChars="200" w:firstLine="42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 w14:paraId="79C2F66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47748B7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D1816C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圆心o的x坐标，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单位毫米</w:t>
            </w:r>
          </w:p>
        </w:tc>
      </w:tr>
      <w:tr w:rsidR="000E361B" w14:paraId="6671F2C1" w14:textId="77777777">
        <w:tc>
          <w:tcPr>
            <w:tcW w:w="1696" w:type="dxa"/>
            <w:vAlign w:val="bottom"/>
          </w:tcPr>
          <w:p w14:paraId="35C9C368" w14:textId="77777777" w:rsidR="000E361B" w:rsidRDefault="00003BD2">
            <w:pPr>
              <w:ind w:firstLineChars="200" w:firstLine="42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 w14:paraId="185A47C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5A7F3FE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EC27E3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圆心o的y坐标，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单位毫米</w:t>
            </w:r>
          </w:p>
        </w:tc>
      </w:tr>
      <w:tr w:rsidR="000E361B" w14:paraId="71E17E9F" w14:textId="77777777">
        <w:tc>
          <w:tcPr>
            <w:tcW w:w="1696" w:type="dxa"/>
            <w:vAlign w:val="bottom"/>
          </w:tcPr>
          <w:p w14:paraId="3C7AB4F9" w14:textId="77777777" w:rsidR="000E361B" w:rsidRDefault="00003BD2">
            <w:pPr>
              <w:ind w:firstLineChars="100" w:firstLine="21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 w14:paraId="4A7D8CA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 w14:paraId="4D898E2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11E48F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圆的半径</w:t>
            </w:r>
          </w:p>
        </w:tc>
      </w:tr>
      <w:tr w:rsidR="000E361B" w14:paraId="3D145CC3" w14:textId="77777777">
        <w:tc>
          <w:tcPr>
            <w:tcW w:w="1696" w:type="dxa"/>
            <w:vAlign w:val="bottom"/>
          </w:tcPr>
          <w:p w14:paraId="72C38CA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 w14:paraId="52F6C17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F6A0A3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0216BB1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备注</w:t>
            </w:r>
          </w:p>
        </w:tc>
      </w:tr>
    </w:tbl>
    <w:p w14:paraId="513784E6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1" w:name="_Toc68091042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2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3EE5055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9F2572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10646B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D3A2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A04BEA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0311FB9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88CC3B8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22" w:name="_Toc68091043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2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EE634F7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5B3D377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5685D75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67A2781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15EA14B" w14:textId="77777777">
        <w:tc>
          <w:tcPr>
            <w:tcW w:w="1838" w:type="dxa"/>
            <w:vAlign w:val="center"/>
          </w:tcPr>
          <w:p w14:paraId="408AD8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299D88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1B817B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0FBB21EF" w14:textId="77777777">
        <w:tc>
          <w:tcPr>
            <w:tcW w:w="1838" w:type="dxa"/>
            <w:vAlign w:val="center"/>
          </w:tcPr>
          <w:p w14:paraId="365EAC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690A17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43397E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B4BA538" w14:textId="77777777">
        <w:tc>
          <w:tcPr>
            <w:tcW w:w="1838" w:type="dxa"/>
            <w:vAlign w:val="center"/>
          </w:tcPr>
          <w:p w14:paraId="1911799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4E7225F7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0C27509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000E328F" w14:textId="77777777" w:rsidR="000E361B" w:rsidRDefault="00003BD2">
      <w:pPr>
        <w:pStyle w:val="2"/>
      </w:pPr>
      <w:bookmarkStart w:id="123" w:name="_Toc68091044"/>
      <w:r>
        <w:rPr>
          <w:rFonts w:hint="eastAsia"/>
        </w:rPr>
        <w:t>修改多边形围栏</w:t>
      </w:r>
      <w:bookmarkEnd w:id="123"/>
    </w:p>
    <w:p w14:paraId="3BB649E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4" w:name="_Toc68091045"/>
      <w:r>
        <w:rPr>
          <w:rStyle w:val="af0"/>
          <w:b/>
          <w:color w:val="0C0C0C"/>
        </w:rPr>
        <w:t>接口调用说明</w:t>
      </w:r>
      <w:bookmarkEnd w:id="124"/>
    </w:p>
    <w:p w14:paraId="5B3EE8DB" w14:textId="77777777" w:rsidR="000E361B" w:rsidRDefault="00003BD2">
      <w:pPr>
        <w:pStyle w:val="af5"/>
        <w:numPr>
          <w:ilvl w:val="0"/>
          <w:numId w:val="25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根据指定</w:t>
      </w:r>
      <w:r>
        <w:rPr>
          <w:rFonts w:ascii="微软雅黑" w:hAnsi="微软雅黑"/>
          <w:sz w:val="21"/>
          <w:szCs w:val="21"/>
        </w:rPr>
        <w:t>建筑ID上</w:t>
      </w:r>
      <w:r>
        <w:rPr>
          <w:rFonts w:ascii="微软雅黑" w:hAnsi="微软雅黑" w:hint="eastAsia"/>
          <w:sz w:val="21"/>
          <w:szCs w:val="21"/>
        </w:rPr>
        <w:t>围栏</w:t>
      </w:r>
      <w:r>
        <w:rPr>
          <w:rFonts w:ascii="微软雅黑" w:hAnsi="微软雅黑"/>
          <w:sz w:val="21"/>
          <w:szCs w:val="21"/>
        </w:rPr>
        <w:t>uuid</w:t>
      </w:r>
      <w:r>
        <w:rPr>
          <w:rFonts w:ascii="微软雅黑" w:hAnsi="微软雅黑" w:hint="eastAsia"/>
          <w:sz w:val="21"/>
          <w:szCs w:val="21"/>
        </w:rPr>
        <w:t>，重新</w:t>
      </w:r>
      <w:r>
        <w:rPr>
          <w:rFonts w:ascii="微软雅黑" w:hAnsi="微软雅黑"/>
          <w:sz w:val="21"/>
          <w:szCs w:val="21"/>
        </w:rPr>
        <w:t>设定围栏</w:t>
      </w:r>
      <w:r>
        <w:rPr>
          <w:rFonts w:ascii="微软雅黑" w:hAnsi="微软雅黑" w:hint="eastAsia"/>
          <w:sz w:val="21"/>
          <w:szCs w:val="21"/>
        </w:rPr>
        <w:t>。</w:t>
      </w:r>
      <w:r>
        <w:rPr>
          <w:rFonts w:ascii="微软雅黑" w:hAnsi="微软雅黑"/>
          <w:sz w:val="21"/>
          <w:szCs w:val="21"/>
        </w:rPr>
        <w:t>应用端</w:t>
      </w:r>
      <w:r>
        <w:rPr>
          <w:rFonts w:ascii="微软雅黑" w:hAnsi="微软雅黑" w:hint="eastAsia"/>
          <w:sz w:val="21"/>
          <w:szCs w:val="21"/>
        </w:rPr>
        <w:t>根据</w:t>
      </w:r>
      <w:r>
        <w:rPr>
          <w:rFonts w:ascii="微软雅黑" w:hAnsi="微软雅黑"/>
          <w:sz w:val="21"/>
          <w:szCs w:val="21"/>
        </w:rPr>
        <w:t>用户室内外区域</w:t>
      </w:r>
      <w:r>
        <w:rPr>
          <w:rFonts w:ascii="微软雅黑" w:hAnsi="微软雅黑"/>
          <w:sz w:val="21"/>
          <w:szCs w:val="21"/>
        </w:rPr>
        <w:lastRenderedPageBreak/>
        <w:t>的调整，重新设定围栏</w:t>
      </w:r>
    </w:p>
    <w:p w14:paraId="17780648" w14:textId="77777777" w:rsidR="000E361B" w:rsidRDefault="00003BD2">
      <w:pPr>
        <w:pStyle w:val="af5"/>
        <w:numPr>
          <w:ilvl w:val="0"/>
          <w:numId w:val="2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61F326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295C12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//定位引擎服务器ip:46000/api/railsV2/edit?accessToken=xxxxxxxxxxxx</w:t>
            </w:r>
          </w:p>
        </w:tc>
      </w:tr>
    </w:tbl>
    <w:p w14:paraId="25DD9FC4" w14:textId="77777777" w:rsidR="000E361B" w:rsidRDefault="00003BD2">
      <w:pPr>
        <w:pStyle w:val="af5"/>
        <w:numPr>
          <w:ilvl w:val="0"/>
          <w:numId w:val="2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BF40E6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246EFE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66E589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4A8E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13EFE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"1ec80a6c6cf9433dbe372a7830029af2"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C836E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EF085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"测试120023"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41FFC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1ED1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"polygon"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0B62241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"points"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4F0F891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220BA93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2289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467D66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1239</w:t>
            </w:r>
          </w:p>
          <w:p w14:paraId="0E9A3B4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},</w:t>
            </w:r>
          </w:p>
          <w:p w14:paraId="4DE14C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57536E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3099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B7E1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919</w:t>
            </w:r>
          </w:p>
          <w:p w14:paraId="47514F8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},</w:t>
            </w:r>
          </w:p>
          <w:p w14:paraId="156491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4E2E18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3380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9750AB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1889</w:t>
            </w:r>
          </w:p>
          <w:p w14:paraId="7A283F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},</w:t>
            </w:r>
          </w:p>
          <w:p w14:paraId="7524A6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1A0D3B3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2149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A61D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2590</w:t>
            </w:r>
          </w:p>
          <w:p w14:paraId="67B8348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</w:t>
            </w:r>
          </w:p>
          <w:p w14:paraId="20C4326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]</w:t>
            </w:r>
          </w:p>
          <w:p w14:paraId="21CF64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</w:t>
            </w:r>
          </w:p>
          <w:p w14:paraId="2C4D7C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"测试0987"</w:t>
            </w:r>
          </w:p>
          <w:p w14:paraId="33A843B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593B88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CD86CF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5" w:name="_Toc68091046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2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61"/>
        <w:gridCol w:w="813"/>
        <w:gridCol w:w="4332"/>
      </w:tblGrid>
      <w:tr w:rsidR="000E361B" w14:paraId="399065AD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55D81AE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461" w:type="dxa"/>
            <w:shd w:val="clear" w:color="auto" w:fill="BFBFBF" w:themeFill="background1" w:themeFillShade="BF"/>
            <w:vAlign w:val="bottom"/>
          </w:tcPr>
          <w:p w14:paraId="5E8C5F4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bottom"/>
          </w:tcPr>
          <w:p w14:paraId="4A30782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332" w:type="dxa"/>
            <w:shd w:val="clear" w:color="auto" w:fill="BFBFBF" w:themeFill="background1" w:themeFillShade="BF"/>
            <w:vAlign w:val="bottom"/>
          </w:tcPr>
          <w:p w14:paraId="407DEA4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A4970FB" w14:textId="77777777">
        <w:tc>
          <w:tcPr>
            <w:tcW w:w="1696" w:type="dxa"/>
            <w:vAlign w:val="bottom"/>
          </w:tcPr>
          <w:p w14:paraId="7399822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1461" w:type="dxa"/>
            <w:vAlign w:val="bottom"/>
          </w:tcPr>
          <w:p w14:paraId="6323DA8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71825EE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317FAE2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1ACDF7D5" w14:textId="77777777">
        <w:tc>
          <w:tcPr>
            <w:tcW w:w="1696" w:type="dxa"/>
            <w:vAlign w:val="bottom"/>
          </w:tcPr>
          <w:p w14:paraId="3E7FF9F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61" w:type="dxa"/>
            <w:vAlign w:val="bottom"/>
          </w:tcPr>
          <w:p w14:paraId="4EA6509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5D6E064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60F464D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指定建筑的ID</w:t>
            </w:r>
          </w:p>
        </w:tc>
      </w:tr>
      <w:tr w:rsidR="000E361B" w14:paraId="629BF459" w14:textId="77777777">
        <w:tc>
          <w:tcPr>
            <w:tcW w:w="1696" w:type="dxa"/>
            <w:vAlign w:val="bottom"/>
          </w:tcPr>
          <w:p w14:paraId="6AA96AC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rail</w:t>
            </w:r>
          </w:p>
        </w:tc>
        <w:tc>
          <w:tcPr>
            <w:tcW w:w="1461" w:type="dxa"/>
            <w:vAlign w:val="bottom"/>
          </w:tcPr>
          <w:p w14:paraId="00729B0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813" w:type="dxa"/>
            <w:vAlign w:val="bottom"/>
          </w:tcPr>
          <w:p w14:paraId="47B1441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768EE2B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实体类</w:t>
            </w:r>
          </w:p>
        </w:tc>
      </w:tr>
      <w:tr w:rsidR="000E361B" w14:paraId="4E3F4B6C" w14:textId="77777777">
        <w:tc>
          <w:tcPr>
            <w:tcW w:w="1696" w:type="dxa"/>
            <w:vAlign w:val="bottom"/>
          </w:tcPr>
          <w:p w14:paraId="13F9D5F9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+uuid</w:t>
            </w:r>
          </w:p>
        </w:tc>
        <w:tc>
          <w:tcPr>
            <w:tcW w:w="1461" w:type="dxa"/>
            <w:vAlign w:val="bottom"/>
          </w:tcPr>
          <w:p w14:paraId="72926A8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760E8CC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273C456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需要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修改围栏的唯一标识</w:t>
            </w:r>
          </w:p>
        </w:tc>
      </w:tr>
      <w:tr w:rsidR="000E361B" w14:paraId="5E55A685" w14:textId="77777777">
        <w:tc>
          <w:tcPr>
            <w:tcW w:w="1696" w:type="dxa"/>
            <w:vAlign w:val="bottom"/>
          </w:tcPr>
          <w:p w14:paraId="6D3D4141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461" w:type="dxa"/>
            <w:vAlign w:val="bottom"/>
          </w:tcPr>
          <w:p w14:paraId="61FD3E5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4B4D86D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7839D96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围栏所在的楼层号</w:t>
            </w:r>
          </w:p>
        </w:tc>
      </w:tr>
      <w:tr w:rsidR="000E361B" w14:paraId="5C7882DA" w14:textId="77777777">
        <w:tc>
          <w:tcPr>
            <w:tcW w:w="1696" w:type="dxa"/>
            <w:vAlign w:val="bottom"/>
          </w:tcPr>
          <w:p w14:paraId="16E22A64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railName</w:t>
            </w:r>
          </w:p>
        </w:tc>
        <w:tc>
          <w:tcPr>
            <w:tcW w:w="1461" w:type="dxa"/>
            <w:vAlign w:val="bottom"/>
          </w:tcPr>
          <w:p w14:paraId="7D80EB4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55CF28C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075B813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围栏名称</w:t>
            </w:r>
          </w:p>
        </w:tc>
      </w:tr>
      <w:tr w:rsidR="000E361B" w14:paraId="5E494EB9" w14:textId="77777777">
        <w:tc>
          <w:tcPr>
            <w:tcW w:w="1696" w:type="dxa"/>
            <w:vAlign w:val="bottom"/>
          </w:tcPr>
          <w:p w14:paraId="1640D2AB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railType</w:t>
            </w:r>
          </w:p>
        </w:tc>
        <w:tc>
          <w:tcPr>
            <w:tcW w:w="1461" w:type="dxa"/>
            <w:vAlign w:val="bottom"/>
          </w:tcPr>
          <w:p w14:paraId="4FDEAC0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813" w:type="dxa"/>
            <w:vAlign w:val="bottom"/>
          </w:tcPr>
          <w:p w14:paraId="2C7B8F4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1B3513E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围栏类型，1表示多边形，0表示圆形</w:t>
            </w:r>
          </w:p>
        </w:tc>
      </w:tr>
      <w:tr w:rsidR="000E361B" w14:paraId="2D3F38B4" w14:textId="77777777">
        <w:tc>
          <w:tcPr>
            <w:tcW w:w="1696" w:type="dxa"/>
            <w:vAlign w:val="bottom"/>
          </w:tcPr>
          <w:p w14:paraId="3D5DE5D3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polygon</w:t>
            </w:r>
          </w:p>
        </w:tc>
        <w:tc>
          <w:tcPr>
            <w:tcW w:w="1461" w:type="dxa"/>
            <w:vAlign w:val="bottom"/>
          </w:tcPr>
          <w:p w14:paraId="5646A89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List&lt;object&gt;</w:t>
            </w:r>
          </w:p>
        </w:tc>
        <w:tc>
          <w:tcPr>
            <w:tcW w:w="813" w:type="dxa"/>
            <w:vAlign w:val="bottom"/>
          </w:tcPr>
          <w:p w14:paraId="6FBE99F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7E26B01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围栏各个点位集合，</w:t>
            </w:r>
            <w:r>
              <w:rPr>
                <w:rFonts w:ascii="微软雅黑" w:hAnsi="微软雅黑" w:hint="eastAsia"/>
                <w:color w:val="FF0000"/>
                <w:sz w:val="21"/>
                <w:szCs w:val="21"/>
              </w:rPr>
              <w:t>注意：</w:t>
            </w:r>
            <w:r>
              <w:rPr>
                <w:rFonts w:ascii="微软雅黑" w:hAnsi="微软雅黑" w:hint="eastAsia"/>
                <w:b/>
                <w:color w:val="FF0000"/>
                <w:sz w:val="21"/>
                <w:szCs w:val="21"/>
              </w:rPr>
              <w:t>各个点之间需要按画图顺序排列</w:t>
            </w:r>
          </w:p>
        </w:tc>
      </w:tr>
      <w:tr w:rsidR="000E361B" w14:paraId="28F8015F" w14:textId="77777777">
        <w:tc>
          <w:tcPr>
            <w:tcW w:w="1696" w:type="dxa"/>
            <w:vAlign w:val="bottom"/>
          </w:tcPr>
          <w:p w14:paraId="6D6F2815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1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1461" w:type="dxa"/>
            <w:vAlign w:val="bottom"/>
          </w:tcPr>
          <w:p w14:paraId="5C618D8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813" w:type="dxa"/>
            <w:vAlign w:val="bottom"/>
          </w:tcPr>
          <w:p w14:paraId="257FADC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2E3B033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</w:p>
        </w:tc>
      </w:tr>
      <w:tr w:rsidR="000E361B" w14:paraId="27D0AC43" w14:textId="77777777">
        <w:tc>
          <w:tcPr>
            <w:tcW w:w="1696" w:type="dxa"/>
            <w:vAlign w:val="bottom"/>
          </w:tcPr>
          <w:p w14:paraId="4D59548E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50" w:firstLine="31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x</w:t>
            </w:r>
          </w:p>
        </w:tc>
        <w:tc>
          <w:tcPr>
            <w:tcW w:w="1461" w:type="dxa"/>
            <w:vAlign w:val="bottom"/>
          </w:tcPr>
          <w:p w14:paraId="770DAA8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813" w:type="dxa"/>
            <w:vAlign w:val="bottom"/>
          </w:tcPr>
          <w:p w14:paraId="62538F7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3AB4092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x坐标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75F2307B" w14:textId="77777777">
        <w:tc>
          <w:tcPr>
            <w:tcW w:w="1696" w:type="dxa"/>
            <w:vAlign w:val="bottom"/>
          </w:tcPr>
          <w:p w14:paraId="0B6D4090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50" w:firstLine="31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y</w:t>
            </w:r>
          </w:p>
        </w:tc>
        <w:tc>
          <w:tcPr>
            <w:tcW w:w="1461" w:type="dxa"/>
            <w:vAlign w:val="bottom"/>
          </w:tcPr>
          <w:p w14:paraId="79528CF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813" w:type="dxa"/>
            <w:vAlign w:val="bottom"/>
          </w:tcPr>
          <w:p w14:paraId="6EF6792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2" w:type="dxa"/>
            <w:vAlign w:val="bottom"/>
          </w:tcPr>
          <w:p w14:paraId="0091D70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y坐标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592BCCCD" w14:textId="77777777">
        <w:tc>
          <w:tcPr>
            <w:tcW w:w="1696" w:type="dxa"/>
            <w:vAlign w:val="bottom"/>
          </w:tcPr>
          <w:p w14:paraId="673AC6D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remark</w:t>
            </w:r>
          </w:p>
        </w:tc>
        <w:tc>
          <w:tcPr>
            <w:tcW w:w="1461" w:type="dxa"/>
            <w:vAlign w:val="bottom"/>
          </w:tcPr>
          <w:p w14:paraId="54EAD13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13" w:type="dxa"/>
            <w:vAlign w:val="bottom"/>
          </w:tcPr>
          <w:p w14:paraId="4F68094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332" w:type="dxa"/>
            <w:vAlign w:val="bottom"/>
          </w:tcPr>
          <w:p w14:paraId="6539101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备注</w:t>
            </w:r>
          </w:p>
        </w:tc>
      </w:tr>
    </w:tbl>
    <w:p w14:paraId="005CAB05" w14:textId="77777777" w:rsidR="000E361B" w:rsidRDefault="000E361B"/>
    <w:p w14:paraId="7E198A6C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6" w:name="_Toc68091047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2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BE5CF9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4E046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AFD68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6A690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0E6A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7087E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A58D694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27" w:name="_Toc68091048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2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11DE66A2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0D2CAAA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059ACB8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1E7F39F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20C0BCD" w14:textId="77777777">
        <w:tc>
          <w:tcPr>
            <w:tcW w:w="1838" w:type="dxa"/>
            <w:vAlign w:val="center"/>
          </w:tcPr>
          <w:p w14:paraId="1C1422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4B78A3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6E190C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D75D99C" w14:textId="77777777">
        <w:tc>
          <w:tcPr>
            <w:tcW w:w="1838" w:type="dxa"/>
            <w:vAlign w:val="center"/>
          </w:tcPr>
          <w:p w14:paraId="332DAB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7A204E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44654E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0B36545" w14:textId="77777777">
        <w:tc>
          <w:tcPr>
            <w:tcW w:w="1838" w:type="dxa"/>
            <w:vAlign w:val="center"/>
          </w:tcPr>
          <w:p w14:paraId="2D2A22C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4484A50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2FBBBFA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null</w:t>
            </w:r>
          </w:p>
        </w:tc>
      </w:tr>
    </w:tbl>
    <w:p w14:paraId="0D40E37B" w14:textId="77777777" w:rsidR="000E361B" w:rsidRDefault="00003BD2">
      <w:pPr>
        <w:pStyle w:val="2"/>
        <w:rPr>
          <w:strike/>
        </w:rPr>
      </w:pPr>
      <w:bookmarkStart w:id="128" w:name="_Toc68091049"/>
      <w:r>
        <w:rPr>
          <w:rFonts w:hint="eastAsia"/>
          <w:strike/>
        </w:rPr>
        <w:lastRenderedPageBreak/>
        <w:t xml:space="preserve">修改圆形围栏 </w:t>
      </w:r>
      <w:r>
        <w:rPr>
          <w:rFonts w:hint="eastAsia"/>
          <w:strike/>
          <w:color w:val="FF0000"/>
        </w:rPr>
        <w:t>(unused)</w:t>
      </w:r>
      <w:bookmarkEnd w:id="128"/>
    </w:p>
    <w:p w14:paraId="0D63B03E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29" w:name="_Toc68091050"/>
      <w:r>
        <w:rPr>
          <w:rStyle w:val="af0"/>
          <w:b/>
          <w:color w:val="0C0C0C"/>
        </w:rPr>
        <w:t>接口调用说明</w:t>
      </w:r>
      <w:bookmarkEnd w:id="129"/>
    </w:p>
    <w:p w14:paraId="446CE3BC" w14:textId="77777777" w:rsidR="000E361B" w:rsidRDefault="00003BD2">
      <w:pPr>
        <w:pStyle w:val="af5"/>
        <w:numPr>
          <w:ilvl w:val="0"/>
          <w:numId w:val="2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根据指定</w:t>
      </w:r>
      <w:r>
        <w:rPr>
          <w:rFonts w:ascii="微软雅黑" w:hAnsi="微软雅黑"/>
          <w:sz w:val="21"/>
          <w:szCs w:val="21"/>
        </w:rPr>
        <w:t>建筑ID上</w:t>
      </w:r>
      <w:r>
        <w:rPr>
          <w:rFonts w:ascii="微软雅黑" w:hAnsi="微软雅黑" w:hint="eastAsia"/>
          <w:sz w:val="21"/>
          <w:szCs w:val="21"/>
        </w:rPr>
        <w:t>围栏</w:t>
      </w:r>
      <w:r>
        <w:rPr>
          <w:rFonts w:ascii="微软雅黑" w:hAnsi="微软雅黑"/>
          <w:sz w:val="21"/>
          <w:szCs w:val="21"/>
        </w:rPr>
        <w:t>uuid</w:t>
      </w:r>
      <w:r>
        <w:rPr>
          <w:rFonts w:ascii="微软雅黑" w:hAnsi="微软雅黑" w:hint="eastAsia"/>
          <w:sz w:val="21"/>
          <w:szCs w:val="21"/>
        </w:rPr>
        <w:t>，重新</w:t>
      </w:r>
      <w:r>
        <w:rPr>
          <w:rFonts w:ascii="微软雅黑" w:hAnsi="微软雅黑"/>
          <w:sz w:val="21"/>
          <w:szCs w:val="21"/>
        </w:rPr>
        <w:t>设定围栏</w:t>
      </w:r>
      <w:r>
        <w:rPr>
          <w:rFonts w:ascii="微软雅黑" w:hAnsi="微软雅黑" w:hint="eastAsia"/>
          <w:sz w:val="21"/>
          <w:szCs w:val="21"/>
        </w:rPr>
        <w:t>。</w:t>
      </w:r>
      <w:r>
        <w:rPr>
          <w:rFonts w:ascii="微软雅黑" w:hAnsi="微软雅黑"/>
          <w:sz w:val="21"/>
          <w:szCs w:val="21"/>
        </w:rPr>
        <w:t>应用端</w:t>
      </w:r>
      <w:r>
        <w:rPr>
          <w:rFonts w:ascii="微软雅黑" w:hAnsi="微软雅黑" w:hint="eastAsia"/>
          <w:sz w:val="21"/>
          <w:szCs w:val="21"/>
        </w:rPr>
        <w:t>根据</w:t>
      </w:r>
      <w:r>
        <w:rPr>
          <w:rFonts w:ascii="微软雅黑" w:hAnsi="微软雅黑"/>
          <w:sz w:val="21"/>
          <w:szCs w:val="21"/>
        </w:rPr>
        <w:t>用户室内外区域的调整，重新设定围栏</w:t>
      </w:r>
      <w:r>
        <w:rPr>
          <w:rFonts w:ascii="微软雅黑" w:hAnsi="微软雅黑" w:hint="eastAsia"/>
          <w:sz w:val="21"/>
          <w:szCs w:val="21"/>
        </w:rPr>
        <w:t>。</w:t>
      </w:r>
    </w:p>
    <w:p w14:paraId="20697964" w14:textId="77777777" w:rsidR="000E361B" w:rsidRDefault="00003BD2">
      <w:pPr>
        <w:pStyle w:val="af5"/>
        <w:numPr>
          <w:ilvl w:val="0"/>
          <w:numId w:val="2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C66F5D3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962BF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//定位引擎服务器ip:46000/api/rails_V2/edit?accessToken=xxxxxxxxxxx</w:t>
            </w:r>
          </w:p>
        </w:tc>
      </w:tr>
    </w:tbl>
    <w:p w14:paraId="04F15B26" w14:textId="77777777" w:rsidR="000E361B" w:rsidRDefault="00003BD2">
      <w:pPr>
        <w:pStyle w:val="af5"/>
        <w:numPr>
          <w:ilvl w:val="0"/>
          <w:numId w:val="2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5FB796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A427CD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3BB71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68EE28F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3A5782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"4dd2e887ea4a437db2d918eafe251599"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4DFE1D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28C046F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"测试0973"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737074E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</w:t>
            </w:r>
          </w:p>
          <w:p w14:paraId="3C40F0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"circle"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        </w:t>
            </w:r>
          </w:p>
          <w:p w14:paraId="2258FAC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          </w:t>
            </w:r>
          </w:p>
          <w:p w14:paraId="4A9AA9C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</w:t>
            </w:r>
          </w:p>
          <w:p w14:paraId="2A6FCA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</w:t>
            </w:r>
          </w:p>
          <w:p w14:paraId="1DC5D0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},</w:t>
            </w:r>
          </w:p>
          <w:p w14:paraId="48D61D2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"radius"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</w:t>
            </w:r>
          </w:p>
          <w:p w14:paraId="5928431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 </w:t>
            </w:r>
          </w:p>
          <w:p w14:paraId="78A1D95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"remark"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"测试0973"</w:t>
            </w:r>
          </w:p>
          <w:p w14:paraId="741BA3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635243A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B6D1C5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30" w:name="_Toc68091051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3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46B0A14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3E4163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0035C84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A51F6E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57A005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AED0DF5" w14:textId="77777777">
        <w:tc>
          <w:tcPr>
            <w:tcW w:w="1696" w:type="dxa"/>
            <w:vAlign w:val="bottom"/>
          </w:tcPr>
          <w:p w14:paraId="296E754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0D95569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526E09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F834B5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369EEB85" w14:textId="77777777">
        <w:tc>
          <w:tcPr>
            <w:tcW w:w="1696" w:type="dxa"/>
            <w:vAlign w:val="bottom"/>
          </w:tcPr>
          <w:p w14:paraId="533D5E4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745771D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9B6EB9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979F45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指定建筑的ID</w:t>
            </w:r>
          </w:p>
        </w:tc>
      </w:tr>
      <w:tr w:rsidR="000E361B" w14:paraId="10BA313E" w14:textId="77777777">
        <w:tc>
          <w:tcPr>
            <w:tcW w:w="1696" w:type="dxa"/>
            <w:vAlign w:val="bottom"/>
          </w:tcPr>
          <w:p w14:paraId="09BE1F37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rail</w:t>
            </w:r>
          </w:p>
        </w:tc>
        <w:tc>
          <w:tcPr>
            <w:tcW w:w="993" w:type="dxa"/>
            <w:vAlign w:val="bottom"/>
          </w:tcPr>
          <w:p w14:paraId="5DC048E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bottom"/>
          </w:tcPr>
          <w:p w14:paraId="34B9FADF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DDA09E3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圆形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围栏实体类</w:t>
            </w:r>
          </w:p>
        </w:tc>
      </w:tr>
      <w:tr w:rsidR="000E361B" w14:paraId="72EC88D0" w14:textId="77777777">
        <w:tc>
          <w:tcPr>
            <w:tcW w:w="1696" w:type="dxa"/>
            <w:vAlign w:val="bottom"/>
          </w:tcPr>
          <w:p w14:paraId="51FFE0F4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+uuid</w:t>
            </w:r>
          </w:p>
        </w:tc>
        <w:tc>
          <w:tcPr>
            <w:tcW w:w="993" w:type="dxa"/>
            <w:vAlign w:val="bottom"/>
          </w:tcPr>
          <w:p w14:paraId="6065CAC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3C2121D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E1BFE0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需要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修改围栏的唯一标识</w:t>
            </w:r>
          </w:p>
        </w:tc>
      </w:tr>
      <w:tr w:rsidR="000E361B" w14:paraId="0DB03538" w14:textId="77777777">
        <w:tc>
          <w:tcPr>
            <w:tcW w:w="1696" w:type="dxa"/>
            <w:vAlign w:val="bottom"/>
          </w:tcPr>
          <w:p w14:paraId="77497797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 w14:paraId="587DC89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C849ED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6CDBBF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指定围栏所在的楼层号</w:t>
            </w:r>
          </w:p>
        </w:tc>
      </w:tr>
      <w:tr w:rsidR="000E361B" w14:paraId="3698A129" w14:textId="77777777">
        <w:tc>
          <w:tcPr>
            <w:tcW w:w="1696" w:type="dxa"/>
            <w:vAlign w:val="bottom"/>
          </w:tcPr>
          <w:p w14:paraId="3BF653F3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 w14:paraId="73FF6A5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8A070D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E16AA8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围栏名称</w:t>
            </w:r>
          </w:p>
        </w:tc>
      </w:tr>
      <w:tr w:rsidR="000E361B" w14:paraId="4FDE582F" w14:textId="77777777">
        <w:tc>
          <w:tcPr>
            <w:tcW w:w="1696" w:type="dxa"/>
            <w:vAlign w:val="bottom"/>
          </w:tcPr>
          <w:p w14:paraId="186B6A81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 w14:paraId="6BE18AB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46935CA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E5577B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围栏类型，1表示多边形，0表示圆形</w:t>
            </w:r>
          </w:p>
        </w:tc>
      </w:tr>
      <w:tr w:rsidR="000E361B" w14:paraId="29C06A49" w14:textId="77777777">
        <w:tc>
          <w:tcPr>
            <w:tcW w:w="1696" w:type="dxa"/>
            <w:vAlign w:val="bottom"/>
          </w:tcPr>
          <w:p w14:paraId="1FE9DF77" w14:textId="77777777" w:rsidR="000E361B" w:rsidRDefault="00003BD2">
            <w:pPr>
              <w:ind w:firstLineChars="50" w:firstLine="105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cirle</w:t>
            </w:r>
          </w:p>
        </w:tc>
        <w:tc>
          <w:tcPr>
            <w:tcW w:w="993" w:type="dxa"/>
            <w:vAlign w:val="bottom"/>
          </w:tcPr>
          <w:p w14:paraId="6A2E8A4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67BD2E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756031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围栏形状，圆形</w:t>
            </w:r>
          </w:p>
        </w:tc>
      </w:tr>
      <w:tr w:rsidR="000E361B" w14:paraId="29394B19" w14:textId="77777777">
        <w:tc>
          <w:tcPr>
            <w:tcW w:w="1696" w:type="dxa"/>
            <w:vAlign w:val="bottom"/>
          </w:tcPr>
          <w:p w14:paraId="55BA3475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lastRenderedPageBreak/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</w:t>
            </w:r>
          </w:p>
        </w:tc>
        <w:tc>
          <w:tcPr>
            <w:tcW w:w="993" w:type="dxa"/>
            <w:vAlign w:val="bottom"/>
          </w:tcPr>
          <w:p w14:paraId="637B4059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  <w:tc>
          <w:tcPr>
            <w:tcW w:w="708" w:type="dxa"/>
            <w:vAlign w:val="bottom"/>
          </w:tcPr>
          <w:p w14:paraId="0A6079FE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  <w:tc>
          <w:tcPr>
            <w:tcW w:w="4905" w:type="dxa"/>
            <w:vAlign w:val="bottom"/>
          </w:tcPr>
          <w:p w14:paraId="3234A8B7" w14:textId="77777777" w:rsidR="000E361B" w:rsidRDefault="000E361B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</w:p>
        </w:tc>
      </w:tr>
      <w:tr w:rsidR="000E361B" w14:paraId="017C71F2" w14:textId="77777777">
        <w:tc>
          <w:tcPr>
            <w:tcW w:w="1696" w:type="dxa"/>
            <w:vAlign w:val="bottom"/>
          </w:tcPr>
          <w:p w14:paraId="1602D706" w14:textId="77777777" w:rsidR="000E361B" w:rsidRDefault="00003BD2">
            <w:pPr>
              <w:ind w:firstLineChars="200" w:firstLine="42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 w14:paraId="05FFCBF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41405A7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CDC10C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圆心o的x坐标，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单位毫米</w:t>
            </w:r>
          </w:p>
        </w:tc>
      </w:tr>
      <w:tr w:rsidR="000E361B" w14:paraId="52C4CB75" w14:textId="77777777">
        <w:tc>
          <w:tcPr>
            <w:tcW w:w="1696" w:type="dxa"/>
            <w:vAlign w:val="bottom"/>
          </w:tcPr>
          <w:p w14:paraId="1E2C079D" w14:textId="77777777" w:rsidR="000E361B" w:rsidRDefault="00003BD2">
            <w:pPr>
              <w:ind w:firstLineChars="200" w:firstLine="42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 w14:paraId="1A2CDC7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 w14:paraId="4611A83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2E6E266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圆心o的y坐标，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单位毫米</w:t>
            </w:r>
          </w:p>
        </w:tc>
      </w:tr>
      <w:tr w:rsidR="000E361B" w14:paraId="37888319" w14:textId="77777777">
        <w:tc>
          <w:tcPr>
            <w:tcW w:w="1696" w:type="dxa"/>
            <w:vAlign w:val="bottom"/>
          </w:tcPr>
          <w:p w14:paraId="62BE399E" w14:textId="77777777" w:rsidR="000E361B" w:rsidRDefault="00003BD2">
            <w:pPr>
              <w:ind w:firstLineChars="100" w:firstLine="210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 w14:paraId="36B554B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 w14:paraId="6580B78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160E240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圆的半径</w:t>
            </w:r>
          </w:p>
        </w:tc>
      </w:tr>
      <w:tr w:rsidR="000E361B" w14:paraId="33B7A6AE" w14:textId="77777777">
        <w:tc>
          <w:tcPr>
            <w:tcW w:w="1696" w:type="dxa"/>
            <w:vAlign w:val="bottom"/>
          </w:tcPr>
          <w:p w14:paraId="0B1A212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 w14:paraId="0476FBE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3A9ECB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08EAD34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备注</w:t>
            </w:r>
          </w:p>
        </w:tc>
      </w:tr>
    </w:tbl>
    <w:p w14:paraId="278225EC" w14:textId="77777777" w:rsidR="000E361B" w:rsidRDefault="000E361B"/>
    <w:p w14:paraId="46F597D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31" w:name="_Toc68091052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3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259F60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6CFDDE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F8131A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A5B814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7A78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4C6D90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0410CD0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32" w:name="_Toc68091053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3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3E806AA9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0A957B5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23A9116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280E0FC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2046B67" w14:textId="77777777">
        <w:tc>
          <w:tcPr>
            <w:tcW w:w="1838" w:type="dxa"/>
            <w:vAlign w:val="center"/>
          </w:tcPr>
          <w:p w14:paraId="5F88AAA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19080A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648233A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120AB0CE" w14:textId="77777777">
        <w:tc>
          <w:tcPr>
            <w:tcW w:w="1838" w:type="dxa"/>
            <w:vAlign w:val="center"/>
          </w:tcPr>
          <w:p w14:paraId="2E9931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46004E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14CCDB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D5FBAFA" w14:textId="77777777">
        <w:tc>
          <w:tcPr>
            <w:tcW w:w="1838" w:type="dxa"/>
            <w:vAlign w:val="bottom"/>
          </w:tcPr>
          <w:p w14:paraId="3F2D77E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 w14:paraId="4E5D7AB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 w14:paraId="73396EE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5C94F1CB" w14:textId="77777777" w:rsidR="000E361B" w:rsidRDefault="00003BD2">
      <w:pPr>
        <w:pStyle w:val="2"/>
      </w:pPr>
      <w:bookmarkStart w:id="133" w:name="_Toc68091054"/>
      <w:r>
        <w:rPr>
          <w:rFonts w:hint="eastAsia"/>
        </w:rPr>
        <w:t>删除围栏</w:t>
      </w:r>
      <w:bookmarkEnd w:id="133"/>
    </w:p>
    <w:p w14:paraId="590CE504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34" w:name="_Toc68091055"/>
      <w:r>
        <w:rPr>
          <w:rStyle w:val="af0"/>
          <w:b/>
          <w:color w:val="0C0C0C"/>
        </w:rPr>
        <w:t>接口调用说明</w:t>
      </w:r>
      <w:bookmarkEnd w:id="134"/>
    </w:p>
    <w:p w14:paraId="5EBAB659" w14:textId="77777777" w:rsidR="000E361B" w:rsidRDefault="00003BD2">
      <w:pPr>
        <w:pStyle w:val="af5"/>
        <w:numPr>
          <w:ilvl w:val="0"/>
          <w:numId w:val="2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根据指定</w:t>
      </w:r>
      <w:r>
        <w:rPr>
          <w:rFonts w:ascii="微软雅黑" w:hAnsi="微软雅黑"/>
          <w:sz w:val="21"/>
          <w:szCs w:val="21"/>
        </w:rPr>
        <w:t>建筑ID上</w:t>
      </w:r>
      <w:r>
        <w:rPr>
          <w:rFonts w:ascii="微软雅黑" w:hAnsi="微软雅黑" w:hint="eastAsia"/>
          <w:sz w:val="21"/>
          <w:szCs w:val="21"/>
        </w:rPr>
        <w:t>围栏</w:t>
      </w:r>
      <w:r>
        <w:rPr>
          <w:rFonts w:ascii="微软雅黑" w:hAnsi="微软雅黑"/>
          <w:sz w:val="21"/>
          <w:szCs w:val="21"/>
        </w:rPr>
        <w:t>uuid</w:t>
      </w:r>
      <w:r>
        <w:rPr>
          <w:rFonts w:ascii="微软雅黑" w:hAnsi="微软雅黑" w:hint="eastAsia"/>
          <w:sz w:val="21"/>
          <w:szCs w:val="21"/>
        </w:rPr>
        <w:t>，删除已有</w:t>
      </w:r>
      <w:r>
        <w:rPr>
          <w:rFonts w:ascii="微软雅黑" w:hAnsi="微软雅黑"/>
          <w:sz w:val="21"/>
          <w:szCs w:val="21"/>
        </w:rPr>
        <w:t>围栏</w:t>
      </w:r>
      <w:r>
        <w:rPr>
          <w:rFonts w:ascii="微软雅黑" w:hAnsi="微软雅黑" w:hint="eastAsia"/>
          <w:sz w:val="21"/>
          <w:szCs w:val="21"/>
        </w:rPr>
        <w:t>。</w:t>
      </w:r>
      <w:r>
        <w:rPr>
          <w:rFonts w:ascii="微软雅黑" w:hAnsi="微软雅黑"/>
          <w:sz w:val="21"/>
          <w:szCs w:val="21"/>
        </w:rPr>
        <w:t>应用端</w:t>
      </w:r>
      <w:r>
        <w:rPr>
          <w:rFonts w:ascii="微软雅黑" w:hAnsi="微软雅黑" w:hint="eastAsia"/>
          <w:sz w:val="21"/>
          <w:szCs w:val="21"/>
        </w:rPr>
        <w:t>根据</w:t>
      </w:r>
      <w:r>
        <w:rPr>
          <w:rFonts w:ascii="微软雅黑" w:hAnsi="微软雅黑"/>
          <w:sz w:val="21"/>
          <w:szCs w:val="21"/>
        </w:rPr>
        <w:t>用户室内外区域的调整，</w:t>
      </w:r>
      <w:r>
        <w:rPr>
          <w:rFonts w:ascii="微软雅黑" w:hAnsi="微软雅黑" w:hint="eastAsia"/>
          <w:sz w:val="21"/>
          <w:szCs w:val="21"/>
        </w:rPr>
        <w:t>删除无用</w:t>
      </w:r>
      <w:r>
        <w:rPr>
          <w:rFonts w:ascii="微软雅黑" w:hAnsi="微软雅黑"/>
          <w:sz w:val="21"/>
          <w:szCs w:val="21"/>
        </w:rPr>
        <w:t>围栏</w:t>
      </w:r>
      <w:r>
        <w:rPr>
          <w:rFonts w:ascii="微软雅黑" w:hAnsi="微软雅黑" w:hint="eastAsia"/>
          <w:sz w:val="21"/>
          <w:szCs w:val="21"/>
        </w:rPr>
        <w:t>。</w:t>
      </w:r>
    </w:p>
    <w:p w14:paraId="3BF263C0" w14:textId="77777777" w:rsidR="000E361B" w:rsidRDefault="00003BD2">
      <w:pPr>
        <w:pStyle w:val="af5"/>
        <w:numPr>
          <w:ilvl w:val="0"/>
          <w:numId w:val="2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8D589EF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CE99A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//定位引擎服务器ip:46000/api/rails_V2/del?accessToken=xxxxxxxxxxxxxxx</w:t>
            </w:r>
          </w:p>
        </w:tc>
      </w:tr>
    </w:tbl>
    <w:p w14:paraId="03195CDC" w14:textId="77777777" w:rsidR="000E361B" w:rsidRDefault="00003BD2">
      <w:pPr>
        <w:pStyle w:val="af5"/>
        <w:numPr>
          <w:ilvl w:val="0"/>
          <w:numId w:val="2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9E8FA3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F0C1EE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F09E8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</w:t>
            </w:r>
          </w:p>
          <w:p w14:paraId="0A34AE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"1ec80a6c6cf9433dbe372a7830029af2"</w:t>
            </w:r>
          </w:p>
          <w:p w14:paraId="22080D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9D32787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135" w:name="_Toc68091056"/>
      <w:r>
        <w:rPr>
          <w:rStyle w:val="af0"/>
          <w:rFonts w:hint="eastAsia"/>
          <w:b/>
          <w:color w:val="0C0C0C"/>
        </w:rPr>
        <w:lastRenderedPageBreak/>
        <w:t>请求</w:t>
      </w:r>
      <w:r>
        <w:rPr>
          <w:rStyle w:val="af0"/>
          <w:b/>
          <w:color w:val="0C0C0C"/>
        </w:rPr>
        <w:t>参数说明</w:t>
      </w:r>
      <w:bookmarkEnd w:id="13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134D3E3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64A05E4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774E9E4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1E1A7EE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79843D6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76E6DEF" w14:textId="77777777">
        <w:tc>
          <w:tcPr>
            <w:tcW w:w="1696" w:type="dxa"/>
            <w:vAlign w:val="bottom"/>
          </w:tcPr>
          <w:p w14:paraId="42B1974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3205B3F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1FD612E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29EF6C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5D7D453A" w14:textId="77777777">
        <w:tc>
          <w:tcPr>
            <w:tcW w:w="1696" w:type="dxa"/>
            <w:vAlign w:val="bottom"/>
          </w:tcPr>
          <w:p w14:paraId="427C5FD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387571C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C9BB63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CAB2A2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指定建筑的ID</w:t>
            </w:r>
          </w:p>
        </w:tc>
      </w:tr>
      <w:tr w:rsidR="000E361B" w14:paraId="199AA184" w14:textId="77777777">
        <w:tc>
          <w:tcPr>
            <w:tcW w:w="1696" w:type="dxa"/>
            <w:vAlign w:val="bottom"/>
          </w:tcPr>
          <w:p w14:paraId="29D5B63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 w14:paraId="06BBFDE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75092B6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BD4465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删除电子围栏的UUID</w:t>
            </w:r>
          </w:p>
        </w:tc>
      </w:tr>
    </w:tbl>
    <w:p w14:paraId="5C3303D1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36" w:name="_Toc68091057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3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41EC29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C2651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523B09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3BA49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C2542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C7874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B1CEC90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37" w:name="_Toc68091058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3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373C8A87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6FABF68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331D64F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09B671E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9C7867E" w14:textId="77777777">
        <w:tc>
          <w:tcPr>
            <w:tcW w:w="1838" w:type="dxa"/>
            <w:vAlign w:val="center"/>
          </w:tcPr>
          <w:p w14:paraId="289B2E3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6447DC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33ED83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48110DE" w14:textId="77777777">
        <w:tc>
          <w:tcPr>
            <w:tcW w:w="1838" w:type="dxa"/>
            <w:vAlign w:val="center"/>
          </w:tcPr>
          <w:p w14:paraId="367F74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52A16B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1595F2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04C8F36" w14:textId="77777777">
        <w:tc>
          <w:tcPr>
            <w:tcW w:w="1838" w:type="dxa"/>
            <w:vAlign w:val="bottom"/>
          </w:tcPr>
          <w:p w14:paraId="5670D80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 w14:paraId="421BA9E1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 w14:paraId="3A50FED2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241EEB0D" w14:textId="77777777" w:rsidR="000E361B" w:rsidRDefault="000E361B"/>
    <w:p w14:paraId="512C22CB" w14:textId="77777777" w:rsidR="000E361B" w:rsidRDefault="00003BD2">
      <w:pPr>
        <w:pStyle w:val="2"/>
      </w:pPr>
      <w:bookmarkStart w:id="138" w:name="_Toc68091059"/>
      <w:r>
        <w:rPr>
          <w:rFonts w:hint="eastAsia"/>
        </w:rPr>
        <w:t>根据围栏ID，设备类型，获围栏内标签明细</w:t>
      </w:r>
      <w:bookmarkEnd w:id="138"/>
    </w:p>
    <w:p w14:paraId="253FB41E" w14:textId="77777777" w:rsidR="000E361B" w:rsidRDefault="00003BD2">
      <w:pPr>
        <w:pStyle w:val="3"/>
      </w:pPr>
      <w:bookmarkStart w:id="139" w:name="_Toc68091060"/>
      <w:r>
        <w:rPr>
          <w:rFonts w:hint="eastAsia"/>
        </w:rPr>
        <w:t>接口调用说明</w:t>
      </w:r>
      <w:bookmarkEnd w:id="139"/>
    </w:p>
    <w:p w14:paraId="17EDABBB" w14:textId="77777777" w:rsidR="000E361B" w:rsidRDefault="00003BD2">
      <w:pPr>
        <w:numPr>
          <w:ilvl w:val="0"/>
          <w:numId w:val="28"/>
        </w:numPr>
      </w:pPr>
      <w:r>
        <w:rPr>
          <w:rFonts w:hint="eastAsia"/>
        </w:rPr>
        <w:t>接口用途：通过建筑</w:t>
      </w:r>
      <w:r>
        <w:rPr>
          <w:rFonts w:hint="eastAsia"/>
        </w:rPr>
        <w:t>ID</w:t>
      </w:r>
      <w:r>
        <w:rPr>
          <w:rFonts w:hint="eastAsia"/>
        </w:rPr>
        <w:t>、围栏</w:t>
      </w:r>
      <w:r>
        <w:rPr>
          <w:rFonts w:hint="eastAsia"/>
        </w:rPr>
        <w:t>ID</w:t>
      </w:r>
      <w:r>
        <w:rPr>
          <w:rFonts w:hint="eastAsia"/>
        </w:rPr>
        <w:t>、设备类型请求接口，实时获得围栏内对应设备标签详情，定位离线的终端会被过滤。</w:t>
      </w:r>
    </w:p>
    <w:p w14:paraId="13E1EDB1" w14:textId="77777777" w:rsidR="000E361B" w:rsidRDefault="00003BD2">
      <w:pPr>
        <w:numPr>
          <w:ilvl w:val="0"/>
          <w:numId w:val="28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861754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D6861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//定位引擎服务器ip:46000/WebLocate/locateByRail?accessToken=xxxxxxxxxxx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x</w:t>
            </w:r>
          </w:p>
        </w:tc>
      </w:tr>
    </w:tbl>
    <w:p w14:paraId="1DDC773D" w14:textId="77777777" w:rsidR="000E361B" w:rsidRDefault="00003BD2">
      <w:pPr>
        <w:numPr>
          <w:ilvl w:val="0"/>
          <w:numId w:val="28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FFD2F0A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DD728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22EA3A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48A6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8232B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</w:p>
          <w:p w14:paraId="783C65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F025697" w14:textId="77777777" w:rsidR="000E361B" w:rsidRDefault="00003BD2">
      <w:pPr>
        <w:pStyle w:val="3"/>
      </w:pPr>
      <w:bookmarkStart w:id="140" w:name="_Toc68091061"/>
      <w:r>
        <w:rPr>
          <w:rFonts w:hint="eastAsia"/>
        </w:rPr>
        <w:lastRenderedPageBreak/>
        <w:t>请求参数说明</w:t>
      </w:r>
      <w:bookmarkEnd w:id="14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4F758CC0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47C0D56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4BC744F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36AD267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2BAAB88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F25BD0C" w14:textId="77777777">
        <w:tc>
          <w:tcPr>
            <w:tcW w:w="1696" w:type="dxa"/>
            <w:vAlign w:val="bottom"/>
          </w:tcPr>
          <w:p w14:paraId="6BA571B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4507B29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35B780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718028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41C16812" w14:textId="77777777">
        <w:tc>
          <w:tcPr>
            <w:tcW w:w="1696" w:type="dxa"/>
            <w:vAlign w:val="bottom"/>
          </w:tcPr>
          <w:p w14:paraId="15D264A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436B444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05278F8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9B9A37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指定建筑的ID</w:t>
            </w:r>
          </w:p>
        </w:tc>
      </w:tr>
      <w:tr w:rsidR="000E361B" w14:paraId="05319E59" w14:textId="77777777">
        <w:tc>
          <w:tcPr>
            <w:tcW w:w="1696" w:type="dxa"/>
            <w:vAlign w:val="bottom"/>
          </w:tcPr>
          <w:p w14:paraId="33C251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railId</w:t>
            </w:r>
          </w:p>
        </w:tc>
        <w:tc>
          <w:tcPr>
            <w:tcW w:w="993" w:type="dxa"/>
            <w:vAlign w:val="bottom"/>
          </w:tcPr>
          <w:p w14:paraId="40CA234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5B959C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52B5029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指定的围栏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14D4F7E1" w14:textId="77777777">
        <w:tc>
          <w:tcPr>
            <w:tcW w:w="1696" w:type="dxa"/>
            <w:vAlign w:val="bottom"/>
          </w:tcPr>
          <w:p w14:paraId="5B946BF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 w14:paraId="67FF9077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25610FA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4AD6284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设备类型，例如：</w:t>
            </w:r>
            <w:r>
              <w:rPr>
                <w:rFonts w:ascii="inherit" w:hAnsi="inherit" w:hint="eastAsia"/>
                <w:sz w:val="21"/>
                <w:szCs w:val="21"/>
              </w:rPr>
              <w:t>BLT5</w:t>
            </w:r>
            <w:r>
              <w:rPr>
                <w:rFonts w:ascii="inherit" w:hAnsi="inherit" w:hint="eastAsia"/>
                <w:sz w:val="21"/>
                <w:szCs w:val="21"/>
              </w:rPr>
              <w:t>；为空时，查询围栏内所有定位在线终端设备。</w:t>
            </w:r>
          </w:p>
        </w:tc>
      </w:tr>
    </w:tbl>
    <w:p w14:paraId="4936276A" w14:textId="77777777" w:rsidR="000E361B" w:rsidRDefault="00003BD2">
      <w:pPr>
        <w:pStyle w:val="3"/>
      </w:pPr>
      <w:bookmarkStart w:id="141" w:name="_Toc68091062"/>
      <w:r>
        <w:rPr>
          <w:rFonts w:hint="eastAsia"/>
        </w:rPr>
        <w:t>返回结果示例</w:t>
      </w:r>
      <w:bookmarkEnd w:id="14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A3A3CD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D92DB9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5FEC74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A30F5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"areaId"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"9688ee28678c473ca6782856c8d958ce"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5718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F53E86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10876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CA717B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214491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996D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FCBC7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"tagType"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D813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"1918FF00D651"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C6C2F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"timestampMillisecond"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1613701353195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D6360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88C45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84171E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1BB08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10582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F4E6E0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17227</w:t>
            </w:r>
          </w:p>
          <w:p w14:paraId="0EE0DC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636634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</w:t>
            </w:r>
          </w:p>
          <w:p w14:paraId="62E642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69C0D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BB91F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802B0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73C3D12" w14:textId="77777777" w:rsidR="000E361B" w:rsidRDefault="00003BD2">
      <w:pPr>
        <w:pStyle w:val="3"/>
      </w:pPr>
      <w:bookmarkStart w:id="142" w:name="_Toc68091063"/>
      <w:r>
        <w:rPr>
          <w:rFonts w:hint="eastAsia"/>
        </w:rPr>
        <w:t>返回结果参数说明</w:t>
      </w:r>
      <w:bookmarkEnd w:id="142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34EA0BED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5CFFD43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D7E66B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5536DDD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5B209D5" w14:textId="77777777" w:rsidTr="000E361B">
        <w:tc>
          <w:tcPr>
            <w:tcW w:w="2122" w:type="dxa"/>
          </w:tcPr>
          <w:p w14:paraId="11D856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data</w:t>
            </w:r>
          </w:p>
        </w:tc>
        <w:tc>
          <w:tcPr>
            <w:tcW w:w="1134" w:type="dxa"/>
          </w:tcPr>
          <w:p w14:paraId="336CA0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695B11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建筑列表信息</w:t>
            </w:r>
          </w:p>
        </w:tc>
      </w:tr>
      <w:tr w:rsidR="000E361B" w14:paraId="4ECE44F6" w14:textId="77777777" w:rsidTr="000E361B">
        <w:tc>
          <w:tcPr>
            <w:tcW w:w="2122" w:type="dxa"/>
          </w:tcPr>
          <w:p w14:paraId="7A30300E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100" w:firstLine="21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+a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reaId</w:t>
            </w:r>
          </w:p>
        </w:tc>
        <w:tc>
          <w:tcPr>
            <w:tcW w:w="1134" w:type="dxa"/>
          </w:tcPr>
          <w:p w14:paraId="25B076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7DC6CD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对应围栏id</w:t>
            </w:r>
          </w:p>
        </w:tc>
      </w:tr>
      <w:tr w:rsidR="000E361B" w14:paraId="27F34D7B" w14:textId="77777777" w:rsidTr="000E361B">
        <w:tc>
          <w:tcPr>
            <w:tcW w:w="2122" w:type="dxa"/>
          </w:tcPr>
          <w:p w14:paraId="5A3871CC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+type</w:t>
            </w:r>
          </w:p>
        </w:tc>
        <w:tc>
          <w:tcPr>
            <w:tcW w:w="1134" w:type="dxa"/>
          </w:tcPr>
          <w:p w14:paraId="4272968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410640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设备类型</w:t>
            </w:r>
          </w:p>
        </w:tc>
      </w:tr>
      <w:tr w:rsidR="000E361B" w14:paraId="0E89C4FD" w14:textId="77777777" w:rsidTr="000E361B">
        <w:tc>
          <w:tcPr>
            <w:tcW w:w="2122" w:type="dxa"/>
          </w:tcPr>
          <w:p w14:paraId="3BF0307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+totalCount</w:t>
            </w:r>
          </w:p>
        </w:tc>
        <w:tc>
          <w:tcPr>
            <w:tcW w:w="1134" w:type="dxa"/>
          </w:tcPr>
          <w:p w14:paraId="087F20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101B9E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围栏内定位在线终端总数</w:t>
            </w:r>
          </w:p>
        </w:tc>
      </w:tr>
      <w:tr w:rsidR="000E361B" w14:paraId="47E7E4EE" w14:textId="77777777" w:rsidTr="000E361B">
        <w:tc>
          <w:tcPr>
            <w:tcW w:w="2122" w:type="dxa"/>
          </w:tcPr>
          <w:p w14:paraId="5656E6F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+recordList</w:t>
            </w:r>
          </w:p>
        </w:tc>
        <w:tc>
          <w:tcPr>
            <w:tcW w:w="1134" w:type="dxa"/>
          </w:tcPr>
          <w:p w14:paraId="5EE76F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046" w:type="dxa"/>
          </w:tcPr>
          <w:p w14:paraId="6FA92B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围栏内定位在线终端列表集合</w:t>
            </w:r>
          </w:p>
        </w:tc>
      </w:tr>
      <w:tr w:rsidR="000E361B" w14:paraId="37CF7175" w14:textId="77777777" w:rsidTr="000E361B">
        <w:tc>
          <w:tcPr>
            <w:tcW w:w="2122" w:type="dxa"/>
          </w:tcPr>
          <w:p w14:paraId="26465FCB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++buildId</w:t>
            </w:r>
          </w:p>
        </w:tc>
        <w:tc>
          <w:tcPr>
            <w:tcW w:w="1134" w:type="dxa"/>
          </w:tcPr>
          <w:p w14:paraId="74D5C6B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83517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7359268" w14:textId="77777777" w:rsidTr="000E361B">
        <w:tc>
          <w:tcPr>
            <w:tcW w:w="2122" w:type="dxa"/>
          </w:tcPr>
          <w:p w14:paraId="2C406155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++floorNo</w:t>
            </w:r>
          </w:p>
        </w:tc>
        <w:tc>
          <w:tcPr>
            <w:tcW w:w="1134" w:type="dxa"/>
          </w:tcPr>
          <w:p w14:paraId="3CE2CCD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3D897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建筑楼层标识</w:t>
            </w:r>
          </w:p>
        </w:tc>
      </w:tr>
      <w:tr w:rsidR="000E361B" w14:paraId="4D222701" w14:textId="77777777" w:rsidTr="000E361B">
        <w:tc>
          <w:tcPr>
            <w:tcW w:w="2122" w:type="dxa"/>
          </w:tcPr>
          <w:p w14:paraId="2D3E4B8A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++tagType</w:t>
            </w:r>
          </w:p>
        </w:tc>
        <w:tc>
          <w:tcPr>
            <w:tcW w:w="1134" w:type="dxa"/>
          </w:tcPr>
          <w:p w14:paraId="49E4C9F8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9250A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标记类型</w:t>
            </w:r>
          </w:p>
        </w:tc>
      </w:tr>
      <w:tr w:rsidR="000E361B" w14:paraId="4B6FCCBD" w14:textId="77777777" w:rsidTr="000E361B">
        <w:tc>
          <w:tcPr>
            <w:tcW w:w="2122" w:type="dxa"/>
          </w:tcPr>
          <w:p w14:paraId="323F2E93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++userId</w:t>
            </w:r>
          </w:p>
        </w:tc>
        <w:tc>
          <w:tcPr>
            <w:tcW w:w="1134" w:type="dxa"/>
          </w:tcPr>
          <w:p w14:paraId="3CEA95B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E7F79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终端的mac地址</w:t>
            </w:r>
          </w:p>
        </w:tc>
      </w:tr>
      <w:tr w:rsidR="000E361B" w14:paraId="17352A37" w14:textId="77777777" w:rsidTr="000E361B">
        <w:tc>
          <w:tcPr>
            <w:tcW w:w="2122" w:type="dxa"/>
          </w:tcPr>
          <w:p w14:paraId="1B0E5BC2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1134" w:type="dxa"/>
          </w:tcPr>
          <w:p w14:paraId="10E2E6F0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BC247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18848959" w14:textId="77777777" w:rsidTr="000E361B">
        <w:tc>
          <w:tcPr>
            <w:tcW w:w="2122" w:type="dxa"/>
          </w:tcPr>
          <w:p w14:paraId="6DA1351A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++status</w:t>
            </w:r>
          </w:p>
        </w:tc>
        <w:tc>
          <w:tcPr>
            <w:tcW w:w="1134" w:type="dxa"/>
          </w:tcPr>
          <w:p w14:paraId="5C7F1E5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13BB6E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 运动、1 报警、2 休眠</w:t>
            </w:r>
          </w:p>
        </w:tc>
      </w:tr>
      <w:tr w:rsidR="000E361B" w14:paraId="01E35D51" w14:textId="77777777" w:rsidTr="000E361B">
        <w:tc>
          <w:tcPr>
            <w:tcW w:w="2122" w:type="dxa"/>
          </w:tcPr>
          <w:p w14:paraId="2F95E656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++longgitude</w:t>
            </w:r>
          </w:p>
        </w:tc>
        <w:tc>
          <w:tcPr>
            <w:tcW w:w="1134" w:type="dxa"/>
          </w:tcPr>
          <w:p w14:paraId="24B2444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5F1A2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经度</w:t>
            </w:r>
          </w:p>
        </w:tc>
      </w:tr>
      <w:tr w:rsidR="000E361B" w14:paraId="1F383B87" w14:textId="77777777" w:rsidTr="000E361B">
        <w:tc>
          <w:tcPr>
            <w:tcW w:w="2122" w:type="dxa"/>
          </w:tcPr>
          <w:p w14:paraId="0A7F9890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++latitude</w:t>
            </w:r>
          </w:p>
        </w:tc>
        <w:tc>
          <w:tcPr>
            <w:tcW w:w="1134" w:type="dxa"/>
          </w:tcPr>
          <w:p w14:paraId="5C0C7F4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667B31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纬度</w:t>
            </w:r>
          </w:p>
        </w:tc>
      </w:tr>
      <w:tr w:rsidR="000E361B" w14:paraId="5659850A" w14:textId="77777777" w:rsidTr="000E361B">
        <w:tc>
          <w:tcPr>
            <w:tcW w:w="2122" w:type="dxa"/>
          </w:tcPr>
          <w:p w14:paraId="4B50745F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++xmillimeter</w:t>
            </w:r>
          </w:p>
        </w:tc>
        <w:tc>
          <w:tcPr>
            <w:tcW w:w="1134" w:type="dxa"/>
          </w:tcPr>
          <w:p w14:paraId="688D418B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E1853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5190E9DD" w14:textId="77777777" w:rsidTr="000E361B">
        <w:tc>
          <w:tcPr>
            <w:tcW w:w="2122" w:type="dxa"/>
          </w:tcPr>
          <w:p w14:paraId="4351C2D3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++ymillimeter</w:t>
            </w:r>
          </w:p>
        </w:tc>
        <w:tc>
          <w:tcPr>
            <w:tcW w:w="1134" w:type="dxa"/>
          </w:tcPr>
          <w:p w14:paraId="32ABEB9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87A29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7BA50856" w14:textId="77777777" w:rsidTr="000E361B">
        <w:tc>
          <w:tcPr>
            <w:tcW w:w="2122" w:type="dxa"/>
          </w:tcPr>
          <w:p w14:paraId="3F6895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2A38939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5783F0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2B35DF3" w14:textId="77777777" w:rsidTr="000E361B">
        <w:tc>
          <w:tcPr>
            <w:tcW w:w="2122" w:type="dxa"/>
          </w:tcPr>
          <w:p w14:paraId="053DCED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2F3400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78FB107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</w:tbl>
    <w:p w14:paraId="46282073" w14:textId="77777777" w:rsidR="000E361B" w:rsidRDefault="00003BD2">
      <w:pPr>
        <w:pStyle w:val="2"/>
      </w:pPr>
      <w:bookmarkStart w:id="143" w:name="_Toc68091064"/>
      <w:r>
        <w:rPr>
          <w:rFonts w:hint="eastAsia"/>
        </w:rPr>
        <w:t>根据区域ID，设备类型，获取区域内标签明细</w:t>
      </w:r>
      <w:bookmarkEnd w:id="143"/>
    </w:p>
    <w:p w14:paraId="0C71A835" w14:textId="77777777" w:rsidR="000E361B" w:rsidRDefault="00003BD2">
      <w:pPr>
        <w:pStyle w:val="3"/>
      </w:pPr>
      <w:bookmarkStart w:id="144" w:name="_Toc68091065"/>
      <w:r>
        <w:rPr>
          <w:rFonts w:hint="eastAsia"/>
        </w:rPr>
        <w:t>接口调用说明</w:t>
      </w:r>
      <w:bookmarkEnd w:id="144"/>
    </w:p>
    <w:p w14:paraId="7F4EB737" w14:textId="77777777" w:rsidR="000E361B" w:rsidRDefault="00003BD2">
      <w:pPr>
        <w:numPr>
          <w:ilvl w:val="0"/>
          <w:numId w:val="29"/>
        </w:numPr>
      </w:pPr>
      <w:r>
        <w:rPr>
          <w:rFonts w:hint="eastAsia"/>
        </w:rPr>
        <w:t>接口用途：通过建筑</w:t>
      </w:r>
      <w:r>
        <w:rPr>
          <w:rFonts w:hint="eastAsia"/>
        </w:rPr>
        <w:t>ID</w:t>
      </w:r>
      <w:r>
        <w:rPr>
          <w:rFonts w:hint="eastAsia"/>
        </w:rPr>
        <w:t>、区域</w:t>
      </w:r>
      <w:r>
        <w:rPr>
          <w:rFonts w:hint="eastAsia"/>
        </w:rPr>
        <w:t>ID</w:t>
      </w:r>
      <w:r>
        <w:rPr>
          <w:rFonts w:hint="eastAsia"/>
        </w:rPr>
        <w:t>、设备类型请求接口，实时获得区域内对应设备标签详情，定位离线的终端会被过滤。</w:t>
      </w:r>
    </w:p>
    <w:p w14:paraId="09D7C181" w14:textId="77777777" w:rsidR="000E361B" w:rsidRDefault="00003BD2">
      <w:pPr>
        <w:numPr>
          <w:ilvl w:val="0"/>
          <w:numId w:val="29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98B4F62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52723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//定位引擎服务器ip:46000/WebLocate/locateByRegion?accessToken=xxxxxxxxxx</w:t>
            </w:r>
          </w:p>
        </w:tc>
      </w:tr>
    </w:tbl>
    <w:p w14:paraId="30712BCF" w14:textId="77777777" w:rsidR="000E361B" w:rsidRDefault="00003BD2">
      <w:pPr>
        <w:numPr>
          <w:ilvl w:val="0"/>
          <w:numId w:val="29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DECA6B6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0AA697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49B9A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9124C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"regionId"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B3D658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BLT5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5D6D1C8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</w:t>
            </w:r>
          </w:p>
        </w:tc>
      </w:tr>
    </w:tbl>
    <w:p w14:paraId="3AC46005" w14:textId="77777777" w:rsidR="000E361B" w:rsidRDefault="00003BD2">
      <w:pPr>
        <w:pStyle w:val="3"/>
      </w:pPr>
      <w:bookmarkStart w:id="145" w:name="_Toc68091066"/>
      <w:r>
        <w:rPr>
          <w:rFonts w:hint="eastAsia"/>
        </w:rPr>
        <w:lastRenderedPageBreak/>
        <w:t>请求参数说明</w:t>
      </w:r>
      <w:bookmarkEnd w:id="14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D2F1039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1AA479B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32DED39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296783A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03332C1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F8AC032" w14:textId="77777777">
        <w:tc>
          <w:tcPr>
            <w:tcW w:w="1696" w:type="dxa"/>
            <w:vAlign w:val="bottom"/>
          </w:tcPr>
          <w:p w14:paraId="718E387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 w14:paraId="781840C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557B257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7059C94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sz w:val="21"/>
                <w:szCs w:val="21"/>
              </w:rPr>
              <w:t>获取</w:t>
            </w:r>
            <w:r>
              <w:rPr>
                <w:rFonts w:ascii="inherit" w:hAnsi="inherit"/>
                <w:sz w:val="21"/>
                <w:szCs w:val="21"/>
              </w:rPr>
              <w:t>AccessToken</w:t>
            </w:r>
          </w:p>
        </w:tc>
      </w:tr>
      <w:tr w:rsidR="000E361B" w14:paraId="2CF6A6C5" w14:textId="77777777">
        <w:tc>
          <w:tcPr>
            <w:tcW w:w="1696" w:type="dxa"/>
            <w:vAlign w:val="bottom"/>
          </w:tcPr>
          <w:p w14:paraId="48FC022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 w14:paraId="06EA55C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66EA5A9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47A2006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指定建筑的ID</w:t>
            </w:r>
          </w:p>
        </w:tc>
      </w:tr>
      <w:tr w:rsidR="000E361B" w14:paraId="5A8C75D8" w14:textId="77777777">
        <w:tc>
          <w:tcPr>
            <w:tcW w:w="1696" w:type="dxa"/>
            <w:vAlign w:val="bottom"/>
          </w:tcPr>
          <w:p w14:paraId="0D6899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regionId</w:t>
            </w:r>
          </w:p>
        </w:tc>
        <w:tc>
          <w:tcPr>
            <w:tcW w:w="993" w:type="dxa"/>
            <w:vAlign w:val="bottom"/>
          </w:tcPr>
          <w:p w14:paraId="00CC033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2DA536F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 w14:paraId="3639981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指定的围栏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42B39707" w14:textId="77777777">
        <w:tc>
          <w:tcPr>
            <w:tcW w:w="1696" w:type="dxa"/>
            <w:vAlign w:val="bottom"/>
          </w:tcPr>
          <w:p w14:paraId="5991CC9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 w14:paraId="49619C22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 w14:paraId="40AFACC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 w14:paraId="2E85164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设备类型，例如：</w:t>
            </w:r>
            <w:r>
              <w:rPr>
                <w:rFonts w:ascii="inherit" w:hAnsi="inherit" w:hint="eastAsia"/>
                <w:sz w:val="21"/>
                <w:szCs w:val="21"/>
              </w:rPr>
              <w:t>BLT5</w:t>
            </w:r>
            <w:r>
              <w:rPr>
                <w:rFonts w:ascii="inherit" w:hAnsi="inherit" w:hint="eastAsia"/>
                <w:sz w:val="21"/>
                <w:szCs w:val="21"/>
              </w:rPr>
              <w:t>；为空时，查询区域内所有定位在线终端设备。</w:t>
            </w:r>
          </w:p>
        </w:tc>
      </w:tr>
    </w:tbl>
    <w:p w14:paraId="7EB5B218" w14:textId="77777777" w:rsidR="000E361B" w:rsidRDefault="00003BD2">
      <w:pPr>
        <w:pStyle w:val="3"/>
      </w:pPr>
      <w:bookmarkStart w:id="146" w:name="_Toc68091067"/>
      <w:r>
        <w:rPr>
          <w:rFonts w:hint="eastAsia"/>
        </w:rPr>
        <w:t>返回结果示例</w:t>
      </w:r>
      <w:bookmarkEnd w:id="14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61CE97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1B7E38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4505B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9CA68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"areaId"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526D2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D5B44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"totalCount"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551A0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"recordList"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8D501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1EB874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55E5A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FC160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"tagType"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9622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"1918FF00D64D"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2BB81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"timestampMillisecond"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1613702167273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58BE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998B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6832A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109E16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13300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18239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21986</w:t>
            </w:r>
          </w:p>
          <w:p w14:paraId="701A8B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4553B1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</w:t>
            </w:r>
          </w:p>
          <w:p w14:paraId="36C109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269475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6D22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DD6D7A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E35E13D" w14:textId="77777777" w:rsidR="000E361B" w:rsidRDefault="00003BD2">
      <w:pPr>
        <w:pStyle w:val="3"/>
      </w:pPr>
      <w:bookmarkStart w:id="147" w:name="_Toc68091068"/>
      <w:r>
        <w:rPr>
          <w:rFonts w:hint="eastAsia"/>
        </w:rPr>
        <w:t>返回结果参数说明</w:t>
      </w:r>
      <w:bookmarkEnd w:id="147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31A22A95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440E949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E66230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2F5A2DF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070FEDB" w14:textId="77777777" w:rsidTr="000E361B">
        <w:tc>
          <w:tcPr>
            <w:tcW w:w="2122" w:type="dxa"/>
          </w:tcPr>
          <w:p w14:paraId="354865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356701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4B9E3C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建筑列表信息</w:t>
            </w:r>
          </w:p>
        </w:tc>
      </w:tr>
      <w:tr w:rsidR="000E361B" w14:paraId="6FCCA697" w14:textId="77777777" w:rsidTr="000E361B">
        <w:tc>
          <w:tcPr>
            <w:tcW w:w="2122" w:type="dxa"/>
          </w:tcPr>
          <w:p w14:paraId="59EDE123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100" w:firstLine="21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+a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reaId</w:t>
            </w:r>
          </w:p>
        </w:tc>
        <w:tc>
          <w:tcPr>
            <w:tcW w:w="1134" w:type="dxa"/>
          </w:tcPr>
          <w:p w14:paraId="15E2E3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3C49A1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对应区域id</w:t>
            </w:r>
          </w:p>
        </w:tc>
      </w:tr>
      <w:tr w:rsidR="000E361B" w14:paraId="6D36B463" w14:textId="77777777" w:rsidTr="000E361B">
        <w:tc>
          <w:tcPr>
            <w:tcW w:w="2122" w:type="dxa"/>
          </w:tcPr>
          <w:p w14:paraId="191FDDE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+type</w:t>
            </w:r>
          </w:p>
        </w:tc>
        <w:tc>
          <w:tcPr>
            <w:tcW w:w="1134" w:type="dxa"/>
          </w:tcPr>
          <w:p w14:paraId="7690A1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46" w:type="dxa"/>
          </w:tcPr>
          <w:p w14:paraId="259F59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设备类型</w:t>
            </w:r>
          </w:p>
        </w:tc>
      </w:tr>
      <w:tr w:rsidR="000E361B" w14:paraId="6DC6BE12" w14:textId="77777777" w:rsidTr="000E361B">
        <w:tc>
          <w:tcPr>
            <w:tcW w:w="2122" w:type="dxa"/>
          </w:tcPr>
          <w:p w14:paraId="66B33B9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+totalCount</w:t>
            </w:r>
          </w:p>
        </w:tc>
        <w:tc>
          <w:tcPr>
            <w:tcW w:w="1134" w:type="dxa"/>
          </w:tcPr>
          <w:p w14:paraId="0501F2F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6D393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围栏内定位在线终端总数</w:t>
            </w:r>
          </w:p>
        </w:tc>
      </w:tr>
      <w:tr w:rsidR="000E361B" w14:paraId="166D6DBB" w14:textId="77777777" w:rsidTr="000E361B">
        <w:tc>
          <w:tcPr>
            <w:tcW w:w="2122" w:type="dxa"/>
          </w:tcPr>
          <w:p w14:paraId="7C76B53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+recordList</w:t>
            </w:r>
          </w:p>
        </w:tc>
        <w:tc>
          <w:tcPr>
            <w:tcW w:w="1134" w:type="dxa"/>
          </w:tcPr>
          <w:p w14:paraId="711308C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046" w:type="dxa"/>
          </w:tcPr>
          <w:p w14:paraId="02446F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围栏内定位在线终端列表集合</w:t>
            </w:r>
          </w:p>
        </w:tc>
      </w:tr>
      <w:tr w:rsidR="000E361B" w14:paraId="45474E51" w14:textId="77777777" w:rsidTr="000E361B">
        <w:tc>
          <w:tcPr>
            <w:tcW w:w="2122" w:type="dxa"/>
          </w:tcPr>
          <w:p w14:paraId="7F17533B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++buildId</w:t>
            </w:r>
          </w:p>
        </w:tc>
        <w:tc>
          <w:tcPr>
            <w:tcW w:w="1134" w:type="dxa"/>
          </w:tcPr>
          <w:p w14:paraId="3CE10D6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20CBCB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2573497" w14:textId="77777777" w:rsidTr="000E361B">
        <w:tc>
          <w:tcPr>
            <w:tcW w:w="2122" w:type="dxa"/>
          </w:tcPr>
          <w:p w14:paraId="5B9444BA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++floorNo</w:t>
            </w:r>
          </w:p>
        </w:tc>
        <w:tc>
          <w:tcPr>
            <w:tcW w:w="1134" w:type="dxa"/>
          </w:tcPr>
          <w:p w14:paraId="621D827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2122E27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建筑楼层标识</w:t>
            </w:r>
          </w:p>
        </w:tc>
      </w:tr>
      <w:tr w:rsidR="000E361B" w14:paraId="46EBF2E7" w14:textId="77777777" w:rsidTr="000E361B">
        <w:tc>
          <w:tcPr>
            <w:tcW w:w="2122" w:type="dxa"/>
          </w:tcPr>
          <w:p w14:paraId="76896FA0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++tagType</w:t>
            </w:r>
          </w:p>
        </w:tc>
        <w:tc>
          <w:tcPr>
            <w:tcW w:w="1134" w:type="dxa"/>
          </w:tcPr>
          <w:p w14:paraId="118C471D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D90CB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标记类型</w:t>
            </w:r>
          </w:p>
        </w:tc>
      </w:tr>
      <w:tr w:rsidR="000E361B" w14:paraId="164488B5" w14:textId="77777777" w:rsidTr="000E361B">
        <w:tc>
          <w:tcPr>
            <w:tcW w:w="2122" w:type="dxa"/>
          </w:tcPr>
          <w:p w14:paraId="64D25D69" w14:textId="77777777" w:rsidR="000E361B" w:rsidRDefault="00003BD2">
            <w:pPr>
              <w:ind w:firstLineChars="200" w:firstLine="42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++userId</w:t>
            </w:r>
          </w:p>
        </w:tc>
        <w:tc>
          <w:tcPr>
            <w:tcW w:w="1134" w:type="dxa"/>
          </w:tcPr>
          <w:p w14:paraId="755668A5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EF98A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终端的mac地址</w:t>
            </w:r>
          </w:p>
        </w:tc>
      </w:tr>
      <w:tr w:rsidR="000E361B" w14:paraId="0370BA27" w14:textId="77777777" w:rsidTr="000E361B">
        <w:tc>
          <w:tcPr>
            <w:tcW w:w="2122" w:type="dxa"/>
          </w:tcPr>
          <w:p w14:paraId="5E3D408C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1134" w:type="dxa"/>
          </w:tcPr>
          <w:p w14:paraId="6EE22EEC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762EFB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5F6283FD" w14:textId="77777777" w:rsidTr="000E361B">
        <w:tc>
          <w:tcPr>
            <w:tcW w:w="2122" w:type="dxa"/>
          </w:tcPr>
          <w:p w14:paraId="16A22224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++status</w:t>
            </w:r>
          </w:p>
        </w:tc>
        <w:tc>
          <w:tcPr>
            <w:tcW w:w="1134" w:type="dxa"/>
          </w:tcPr>
          <w:p w14:paraId="65048CDA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7A9C75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 运动、1 报警、2 休眠</w:t>
            </w:r>
          </w:p>
        </w:tc>
      </w:tr>
      <w:tr w:rsidR="000E361B" w14:paraId="138F0E55" w14:textId="77777777" w:rsidTr="000E361B">
        <w:tc>
          <w:tcPr>
            <w:tcW w:w="2122" w:type="dxa"/>
          </w:tcPr>
          <w:p w14:paraId="616E5F8B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++longgitude</w:t>
            </w:r>
          </w:p>
        </w:tc>
        <w:tc>
          <w:tcPr>
            <w:tcW w:w="1134" w:type="dxa"/>
          </w:tcPr>
          <w:p w14:paraId="62544125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555406A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经度</w:t>
            </w:r>
          </w:p>
        </w:tc>
      </w:tr>
      <w:tr w:rsidR="000E361B" w14:paraId="49EFD9FA" w14:textId="77777777" w:rsidTr="000E361B">
        <w:tc>
          <w:tcPr>
            <w:tcW w:w="2122" w:type="dxa"/>
          </w:tcPr>
          <w:p w14:paraId="72257D10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++latitude</w:t>
            </w:r>
          </w:p>
        </w:tc>
        <w:tc>
          <w:tcPr>
            <w:tcW w:w="1134" w:type="dxa"/>
          </w:tcPr>
          <w:p w14:paraId="233BB2C5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4445EF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纬度</w:t>
            </w:r>
          </w:p>
        </w:tc>
      </w:tr>
      <w:tr w:rsidR="000E361B" w14:paraId="412F0B4B" w14:textId="77777777" w:rsidTr="000E361B">
        <w:tc>
          <w:tcPr>
            <w:tcW w:w="2122" w:type="dxa"/>
          </w:tcPr>
          <w:p w14:paraId="118A1E05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++xmillimeter</w:t>
            </w:r>
          </w:p>
        </w:tc>
        <w:tc>
          <w:tcPr>
            <w:tcW w:w="1134" w:type="dxa"/>
          </w:tcPr>
          <w:p w14:paraId="7AAE6341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0F22B2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6FC65C7B" w14:textId="77777777" w:rsidTr="000E361B">
        <w:tc>
          <w:tcPr>
            <w:tcW w:w="2122" w:type="dxa"/>
          </w:tcPr>
          <w:p w14:paraId="44D11CE7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200" w:firstLine="420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++ymillimeter</w:t>
            </w:r>
          </w:p>
        </w:tc>
        <w:tc>
          <w:tcPr>
            <w:tcW w:w="1134" w:type="dxa"/>
          </w:tcPr>
          <w:p w14:paraId="254EAFE6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046" w:type="dxa"/>
          </w:tcPr>
          <w:p w14:paraId="56BEC6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21071325" w14:textId="77777777" w:rsidTr="000E361B">
        <w:tc>
          <w:tcPr>
            <w:tcW w:w="2122" w:type="dxa"/>
          </w:tcPr>
          <w:p w14:paraId="27D6BF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747358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8041E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0A6F1D74" w14:textId="77777777" w:rsidTr="000E361B">
        <w:tc>
          <w:tcPr>
            <w:tcW w:w="2122" w:type="dxa"/>
          </w:tcPr>
          <w:p w14:paraId="277648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7FB55F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6C1205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</w:tbl>
    <w:p w14:paraId="63C99985" w14:textId="77777777" w:rsidR="000E361B" w:rsidRDefault="00003BD2">
      <w:pPr>
        <w:pStyle w:val="1"/>
        <w:ind w:left="661" w:hangingChars="236" w:hanging="661"/>
      </w:pPr>
      <w:bookmarkStart w:id="148" w:name="_Toc68091069"/>
      <w:r>
        <w:rPr>
          <w:rFonts w:hint="eastAsia"/>
        </w:rPr>
        <w:t>定位</w:t>
      </w:r>
      <w:r>
        <w:t>API</w:t>
      </w:r>
      <w:bookmarkEnd w:id="148"/>
      <w:r>
        <w:t> </w:t>
      </w:r>
    </w:p>
    <w:p w14:paraId="48136DDD" w14:textId="77777777" w:rsidR="000E361B" w:rsidRDefault="00003BD2">
      <w:pPr>
        <w:pStyle w:val="ae"/>
        <w:shd w:val="clear" w:color="auto" w:fill="FEFEFE"/>
        <w:wordWrap w:val="0"/>
        <w:spacing w:before="0" w:beforeAutospacing="0" w:after="0" w:afterAutospacing="0" w:line="480" w:lineRule="auto"/>
        <w:ind w:firstLineChars="200" w:firstLine="480"/>
        <w:textAlignment w:val="baseline"/>
        <w:rPr>
          <w:rFonts w:ascii="微软雅黑" w:eastAsia="微软雅黑" w:hAnsi="微软雅黑" w:cs="Times New Roman"/>
          <w:kern w:val="2"/>
        </w:rPr>
      </w:pPr>
      <w:r>
        <w:rPr>
          <w:rFonts w:ascii="微软雅黑" w:eastAsia="微软雅黑" w:hAnsi="微软雅黑" w:cs="Times New Roman" w:hint="eastAsia"/>
          <w:kern w:val="2"/>
        </w:rPr>
        <w:t>定位API是提供的一种在客户端获取某个位置的方法。用户只需根据提供的定位API构造一条标准的URI, 便可进行位置查询等功能。</w:t>
      </w:r>
    </w:p>
    <w:p w14:paraId="2C6A9C5D" w14:textId="77777777" w:rsidR="000E361B" w:rsidRDefault="00003BD2">
      <w:pPr>
        <w:pStyle w:val="ae"/>
        <w:shd w:val="clear" w:color="auto" w:fill="FEFEFE"/>
        <w:wordWrap w:val="0"/>
        <w:spacing w:before="0" w:beforeAutospacing="0" w:after="0" w:afterAutospacing="0" w:line="480" w:lineRule="auto"/>
        <w:ind w:firstLineChars="200" w:firstLine="480"/>
        <w:textAlignment w:val="baseline"/>
        <w:rPr>
          <w:rFonts w:ascii="微软雅黑" w:eastAsia="微软雅黑" w:hAnsi="微软雅黑" w:cs="Times New Roman"/>
          <w:kern w:val="2"/>
        </w:rPr>
      </w:pPr>
      <w:r>
        <w:rPr>
          <w:rFonts w:ascii="微软雅黑" w:eastAsia="微软雅黑" w:hAnsi="微软雅黑" w:cs="Times New Roman" w:hint="eastAsia"/>
          <w:kern w:val="2"/>
        </w:rPr>
        <w:t>开发者可以根据用户ID查询位置、可以整个楼层查询位置、可以订阅位置结果和推送位置信息。</w:t>
      </w:r>
    </w:p>
    <w:p w14:paraId="10FD76E7" w14:textId="77777777" w:rsidR="000E361B" w:rsidRDefault="00003BD2">
      <w:pPr>
        <w:pStyle w:val="2"/>
      </w:pPr>
      <w:bookmarkStart w:id="149" w:name="_Toc68091070"/>
      <w:r>
        <w:rPr>
          <w:rFonts w:hint="eastAsia"/>
        </w:rPr>
        <w:lastRenderedPageBreak/>
        <w:t>URL查询位置</w:t>
      </w:r>
      <w:r>
        <w:t>结果</w:t>
      </w:r>
      <w:r>
        <w:rPr>
          <w:rFonts w:hint="eastAsia"/>
        </w:rPr>
        <w:t>（用户ID查询</w:t>
      </w:r>
      <w:r>
        <w:t>）</w:t>
      </w:r>
      <w:bookmarkEnd w:id="149"/>
    </w:p>
    <w:p w14:paraId="66C72A99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0" w:name="_Toc68091071"/>
      <w:r>
        <w:rPr>
          <w:rStyle w:val="af0"/>
          <w:b/>
          <w:color w:val="0C0C0C"/>
        </w:rPr>
        <w:t>接口调用说明</w:t>
      </w:r>
      <w:bookmarkEnd w:id="150"/>
    </w:p>
    <w:p w14:paraId="01BA0FA5" w14:textId="77777777" w:rsidR="000E361B" w:rsidRDefault="00003BD2">
      <w:pPr>
        <w:pStyle w:val="af5"/>
        <w:numPr>
          <w:ilvl w:val="0"/>
          <w:numId w:val="30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通过终端设备</w:t>
      </w:r>
      <w:r>
        <w:rPr>
          <w:rFonts w:ascii="微软雅黑" w:hAnsi="微软雅黑"/>
          <w:sz w:val="21"/>
          <w:szCs w:val="21"/>
        </w:rPr>
        <w:t>Mac集合列表，查询</w:t>
      </w:r>
      <w:r>
        <w:rPr>
          <w:rFonts w:ascii="微软雅黑" w:hAnsi="微软雅黑" w:hint="eastAsia"/>
          <w:sz w:val="21"/>
          <w:szCs w:val="21"/>
        </w:rPr>
        <w:t>这些</w:t>
      </w:r>
      <w:r>
        <w:rPr>
          <w:rFonts w:ascii="微软雅黑" w:hAnsi="微软雅黑"/>
          <w:sz w:val="21"/>
          <w:szCs w:val="21"/>
        </w:rPr>
        <w:t>终端</w:t>
      </w:r>
      <w:r>
        <w:rPr>
          <w:rFonts w:ascii="微软雅黑" w:hAnsi="微软雅黑" w:hint="eastAsia"/>
          <w:sz w:val="21"/>
          <w:szCs w:val="21"/>
        </w:rPr>
        <w:t>在某一</w:t>
      </w:r>
      <w:r>
        <w:rPr>
          <w:rFonts w:ascii="微软雅黑" w:hAnsi="微软雅黑"/>
          <w:sz w:val="21"/>
          <w:szCs w:val="21"/>
        </w:rPr>
        <w:t>时间点的位置信息</w:t>
      </w:r>
    </w:p>
    <w:p w14:paraId="59F6DB2C" w14:textId="77777777" w:rsidR="000E361B" w:rsidRDefault="00003BD2">
      <w:pPr>
        <w:pStyle w:val="af5"/>
        <w:numPr>
          <w:ilvl w:val="0"/>
          <w:numId w:val="3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BEDE28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E4303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 WebLocate/locateResultsV3?accessToken=xxxxxxxxxxxx</w:t>
            </w:r>
          </w:p>
        </w:tc>
      </w:tr>
    </w:tbl>
    <w:p w14:paraId="1018BFF2" w14:textId="77777777" w:rsidR="000E361B" w:rsidRDefault="00003BD2">
      <w:pPr>
        <w:pStyle w:val="af5"/>
        <w:numPr>
          <w:ilvl w:val="0"/>
          <w:numId w:val="3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BEF7F1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0886B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C8D02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38AB3E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</w:p>
          <w:p w14:paraId="1C8C3D9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4B234F1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"timePeriod"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-1</w:t>
            </w:r>
          </w:p>
          <w:p w14:paraId="249E675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DEAC927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1" w:name="_Toc68091072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51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4D644CFD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333C18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4393074B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A8BA022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598B3B06" w14:textId="77777777" w:rsidR="000E361B" w:rsidRDefault="00003BD2">
            <w:pPr>
              <w:rPr>
                <w:rFonts w:ascii="微软雅黑" w:hAnsi="微软雅黑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FD1B335" w14:textId="77777777">
        <w:tc>
          <w:tcPr>
            <w:tcW w:w="1696" w:type="dxa"/>
            <w:vAlign w:val="center"/>
          </w:tcPr>
          <w:p w14:paraId="1BEA70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center"/>
          </w:tcPr>
          <w:p w14:paraId="0BF49D1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423A5F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47A38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49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74DBB58B" w14:textId="77777777">
        <w:tc>
          <w:tcPr>
            <w:tcW w:w="1696" w:type="dxa"/>
            <w:vAlign w:val="center"/>
          </w:tcPr>
          <w:p w14:paraId="5AD4ED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macs</w:t>
            </w:r>
          </w:p>
        </w:tc>
        <w:tc>
          <w:tcPr>
            <w:tcW w:w="993" w:type="dxa"/>
            <w:vAlign w:val="center"/>
          </w:tcPr>
          <w:p w14:paraId="35A8C5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69F7D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FA12A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十六进制类型的mac集合，例如：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1918FC000001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，即定位标签的MAC地址的集合</w:t>
            </w:r>
          </w:p>
        </w:tc>
      </w:tr>
      <w:tr w:rsidR="000E361B" w14:paraId="3D8022C6" w14:textId="77777777">
        <w:tc>
          <w:tcPr>
            <w:tcW w:w="1696" w:type="dxa"/>
            <w:vAlign w:val="center"/>
          </w:tcPr>
          <w:p w14:paraId="2BD094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center"/>
          </w:tcPr>
          <w:p w14:paraId="7BD8081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center"/>
          </w:tcPr>
          <w:p w14:paraId="29BBAB4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FA5C6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单位（毫秒），表示此接口调用的多少毫秒之内，取最新的一条定位信息，并非离线数据。</w:t>
            </w:r>
          </w:p>
          <w:p w14:paraId="35B6B6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 w14:paraId="77C2D6D9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2" w:name="_Toc68091073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52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71FFA4C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8B949A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74A76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EB61A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7B178E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31.26516094766799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C300B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22040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0FF777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"locationType"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9734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CAA5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3D30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"timestampMillisecond"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1611714907140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6F97B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12588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51BB9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A9EB9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BF5D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120.72728914484489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7A096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</w:p>
          <w:p w14:paraId="64C6529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275B0C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6AFB5E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87078D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DD8F4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0D1F96C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53" w:name="_Toc68091074"/>
      <w:r>
        <w:rPr>
          <w:rStyle w:val="af0"/>
          <w:rFonts w:cs="Helvetica"/>
          <w:b/>
          <w:bCs/>
          <w:color w:val="0C0C0C"/>
        </w:rPr>
        <w:lastRenderedPageBreak/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5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3912"/>
      </w:tblGrid>
      <w:tr w:rsidR="000E361B" w14:paraId="3332DA1A" w14:textId="77777777"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25A667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4119F95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3912" w:type="dxa"/>
            <w:shd w:val="clear" w:color="auto" w:fill="BFBFBF" w:themeFill="background1" w:themeFillShade="BF"/>
            <w:vAlign w:val="center"/>
          </w:tcPr>
          <w:p w14:paraId="1C7E453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07A9B31" w14:textId="77777777">
        <w:tc>
          <w:tcPr>
            <w:tcW w:w="2830" w:type="dxa"/>
            <w:vAlign w:val="center"/>
          </w:tcPr>
          <w:p w14:paraId="40E5DF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560" w:type="dxa"/>
            <w:vAlign w:val="center"/>
          </w:tcPr>
          <w:p w14:paraId="4DCE4D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7E6F57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FE9C65C" w14:textId="77777777">
        <w:tc>
          <w:tcPr>
            <w:tcW w:w="2830" w:type="dxa"/>
            <w:vAlign w:val="center"/>
          </w:tcPr>
          <w:p w14:paraId="4AA054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560" w:type="dxa"/>
            <w:vAlign w:val="center"/>
          </w:tcPr>
          <w:p w14:paraId="03C872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3912" w:type="dxa"/>
            <w:vAlign w:val="center"/>
          </w:tcPr>
          <w:p w14:paraId="3BCCEE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C6E1A88" w14:textId="77777777">
        <w:tc>
          <w:tcPr>
            <w:tcW w:w="2830" w:type="dxa"/>
            <w:vAlign w:val="center"/>
          </w:tcPr>
          <w:p w14:paraId="066B97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ata</w:t>
            </w:r>
          </w:p>
        </w:tc>
        <w:tc>
          <w:tcPr>
            <w:tcW w:w="1560" w:type="dxa"/>
            <w:vAlign w:val="center"/>
          </w:tcPr>
          <w:p w14:paraId="689C3E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List&lt;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3912" w:type="dxa"/>
            <w:vAlign w:val="center"/>
          </w:tcPr>
          <w:p w14:paraId="4D12FC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信息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集合</w:t>
            </w:r>
          </w:p>
        </w:tc>
      </w:tr>
      <w:tr w:rsidR="000E361B" w14:paraId="6862927C" w14:textId="77777777">
        <w:tc>
          <w:tcPr>
            <w:tcW w:w="2830" w:type="dxa"/>
            <w:vAlign w:val="center"/>
          </w:tcPr>
          <w:p w14:paraId="56FCD7A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1560" w:type="dxa"/>
            <w:vAlign w:val="center"/>
          </w:tcPr>
          <w:p w14:paraId="3CEA12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912" w:type="dxa"/>
            <w:vAlign w:val="center"/>
          </w:tcPr>
          <w:p w14:paraId="7AD214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用户ID</w:t>
            </w:r>
          </w:p>
        </w:tc>
      </w:tr>
      <w:tr w:rsidR="000E361B" w14:paraId="1FAA3769" w14:textId="77777777">
        <w:tc>
          <w:tcPr>
            <w:tcW w:w="2830" w:type="dxa"/>
            <w:vAlign w:val="center"/>
          </w:tcPr>
          <w:p w14:paraId="289A934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1560" w:type="dxa"/>
            <w:vAlign w:val="center"/>
          </w:tcPr>
          <w:p w14:paraId="4D1040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038BA7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 w:rsidR="000E361B" w14:paraId="5BF7E9F5" w14:textId="77777777">
        <w:tc>
          <w:tcPr>
            <w:tcW w:w="2830" w:type="dxa"/>
            <w:vAlign w:val="center"/>
          </w:tcPr>
          <w:p w14:paraId="601C76E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560" w:type="dxa"/>
            <w:vAlign w:val="center"/>
          </w:tcPr>
          <w:p w14:paraId="3F0A92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912" w:type="dxa"/>
            <w:vAlign w:val="center"/>
          </w:tcPr>
          <w:p w14:paraId="13987C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DB6C4E9" w14:textId="77777777">
        <w:tc>
          <w:tcPr>
            <w:tcW w:w="2830" w:type="dxa"/>
            <w:vAlign w:val="center"/>
          </w:tcPr>
          <w:p w14:paraId="50D74C0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1560" w:type="dxa"/>
            <w:vAlign w:val="center"/>
          </w:tcPr>
          <w:p w14:paraId="6E8C4A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912" w:type="dxa"/>
            <w:vAlign w:val="center"/>
          </w:tcPr>
          <w:p w14:paraId="1720BB1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楼层号</w:t>
            </w:r>
          </w:p>
        </w:tc>
      </w:tr>
      <w:tr w:rsidR="000E361B" w14:paraId="39F608BC" w14:textId="77777777">
        <w:tc>
          <w:tcPr>
            <w:tcW w:w="2830" w:type="dxa"/>
            <w:vAlign w:val="center"/>
          </w:tcPr>
          <w:p w14:paraId="47AD112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+mac</w:t>
            </w:r>
          </w:p>
        </w:tc>
        <w:tc>
          <w:tcPr>
            <w:tcW w:w="1560" w:type="dxa"/>
            <w:vAlign w:val="center"/>
          </w:tcPr>
          <w:p w14:paraId="5577342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3912" w:type="dxa"/>
            <w:vAlign w:val="center"/>
          </w:tcPr>
          <w:p w14:paraId="5919484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 w:rsidR="000E361B" w14:paraId="2CF40F48" w14:textId="77777777">
        <w:tc>
          <w:tcPr>
            <w:tcW w:w="2830" w:type="dxa"/>
            <w:vAlign w:val="center"/>
          </w:tcPr>
          <w:p w14:paraId="2EB9D85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1560" w:type="dxa"/>
            <w:vAlign w:val="center"/>
          </w:tcPr>
          <w:p w14:paraId="2AAD0C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4BB2FF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695BF2A7" w14:textId="77777777">
        <w:tc>
          <w:tcPr>
            <w:tcW w:w="2830" w:type="dxa"/>
            <w:vAlign w:val="center"/>
          </w:tcPr>
          <w:p w14:paraId="29FAFDE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1560" w:type="dxa"/>
            <w:vAlign w:val="center"/>
          </w:tcPr>
          <w:p w14:paraId="1CEB11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01104C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4CB3C15B" w14:textId="77777777">
        <w:tc>
          <w:tcPr>
            <w:tcW w:w="2830" w:type="dxa"/>
            <w:vAlign w:val="center"/>
          </w:tcPr>
          <w:p w14:paraId="0778D94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1560" w:type="dxa"/>
            <w:vAlign w:val="center"/>
          </w:tcPr>
          <w:p w14:paraId="423400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6012CF9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22CDD18E" w14:textId="77777777">
        <w:tc>
          <w:tcPr>
            <w:tcW w:w="2830" w:type="dxa"/>
            <w:vAlign w:val="center"/>
          </w:tcPr>
          <w:p w14:paraId="270D9B8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1560" w:type="dxa"/>
            <w:vAlign w:val="center"/>
          </w:tcPr>
          <w:p w14:paraId="50151B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3912" w:type="dxa"/>
            <w:vAlign w:val="center"/>
          </w:tcPr>
          <w:p w14:paraId="54C84A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 运动、1 报警、2 休眠</w:t>
            </w:r>
          </w:p>
        </w:tc>
      </w:tr>
      <w:tr w:rsidR="000E361B" w14:paraId="7CE4A394" w14:textId="77777777">
        <w:tc>
          <w:tcPr>
            <w:tcW w:w="2830" w:type="dxa"/>
            <w:vAlign w:val="center"/>
          </w:tcPr>
          <w:p w14:paraId="4CECFF9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+longitude</w:t>
            </w:r>
          </w:p>
        </w:tc>
        <w:tc>
          <w:tcPr>
            <w:tcW w:w="1560" w:type="dxa"/>
            <w:vAlign w:val="center"/>
          </w:tcPr>
          <w:p w14:paraId="3B1616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912" w:type="dxa"/>
            <w:vAlign w:val="center"/>
          </w:tcPr>
          <w:p w14:paraId="597873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 w:rsidR="000E361B" w14:paraId="5C7CAA76" w14:textId="77777777">
        <w:tc>
          <w:tcPr>
            <w:tcW w:w="2830" w:type="dxa"/>
            <w:vAlign w:val="center"/>
          </w:tcPr>
          <w:p w14:paraId="6A645D9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1560" w:type="dxa"/>
            <w:vAlign w:val="center"/>
          </w:tcPr>
          <w:p w14:paraId="27689C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3912" w:type="dxa"/>
            <w:vAlign w:val="center"/>
          </w:tcPr>
          <w:p w14:paraId="734942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</w:tbl>
    <w:p w14:paraId="35A46349" w14:textId="77777777" w:rsidR="000E361B" w:rsidRDefault="00003BD2">
      <w:pPr>
        <w:pStyle w:val="2"/>
      </w:pPr>
      <w:bookmarkStart w:id="154" w:name="_Toc68091075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（整个</w:t>
      </w:r>
      <w:r>
        <w:t>楼层查询）</w:t>
      </w:r>
      <w:bookmarkEnd w:id="154"/>
    </w:p>
    <w:p w14:paraId="7E81A901" w14:textId="77777777" w:rsidR="000E361B" w:rsidRDefault="00003BD2">
      <w:r>
        <w:rPr>
          <w:rFonts w:hint="eastAsia"/>
        </w:rPr>
        <w:t xml:space="preserve">     </w:t>
      </w:r>
      <w:r>
        <w:rPr>
          <w:rFonts w:ascii="微软雅黑" w:hAnsi="微软雅黑" w:hint="eastAsia"/>
          <w:color w:val="595959"/>
          <w:shd w:val="clear" w:color="auto" w:fill="FFFFFF"/>
        </w:rPr>
        <w:t>查询建筑的楼层信息。</w:t>
      </w:r>
    </w:p>
    <w:p w14:paraId="4F3D822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5" w:name="_Toc68091076"/>
      <w:r>
        <w:rPr>
          <w:rStyle w:val="af0"/>
          <w:b/>
          <w:color w:val="0C0C0C"/>
        </w:rPr>
        <w:lastRenderedPageBreak/>
        <w:t>接口调用说明</w:t>
      </w:r>
      <w:bookmarkEnd w:id="155"/>
    </w:p>
    <w:p w14:paraId="05B5DBB9" w14:textId="77777777" w:rsidR="000E361B" w:rsidRDefault="00003BD2">
      <w:pPr>
        <w:pStyle w:val="af5"/>
        <w:numPr>
          <w:ilvl w:val="0"/>
          <w:numId w:val="31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通过建筑</w:t>
      </w:r>
      <w:r>
        <w:rPr>
          <w:rFonts w:ascii="微软雅黑" w:hAnsi="微软雅黑"/>
          <w:sz w:val="21"/>
          <w:szCs w:val="21"/>
        </w:rPr>
        <w:t>楼层标识获取改楼层</w:t>
      </w:r>
      <w:r>
        <w:rPr>
          <w:rFonts w:ascii="微软雅黑" w:hAnsi="微软雅黑" w:hint="eastAsia"/>
          <w:sz w:val="21"/>
          <w:szCs w:val="21"/>
        </w:rPr>
        <w:t>所有</w:t>
      </w:r>
      <w:r>
        <w:rPr>
          <w:rFonts w:ascii="微软雅黑" w:hAnsi="微软雅黑"/>
          <w:sz w:val="21"/>
          <w:szCs w:val="21"/>
        </w:rPr>
        <w:t>终端位置</w:t>
      </w:r>
      <w:r>
        <w:rPr>
          <w:rFonts w:ascii="微软雅黑" w:hAnsi="微软雅黑" w:hint="eastAsia"/>
          <w:sz w:val="21"/>
          <w:szCs w:val="21"/>
        </w:rPr>
        <w:t>信息</w:t>
      </w:r>
      <w:r>
        <w:rPr>
          <w:rFonts w:ascii="微软雅黑" w:hAnsi="微软雅黑"/>
          <w:sz w:val="21"/>
          <w:szCs w:val="21"/>
        </w:rPr>
        <w:t>，查询</w:t>
      </w:r>
      <w:r>
        <w:rPr>
          <w:rFonts w:ascii="微软雅黑" w:hAnsi="微软雅黑" w:hint="eastAsia"/>
          <w:sz w:val="21"/>
          <w:szCs w:val="21"/>
        </w:rPr>
        <w:t>该楼层</w:t>
      </w:r>
      <w:r>
        <w:rPr>
          <w:rFonts w:ascii="微软雅黑" w:hAnsi="微软雅黑"/>
          <w:sz w:val="21"/>
          <w:szCs w:val="21"/>
        </w:rPr>
        <w:t>所有终端</w:t>
      </w:r>
      <w:r>
        <w:rPr>
          <w:rFonts w:ascii="微软雅黑" w:hAnsi="微软雅黑" w:hint="eastAsia"/>
          <w:sz w:val="21"/>
          <w:szCs w:val="21"/>
        </w:rPr>
        <w:t>在某一</w:t>
      </w:r>
      <w:r>
        <w:rPr>
          <w:rFonts w:ascii="微软雅黑" w:hAnsi="微软雅黑"/>
          <w:sz w:val="21"/>
          <w:szCs w:val="21"/>
        </w:rPr>
        <w:t>时间点的位置信息</w:t>
      </w:r>
      <w:r>
        <w:rPr>
          <w:rFonts w:ascii="微软雅黑" w:hAnsi="微软雅黑" w:hint="eastAsia"/>
          <w:sz w:val="21"/>
          <w:szCs w:val="21"/>
        </w:rPr>
        <w:t>。</w:t>
      </w:r>
    </w:p>
    <w:p w14:paraId="2CBAF05F" w14:textId="77777777" w:rsidR="000E361B" w:rsidRDefault="00003BD2">
      <w:pPr>
        <w:pStyle w:val="af5"/>
        <w:numPr>
          <w:ilvl w:val="0"/>
          <w:numId w:val="3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77CE6CA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1AA42D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//定位引擎服务器ip:46000/WebLocate/buildFloorLocateResultV2?accessToken=xxxxxxxxxxxxx</w:t>
            </w:r>
          </w:p>
        </w:tc>
      </w:tr>
    </w:tbl>
    <w:p w14:paraId="7DAE8F66" w14:textId="77777777" w:rsidR="000E361B" w:rsidRDefault="00003BD2">
      <w:pPr>
        <w:pStyle w:val="af5"/>
        <w:numPr>
          <w:ilvl w:val="0"/>
          <w:numId w:val="3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EFA855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CC028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2EC032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134175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5132D4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"timePeriod"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-1</w:t>
            </w:r>
          </w:p>
          <w:p w14:paraId="260A2A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BDA22B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6" w:name="_Toc68091077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156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02F3F876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A7189E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0C39C0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B45E58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03843BB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63D1265" w14:textId="77777777">
        <w:tc>
          <w:tcPr>
            <w:tcW w:w="1696" w:type="dxa"/>
            <w:vAlign w:val="center"/>
          </w:tcPr>
          <w:p w14:paraId="648F689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center"/>
          </w:tcPr>
          <w:p w14:paraId="6CAC12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046A2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0E397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  </w:t>
            </w:r>
            <w:hyperlink r:id="rId50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60FE2485" w14:textId="77777777">
        <w:tc>
          <w:tcPr>
            <w:tcW w:w="1696" w:type="dxa"/>
            <w:vAlign w:val="center"/>
          </w:tcPr>
          <w:p w14:paraId="2FF77FC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center"/>
          </w:tcPr>
          <w:p w14:paraId="44EE2C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0365B8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060EA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651528E2" w14:textId="77777777">
        <w:tc>
          <w:tcPr>
            <w:tcW w:w="1696" w:type="dxa"/>
            <w:vAlign w:val="center"/>
          </w:tcPr>
          <w:p w14:paraId="10CBE9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center"/>
          </w:tcPr>
          <w:p w14:paraId="79D204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90ECE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8147D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楼层号</w:t>
            </w:r>
          </w:p>
        </w:tc>
      </w:tr>
      <w:tr w:rsidR="000E361B" w14:paraId="5F67D733" w14:textId="77777777">
        <w:tc>
          <w:tcPr>
            <w:tcW w:w="1696" w:type="dxa"/>
            <w:vAlign w:val="center"/>
          </w:tcPr>
          <w:p w14:paraId="77CE47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center"/>
          </w:tcPr>
          <w:p w14:paraId="3FA8848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center"/>
          </w:tcPr>
          <w:p w14:paraId="3EF086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C64F8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单位（毫秒），表示此接口调用的多少毫秒之内，取最新的一条定位信息，并非离线数据</w:t>
            </w:r>
          </w:p>
          <w:p w14:paraId="38A9A6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 w14:paraId="2DB7A728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57" w:name="_Toc68091078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157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AE9C61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994650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CF4798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9E84F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404B02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A079B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F69CF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"A112603104D6"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38E5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"timestampMillisecond"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1611715821688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6C2F64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13396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06DBF3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20998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4D12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120.72729762552046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0C970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31.265170355853808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DED41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</w:p>
          <w:p w14:paraId="117A474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1B0C292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3C92D0B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75F0F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44E61CC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5625AF9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58" w:name="_Toc68091079"/>
      <w:r>
        <w:rPr>
          <w:rStyle w:val="af0"/>
          <w:rFonts w:cs="Helvetica"/>
          <w:b/>
          <w:bCs/>
          <w:color w:val="0C0C0C"/>
        </w:rPr>
        <w:lastRenderedPageBreak/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15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7BC93FA0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2948AF6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7E4EB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5C9FDC0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93AF692" w14:textId="77777777">
        <w:tc>
          <w:tcPr>
            <w:tcW w:w="1838" w:type="dxa"/>
            <w:vAlign w:val="center"/>
          </w:tcPr>
          <w:p w14:paraId="729ACE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37F92A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6CDCAF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AFF6C9A" w14:textId="77777777">
        <w:tc>
          <w:tcPr>
            <w:tcW w:w="1838" w:type="dxa"/>
            <w:vAlign w:val="center"/>
          </w:tcPr>
          <w:p w14:paraId="161229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51C9A4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3FCA327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3A1241F2" w14:textId="77777777">
        <w:tc>
          <w:tcPr>
            <w:tcW w:w="1838" w:type="dxa"/>
            <w:vAlign w:val="center"/>
          </w:tcPr>
          <w:p w14:paraId="43F63A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5831B8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5472" w:type="dxa"/>
            <w:vAlign w:val="center"/>
          </w:tcPr>
          <w:p w14:paraId="068868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信息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实体类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集合</w:t>
            </w:r>
          </w:p>
        </w:tc>
      </w:tr>
      <w:tr w:rsidR="000E361B" w14:paraId="273DF0AC" w14:textId="77777777">
        <w:tc>
          <w:tcPr>
            <w:tcW w:w="1838" w:type="dxa"/>
            <w:vAlign w:val="center"/>
          </w:tcPr>
          <w:p w14:paraId="6978BD7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center"/>
          </w:tcPr>
          <w:p w14:paraId="5808CB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center"/>
          </w:tcPr>
          <w:p w14:paraId="64658F7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1A2D5F79" w14:textId="77777777">
        <w:tc>
          <w:tcPr>
            <w:tcW w:w="1838" w:type="dxa"/>
            <w:vAlign w:val="center"/>
          </w:tcPr>
          <w:p w14:paraId="0E46B68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center"/>
          </w:tcPr>
          <w:p w14:paraId="49D5FE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center"/>
          </w:tcPr>
          <w:p w14:paraId="318A1AA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楼层号</w:t>
            </w:r>
          </w:p>
        </w:tc>
      </w:tr>
      <w:tr w:rsidR="000E361B" w14:paraId="777883BD" w14:textId="77777777">
        <w:tc>
          <w:tcPr>
            <w:tcW w:w="1838" w:type="dxa"/>
            <w:vAlign w:val="center"/>
          </w:tcPr>
          <w:p w14:paraId="59B4608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2" w:type="dxa"/>
            <w:vAlign w:val="center"/>
          </w:tcPr>
          <w:p w14:paraId="77E7DE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center"/>
          </w:tcPr>
          <w:p w14:paraId="153D9B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定位标签的MAC地址，十六进制类型，例如：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1918FC000001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</w:p>
        </w:tc>
      </w:tr>
      <w:tr w:rsidR="000E361B" w14:paraId="0CC37A94" w14:textId="77777777">
        <w:tc>
          <w:tcPr>
            <w:tcW w:w="1838" w:type="dxa"/>
            <w:vAlign w:val="center"/>
          </w:tcPr>
          <w:p w14:paraId="6562E60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center"/>
          </w:tcPr>
          <w:p w14:paraId="1E1FFB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4C023B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10991C76" w14:textId="77777777">
        <w:tc>
          <w:tcPr>
            <w:tcW w:w="1838" w:type="dxa"/>
            <w:vAlign w:val="center"/>
          </w:tcPr>
          <w:p w14:paraId="42423F4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center"/>
          </w:tcPr>
          <w:p w14:paraId="02836E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72E26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2AEF2582" w14:textId="77777777">
        <w:tc>
          <w:tcPr>
            <w:tcW w:w="1838" w:type="dxa"/>
            <w:vAlign w:val="center"/>
          </w:tcPr>
          <w:p w14:paraId="5CE59FB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center"/>
          </w:tcPr>
          <w:p w14:paraId="702D1DA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DD7CD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141A7CA5" w14:textId="77777777">
        <w:tc>
          <w:tcPr>
            <w:tcW w:w="1838" w:type="dxa"/>
            <w:vAlign w:val="center"/>
          </w:tcPr>
          <w:p w14:paraId="337EBE3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+longitude</w:t>
            </w:r>
          </w:p>
        </w:tc>
        <w:tc>
          <w:tcPr>
            <w:tcW w:w="992" w:type="dxa"/>
            <w:vAlign w:val="center"/>
          </w:tcPr>
          <w:p w14:paraId="205379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center"/>
          </w:tcPr>
          <w:p w14:paraId="3D662E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 w:rsidR="000E361B" w14:paraId="2A87BEE0" w14:textId="77777777">
        <w:tc>
          <w:tcPr>
            <w:tcW w:w="1838" w:type="dxa"/>
            <w:vAlign w:val="center"/>
          </w:tcPr>
          <w:p w14:paraId="572C83D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92" w:type="dxa"/>
            <w:vAlign w:val="center"/>
          </w:tcPr>
          <w:p w14:paraId="61CA5D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center"/>
          </w:tcPr>
          <w:p w14:paraId="2B745F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  <w:tr w:rsidR="000E361B" w14:paraId="54110C7E" w14:textId="77777777">
        <w:tc>
          <w:tcPr>
            <w:tcW w:w="1838" w:type="dxa"/>
            <w:vAlign w:val="center"/>
          </w:tcPr>
          <w:p w14:paraId="34B26C5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center"/>
          </w:tcPr>
          <w:p w14:paraId="3BF345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EAD29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 w14:paraId="2D192EB1" w14:textId="77777777" w:rsidR="000E361B" w:rsidRDefault="000E361B"/>
    <w:p w14:paraId="368ECE08" w14:textId="77777777" w:rsidR="000E361B" w:rsidRDefault="00003BD2">
      <w:pPr>
        <w:pStyle w:val="1"/>
      </w:pPr>
      <w:bookmarkStart w:id="159" w:name="_Toc68091080"/>
      <w:r>
        <w:rPr>
          <w:rFonts w:hint="eastAsia"/>
        </w:rPr>
        <w:t>终端</w:t>
      </w:r>
      <w:r>
        <w:t>下行</w:t>
      </w:r>
      <w:bookmarkEnd w:id="159"/>
    </w:p>
    <w:p w14:paraId="1F82DC4E" w14:textId="77777777" w:rsidR="000E361B" w:rsidRDefault="00003BD2">
      <w:pPr>
        <w:pStyle w:val="2"/>
      </w:pPr>
      <w:bookmarkStart w:id="160" w:name="_Toc68091081"/>
      <w:r>
        <w:rPr>
          <w:rFonts w:hint="eastAsia"/>
        </w:rPr>
        <w:t>终端文本下行</w:t>
      </w:r>
      <w:bookmarkEnd w:id="160"/>
    </w:p>
    <w:p w14:paraId="7A4A562D" w14:textId="77777777" w:rsidR="000E361B" w:rsidRDefault="00003BD2">
      <w:pPr>
        <w:pStyle w:val="3"/>
      </w:pPr>
      <w:bookmarkStart w:id="161" w:name="_Toc68091082"/>
      <w:r>
        <w:rPr>
          <w:rFonts w:hint="eastAsia"/>
        </w:rPr>
        <w:t>接口调用说明</w:t>
      </w:r>
      <w:bookmarkEnd w:id="161"/>
    </w:p>
    <w:p w14:paraId="10D9053F" w14:textId="77777777" w:rsidR="000E361B" w:rsidRDefault="00003BD2">
      <w:pPr>
        <w:pStyle w:val="af5"/>
        <w:numPr>
          <w:ilvl w:val="0"/>
          <w:numId w:val="3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应用端</w:t>
      </w:r>
      <w:r>
        <w:rPr>
          <w:rFonts w:ascii="微软雅黑" w:hAnsi="微软雅黑"/>
          <w:sz w:val="21"/>
          <w:szCs w:val="21"/>
        </w:rPr>
        <w:t>通过</w:t>
      </w:r>
      <w:r>
        <w:rPr>
          <w:rFonts w:ascii="微软雅黑" w:hAnsi="微软雅黑" w:hint="eastAsia"/>
          <w:sz w:val="21"/>
          <w:szCs w:val="21"/>
        </w:rPr>
        <w:t>本</w:t>
      </w:r>
      <w:r>
        <w:rPr>
          <w:rFonts w:ascii="微软雅黑" w:hAnsi="微软雅黑"/>
          <w:sz w:val="21"/>
          <w:szCs w:val="21"/>
        </w:rPr>
        <w:t>接口向终端下发消息</w:t>
      </w:r>
      <w:r>
        <w:rPr>
          <w:rFonts w:ascii="微软雅黑" w:hAnsi="微软雅黑" w:hint="eastAsia"/>
          <w:sz w:val="21"/>
          <w:szCs w:val="21"/>
        </w:rPr>
        <w:t>。</w:t>
      </w:r>
    </w:p>
    <w:p w14:paraId="70AAEFF7" w14:textId="77777777" w:rsidR="000E361B" w:rsidRDefault="00003BD2">
      <w:pPr>
        <w:pStyle w:val="af5"/>
        <w:numPr>
          <w:ilvl w:val="0"/>
          <w:numId w:val="3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60CA13EA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8C4CB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//定位引擎服务器ip:46000/api/cmd/textSubmit?accessToken=xxxxxxxx</w:t>
            </w:r>
          </w:p>
        </w:tc>
      </w:tr>
    </w:tbl>
    <w:p w14:paraId="436ADF8F" w14:textId="77777777" w:rsidR="000E361B" w:rsidRDefault="00003BD2">
      <w:pPr>
        <w:pStyle w:val="af5"/>
        <w:numPr>
          <w:ilvl w:val="0"/>
          <w:numId w:val="3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014AE8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60F4BD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{</w:t>
            </w:r>
          </w:p>
          <w:p w14:paraId="43DD37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9D31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"accesstoken"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i/>
                <w:color w:val="F26B3A"/>
                <w:kern w:val="0"/>
                <w:sz w:val="18"/>
                <w:szCs w:val="18"/>
                <w:shd w:val="clear" w:color="auto" w:fill="FFFFFE"/>
                <w:lang w:bidi="ar"/>
              </w:rPr>
              <w:t>{{token}}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191E4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4F36A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5432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"applicationAckReqType"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E29F8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"content"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"123"</w:t>
            </w:r>
          </w:p>
          <w:p w14:paraId="1B211A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47761DC" w14:textId="77777777" w:rsidR="000E361B" w:rsidRDefault="00003BD2">
      <w:pPr>
        <w:pStyle w:val="3"/>
      </w:pPr>
      <w:bookmarkStart w:id="162" w:name="_Toc68091083"/>
      <w:r>
        <w:rPr>
          <w:rFonts w:hint="eastAsia"/>
        </w:rPr>
        <w:t>请求参数说明</w:t>
      </w:r>
      <w:bookmarkEnd w:id="162"/>
    </w:p>
    <w:tbl>
      <w:tblPr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987"/>
        <w:gridCol w:w="704"/>
        <w:gridCol w:w="4880"/>
      </w:tblGrid>
      <w:tr w:rsidR="000E361B" w14:paraId="65027146" w14:textId="77777777">
        <w:trPr>
          <w:trHeight w:val="631"/>
        </w:trPr>
        <w:tc>
          <w:tcPr>
            <w:tcW w:w="1687" w:type="dxa"/>
            <w:shd w:val="clear" w:color="auto" w:fill="BFBFBF" w:themeFill="background1" w:themeFillShade="BF"/>
            <w:vAlign w:val="center"/>
          </w:tcPr>
          <w:p w14:paraId="42F1E3F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87" w:type="dxa"/>
            <w:shd w:val="clear" w:color="auto" w:fill="BFBFBF" w:themeFill="background1" w:themeFillShade="BF"/>
            <w:vAlign w:val="center"/>
          </w:tcPr>
          <w:p w14:paraId="54C3CA5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7636EB6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880" w:type="dxa"/>
            <w:shd w:val="clear" w:color="auto" w:fill="BFBFBF" w:themeFill="background1" w:themeFillShade="BF"/>
            <w:vAlign w:val="center"/>
          </w:tcPr>
          <w:p w14:paraId="33F1F9A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3D98157" w14:textId="77777777">
        <w:trPr>
          <w:trHeight w:val="631"/>
        </w:trPr>
        <w:tc>
          <w:tcPr>
            <w:tcW w:w="1687" w:type="dxa"/>
            <w:vAlign w:val="center"/>
          </w:tcPr>
          <w:p w14:paraId="29C077D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center"/>
          </w:tcPr>
          <w:p w14:paraId="57C1BA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3E2F2D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32F1DD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51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3B66BA73" w14:textId="77777777">
        <w:trPr>
          <w:trHeight w:val="440"/>
        </w:trPr>
        <w:tc>
          <w:tcPr>
            <w:tcW w:w="1687" w:type="dxa"/>
            <w:vAlign w:val="center"/>
          </w:tcPr>
          <w:p w14:paraId="4A43AB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center"/>
          </w:tcPr>
          <w:p w14:paraId="2115CB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5C24FE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125755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DBBC11D" w14:textId="77777777">
        <w:trPr>
          <w:trHeight w:val="870"/>
        </w:trPr>
        <w:tc>
          <w:tcPr>
            <w:tcW w:w="1687" w:type="dxa"/>
            <w:vAlign w:val="center"/>
          </w:tcPr>
          <w:p w14:paraId="6F0BA8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center"/>
          </w:tcPr>
          <w:p w14:paraId="2D55482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3BBD02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5D1084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 w:rsidR="000E361B" w14:paraId="54B52188" w14:textId="77777777">
        <w:trPr>
          <w:trHeight w:val="440"/>
        </w:trPr>
        <w:tc>
          <w:tcPr>
            <w:tcW w:w="1687" w:type="dxa"/>
            <w:vAlign w:val="center"/>
          </w:tcPr>
          <w:p w14:paraId="06EC66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center"/>
          </w:tcPr>
          <w:p w14:paraId="3614E0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59F014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6A40B5E9" w14:textId="77777777" w:rsidR="000E361B" w:rsidRDefault="00003BD2">
            <w:pPr>
              <w:rPr>
                <w:rFonts w:ascii="微软雅黑" w:hAnsi="微软雅黑"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 xml:space="preserve">cmdType == </w:t>
            </w:r>
            <w:r>
              <w:rPr>
                <w:rFonts w:ascii="微软雅黑" w:hAnsi="微软雅黑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 xml:space="preserve">  时为单发命令 针对指定终端地址发送消息</w:t>
            </w:r>
          </w:p>
          <w:p w14:paraId="4F8FA4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>cmdType == 1 针对基站buildId所有基站广播内容，暂不支持</w:t>
            </w:r>
          </w:p>
        </w:tc>
      </w:tr>
      <w:tr w:rsidR="000E361B" w14:paraId="5C1674B3" w14:textId="77777777">
        <w:trPr>
          <w:trHeight w:val="870"/>
        </w:trPr>
        <w:tc>
          <w:tcPr>
            <w:tcW w:w="1687" w:type="dxa"/>
            <w:vAlign w:val="center"/>
          </w:tcPr>
          <w:p w14:paraId="43D437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center"/>
          </w:tcPr>
          <w:p w14:paraId="3F5EFB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39F5AC8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20E91A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0：无需应用应答</w:t>
            </w:r>
          </w:p>
          <w:p w14:paraId="29AE52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1：请求阅读应答 (注：类似钉钉的已读功能)</w:t>
            </w:r>
          </w:p>
          <w:p w14:paraId="1F8F6B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 w:rsidR="000E361B" w14:paraId="021872F8" w14:textId="77777777">
        <w:trPr>
          <w:trHeight w:val="440"/>
        </w:trPr>
        <w:tc>
          <w:tcPr>
            <w:tcW w:w="1687" w:type="dxa"/>
            <w:vAlign w:val="center"/>
          </w:tcPr>
          <w:p w14:paraId="6487CD6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center"/>
          </w:tcPr>
          <w:p w14:paraId="48E06C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64A66A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5F4556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  <w:highlight w:val="yellow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 w14:paraId="7EFF54D4" w14:textId="77777777" w:rsidR="000E361B" w:rsidRDefault="000E361B"/>
    <w:p w14:paraId="246646D3" w14:textId="77777777" w:rsidR="000E361B" w:rsidRDefault="000E361B"/>
    <w:p w14:paraId="02B7D629" w14:textId="77777777" w:rsidR="000E361B" w:rsidRDefault="00003BD2">
      <w:pPr>
        <w:pStyle w:val="3"/>
      </w:pPr>
      <w:bookmarkStart w:id="163" w:name="_Toc68091084"/>
      <w:r>
        <w:rPr>
          <w:rFonts w:hint="eastAsia"/>
        </w:rPr>
        <w:t>返回结果</w:t>
      </w:r>
      <w:r>
        <w:t>示例</w:t>
      </w:r>
      <w:bookmarkEnd w:id="163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2AEC98F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19F9D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36F5FA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2B4F6D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6F3F6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"cmdCnt"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DE0E2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"timeOut"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75D77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"1918C1001951"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7AFFC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"{\"buildId\":\"200036\",\"bltMac\":\"1918C1001951\",\"applicationAckReqType\":1,\"content\":\"123\"}"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58196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764FF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"BLB_TEXTMESSAGE"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BD029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"ackProcess"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61872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"method"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2E6F1C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0D75E4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"2021-02-19 11:37:41"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47A51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"2021-02-19 11:37:41"</w:t>
            </w:r>
          </w:p>
          <w:p w14:paraId="5495A6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0C2E82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50BCF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076E3B7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1B4961E" w14:textId="77777777" w:rsidR="000E361B" w:rsidRDefault="00003BD2">
      <w:pPr>
        <w:pStyle w:val="3"/>
      </w:pPr>
      <w:bookmarkStart w:id="164" w:name="_Toc68091085"/>
      <w:r>
        <w:rPr>
          <w:rFonts w:hint="eastAsia"/>
        </w:rPr>
        <w:lastRenderedPageBreak/>
        <w:t>返回结果参数说明</w:t>
      </w:r>
      <w:bookmarkEnd w:id="164"/>
    </w:p>
    <w:tbl>
      <w:tblPr>
        <w:tblW w:w="7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4724"/>
      </w:tblGrid>
      <w:tr w:rsidR="000E361B" w14:paraId="5161A23B" w14:textId="77777777">
        <w:trPr>
          <w:trHeight w:val="631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7EFCFB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5FFAE7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724" w:type="dxa"/>
            <w:shd w:val="clear" w:color="auto" w:fill="BFBFBF" w:themeFill="background1" w:themeFillShade="BF"/>
            <w:vAlign w:val="center"/>
          </w:tcPr>
          <w:p w14:paraId="1CD5CE8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79F9F23" w14:textId="77777777">
        <w:trPr>
          <w:trHeight w:val="631"/>
        </w:trPr>
        <w:tc>
          <w:tcPr>
            <w:tcW w:w="1696" w:type="dxa"/>
            <w:vAlign w:val="center"/>
          </w:tcPr>
          <w:p w14:paraId="299995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  <w:vAlign w:val="center"/>
          </w:tcPr>
          <w:p w14:paraId="0401FC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24" w:type="dxa"/>
            <w:vAlign w:val="center"/>
          </w:tcPr>
          <w:p w14:paraId="5B4B02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8B7B7EB" w14:textId="77777777">
        <w:trPr>
          <w:trHeight w:val="631"/>
        </w:trPr>
        <w:tc>
          <w:tcPr>
            <w:tcW w:w="1696" w:type="dxa"/>
            <w:vAlign w:val="center"/>
          </w:tcPr>
          <w:p w14:paraId="71A8E8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  <w:vAlign w:val="center"/>
          </w:tcPr>
          <w:p w14:paraId="77E452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724" w:type="dxa"/>
            <w:vAlign w:val="center"/>
          </w:tcPr>
          <w:p w14:paraId="0D3516C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29541DB" w14:textId="77777777">
        <w:trPr>
          <w:trHeight w:val="631"/>
        </w:trPr>
        <w:tc>
          <w:tcPr>
            <w:tcW w:w="1696" w:type="dxa"/>
            <w:vAlign w:val="center"/>
          </w:tcPr>
          <w:p w14:paraId="4B1794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629E577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6F8DC3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文本下行返回结果实体类</w:t>
            </w:r>
          </w:p>
          <w:p w14:paraId="2C94AE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当请求参数cmdType==1时data为null）</w:t>
            </w:r>
          </w:p>
          <w:p w14:paraId="5EF185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cmdType==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时data返回本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实体类</w:t>
            </w:r>
          </w:p>
        </w:tc>
      </w:tr>
      <w:tr w:rsidR="000E361B" w14:paraId="3C3AFEB6" w14:textId="77777777">
        <w:trPr>
          <w:trHeight w:val="631"/>
        </w:trPr>
        <w:tc>
          <w:tcPr>
            <w:tcW w:w="1696" w:type="dxa"/>
            <w:vAlign w:val="center"/>
          </w:tcPr>
          <w:p w14:paraId="630C53E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134" w:type="dxa"/>
            <w:vAlign w:val="center"/>
          </w:tcPr>
          <w:p w14:paraId="6AFCEE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046545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 w:rsidR="000E361B" w14:paraId="6FCC5E15" w14:textId="77777777">
        <w:trPr>
          <w:trHeight w:val="440"/>
        </w:trPr>
        <w:tc>
          <w:tcPr>
            <w:tcW w:w="1696" w:type="dxa"/>
            <w:vAlign w:val="center"/>
          </w:tcPr>
          <w:p w14:paraId="3E4A530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cmdCnt</w:t>
            </w:r>
          </w:p>
        </w:tc>
        <w:tc>
          <w:tcPr>
            <w:tcW w:w="1134" w:type="dxa"/>
            <w:vAlign w:val="center"/>
          </w:tcPr>
          <w:p w14:paraId="445EFA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0AB8D4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重发机制（6次）</w:t>
            </w:r>
          </w:p>
        </w:tc>
      </w:tr>
      <w:tr w:rsidR="000E361B" w14:paraId="511013BD" w14:textId="77777777">
        <w:trPr>
          <w:trHeight w:val="440"/>
        </w:trPr>
        <w:tc>
          <w:tcPr>
            <w:tcW w:w="1696" w:type="dxa"/>
            <w:vAlign w:val="center"/>
          </w:tcPr>
          <w:p w14:paraId="0E42465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1134" w:type="dxa"/>
            <w:vAlign w:val="center"/>
          </w:tcPr>
          <w:p w14:paraId="1F9225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44BAE5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重发类型</w:t>
            </w:r>
          </w:p>
        </w:tc>
      </w:tr>
      <w:tr w:rsidR="000E361B" w14:paraId="10FB31AD" w14:textId="77777777">
        <w:trPr>
          <w:trHeight w:val="440"/>
        </w:trPr>
        <w:tc>
          <w:tcPr>
            <w:tcW w:w="1696" w:type="dxa"/>
            <w:vAlign w:val="center"/>
          </w:tcPr>
          <w:p w14:paraId="70D2210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134" w:type="dxa"/>
            <w:vAlign w:val="center"/>
          </w:tcPr>
          <w:p w14:paraId="484B2F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07743A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9ABCCE6" w14:textId="77777777">
        <w:trPr>
          <w:trHeight w:val="440"/>
        </w:trPr>
        <w:tc>
          <w:tcPr>
            <w:tcW w:w="1696" w:type="dxa"/>
            <w:vAlign w:val="center"/>
          </w:tcPr>
          <w:p w14:paraId="0FAD69E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134" w:type="dxa"/>
            <w:vAlign w:val="center"/>
          </w:tcPr>
          <w:p w14:paraId="0AC3A0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0DFBA3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</w:t>
            </w:r>
          </w:p>
        </w:tc>
      </w:tr>
      <w:tr w:rsidR="000E361B" w14:paraId="1F95AFC1" w14:textId="77777777">
        <w:trPr>
          <w:trHeight w:val="440"/>
        </w:trPr>
        <w:tc>
          <w:tcPr>
            <w:tcW w:w="1696" w:type="dxa"/>
            <w:vAlign w:val="center"/>
          </w:tcPr>
          <w:p w14:paraId="1EE0417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1134" w:type="dxa"/>
            <w:vAlign w:val="center"/>
          </w:tcPr>
          <w:p w14:paraId="1C3D19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6EFA9E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参数内容</w:t>
            </w:r>
          </w:p>
        </w:tc>
      </w:tr>
      <w:tr w:rsidR="000E361B" w14:paraId="16556900" w14:textId="77777777">
        <w:trPr>
          <w:trHeight w:val="440"/>
        </w:trPr>
        <w:tc>
          <w:tcPr>
            <w:tcW w:w="1696" w:type="dxa"/>
            <w:vAlign w:val="center"/>
          </w:tcPr>
          <w:p w14:paraId="4C84431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134" w:type="dxa"/>
            <w:vAlign w:val="center"/>
          </w:tcPr>
          <w:p w14:paraId="090E00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7925C06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Ack回应类型</w:t>
            </w:r>
          </w:p>
          <w:p w14:paraId="38521D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 w14:paraId="413572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 w14:paraId="3A692E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 w14:paraId="701ECA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 w14:paraId="685D87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 w14:paraId="673278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 w:rsidR="000E361B" w14:paraId="74A7328D" w14:textId="77777777">
        <w:trPr>
          <w:trHeight w:val="870"/>
        </w:trPr>
        <w:tc>
          <w:tcPr>
            <w:tcW w:w="1696" w:type="dxa"/>
            <w:vAlign w:val="center"/>
          </w:tcPr>
          <w:p w14:paraId="65A9DD1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method</w:t>
            </w:r>
          </w:p>
        </w:tc>
        <w:tc>
          <w:tcPr>
            <w:tcW w:w="1134" w:type="dxa"/>
            <w:vAlign w:val="center"/>
          </w:tcPr>
          <w:p w14:paraId="4094C9F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27153BE3" w14:textId="77777777" w:rsidR="000E361B" w:rsidRDefault="00003BD2">
            <w:pPr>
              <w:ind w:firstLineChars="1000" w:firstLine="210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---</w:t>
            </w:r>
          </w:p>
        </w:tc>
      </w:tr>
      <w:tr w:rsidR="000E361B" w14:paraId="7DBEE089" w14:textId="77777777">
        <w:trPr>
          <w:trHeight w:val="870"/>
        </w:trPr>
        <w:tc>
          <w:tcPr>
            <w:tcW w:w="1696" w:type="dxa"/>
            <w:vAlign w:val="center"/>
          </w:tcPr>
          <w:p w14:paraId="4D4B492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+timeOut</w:t>
            </w:r>
          </w:p>
        </w:tc>
        <w:tc>
          <w:tcPr>
            <w:tcW w:w="1134" w:type="dxa"/>
            <w:vAlign w:val="center"/>
          </w:tcPr>
          <w:p w14:paraId="5C432A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17B7B5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用于计算超时TIMEOUT</w:t>
            </w:r>
          </w:p>
        </w:tc>
      </w:tr>
      <w:tr w:rsidR="000E361B" w14:paraId="24AF5098" w14:textId="77777777">
        <w:trPr>
          <w:trHeight w:val="870"/>
        </w:trPr>
        <w:tc>
          <w:tcPr>
            <w:tcW w:w="1696" w:type="dxa"/>
            <w:vAlign w:val="center"/>
          </w:tcPr>
          <w:p w14:paraId="1EB8D0D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ackProcess</w:t>
            </w:r>
          </w:p>
        </w:tc>
        <w:tc>
          <w:tcPr>
            <w:tcW w:w="1134" w:type="dxa"/>
            <w:vAlign w:val="center"/>
          </w:tcPr>
          <w:p w14:paraId="332FD5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4D1473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Ack进程</w:t>
            </w:r>
          </w:p>
        </w:tc>
      </w:tr>
      <w:tr w:rsidR="000E361B" w14:paraId="2871B2C6" w14:textId="77777777">
        <w:trPr>
          <w:trHeight w:val="870"/>
        </w:trPr>
        <w:tc>
          <w:tcPr>
            <w:tcW w:w="1696" w:type="dxa"/>
            <w:vAlign w:val="center"/>
          </w:tcPr>
          <w:p w14:paraId="74B38B5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134" w:type="dxa"/>
            <w:vAlign w:val="center"/>
          </w:tcPr>
          <w:p w14:paraId="26F67F2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7995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创建时间</w:t>
            </w:r>
          </w:p>
        </w:tc>
      </w:tr>
      <w:tr w:rsidR="000E361B" w14:paraId="1B6AD339" w14:textId="77777777">
        <w:trPr>
          <w:trHeight w:val="870"/>
        </w:trPr>
        <w:tc>
          <w:tcPr>
            <w:tcW w:w="1696" w:type="dxa"/>
            <w:vAlign w:val="center"/>
          </w:tcPr>
          <w:p w14:paraId="2CE4243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updateTime</w:t>
            </w:r>
          </w:p>
        </w:tc>
        <w:tc>
          <w:tcPr>
            <w:tcW w:w="1134" w:type="dxa"/>
            <w:vAlign w:val="center"/>
          </w:tcPr>
          <w:p w14:paraId="474EBE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LocalDateTime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32E1CC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修改时间</w:t>
            </w:r>
          </w:p>
        </w:tc>
      </w:tr>
    </w:tbl>
    <w:p w14:paraId="6C3602B4" w14:textId="77777777" w:rsidR="000E361B" w:rsidRDefault="000E361B"/>
    <w:p w14:paraId="6F129ACA" w14:textId="77777777" w:rsidR="000E361B" w:rsidRDefault="00003BD2">
      <w:pPr>
        <w:pStyle w:val="2"/>
      </w:pPr>
      <w:bookmarkStart w:id="165" w:name="_Toc68091086"/>
      <w:r>
        <w:rPr>
          <w:rFonts w:hint="eastAsia"/>
        </w:rPr>
        <w:t>批量终端文本下行</w:t>
      </w:r>
      <w:bookmarkEnd w:id="165"/>
    </w:p>
    <w:p w14:paraId="37C92AB3" w14:textId="77777777" w:rsidR="000E361B" w:rsidRDefault="00003BD2">
      <w:pPr>
        <w:pStyle w:val="3"/>
      </w:pPr>
      <w:bookmarkStart w:id="166" w:name="_Toc68091087"/>
      <w:r>
        <w:rPr>
          <w:rFonts w:hint="eastAsia"/>
        </w:rPr>
        <w:t>接口调用说明</w:t>
      </w:r>
      <w:bookmarkEnd w:id="166"/>
    </w:p>
    <w:p w14:paraId="3B77DD7C" w14:textId="77777777" w:rsidR="000E361B" w:rsidRDefault="00003BD2">
      <w:pPr>
        <w:pStyle w:val="af5"/>
        <w:numPr>
          <w:ilvl w:val="0"/>
          <w:numId w:val="3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应用端</w:t>
      </w:r>
      <w:r>
        <w:rPr>
          <w:rFonts w:ascii="微软雅黑" w:hAnsi="微软雅黑"/>
          <w:sz w:val="21"/>
          <w:szCs w:val="21"/>
        </w:rPr>
        <w:t>通过</w:t>
      </w:r>
      <w:r>
        <w:rPr>
          <w:rFonts w:ascii="微软雅黑" w:hAnsi="微软雅黑" w:hint="eastAsia"/>
          <w:sz w:val="21"/>
          <w:szCs w:val="21"/>
        </w:rPr>
        <w:t>本</w:t>
      </w:r>
      <w:r>
        <w:rPr>
          <w:rFonts w:ascii="微软雅黑" w:hAnsi="微软雅黑"/>
          <w:sz w:val="21"/>
          <w:szCs w:val="21"/>
        </w:rPr>
        <w:t>接口向</w:t>
      </w:r>
      <w:r>
        <w:rPr>
          <w:rFonts w:ascii="微软雅黑" w:hAnsi="微软雅黑" w:hint="eastAsia"/>
          <w:sz w:val="21"/>
          <w:szCs w:val="21"/>
        </w:rPr>
        <w:t>一批</w:t>
      </w:r>
      <w:r>
        <w:rPr>
          <w:rFonts w:ascii="微软雅黑" w:hAnsi="微软雅黑"/>
          <w:sz w:val="21"/>
          <w:szCs w:val="21"/>
        </w:rPr>
        <w:t>终端下发消息</w:t>
      </w:r>
    </w:p>
    <w:p w14:paraId="0078AA54" w14:textId="77777777" w:rsidR="000E361B" w:rsidRDefault="00003BD2">
      <w:pPr>
        <w:pStyle w:val="af5"/>
        <w:numPr>
          <w:ilvl w:val="0"/>
          <w:numId w:val="3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DF3A6E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02B08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//定位引擎服务器ip:46000/api/cmd/textSubmitPage?accessToken=xxxxxxxx</w:t>
            </w:r>
          </w:p>
        </w:tc>
      </w:tr>
    </w:tbl>
    <w:p w14:paraId="075681D7" w14:textId="77777777" w:rsidR="000E361B" w:rsidRDefault="00003BD2">
      <w:pPr>
        <w:pStyle w:val="af5"/>
        <w:numPr>
          <w:ilvl w:val="0"/>
          <w:numId w:val="3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95C266C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CBFBA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262661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F447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"accesstoken"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i/>
                <w:color w:val="F26B3A"/>
                <w:kern w:val="0"/>
                <w:sz w:val="18"/>
                <w:szCs w:val="18"/>
                <w:shd w:val="clear" w:color="auto" w:fill="FFFFFE"/>
                <w:lang w:bidi="ar"/>
              </w:rPr>
              <w:t>{{token}}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64A86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99CF0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"1918E001FACF,1918E10156"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4D568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"applicationAckReqType"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A238E3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"content"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"123"</w:t>
            </w:r>
          </w:p>
          <w:p w14:paraId="6112CD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F3AD054" w14:textId="77777777" w:rsidR="000E361B" w:rsidRDefault="00003BD2">
      <w:pPr>
        <w:pStyle w:val="3"/>
      </w:pPr>
      <w:bookmarkStart w:id="167" w:name="_Toc68091088"/>
      <w:r>
        <w:rPr>
          <w:rFonts w:hint="eastAsia"/>
        </w:rPr>
        <w:t>请求参数说明</w:t>
      </w:r>
      <w:bookmarkEnd w:id="167"/>
    </w:p>
    <w:tbl>
      <w:tblPr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987"/>
        <w:gridCol w:w="704"/>
        <w:gridCol w:w="4880"/>
      </w:tblGrid>
      <w:tr w:rsidR="000E361B" w14:paraId="7ABD8003" w14:textId="77777777">
        <w:trPr>
          <w:trHeight w:val="631"/>
        </w:trPr>
        <w:tc>
          <w:tcPr>
            <w:tcW w:w="1687" w:type="dxa"/>
            <w:shd w:val="clear" w:color="auto" w:fill="BFBFBF" w:themeFill="background1" w:themeFillShade="BF"/>
            <w:vAlign w:val="center"/>
          </w:tcPr>
          <w:p w14:paraId="1E57113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87" w:type="dxa"/>
            <w:shd w:val="clear" w:color="auto" w:fill="BFBFBF" w:themeFill="background1" w:themeFillShade="BF"/>
            <w:vAlign w:val="center"/>
          </w:tcPr>
          <w:p w14:paraId="0D3C37A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5A2F14B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880" w:type="dxa"/>
            <w:shd w:val="clear" w:color="auto" w:fill="BFBFBF" w:themeFill="background1" w:themeFillShade="BF"/>
            <w:vAlign w:val="center"/>
          </w:tcPr>
          <w:p w14:paraId="5B3AD30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9739048" w14:textId="77777777">
        <w:trPr>
          <w:trHeight w:val="631"/>
        </w:trPr>
        <w:tc>
          <w:tcPr>
            <w:tcW w:w="1687" w:type="dxa"/>
            <w:vAlign w:val="center"/>
          </w:tcPr>
          <w:p w14:paraId="52E4EB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center"/>
          </w:tcPr>
          <w:p w14:paraId="331FE3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697925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679E28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52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5B35857C" w14:textId="77777777">
        <w:trPr>
          <w:trHeight w:val="631"/>
        </w:trPr>
        <w:tc>
          <w:tcPr>
            <w:tcW w:w="1687" w:type="dxa"/>
            <w:vAlign w:val="center"/>
          </w:tcPr>
          <w:p w14:paraId="2172E2E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center"/>
          </w:tcPr>
          <w:p w14:paraId="4F77EC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46C4140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6B40C9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 w14:paraId="2F794A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 == 0x01 针对基站buildId所有基站广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播内容</w:t>
            </w:r>
          </w:p>
        </w:tc>
      </w:tr>
      <w:tr w:rsidR="000E361B" w14:paraId="39776902" w14:textId="77777777">
        <w:trPr>
          <w:trHeight w:val="440"/>
        </w:trPr>
        <w:tc>
          <w:tcPr>
            <w:tcW w:w="1687" w:type="dxa"/>
            <w:vAlign w:val="center"/>
          </w:tcPr>
          <w:p w14:paraId="2F4EC8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buildId</w:t>
            </w:r>
          </w:p>
        </w:tc>
        <w:tc>
          <w:tcPr>
            <w:tcW w:w="987" w:type="dxa"/>
            <w:vAlign w:val="center"/>
          </w:tcPr>
          <w:p w14:paraId="7C7A49B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7A6C06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1D329B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31142C62" w14:textId="77777777">
        <w:trPr>
          <w:trHeight w:val="870"/>
        </w:trPr>
        <w:tc>
          <w:tcPr>
            <w:tcW w:w="1687" w:type="dxa"/>
            <w:vAlign w:val="center"/>
          </w:tcPr>
          <w:p w14:paraId="350447E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center"/>
          </w:tcPr>
          <w:p w14:paraId="0046F1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3CB2AA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2D33A380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终端mac地址string字符串，以逗号分割，十六进制类型，例如："1918FC000001,1918FC000002,......"</w:t>
            </w:r>
          </w:p>
        </w:tc>
      </w:tr>
      <w:tr w:rsidR="000E361B" w14:paraId="0C275300" w14:textId="77777777">
        <w:trPr>
          <w:trHeight w:val="870"/>
        </w:trPr>
        <w:tc>
          <w:tcPr>
            <w:tcW w:w="1687" w:type="dxa"/>
            <w:vAlign w:val="center"/>
          </w:tcPr>
          <w:p w14:paraId="6DF77E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center"/>
          </w:tcPr>
          <w:p w14:paraId="4ACFDC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23582D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08C32D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0：无需应用应答</w:t>
            </w:r>
          </w:p>
          <w:p w14:paraId="42B05D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1：请求阅读应答 (注：类似钉钉的已读功能)</w:t>
            </w:r>
          </w:p>
          <w:p w14:paraId="02F500A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 w:rsidR="000E361B" w14:paraId="61B4DAE9" w14:textId="77777777">
        <w:trPr>
          <w:trHeight w:val="440"/>
        </w:trPr>
        <w:tc>
          <w:tcPr>
            <w:tcW w:w="1687" w:type="dxa"/>
            <w:vAlign w:val="center"/>
          </w:tcPr>
          <w:p w14:paraId="5BA7E7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center"/>
          </w:tcPr>
          <w:p w14:paraId="5360EC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486C00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72527D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 w14:paraId="723F0E4F" w14:textId="77777777" w:rsidR="000E361B" w:rsidRDefault="000E361B"/>
    <w:p w14:paraId="7814DB97" w14:textId="77777777" w:rsidR="000E361B" w:rsidRDefault="00003BD2">
      <w:pPr>
        <w:pStyle w:val="3"/>
      </w:pPr>
      <w:bookmarkStart w:id="168" w:name="_Toc68091089"/>
      <w:r>
        <w:rPr>
          <w:rFonts w:hint="eastAsia"/>
        </w:rPr>
        <w:t>返回结果</w:t>
      </w:r>
      <w:r>
        <w:t>示例</w:t>
      </w:r>
      <w:bookmarkEnd w:id="168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4F5A1EC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33929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2F88C9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435D5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403EBB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172147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BCDB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"cmdCnt"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444E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"timeOut"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841F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A70E8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"{\"buildId\":\"200036\",\"bltMac\":\"1918E001FACF\",\"applicationAckReqType\":1,\"content\":\"123\"}"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6E654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474F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"BLB_TEXTMESSAGE"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D372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"ackProcess"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C937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"method"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F64F5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F3DB5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"2021-01-27 11:38:27"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D6D25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"2021-01-27 11:38:27"</w:t>
            </w:r>
          </w:p>
          <w:p w14:paraId="2F4639B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3420CA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69013EE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D74FA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32179FC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F5B0DE2" w14:textId="77777777" w:rsidR="000E361B" w:rsidRDefault="00003BD2">
      <w:pPr>
        <w:pStyle w:val="3"/>
      </w:pPr>
      <w:bookmarkStart w:id="169" w:name="_Toc68091090"/>
      <w:r>
        <w:rPr>
          <w:rFonts w:hint="eastAsia"/>
        </w:rPr>
        <w:lastRenderedPageBreak/>
        <w:t>返回结果参数说明</w:t>
      </w:r>
      <w:bookmarkEnd w:id="169"/>
    </w:p>
    <w:tbl>
      <w:tblPr>
        <w:tblW w:w="7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4724"/>
      </w:tblGrid>
      <w:tr w:rsidR="000E361B" w14:paraId="14356C2E" w14:textId="77777777">
        <w:trPr>
          <w:trHeight w:val="631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7330784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583528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724" w:type="dxa"/>
            <w:shd w:val="clear" w:color="auto" w:fill="BFBFBF" w:themeFill="background1" w:themeFillShade="BF"/>
            <w:vAlign w:val="center"/>
          </w:tcPr>
          <w:p w14:paraId="3A02B06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D4402A5" w14:textId="77777777">
        <w:trPr>
          <w:trHeight w:val="631"/>
        </w:trPr>
        <w:tc>
          <w:tcPr>
            <w:tcW w:w="1696" w:type="dxa"/>
            <w:vAlign w:val="center"/>
          </w:tcPr>
          <w:p w14:paraId="6083EC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  <w:vAlign w:val="center"/>
          </w:tcPr>
          <w:p w14:paraId="40191C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24" w:type="dxa"/>
            <w:vAlign w:val="center"/>
          </w:tcPr>
          <w:p w14:paraId="1E786E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1319A46" w14:textId="77777777">
        <w:trPr>
          <w:trHeight w:val="631"/>
        </w:trPr>
        <w:tc>
          <w:tcPr>
            <w:tcW w:w="1696" w:type="dxa"/>
            <w:vAlign w:val="center"/>
          </w:tcPr>
          <w:p w14:paraId="05261C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  <w:vAlign w:val="center"/>
          </w:tcPr>
          <w:p w14:paraId="2213D8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724" w:type="dxa"/>
            <w:vAlign w:val="center"/>
          </w:tcPr>
          <w:p w14:paraId="6E7673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029B72E8" w14:textId="77777777">
        <w:trPr>
          <w:trHeight w:val="631"/>
        </w:trPr>
        <w:tc>
          <w:tcPr>
            <w:tcW w:w="1696" w:type="dxa"/>
            <w:vAlign w:val="center"/>
          </w:tcPr>
          <w:p w14:paraId="76F858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307592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298F0E7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文本下行返回结果实体类</w:t>
            </w:r>
          </w:p>
          <w:p w14:paraId="702A7BD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当请求参数cmdType==1时data为null）</w:t>
            </w:r>
          </w:p>
          <w:p w14:paraId="28DEB3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cmdType==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时data返回本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实体类</w:t>
            </w:r>
          </w:p>
        </w:tc>
      </w:tr>
      <w:tr w:rsidR="000E361B" w14:paraId="6A5ADFC3" w14:textId="77777777">
        <w:trPr>
          <w:trHeight w:val="631"/>
        </w:trPr>
        <w:tc>
          <w:tcPr>
            <w:tcW w:w="1696" w:type="dxa"/>
            <w:vAlign w:val="center"/>
          </w:tcPr>
          <w:p w14:paraId="2093EEB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134" w:type="dxa"/>
            <w:vAlign w:val="center"/>
          </w:tcPr>
          <w:p w14:paraId="6639EA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6F0AE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 w:rsidR="000E361B" w14:paraId="27F6A84C" w14:textId="77777777">
        <w:trPr>
          <w:trHeight w:val="440"/>
        </w:trPr>
        <w:tc>
          <w:tcPr>
            <w:tcW w:w="1696" w:type="dxa"/>
            <w:vAlign w:val="center"/>
          </w:tcPr>
          <w:p w14:paraId="3B47335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cmdCnt</w:t>
            </w:r>
          </w:p>
        </w:tc>
        <w:tc>
          <w:tcPr>
            <w:tcW w:w="1134" w:type="dxa"/>
            <w:vAlign w:val="center"/>
          </w:tcPr>
          <w:p w14:paraId="3589D2AC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0363D5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重发机制（6次）</w:t>
            </w:r>
          </w:p>
        </w:tc>
      </w:tr>
      <w:tr w:rsidR="000E361B" w14:paraId="77B5243A" w14:textId="77777777">
        <w:trPr>
          <w:trHeight w:val="440"/>
        </w:trPr>
        <w:tc>
          <w:tcPr>
            <w:tcW w:w="1696" w:type="dxa"/>
            <w:vAlign w:val="center"/>
          </w:tcPr>
          <w:p w14:paraId="3CA329E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1134" w:type="dxa"/>
            <w:vAlign w:val="center"/>
          </w:tcPr>
          <w:p w14:paraId="5A8A4E0A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06E0C3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重发类型</w:t>
            </w:r>
          </w:p>
        </w:tc>
      </w:tr>
      <w:tr w:rsidR="000E361B" w14:paraId="620412E6" w14:textId="77777777">
        <w:trPr>
          <w:trHeight w:val="440"/>
        </w:trPr>
        <w:tc>
          <w:tcPr>
            <w:tcW w:w="1696" w:type="dxa"/>
            <w:vAlign w:val="center"/>
          </w:tcPr>
          <w:p w14:paraId="7B3BAEC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134" w:type="dxa"/>
            <w:vAlign w:val="center"/>
          </w:tcPr>
          <w:p w14:paraId="3BAD86FA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0B1FE7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DD45448" w14:textId="77777777">
        <w:trPr>
          <w:trHeight w:val="440"/>
        </w:trPr>
        <w:tc>
          <w:tcPr>
            <w:tcW w:w="1696" w:type="dxa"/>
            <w:vAlign w:val="center"/>
          </w:tcPr>
          <w:p w14:paraId="5155DE3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134" w:type="dxa"/>
            <w:vAlign w:val="center"/>
          </w:tcPr>
          <w:p w14:paraId="663BBE72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1D06180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</w:t>
            </w:r>
          </w:p>
        </w:tc>
      </w:tr>
      <w:tr w:rsidR="000E361B" w14:paraId="088302C6" w14:textId="77777777">
        <w:trPr>
          <w:trHeight w:val="440"/>
        </w:trPr>
        <w:tc>
          <w:tcPr>
            <w:tcW w:w="1696" w:type="dxa"/>
            <w:vAlign w:val="center"/>
          </w:tcPr>
          <w:p w14:paraId="25B2072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1134" w:type="dxa"/>
            <w:vAlign w:val="center"/>
          </w:tcPr>
          <w:p w14:paraId="39CA2BF4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1C050A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参数内容</w:t>
            </w:r>
          </w:p>
        </w:tc>
      </w:tr>
      <w:tr w:rsidR="000E361B" w14:paraId="6FBA2D4D" w14:textId="77777777">
        <w:trPr>
          <w:trHeight w:val="440"/>
        </w:trPr>
        <w:tc>
          <w:tcPr>
            <w:tcW w:w="1696" w:type="dxa"/>
            <w:vAlign w:val="center"/>
          </w:tcPr>
          <w:p w14:paraId="250E134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134" w:type="dxa"/>
            <w:vAlign w:val="center"/>
          </w:tcPr>
          <w:p w14:paraId="2805C7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00B25C8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Ack回应类型</w:t>
            </w:r>
          </w:p>
          <w:p w14:paraId="55934A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 w14:paraId="0E8AE8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 w14:paraId="020077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 w14:paraId="66F242F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 w14:paraId="76FF40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 w14:paraId="395AE9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 w:rsidR="000E361B" w14:paraId="16A991C4" w14:textId="77777777">
        <w:trPr>
          <w:trHeight w:val="540"/>
        </w:trPr>
        <w:tc>
          <w:tcPr>
            <w:tcW w:w="1696" w:type="dxa"/>
            <w:vAlign w:val="center"/>
          </w:tcPr>
          <w:p w14:paraId="5468C4F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method</w:t>
            </w:r>
          </w:p>
        </w:tc>
        <w:tc>
          <w:tcPr>
            <w:tcW w:w="1134" w:type="dxa"/>
            <w:vAlign w:val="center"/>
          </w:tcPr>
          <w:p w14:paraId="52599B2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52A17245" w14:textId="77777777" w:rsidR="000E361B" w:rsidRDefault="00003BD2">
            <w:pPr>
              <w:ind w:firstLineChars="1000" w:firstLine="210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---</w:t>
            </w:r>
          </w:p>
        </w:tc>
      </w:tr>
      <w:tr w:rsidR="000E361B" w14:paraId="46789217" w14:textId="77777777">
        <w:trPr>
          <w:trHeight w:val="511"/>
        </w:trPr>
        <w:tc>
          <w:tcPr>
            <w:tcW w:w="1696" w:type="dxa"/>
            <w:vAlign w:val="center"/>
          </w:tcPr>
          <w:p w14:paraId="0249D7B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+timeOut</w:t>
            </w:r>
          </w:p>
        </w:tc>
        <w:tc>
          <w:tcPr>
            <w:tcW w:w="1134" w:type="dxa"/>
            <w:vAlign w:val="center"/>
          </w:tcPr>
          <w:p w14:paraId="65E5FE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435C49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用于计算超时TIMEOUT</w:t>
            </w:r>
          </w:p>
        </w:tc>
      </w:tr>
      <w:tr w:rsidR="000E361B" w14:paraId="12ADB348" w14:textId="77777777">
        <w:trPr>
          <w:trHeight w:val="481"/>
        </w:trPr>
        <w:tc>
          <w:tcPr>
            <w:tcW w:w="1696" w:type="dxa"/>
            <w:vAlign w:val="center"/>
          </w:tcPr>
          <w:p w14:paraId="1A89538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ackProcess</w:t>
            </w:r>
          </w:p>
        </w:tc>
        <w:tc>
          <w:tcPr>
            <w:tcW w:w="1134" w:type="dxa"/>
            <w:vAlign w:val="center"/>
          </w:tcPr>
          <w:p w14:paraId="2155127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57B340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Ack进程</w:t>
            </w:r>
          </w:p>
        </w:tc>
      </w:tr>
      <w:tr w:rsidR="000E361B" w14:paraId="75995C46" w14:textId="77777777">
        <w:trPr>
          <w:trHeight w:val="592"/>
        </w:trPr>
        <w:tc>
          <w:tcPr>
            <w:tcW w:w="1696" w:type="dxa"/>
            <w:vAlign w:val="center"/>
          </w:tcPr>
          <w:p w14:paraId="2CC3823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134" w:type="dxa"/>
            <w:vAlign w:val="center"/>
          </w:tcPr>
          <w:p w14:paraId="636810A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2A540D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创建时间</w:t>
            </w:r>
          </w:p>
        </w:tc>
      </w:tr>
      <w:tr w:rsidR="000E361B" w14:paraId="2B38D90C" w14:textId="77777777">
        <w:trPr>
          <w:trHeight w:val="359"/>
        </w:trPr>
        <w:tc>
          <w:tcPr>
            <w:tcW w:w="1696" w:type="dxa"/>
            <w:vAlign w:val="center"/>
          </w:tcPr>
          <w:p w14:paraId="1775D92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updateTime</w:t>
            </w:r>
          </w:p>
        </w:tc>
        <w:tc>
          <w:tcPr>
            <w:tcW w:w="1134" w:type="dxa"/>
            <w:vAlign w:val="center"/>
          </w:tcPr>
          <w:p w14:paraId="1F185A0D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724" w:type="dxa"/>
            <w:shd w:val="clear" w:color="auto" w:fill="auto"/>
            <w:vAlign w:val="center"/>
          </w:tcPr>
          <w:p w14:paraId="044376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修改时间</w:t>
            </w:r>
          </w:p>
        </w:tc>
      </w:tr>
    </w:tbl>
    <w:p w14:paraId="3EEB74FB" w14:textId="77777777" w:rsidR="000E361B" w:rsidRDefault="000E361B"/>
    <w:p w14:paraId="69F38FEE" w14:textId="77777777" w:rsidR="000E361B" w:rsidRDefault="00003BD2">
      <w:pPr>
        <w:pStyle w:val="2"/>
      </w:pPr>
      <w:bookmarkStart w:id="170" w:name="_Toc68091091"/>
      <w:r>
        <w:rPr>
          <w:rFonts w:hint="eastAsia"/>
        </w:rPr>
        <w:lastRenderedPageBreak/>
        <w:t>终端并行下行V2</w:t>
      </w:r>
      <w:bookmarkEnd w:id="170"/>
    </w:p>
    <w:p w14:paraId="3FE599FE" w14:textId="77777777" w:rsidR="000E361B" w:rsidRDefault="00003BD2">
      <w:pPr>
        <w:pStyle w:val="3"/>
      </w:pPr>
      <w:bookmarkStart w:id="171" w:name="_Toc68091092"/>
      <w:r>
        <w:rPr>
          <w:rFonts w:hint="eastAsia"/>
        </w:rPr>
        <w:t>接口调用说明</w:t>
      </w:r>
      <w:bookmarkEnd w:id="171"/>
    </w:p>
    <w:p w14:paraId="66517AC4" w14:textId="77777777" w:rsidR="000E361B" w:rsidRDefault="00003BD2">
      <w:pPr>
        <w:pStyle w:val="af5"/>
        <w:numPr>
          <w:ilvl w:val="0"/>
          <w:numId w:val="38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应用端</w:t>
      </w:r>
      <w:r>
        <w:rPr>
          <w:rFonts w:ascii="微软雅黑" w:hAnsi="微软雅黑"/>
          <w:sz w:val="21"/>
          <w:szCs w:val="21"/>
        </w:rPr>
        <w:t>通过</w:t>
      </w:r>
      <w:r>
        <w:rPr>
          <w:rFonts w:ascii="微软雅黑" w:hAnsi="微软雅黑" w:hint="eastAsia"/>
          <w:sz w:val="21"/>
          <w:szCs w:val="21"/>
        </w:rPr>
        <w:t>本</w:t>
      </w:r>
      <w:r>
        <w:rPr>
          <w:rFonts w:ascii="微软雅黑" w:hAnsi="微软雅黑"/>
          <w:sz w:val="21"/>
          <w:szCs w:val="21"/>
        </w:rPr>
        <w:t>接口向</w:t>
      </w:r>
      <w:r>
        <w:rPr>
          <w:rFonts w:ascii="微软雅黑" w:hAnsi="微软雅黑" w:hint="eastAsia"/>
          <w:sz w:val="21"/>
          <w:szCs w:val="21"/>
        </w:rPr>
        <w:t>一批</w:t>
      </w:r>
      <w:r>
        <w:rPr>
          <w:rFonts w:ascii="微软雅黑" w:hAnsi="微软雅黑"/>
          <w:sz w:val="21"/>
          <w:szCs w:val="21"/>
        </w:rPr>
        <w:t>终端下发消息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>下发消息</w:t>
      </w:r>
      <w:r>
        <w:rPr>
          <w:rFonts w:ascii="微软雅黑" w:hAnsi="微软雅黑" w:hint="eastAsia"/>
          <w:sz w:val="21"/>
          <w:szCs w:val="21"/>
        </w:rPr>
        <w:t>支持</w:t>
      </w:r>
      <w:r>
        <w:rPr>
          <w:rFonts w:ascii="微软雅黑" w:hAnsi="微软雅黑"/>
          <w:sz w:val="21"/>
          <w:szCs w:val="21"/>
        </w:rPr>
        <w:t>参数</w:t>
      </w:r>
    </w:p>
    <w:p w14:paraId="5EDF94B5" w14:textId="77777777" w:rsidR="000E361B" w:rsidRDefault="00003BD2">
      <w:pPr>
        <w:pStyle w:val="af5"/>
        <w:numPr>
          <w:ilvl w:val="0"/>
          <w:numId w:val="3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62B03368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258C5F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//定位引擎服务器ip:46000/api/cmd/v2/text-submit?accessToken=xxxxxxxx</w:t>
            </w:r>
          </w:p>
        </w:tc>
      </w:tr>
    </w:tbl>
    <w:p w14:paraId="1CB0F4F9" w14:textId="77777777" w:rsidR="000E361B" w:rsidRDefault="00003BD2">
      <w:pPr>
        <w:pStyle w:val="af5"/>
        <w:numPr>
          <w:ilvl w:val="0"/>
          <w:numId w:val="3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57DF9A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BB2C6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46D79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6CC60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"accesstoken"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i/>
                <w:color w:val="F26B3A"/>
                <w:kern w:val="0"/>
                <w:sz w:val="18"/>
                <w:szCs w:val="18"/>
                <w:shd w:val="clear" w:color="auto" w:fill="FFFFFE"/>
                <w:lang w:bidi="ar"/>
              </w:rPr>
              <w:t>{{token}}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9951D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138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954A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4ECA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B69D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"content"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</w:t>
            </w:r>
          </w:p>
          <w:p w14:paraId="2FB746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526AC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"applicationAckReqType"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"1"</w:t>
            </w:r>
          </w:p>
          <w:p w14:paraId="57C231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4FE6D4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CDEBB28" w14:textId="77777777" w:rsidR="000E361B" w:rsidRDefault="00003BD2">
      <w:pPr>
        <w:pStyle w:val="3"/>
      </w:pPr>
      <w:bookmarkStart w:id="172" w:name="_Toc68091093"/>
      <w:r>
        <w:rPr>
          <w:rFonts w:hint="eastAsia"/>
        </w:rPr>
        <w:t>请求参数说明</w:t>
      </w:r>
      <w:bookmarkEnd w:id="172"/>
    </w:p>
    <w:tbl>
      <w:tblPr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987"/>
        <w:gridCol w:w="704"/>
        <w:gridCol w:w="4880"/>
      </w:tblGrid>
      <w:tr w:rsidR="000E361B" w14:paraId="62A99CFA" w14:textId="77777777">
        <w:trPr>
          <w:trHeight w:val="631"/>
        </w:trPr>
        <w:tc>
          <w:tcPr>
            <w:tcW w:w="1687" w:type="dxa"/>
            <w:shd w:val="clear" w:color="auto" w:fill="BFBFBF" w:themeFill="background1" w:themeFillShade="BF"/>
            <w:vAlign w:val="center"/>
          </w:tcPr>
          <w:p w14:paraId="77BEB84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87" w:type="dxa"/>
            <w:shd w:val="clear" w:color="auto" w:fill="BFBFBF" w:themeFill="background1" w:themeFillShade="BF"/>
            <w:vAlign w:val="center"/>
          </w:tcPr>
          <w:p w14:paraId="6AB1932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968158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880" w:type="dxa"/>
            <w:shd w:val="clear" w:color="auto" w:fill="BFBFBF" w:themeFill="background1" w:themeFillShade="BF"/>
            <w:vAlign w:val="center"/>
          </w:tcPr>
          <w:p w14:paraId="690E3F9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F77376D" w14:textId="77777777">
        <w:trPr>
          <w:trHeight w:val="631"/>
        </w:trPr>
        <w:tc>
          <w:tcPr>
            <w:tcW w:w="1687" w:type="dxa"/>
            <w:vAlign w:val="center"/>
          </w:tcPr>
          <w:p w14:paraId="1FF813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center"/>
          </w:tcPr>
          <w:p w14:paraId="0B22A8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4BB456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6069A1F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53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50E77810" w14:textId="77777777">
        <w:trPr>
          <w:trHeight w:val="440"/>
        </w:trPr>
        <w:tc>
          <w:tcPr>
            <w:tcW w:w="1687" w:type="dxa"/>
            <w:vAlign w:val="center"/>
          </w:tcPr>
          <w:p w14:paraId="2B9641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center"/>
          </w:tcPr>
          <w:p w14:paraId="3E5674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15CB21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2CCB6D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 w14:paraId="134173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 == 0x01 针对基站buildId所有基站广播内容（咱不支持）</w:t>
            </w:r>
          </w:p>
        </w:tc>
      </w:tr>
      <w:tr w:rsidR="000E361B" w14:paraId="656366A7" w14:textId="77777777">
        <w:trPr>
          <w:trHeight w:val="440"/>
        </w:trPr>
        <w:tc>
          <w:tcPr>
            <w:tcW w:w="1687" w:type="dxa"/>
            <w:vAlign w:val="center"/>
          </w:tcPr>
          <w:p w14:paraId="5AF5DC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center"/>
          </w:tcPr>
          <w:p w14:paraId="2516EB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7B44A2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132DF6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3793E7A5" w14:textId="77777777">
        <w:trPr>
          <w:trHeight w:val="870"/>
        </w:trPr>
        <w:tc>
          <w:tcPr>
            <w:tcW w:w="1687" w:type="dxa"/>
            <w:vAlign w:val="center"/>
          </w:tcPr>
          <w:p w14:paraId="3165F8A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center"/>
          </w:tcPr>
          <w:p w14:paraId="2FFFD1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0412A23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59E4BF83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 w:rsidR="000E361B" w14:paraId="4E7FCE55" w14:textId="77777777">
        <w:trPr>
          <w:trHeight w:val="440"/>
        </w:trPr>
        <w:tc>
          <w:tcPr>
            <w:tcW w:w="1687" w:type="dxa"/>
            <w:vAlign w:val="center"/>
          </w:tcPr>
          <w:p w14:paraId="402A83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center"/>
          </w:tcPr>
          <w:p w14:paraId="3A0C47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center"/>
          </w:tcPr>
          <w:p w14:paraId="042B0C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880" w:type="dxa"/>
            <w:vAlign w:val="center"/>
          </w:tcPr>
          <w:p w14:paraId="0292A2E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 （文本命令必填）</w:t>
            </w:r>
          </w:p>
        </w:tc>
      </w:tr>
      <w:tr w:rsidR="000E361B" w14:paraId="633981AD" w14:textId="77777777">
        <w:trPr>
          <w:trHeight w:val="440"/>
        </w:trPr>
        <w:tc>
          <w:tcPr>
            <w:tcW w:w="1687" w:type="dxa"/>
            <w:vAlign w:val="center"/>
          </w:tcPr>
          <w:p w14:paraId="181B73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cmdId</w:t>
            </w:r>
          </w:p>
        </w:tc>
        <w:tc>
          <w:tcPr>
            <w:tcW w:w="987" w:type="dxa"/>
            <w:vAlign w:val="center"/>
          </w:tcPr>
          <w:p w14:paraId="703D8AF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center"/>
          </w:tcPr>
          <w:p w14:paraId="040959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75A97B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0x8A -- TEXT_MESSAGE(通用文本命令)</w:t>
            </w:r>
          </w:p>
          <w:p w14:paraId="01EEC1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0x92 --  工友版派工命令</w:t>
            </w:r>
          </w:p>
          <w:p w14:paraId="3F8EC5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0x94 -- BLT7报警移除</w:t>
            </w:r>
          </w:p>
        </w:tc>
      </w:tr>
      <w:tr w:rsidR="000E361B" w14:paraId="736EAAC2" w14:textId="77777777">
        <w:trPr>
          <w:trHeight w:val="440"/>
        </w:trPr>
        <w:tc>
          <w:tcPr>
            <w:tcW w:w="1687" w:type="dxa"/>
            <w:vAlign w:val="center"/>
          </w:tcPr>
          <w:p w14:paraId="3030C3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params</w:t>
            </w:r>
          </w:p>
        </w:tc>
        <w:tc>
          <w:tcPr>
            <w:tcW w:w="987" w:type="dxa"/>
            <w:vAlign w:val="center"/>
          </w:tcPr>
          <w:p w14:paraId="59D591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Map&lt;string,object&gt;</w:t>
            </w:r>
          </w:p>
        </w:tc>
        <w:tc>
          <w:tcPr>
            <w:tcW w:w="704" w:type="dxa"/>
            <w:vAlign w:val="center"/>
          </w:tcPr>
          <w:p w14:paraId="712D75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center"/>
          </w:tcPr>
          <w:p w14:paraId="77F455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依据cmdId传入对应参数值</w:t>
            </w:r>
          </w:p>
        </w:tc>
      </w:tr>
    </w:tbl>
    <w:p w14:paraId="7799BDBF" w14:textId="77777777" w:rsidR="000E361B" w:rsidRDefault="000E361B"/>
    <w:p w14:paraId="60115088" w14:textId="77777777" w:rsidR="000E361B" w:rsidRDefault="00003BD2">
      <w:pPr>
        <w:pStyle w:val="3"/>
      </w:pPr>
      <w:bookmarkStart w:id="173" w:name="_Toc68091094"/>
      <w:r>
        <w:rPr>
          <w:rFonts w:hint="eastAsia"/>
        </w:rPr>
        <w:t>CmdId与params</w:t>
      </w:r>
      <w:bookmarkEnd w:id="173"/>
    </w:p>
    <w:tbl>
      <w:tblPr>
        <w:tblW w:w="8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3728"/>
        <w:gridCol w:w="3431"/>
      </w:tblGrid>
      <w:tr w:rsidR="000E361B" w14:paraId="4AEAD04B" w14:textId="77777777">
        <w:trPr>
          <w:trHeight w:val="540"/>
        </w:trPr>
        <w:tc>
          <w:tcPr>
            <w:tcW w:w="1039" w:type="dxa"/>
            <w:shd w:val="clear" w:color="auto" w:fill="BFBFBF" w:themeFill="background1" w:themeFillShade="BF"/>
            <w:vAlign w:val="center"/>
          </w:tcPr>
          <w:p w14:paraId="134B4CE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cmdId</w:t>
            </w:r>
          </w:p>
        </w:tc>
        <w:tc>
          <w:tcPr>
            <w:tcW w:w="3728" w:type="dxa"/>
            <w:shd w:val="clear" w:color="auto" w:fill="BFBFBF" w:themeFill="background1" w:themeFillShade="BF"/>
            <w:vAlign w:val="center"/>
          </w:tcPr>
          <w:p w14:paraId="4AD1BEB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params</w:t>
            </w:r>
          </w:p>
        </w:tc>
        <w:tc>
          <w:tcPr>
            <w:tcW w:w="3431" w:type="dxa"/>
            <w:shd w:val="clear" w:color="auto" w:fill="BFBFBF" w:themeFill="background1" w:themeFillShade="BF"/>
            <w:vAlign w:val="center"/>
          </w:tcPr>
          <w:p w14:paraId="6B8E3DEE" w14:textId="77777777" w:rsidR="000E361B" w:rsidRDefault="00003BD2">
            <w:pPr>
              <w:widowControl/>
              <w:tabs>
                <w:tab w:val="left" w:pos="1039"/>
              </w:tabs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ab/>
              <w:t>说明</w:t>
            </w:r>
          </w:p>
        </w:tc>
      </w:tr>
      <w:tr w:rsidR="000E361B" w14:paraId="28364749" w14:textId="77777777">
        <w:trPr>
          <w:trHeight w:val="444"/>
        </w:trPr>
        <w:tc>
          <w:tcPr>
            <w:tcW w:w="1039" w:type="dxa"/>
            <w:vAlign w:val="center"/>
          </w:tcPr>
          <w:p w14:paraId="2D4598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0x8A</w:t>
            </w:r>
          </w:p>
        </w:tc>
        <w:tc>
          <w:tcPr>
            <w:tcW w:w="3728" w:type="dxa"/>
            <w:vAlign w:val="center"/>
          </w:tcPr>
          <w:p w14:paraId="61F462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{</w:t>
            </w:r>
          </w:p>
          <w:p w14:paraId="7760E8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“applicationAckReqType”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:0</w:t>
            </w:r>
          </w:p>
          <w:p w14:paraId="5BC747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}</w:t>
            </w:r>
          </w:p>
        </w:tc>
        <w:tc>
          <w:tcPr>
            <w:tcW w:w="3431" w:type="dxa"/>
            <w:vAlign w:val="center"/>
          </w:tcPr>
          <w:p w14:paraId="0706AD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0：无需应用应答</w:t>
            </w:r>
          </w:p>
          <w:p w14:paraId="263492B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1：请求阅读应答 (注：类似钉钉的已读功能)</w:t>
            </w:r>
          </w:p>
          <w:p w14:paraId="49ED1B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 w:rsidR="000E361B" w14:paraId="73D9BE16" w14:textId="77777777">
        <w:trPr>
          <w:trHeight w:val="444"/>
        </w:trPr>
        <w:tc>
          <w:tcPr>
            <w:tcW w:w="1039" w:type="dxa"/>
            <w:vAlign w:val="center"/>
          </w:tcPr>
          <w:p w14:paraId="455978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0x92</w:t>
            </w:r>
          </w:p>
        </w:tc>
        <w:tc>
          <w:tcPr>
            <w:tcW w:w="3728" w:type="dxa"/>
            <w:vAlign w:val="center"/>
          </w:tcPr>
          <w:p w14:paraId="147F6D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{</w:t>
            </w:r>
          </w:p>
          <w:p w14:paraId="778E8FA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ab/>
              <w:t>"workOrderType":0,</w:t>
            </w:r>
          </w:p>
          <w:p w14:paraId="3329F95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ab/>
              <w:t>"workOrderPromptTime":5,</w:t>
            </w:r>
          </w:p>
          <w:p w14:paraId="6C4F92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ab/>
              <w:t>"workOrderTimeout":5</w:t>
            </w:r>
          </w:p>
          <w:p w14:paraId="43B77AB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}</w:t>
            </w:r>
          </w:p>
        </w:tc>
        <w:tc>
          <w:tcPr>
            <w:tcW w:w="3431" w:type="dxa"/>
            <w:vAlign w:val="center"/>
          </w:tcPr>
          <w:p w14:paraId="70EC23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workOrderType:000：清洁001：接送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ab/>
              <w:t xml:space="preserve"> 010：催单011：超时100：开始工单101：自动完成工单111：手动完成工单</w:t>
            </w:r>
          </w:p>
          <w:p w14:paraId="2E21E2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workOrderPromptTime:工单的固定催单时间(1-35M)</w:t>
            </w:r>
          </w:p>
          <w:p w14:paraId="650B0C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workOrderTimeout:工单的固定超时时间(5-75m)</w:t>
            </w:r>
          </w:p>
        </w:tc>
      </w:tr>
      <w:tr w:rsidR="000E361B" w14:paraId="27C31823" w14:textId="77777777">
        <w:trPr>
          <w:trHeight w:val="444"/>
        </w:trPr>
        <w:tc>
          <w:tcPr>
            <w:tcW w:w="1039" w:type="dxa"/>
            <w:vAlign w:val="center"/>
          </w:tcPr>
          <w:p w14:paraId="035E45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0x94</w:t>
            </w:r>
          </w:p>
        </w:tc>
        <w:tc>
          <w:tcPr>
            <w:tcW w:w="3728" w:type="dxa"/>
            <w:vAlign w:val="center"/>
          </w:tcPr>
          <w:p w14:paraId="52A6EF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{</w:t>
            </w:r>
          </w:p>
          <w:p w14:paraId="693A362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“alarmRemoveType“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：1</w:t>
            </w:r>
          </w:p>
          <w:p w14:paraId="793C4E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}</w:t>
            </w:r>
          </w:p>
        </w:tc>
        <w:tc>
          <w:tcPr>
            <w:tcW w:w="3431" w:type="dxa"/>
            <w:vAlign w:val="center"/>
          </w:tcPr>
          <w:p w14:paraId="19A830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1:OneKeyRepairAlarm</w:t>
            </w:r>
          </w:p>
          <w:p w14:paraId="64583A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2:SeparateAlarm</w:t>
            </w:r>
          </w:p>
        </w:tc>
      </w:tr>
    </w:tbl>
    <w:p w14:paraId="0281CC36" w14:textId="77777777" w:rsidR="000E361B" w:rsidRDefault="00003BD2">
      <w:pPr>
        <w:pStyle w:val="3"/>
      </w:pPr>
      <w:bookmarkStart w:id="174" w:name="_Toc68091095"/>
      <w:r>
        <w:rPr>
          <w:rFonts w:hint="eastAsia"/>
        </w:rPr>
        <w:t>返回结果示例</w:t>
      </w:r>
      <w:bookmarkEnd w:id="17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6E746E9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883F0C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8B824B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B6529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172153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2FA61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"cmdCnt"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A7C24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"timeOut"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78A6B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"1918E001FACF"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44733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"{\"buildId\":\"200036\",\"bltMac\":\"1918E001FACF\",\"applicationAckReqType\":1,\"content\":\"123\"}"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A9AE9D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40875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"cmdType"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"BLB_TEXTMESSAGE"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3993E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"ackProcess"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EC99A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"method"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7D0A8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EDDB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"2021-01-27 11:56:18"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201EF5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"updateTime"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"2021-01-27 11:56:18"</w:t>
            </w:r>
          </w:p>
          <w:p w14:paraId="2F4787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661656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0D8B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5CACDB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3C27EAE" w14:textId="77777777" w:rsidR="000E361B" w:rsidRDefault="00003BD2">
      <w:pPr>
        <w:pStyle w:val="3"/>
      </w:pPr>
      <w:bookmarkStart w:id="175" w:name="_Toc68091096"/>
      <w:r>
        <w:rPr>
          <w:rFonts w:hint="eastAsia"/>
        </w:rPr>
        <w:lastRenderedPageBreak/>
        <w:t>返回结果参数说明</w:t>
      </w:r>
      <w:bookmarkEnd w:id="175"/>
    </w:p>
    <w:tbl>
      <w:tblPr>
        <w:tblW w:w="8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227"/>
        <w:gridCol w:w="5113"/>
      </w:tblGrid>
      <w:tr w:rsidR="000E361B" w14:paraId="5669E45D" w14:textId="77777777">
        <w:trPr>
          <w:trHeight w:val="634"/>
        </w:trPr>
        <w:tc>
          <w:tcPr>
            <w:tcW w:w="1835" w:type="dxa"/>
            <w:shd w:val="clear" w:color="auto" w:fill="BFBFBF" w:themeFill="background1" w:themeFillShade="BF"/>
            <w:vAlign w:val="center"/>
          </w:tcPr>
          <w:p w14:paraId="5782902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227" w:type="dxa"/>
            <w:shd w:val="clear" w:color="auto" w:fill="BFBFBF" w:themeFill="background1" w:themeFillShade="BF"/>
            <w:vAlign w:val="center"/>
          </w:tcPr>
          <w:p w14:paraId="46E047A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113" w:type="dxa"/>
            <w:shd w:val="clear" w:color="auto" w:fill="BFBFBF" w:themeFill="background1" w:themeFillShade="BF"/>
            <w:vAlign w:val="center"/>
          </w:tcPr>
          <w:p w14:paraId="2529FA0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5E11A4E" w14:textId="77777777">
        <w:trPr>
          <w:trHeight w:val="634"/>
        </w:trPr>
        <w:tc>
          <w:tcPr>
            <w:tcW w:w="1835" w:type="dxa"/>
            <w:vAlign w:val="center"/>
          </w:tcPr>
          <w:p w14:paraId="376AAD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227" w:type="dxa"/>
            <w:vAlign w:val="center"/>
          </w:tcPr>
          <w:p w14:paraId="128979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113" w:type="dxa"/>
            <w:vAlign w:val="center"/>
          </w:tcPr>
          <w:p w14:paraId="3F0C4C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F2F5562" w14:textId="77777777">
        <w:trPr>
          <w:trHeight w:val="634"/>
        </w:trPr>
        <w:tc>
          <w:tcPr>
            <w:tcW w:w="1835" w:type="dxa"/>
            <w:vAlign w:val="center"/>
          </w:tcPr>
          <w:p w14:paraId="37BB09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227" w:type="dxa"/>
            <w:vAlign w:val="center"/>
          </w:tcPr>
          <w:p w14:paraId="1D74447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113" w:type="dxa"/>
            <w:vAlign w:val="center"/>
          </w:tcPr>
          <w:p w14:paraId="10740D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5188D2C" w14:textId="77777777">
        <w:trPr>
          <w:trHeight w:val="634"/>
        </w:trPr>
        <w:tc>
          <w:tcPr>
            <w:tcW w:w="1835" w:type="dxa"/>
            <w:vAlign w:val="center"/>
          </w:tcPr>
          <w:p w14:paraId="65EB67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227" w:type="dxa"/>
            <w:vAlign w:val="center"/>
          </w:tcPr>
          <w:p w14:paraId="12F207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6A1BD4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文本下行返回结果实体类</w:t>
            </w:r>
          </w:p>
          <w:p w14:paraId="48BDB0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当请求参数cmdType==1时data为null）</w:t>
            </w:r>
          </w:p>
          <w:p w14:paraId="3019B3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cmdType==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时data返回本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实体类</w:t>
            </w:r>
          </w:p>
        </w:tc>
      </w:tr>
      <w:tr w:rsidR="000E361B" w14:paraId="7744CB86" w14:textId="77777777">
        <w:trPr>
          <w:trHeight w:val="634"/>
        </w:trPr>
        <w:tc>
          <w:tcPr>
            <w:tcW w:w="1835" w:type="dxa"/>
            <w:vAlign w:val="center"/>
          </w:tcPr>
          <w:p w14:paraId="79ECB76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227" w:type="dxa"/>
            <w:vAlign w:val="center"/>
          </w:tcPr>
          <w:p w14:paraId="09451C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3B66F1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 w:rsidR="000E361B" w14:paraId="58EDB880" w14:textId="77777777">
        <w:trPr>
          <w:trHeight w:val="442"/>
        </w:trPr>
        <w:tc>
          <w:tcPr>
            <w:tcW w:w="1835" w:type="dxa"/>
            <w:vAlign w:val="center"/>
          </w:tcPr>
          <w:p w14:paraId="2540D3B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cmdCnt</w:t>
            </w:r>
          </w:p>
        </w:tc>
        <w:tc>
          <w:tcPr>
            <w:tcW w:w="1227" w:type="dxa"/>
            <w:vAlign w:val="center"/>
          </w:tcPr>
          <w:p w14:paraId="4307971B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153CCF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重发机制（6次）</w:t>
            </w:r>
          </w:p>
        </w:tc>
      </w:tr>
      <w:tr w:rsidR="000E361B" w14:paraId="7199B340" w14:textId="77777777">
        <w:trPr>
          <w:trHeight w:val="442"/>
        </w:trPr>
        <w:tc>
          <w:tcPr>
            <w:tcW w:w="1835" w:type="dxa"/>
            <w:vAlign w:val="center"/>
          </w:tcPr>
          <w:p w14:paraId="32CBD9A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1227" w:type="dxa"/>
            <w:vAlign w:val="center"/>
          </w:tcPr>
          <w:p w14:paraId="516A66C9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79F61B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重发类型</w:t>
            </w:r>
          </w:p>
        </w:tc>
      </w:tr>
      <w:tr w:rsidR="000E361B" w14:paraId="6284097A" w14:textId="77777777">
        <w:trPr>
          <w:trHeight w:val="442"/>
        </w:trPr>
        <w:tc>
          <w:tcPr>
            <w:tcW w:w="1835" w:type="dxa"/>
            <w:vAlign w:val="center"/>
          </w:tcPr>
          <w:p w14:paraId="307E96F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227" w:type="dxa"/>
            <w:vAlign w:val="center"/>
          </w:tcPr>
          <w:p w14:paraId="037226D3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4D481CC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E310CA2" w14:textId="77777777">
        <w:trPr>
          <w:trHeight w:val="442"/>
        </w:trPr>
        <w:tc>
          <w:tcPr>
            <w:tcW w:w="1835" w:type="dxa"/>
            <w:vAlign w:val="center"/>
          </w:tcPr>
          <w:p w14:paraId="7E6C86B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227" w:type="dxa"/>
            <w:vAlign w:val="center"/>
          </w:tcPr>
          <w:p w14:paraId="24788B1F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3F7DF51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终端mac</w:t>
            </w:r>
          </w:p>
        </w:tc>
      </w:tr>
      <w:tr w:rsidR="000E361B" w14:paraId="0B57EE4E" w14:textId="77777777">
        <w:trPr>
          <w:trHeight w:val="442"/>
        </w:trPr>
        <w:tc>
          <w:tcPr>
            <w:tcW w:w="1835" w:type="dxa"/>
            <w:vAlign w:val="center"/>
          </w:tcPr>
          <w:p w14:paraId="1ABE9E6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1227" w:type="dxa"/>
            <w:vAlign w:val="center"/>
          </w:tcPr>
          <w:p w14:paraId="1DCFE9C7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4C4843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参数内容</w:t>
            </w:r>
          </w:p>
        </w:tc>
      </w:tr>
      <w:tr w:rsidR="000E361B" w14:paraId="1112350D" w14:textId="77777777">
        <w:trPr>
          <w:trHeight w:val="442"/>
        </w:trPr>
        <w:tc>
          <w:tcPr>
            <w:tcW w:w="1835" w:type="dxa"/>
            <w:vAlign w:val="center"/>
          </w:tcPr>
          <w:p w14:paraId="475DE64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227" w:type="dxa"/>
            <w:vAlign w:val="center"/>
          </w:tcPr>
          <w:p w14:paraId="7856FC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3C2BCB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Ack回应类型</w:t>
            </w:r>
          </w:p>
          <w:p w14:paraId="7718FE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 w14:paraId="14E458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 w14:paraId="172927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 w14:paraId="20CCF7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 w14:paraId="723207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 w14:paraId="046425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 w:rsidR="000E361B" w14:paraId="75EE13EB" w14:textId="77777777">
        <w:trPr>
          <w:trHeight w:val="513"/>
        </w:trPr>
        <w:tc>
          <w:tcPr>
            <w:tcW w:w="1835" w:type="dxa"/>
            <w:vAlign w:val="center"/>
          </w:tcPr>
          <w:p w14:paraId="0289FAE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method</w:t>
            </w:r>
          </w:p>
        </w:tc>
        <w:tc>
          <w:tcPr>
            <w:tcW w:w="1227" w:type="dxa"/>
            <w:vAlign w:val="center"/>
          </w:tcPr>
          <w:p w14:paraId="026B5F31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6C2F8429" w14:textId="77777777" w:rsidR="000E361B" w:rsidRDefault="00003BD2">
            <w:pPr>
              <w:ind w:firstLineChars="1000" w:firstLine="210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---</w:t>
            </w:r>
          </w:p>
        </w:tc>
      </w:tr>
      <w:tr w:rsidR="000E361B" w14:paraId="7DEC7C71" w14:textId="77777777">
        <w:trPr>
          <w:trHeight w:val="562"/>
        </w:trPr>
        <w:tc>
          <w:tcPr>
            <w:tcW w:w="1835" w:type="dxa"/>
            <w:vAlign w:val="center"/>
          </w:tcPr>
          <w:p w14:paraId="497F20D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+timeOut</w:t>
            </w:r>
          </w:p>
        </w:tc>
        <w:tc>
          <w:tcPr>
            <w:tcW w:w="1227" w:type="dxa"/>
            <w:vAlign w:val="center"/>
          </w:tcPr>
          <w:p w14:paraId="2D1AFB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7F265D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用于计算超时TIMEOUT</w:t>
            </w:r>
          </w:p>
        </w:tc>
      </w:tr>
      <w:tr w:rsidR="000E361B" w14:paraId="28CDAA47" w14:textId="77777777">
        <w:trPr>
          <w:trHeight w:val="874"/>
        </w:trPr>
        <w:tc>
          <w:tcPr>
            <w:tcW w:w="1835" w:type="dxa"/>
            <w:vAlign w:val="center"/>
          </w:tcPr>
          <w:p w14:paraId="746EF70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ackProcess</w:t>
            </w:r>
          </w:p>
        </w:tc>
        <w:tc>
          <w:tcPr>
            <w:tcW w:w="1227" w:type="dxa"/>
            <w:vAlign w:val="center"/>
          </w:tcPr>
          <w:p w14:paraId="6008C59A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4B9185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Ack进程</w:t>
            </w:r>
          </w:p>
        </w:tc>
      </w:tr>
      <w:tr w:rsidR="000E361B" w14:paraId="0821081C" w14:textId="77777777">
        <w:trPr>
          <w:trHeight w:val="874"/>
        </w:trPr>
        <w:tc>
          <w:tcPr>
            <w:tcW w:w="1835" w:type="dxa"/>
            <w:vAlign w:val="center"/>
          </w:tcPr>
          <w:p w14:paraId="750A333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createTime</w:t>
            </w:r>
          </w:p>
        </w:tc>
        <w:tc>
          <w:tcPr>
            <w:tcW w:w="1227" w:type="dxa"/>
            <w:vAlign w:val="center"/>
          </w:tcPr>
          <w:p w14:paraId="235AD0FE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6E1073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创建时间</w:t>
            </w:r>
          </w:p>
        </w:tc>
      </w:tr>
      <w:tr w:rsidR="000E361B" w14:paraId="3ADEA29B" w14:textId="77777777">
        <w:trPr>
          <w:trHeight w:val="874"/>
        </w:trPr>
        <w:tc>
          <w:tcPr>
            <w:tcW w:w="1835" w:type="dxa"/>
            <w:vAlign w:val="center"/>
          </w:tcPr>
          <w:p w14:paraId="7640C8D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updateTime</w:t>
            </w:r>
          </w:p>
        </w:tc>
        <w:tc>
          <w:tcPr>
            <w:tcW w:w="1227" w:type="dxa"/>
            <w:vAlign w:val="center"/>
          </w:tcPr>
          <w:p w14:paraId="2E663341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5113" w:type="dxa"/>
            <w:shd w:val="clear" w:color="auto" w:fill="auto"/>
            <w:vAlign w:val="center"/>
          </w:tcPr>
          <w:p w14:paraId="21C919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修改时间</w:t>
            </w:r>
          </w:p>
        </w:tc>
      </w:tr>
    </w:tbl>
    <w:p w14:paraId="0A10F964" w14:textId="77777777" w:rsidR="000E361B" w:rsidRDefault="000E361B"/>
    <w:p w14:paraId="483C2614" w14:textId="77777777" w:rsidR="000E361B" w:rsidRDefault="00003BD2">
      <w:pPr>
        <w:pStyle w:val="2"/>
      </w:pPr>
      <w:bookmarkStart w:id="176" w:name="_Toc68091097"/>
      <w:r>
        <w:rPr>
          <w:rFonts w:hint="eastAsia"/>
        </w:rPr>
        <w:t>蓝牙网关灯光设备控制</w:t>
      </w:r>
      <w:bookmarkEnd w:id="176"/>
    </w:p>
    <w:p w14:paraId="468DA24F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77" w:name="_Toc68091098"/>
      <w:r>
        <w:rPr>
          <w:rStyle w:val="af0"/>
          <w:rFonts w:hint="eastAsia"/>
          <w:b/>
          <w:color w:val="0C0C0C"/>
        </w:rPr>
        <w:t>接口说明</w:t>
      </w:r>
      <w:bookmarkEnd w:id="177"/>
    </w:p>
    <w:p w14:paraId="429890C2" w14:textId="77777777" w:rsidR="000E361B" w:rsidRDefault="00003BD2">
      <w:pPr>
        <w:pStyle w:val="af5"/>
        <w:numPr>
          <w:ilvl w:val="0"/>
          <w:numId w:val="39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</w:t>
      </w:r>
      <w:r>
        <w:rPr>
          <w:rFonts w:ascii="微软雅黑" w:hAnsi="微软雅黑"/>
          <w:sz w:val="21"/>
          <w:szCs w:val="21"/>
        </w:rPr>
        <w:t>端</w:t>
      </w:r>
      <w:r>
        <w:rPr>
          <w:rFonts w:ascii="微软雅黑" w:hAnsi="微软雅黑" w:hint="eastAsia"/>
          <w:sz w:val="21"/>
          <w:szCs w:val="21"/>
        </w:rPr>
        <w:t>调用</w:t>
      </w:r>
      <w:r>
        <w:rPr>
          <w:rFonts w:ascii="微软雅黑" w:hAnsi="微软雅黑"/>
          <w:sz w:val="21"/>
          <w:szCs w:val="21"/>
        </w:rPr>
        <w:t>本接口实现远程控制</w:t>
      </w:r>
      <w:r>
        <w:rPr>
          <w:rFonts w:ascii="微软雅黑" w:hAnsi="微软雅黑" w:hint="eastAsia"/>
          <w:sz w:val="21"/>
          <w:szCs w:val="21"/>
        </w:rPr>
        <w:t>指定</w:t>
      </w:r>
      <w:r>
        <w:rPr>
          <w:rFonts w:ascii="微软雅黑" w:hAnsi="微软雅黑"/>
          <w:sz w:val="21"/>
          <w:szCs w:val="21"/>
        </w:rPr>
        <w:t>建筑下的蓝牙网关设备</w:t>
      </w:r>
      <w:r>
        <w:rPr>
          <w:rFonts w:ascii="微软雅黑" w:hAnsi="微软雅黑" w:hint="eastAsia"/>
          <w:sz w:val="21"/>
          <w:szCs w:val="21"/>
        </w:rPr>
        <w:t>灯光开关</w:t>
      </w:r>
      <w:r>
        <w:rPr>
          <w:rFonts w:ascii="微软雅黑" w:hAnsi="微软雅黑"/>
          <w:sz w:val="21"/>
          <w:szCs w:val="21"/>
        </w:rPr>
        <w:t>状态</w:t>
      </w:r>
    </w:p>
    <w:p w14:paraId="71F63711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报警等</w:t>
      </w:r>
    </w:p>
    <w:p w14:paraId="0DAB8A27" w14:textId="77777777" w:rsidR="000E361B" w:rsidRDefault="00003BD2">
      <w:pPr>
        <w:pStyle w:val="af5"/>
        <w:numPr>
          <w:ilvl w:val="0"/>
          <w:numId w:val="3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B00C2FE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8DFC1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//定位引擎服务器ip:46000/api/devices/alarmBellCtrlV2?accessToken=xxxxxxxx</w:t>
            </w:r>
          </w:p>
        </w:tc>
      </w:tr>
    </w:tbl>
    <w:p w14:paraId="37453FFF" w14:textId="77777777" w:rsidR="000E361B" w:rsidRDefault="00003BD2">
      <w:pPr>
        <w:pStyle w:val="af5"/>
        <w:numPr>
          <w:ilvl w:val="0"/>
          <w:numId w:val="3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83CE4E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6B4FC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849315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"403D19000464"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AF6D6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"voiceLightFlag"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A90156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"202437"</w:t>
            </w:r>
          </w:p>
          <w:p w14:paraId="049160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3267917" w14:textId="77777777" w:rsidR="000E361B" w:rsidRDefault="00003BD2">
      <w:pPr>
        <w:pStyle w:val="3"/>
        <w:ind w:left="566" w:hanging="566"/>
      </w:pPr>
      <w:bookmarkStart w:id="178" w:name="_Toc68091099"/>
      <w:r>
        <w:rPr>
          <w:rFonts w:hint="eastAsia"/>
        </w:rPr>
        <w:t>请求参数说明</w:t>
      </w:r>
      <w:bookmarkEnd w:id="17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30FAAE01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660034E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0FA820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5BD11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7E70305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56BB37F" w14:textId="77777777">
        <w:tc>
          <w:tcPr>
            <w:tcW w:w="1696" w:type="dxa"/>
            <w:vAlign w:val="center"/>
          </w:tcPr>
          <w:p w14:paraId="1BF22BB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center"/>
          </w:tcPr>
          <w:p w14:paraId="3483CCA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F4F970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6B610E3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</w:t>
            </w:r>
          </w:p>
        </w:tc>
      </w:tr>
      <w:tr w:rsidR="000E361B" w14:paraId="1D3D90C0" w14:textId="77777777">
        <w:tc>
          <w:tcPr>
            <w:tcW w:w="1696" w:type="dxa"/>
            <w:vAlign w:val="center"/>
          </w:tcPr>
          <w:p w14:paraId="0FD1BC5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center"/>
          </w:tcPr>
          <w:p w14:paraId="7C325D9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33C845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3AD5FB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设备所在的建筑的ID</w:t>
            </w:r>
          </w:p>
        </w:tc>
      </w:tr>
      <w:tr w:rsidR="000E361B" w14:paraId="718F1B6D" w14:textId="77777777">
        <w:tc>
          <w:tcPr>
            <w:tcW w:w="1696" w:type="dxa"/>
            <w:vAlign w:val="center"/>
          </w:tcPr>
          <w:p w14:paraId="5DE6E2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center"/>
          </w:tcPr>
          <w:p w14:paraId="7D7CDC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A2FB1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2AA7D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设备Mac地址</w:t>
            </w:r>
          </w:p>
        </w:tc>
      </w:tr>
      <w:tr w:rsidR="000E361B" w14:paraId="09B54431" w14:textId="77777777">
        <w:tc>
          <w:tcPr>
            <w:tcW w:w="1696" w:type="dxa"/>
            <w:vAlign w:val="center"/>
          </w:tcPr>
          <w:p w14:paraId="1A1C068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voiceLightFlag</w:t>
            </w:r>
          </w:p>
        </w:tc>
        <w:tc>
          <w:tcPr>
            <w:tcW w:w="993" w:type="dxa"/>
            <w:vAlign w:val="center"/>
          </w:tcPr>
          <w:p w14:paraId="4033527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center"/>
          </w:tcPr>
          <w:p w14:paraId="0BEF8EE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048F39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控制开关，0表示关，1表示开</w:t>
            </w:r>
          </w:p>
        </w:tc>
      </w:tr>
    </w:tbl>
    <w:p w14:paraId="0A05D3F6" w14:textId="77777777" w:rsidR="000E361B" w:rsidRDefault="000E361B"/>
    <w:p w14:paraId="1CA14326" w14:textId="77777777" w:rsidR="000E361B" w:rsidRDefault="00003BD2">
      <w:pPr>
        <w:pStyle w:val="3"/>
        <w:ind w:left="566" w:hanging="566"/>
      </w:pPr>
      <w:bookmarkStart w:id="179" w:name="_Toc68091100"/>
      <w:r>
        <w:rPr>
          <w:rFonts w:hint="eastAsia"/>
        </w:rPr>
        <w:lastRenderedPageBreak/>
        <w:t>返回结果示例</w:t>
      </w:r>
      <w:bookmarkEnd w:id="17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C2DECF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199DB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68B85B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96337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[],</w:t>
            </w:r>
          </w:p>
          <w:p w14:paraId="1A4168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A63EA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"configId"</w:t>
            </w:r>
          </w:p>
          <w:p w14:paraId="462426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73F013A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8E7B14A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180" w:name="_Toc68091101"/>
      <w:r>
        <w:rPr>
          <w:rStyle w:val="af0"/>
          <w:rFonts w:cs="Helvetica" w:hint="eastAsia"/>
          <w:b/>
          <w:bCs/>
          <w:color w:val="0C0C0C"/>
        </w:rPr>
        <w:t>返回结果参数说明</w:t>
      </w:r>
      <w:bookmarkEnd w:id="18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43937102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1B8958A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F19A57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15ED16E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6B9D3FA" w14:textId="77777777">
        <w:tc>
          <w:tcPr>
            <w:tcW w:w="1838" w:type="dxa"/>
            <w:vAlign w:val="center"/>
          </w:tcPr>
          <w:p w14:paraId="0A6327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18E3C8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596D6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4AF0330" w14:textId="77777777">
        <w:tc>
          <w:tcPr>
            <w:tcW w:w="1838" w:type="dxa"/>
            <w:vAlign w:val="center"/>
          </w:tcPr>
          <w:p w14:paraId="1205EF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08B8EE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39A471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28C847B8" w14:textId="77777777">
        <w:tc>
          <w:tcPr>
            <w:tcW w:w="1838" w:type="dxa"/>
            <w:vAlign w:val="center"/>
          </w:tcPr>
          <w:p w14:paraId="791A455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7FE31303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455D566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返回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结果实体类</w:t>
            </w:r>
          </w:p>
        </w:tc>
      </w:tr>
      <w:tr w:rsidR="000E361B" w14:paraId="5EECE0AC" w14:textId="77777777">
        <w:tc>
          <w:tcPr>
            <w:tcW w:w="1838" w:type="dxa"/>
            <w:vAlign w:val="center"/>
          </w:tcPr>
          <w:p w14:paraId="26742E52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100" w:firstLine="210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+mac</w:t>
            </w:r>
          </w:p>
        </w:tc>
        <w:tc>
          <w:tcPr>
            <w:tcW w:w="992" w:type="dxa"/>
            <w:vAlign w:val="center"/>
          </w:tcPr>
          <w:p w14:paraId="5221B66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center"/>
          </w:tcPr>
          <w:p w14:paraId="725FC3F1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接口【蓝牙网关灯光设备控制】返回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的configid</w:t>
            </w:r>
          </w:p>
        </w:tc>
      </w:tr>
    </w:tbl>
    <w:p w14:paraId="40740485" w14:textId="77777777" w:rsidR="000E361B" w:rsidRDefault="000E361B"/>
    <w:p w14:paraId="3DDE3A95" w14:textId="77777777" w:rsidR="000E361B" w:rsidRDefault="00003BD2">
      <w:pPr>
        <w:pStyle w:val="2"/>
      </w:pPr>
      <w:bookmarkStart w:id="181" w:name="_Toc68091102"/>
      <w:r>
        <w:rPr>
          <w:rFonts w:hint="eastAsia"/>
        </w:rPr>
        <w:t>设备配置状态查询</w:t>
      </w:r>
      <w:bookmarkEnd w:id="181"/>
    </w:p>
    <w:p w14:paraId="117A3EEC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82" w:name="_Toc68091103"/>
      <w:r>
        <w:rPr>
          <w:rStyle w:val="af0"/>
          <w:rFonts w:hint="eastAsia"/>
          <w:b/>
          <w:color w:val="0C0C0C"/>
        </w:rPr>
        <w:t>接口说明</w:t>
      </w:r>
      <w:bookmarkEnd w:id="182"/>
    </w:p>
    <w:p w14:paraId="19CCA094" w14:textId="77777777" w:rsidR="000E361B" w:rsidRDefault="00003BD2">
      <w:pPr>
        <w:pStyle w:val="af5"/>
        <w:numPr>
          <w:ilvl w:val="0"/>
          <w:numId w:val="40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</w:t>
      </w:r>
      <w:r>
        <w:rPr>
          <w:rFonts w:ascii="微软雅黑" w:hAnsi="微软雅黑"/>
          <w:sz w:val="21"/>
          <w:szCs w:val="21"/>
        </w:rPr>
        <w:t>端</w:t>
      </w:r>
    </w:p>
    <w:p w14:paraId="5A39141F" w14:textId="77777777" w:rsidR="000E361B" w:rsidRDefault="00003BD2">
      <w:pPr>
        <w:pStyle w:val="af5"/>
        <w:numPr>
          <w:ilvl w:val="0"/>
          <w:numId w:val="4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31388FF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AC5D8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//定位引擎服务器ip:46000/api/devicesV3/configStatus?accessToken=xxxxxxxxxxxxxx</w:t>
            </w:r>
          </w:p>
        </w:tc>
      </w:tr>
    </w:tbl>
    <w:p w14:paraId="4F7BA4E8" w14:textId="77777777" w:rsidR="000E361B" w:rsidRDefault="00003BD2">
      <w:pPr>
        <w:pStyle w:val="af5"/>
        <w:numPr>
          <w:ilvl w:val="0"/>
          <w:numId w:val="4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  <w:r>
        <w:rPr>
          <w:rFonts w:ascii="Courier New" w:hAnsi="Courier New" w:cs="Courier New" w:hint="eastAsia"/>
          <w:color w:val="FF0000"/>
          <w:sz w:val="18"/>
          <w:szCs w:val="18"/>
        </w:rPr>
        <w:t>（</w:t>
      </w:r>
      <w:r>
        <w:rPr>
          <w:rFonts w:ascii="Courier New" w:hAnsi="Courier New" w:cs="Courier New" w:hint="eastAsia"/>
          <w:color w:val="FF0000"/>
          <w:sz w:val="18"/>
          <w:szCs w:val="18"/>
        </w:rPr>
        <w:t>buildId</w:t>
      </w:r>
      <w:r>
        <w:rPr>
          <w:rFonts w:ascii="Courier New" w:hAnsi="Courier New" w:cs="Courier New" w:hint="eastAsia"/>
          <w:color w:val="FF0000"/>
          <w:sz w:val="18"/>
          <w:szCs w:val="18"/>
        </w:rPr>
        <w:t>好像只要是该账号下的都可以）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0F11179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57245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BD97FD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"configId"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"eb70e97437e7418d923d2460bf2dc1e5"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09AE3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486DA2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B381EC2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83" w:name="_Toc68091104"/>
      <w:r>
        <w:rPr>
          <w:rStyle w:val="af0"/>
          <w:rFonts w:hint="eastAsia"/>
          <w:b/>
          <w:color w:val="0C0C0C"/>
        </w:rPr>
        <w:t>请求参数说明</w:t>
      </w:r>
      <w:bookmarkEnd w:id="18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3F764425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300BD1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E63C3B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4576C6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28E6F5F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3CE93FE" w14:textId="77777777">
        <w:tc>
          <w:tcPr>
            <w:tcW w:w="1696" w:type="dxa"/>
            <w:vAlign w:val="center"/>
          </w:tcPr>
          <w:p w14:paraId="3721034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accessToken</w:t>
            </w:r>
          </w:p>
        </w:tc>
        <w:tc>
          <w:tcPr>
            <w:tcW w:w="993" w:type="dxa"/>
            <w:vAlign w:val="center"/>
          </w:tcPr>
          <w:p w14:paraId="088696D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E55F28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246DE6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获取AccessToken</w:t>
            </w:r>
          </w:p>
        </w:tc>
      </w:tr>
      <w:tr w:rsidR="000E361B" w14:paraId="25F59910" w14:textId="77777777">
        <w:tc>
          <w:tcPr>
            <w:tcW w:w="1696" w:type="dxa"/>
            <w:vAlign w:val="center"/>
          </w:tcPr>
          <w:p w14:paraId="071066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993" w:type="dxa"/>
            <w:vAlign w:val="center"/>
          </w:tcPr>
          <w:p w14:paraId="1B2C52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E73E0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E888226" w14:textId="77777777" w:rsidR="000E361B" w:rsidRDefault="00003BD2">
            <w:pPr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蓝牙网关灯光设备控制 返回的mac对应的configId值</w:t>
            </w:r>
          </w:p>
        </w:tc>
      </w:tr>
      <w:tr w:rsidR="000E361B" w14:paraId="7484794B" w14:textId="77777777">
        <w:tc>
          <w:tcPr>
            <w:tcW w:w="1696" w:type="dxa"/>
            <w:vAlign w:val="center"/>
          </w:tcPr>
          <w:p w14:paraId="59FDC99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center"/>
          </w:tcPr>
          <w:p w14:paraId="782A6F7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F03972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7CB7CE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设备所在的建筑的ID</w:t>
            </w:r>
          </w:p>
        </w:tc>
      </w:tr>
    </w:tbl>
    <w:p w14:paraId="192E335A" w14:textId="77777777" w:rsidR="000E361B" w:rsidRDefault="000E361B"/>
    <w:p w14:paraId="1C74B5FA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84" w:name="_Toc68091105"/>
      <w:r>
        <w:rPr>
          <w:rStyle w:val="af0"/>
          <w:rFonts w:hint="eastAsia"/>
          <w:b/>
          <w:color w:val="0C0C0C"/>
        </w:rPr>
        <w:t>返回结果示例</w:t>
      </w:r>
      <w:bookmarkEnd w:id="18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09CA91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475E6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A213C2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80E2C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C317B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171AA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50F104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185" w:name="_Toc68091106"/>
      <w:r>
        <w:rPr>
          <w:rStyle w:val="af0"/>
          <w:rFonts w:hint="eastAsia"/>
          <w:b/>
          <w:color w:val="0C0C0C"/>
        </w:rPr>
        <w:t>返回结果参数说明</w:t>
      </w:r>
      <w:bookmarkEnd w:id="18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042001EB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4DEF32A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C7619F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09CFCE0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7553F22" w14:textId="77777777">
        <w:tc>
          <w:tcPr>
            <w:tcW w:w="1838" w:type="dxa"/>
            <w:vAlign w:val="center"/>
          </w:tcPr>
          <w:p w14:paraId="5AF6554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3731AA5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76135A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 w:rsidR="000E361B" w14:paraId="79C5F270" w14:textId="77777777">
        <w:tc>
          <w:tcPr>
            <w:tcW w:w="1838" w:type="dxa"/>
            <w:vAlign w:val="center"/>
          </w:tcPr>
          <w:p w14:paraId="5C63DC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7E1E9D2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77FB8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设备配置状态。1：配置成功；0或-1：配置失败</w:t>
            </w:r>
          </w:p>
        </w:tc>
      </w:tr>
    </w:tbl>
    <w:p w14:paraId="39F2B9C9" w14:textId="77777777" w:rsidR="000E361B" w:rsidRDefault="000E361B"/>
    <w:p w14:paraId="2FCE1AAE" w14:textId="77777777" w:rsidR="000E361B" w:rsidRDefault="00003BD2">
      <w:pPr>
        <w:pStyle w:val="2"/>
      </w:pPr>
      <w:bookmarkStart w:id="186" w:name="_Toc68091107"/>
      <w:r>
        <w:rPr>
          <w:rFonts w:hint="eastAsia"/>
        </w:rPr>
        <w:t>万能基站终端下行</w:t>
      </w:r>
      <w:bookmarkEnd w:id="186"/>
    </w:p>
    <w:p w14:paraId="10E243B4" w14:textId="77777777" w:rsidR="000E361B" w:rsidRDefault="00003BD2">
      <w:pPr>
        <w:pStyle w:val="3"/>
      </w:pPr>
      <w:bookmarkStart w:id="187" w:name="_Toc68091108"/>
      <w:r>
        <w:rPr>
          <w:rFonts w:hint="eastAsia"/>
        </w:rPr>
        <w:t>接口说明</w:t>
      </w:r>
      <w:bookmarkEnd w:id="187"/>
    </w:p>
    <w:p w14:paraId="534C1699" w14:textId="77777777" w:rsidR="000E361B" w:rsidRDefault="00003BD2">
      <w:pPr>
        <w:pStyle w:val="af5"/>
        <w:numPr>
          <w:ilvl w:val="0"/>
          <w:numId w:val="41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应用端</w:t>
      </w:r>
      <w:r>
        <w:rPr>
          <w:rFonts w:ascii="微软雅黑" w:hAnsi="微软雅黑"/>
          <w:sz w:val="21"/>
          <w:szCs w:val="21"/>
        </w:rPr>
        <w:t>通过此接口向</w:t>
      </w:r>
      <w:r>
        <w:rPr>
          <w:rFonts w:ascii="微软雅黑" w:hAnsi="微软雅黑" w:hint="eastAsia"/>
          <w:sz w:val="21"/>
          <w:szCs w:val="21"/>
        </w:rPr>
        <w:t xml:space="preserve"> </w:t>
      </w:r>
      <w:r>
        <w:rPr>
          <w:rFonts w:ascii="微软雅黑" w:hAnsi="微软雅黑"/>
          <w:sz w:val="21"/>
          <w:szCs w:val="21"/>
        </w:rPr>
        <w:t>Lora终端下发指令</w:t>
      </w:r>
    </w:p>
    <w:p w14:paraId="290BCCFE" w14:textId="77777777" w:rsidR="000E361B" w:rsidRDefault="00003BD2">
      <w:pPr>
        <w:pStyle w:val="af5"/>
        <w:numPr>
          <w:ilvl w:val="0"/>
          <w:numId w:val="4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A2F11A1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4C3E4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//定位引擎服务器ip:46000/api/devices/deviceDown?accessToken=xxxxxxxx</w:t>
            </w:r>
          </w:p>
        </w:tc>
      </w:tr>
    </w:tbl>
    <w:p w14:paraId="6AC41B30" w14:textId="77777777" w:rsidR="000E361B" w:rsidRDefault="00003BD2">
      <w:pPr>
        <w:pStyle w:val="af5"/>
        <w:numPr>
          <w:ilvl w:val="0"/>
          <w:numId w:val="4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C354CF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053E82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DFD6F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"confirmed"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true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EACDF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"2222333666"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902FAE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"STRING"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5F9E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A31515"/>
                <w:kern w:val="0"/>
                <w:sz w:val="15"/>
                <w:szCs w:val="15"/>
                <w:shd w:val="clear" w:color="auto" w:fill="FFFFFE"/>
                <w:lang w:bidi="ar"/>
              </w:rPr>
              <w:t>devEUI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"6467c42060914819"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43D1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"fport"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22</w:t>
            </w:r>
          </w:p>
          <w:p w14:paraId="29C4567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3D5D194" w14:textId="77777777" w:rsidR="000E361B" w:rsidRDefault="000E361B"/>
    <w:p w14:paraId="4CD609BC" w14:textId="77777777" w:rsidR="000E361B" w:rsidRDefault="00003BD2">
      <w:pPr>
        <w:pStyle w:val="3"/>
      </w:pPr>
      <w:bookmarkStart w:id="188" w:name="_Toc68091109"/>
      <w:r>
        <w:rPr>
          <w:rFonts w:hint="eastAsia"/>
        </w:rPr>
        <w:lastRenderedPageBreak/>
        <w:t>请求参数说明</w:t>
      </w:r>
      <w:bookmarkEnd w:id="18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3"/>
        <w:gridCol w:w="740"/>
        <w:gridCol w:w="4763"/>
      </w:tblGrid>
      <w:tr w:rsidR="000E361B" w14:paraId="7C10F030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4A404B8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03" w:type="dxa"/>
            <w:shd w:val="clear" w:color="auto" w:fill="BFBFBF" w:themeFill="background1" w:themeFillShade="BF"/>
            <w:vAlign w:val="bottom"/>
          </w:tcPr>
          <w:p w14:paraId="1F9DAEB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40" w:type="dxa"/>
            <w:shd w:val="clear" w:color="auto" w:fill="BFBFBF" w:themeFill="background1" w:themeFillShade="BF"/>
            <w:vAlign w:val="bottom"/>
          </w:tcPr>
          <w:p w14:paraId="7F4573C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763" w:type="dxa"/>
            <w:shd w:val="clear" w:color="auto" w:fill="BFBFBF" w:themeFill="background1" w:themeFillShade="BF"/>
            <w:vAlign w:val="bottom"/>
          </w:tcPr>
          <w:p w14:paraId="26789C4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797CDDD" w14:textId="77777777">
        <w:tc>
          <w:tcPr>
            <w:tcW w:w="1696" w:type="dxa"/>
            <w:vAlign w:val="bottom"/>
          </w:tcPr>
          <w:p w14:paraId="30DB66D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1103" w:type="dxa"/>
            <w:vAlign w:val="bottom"/>
          </w:tcPr>
          <w:p w14:paraId="6C03F95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40" w:type="dxa"/>
            <w:vAlign w:val="bottom"/>
          </w:tcPr>
          <w:p w14:paraId="6F80D51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3C7BE1F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</w:t>
            </w:r>
          </w:p>
        </w:tc>
      </w:tr>
      <w:tr w:rsidR="000E361B" w14:paraId="2BA8E241" w14:textId="77777777">
        <w:tc>
          <w:tcPr>
            <w:tcW w:w="1696" w:type="dxa"/>
            <w:vAlign w:val="bottom"/>
          </w:tcPr>
          <w:p w14:paraId="15C1860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confirmed</w:t>
            </w:r>
          </w:p>
        </w:tc>
        <w:tc>
          <w:tcPr>
            <w:tcW w:w="1103" w:type="dxa"/>
            <w:vAlign w:val="bottom"/>
          </w:tcPr>
          <w:p w14:paraId="3C3FA65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oolean</w:t>
            </w:r>
          </w:p>
        </w:tc>
        <w:tc>
          <w:tcPr>
            <w:tcW w:w="740" w:type="dxa"/>
            <w:vAlign w:val="bottom"/>
          </w:tcPr>
          <w:p w14:paraId="70DE263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156DAD9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是否需要终端确认</w:t>
            </w:r>
          </w:p>
        </w:tc>
      </w:tr>
      <w:tr w:rsidR="000E361B" w14:paraId="0AC97872" w14:textId="77777777">
        <w:tc>
          <w:tcPr>
            <w:tcW w:w="1696" w:type="dxa"/>
            <w:vAlign w:val="bottom"/>
          </w:tcPr>
          <w:p w14:paraId="08FCA92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03" w:type="dxa"/>
            <w:vAlign w:val="bottom"/>
          </w:tcPr>
          <w:p w14:paraId="5FF16F2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40" w:type="dxa"/>
            <w:vAlign w:val="bottom"/>
          </w:tcPr>
          <w:p w14:paraId="4C429B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32448C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下行文本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内容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大小限制</w:t>
            </w:r>
          </w:p>
        </w:tc>
      </w:tr>
      <w:tr w:rsidR="000E361B" w14:paraId="76190553" w14:textId="77777777">
        <w:tc>
          <w:tcPr>
            <w:tcW w:w="1696" w:type="dxa"/>
            <w:vAlign w:val="bottom"/>
          </w:tcPr>
          <w:p w14:paraId="6E1E6A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dataType</w:t>
            </w:r>
          </w:p>
        </w:tc>
        <w:tc>
          <w:tcPr>
            <w:tcW w:w="1103" w:type="dxa"/>
            <w:vAlign w:val="bottom"/>
          </w:tcPr>
          <w:p w14:paraId="1FF34B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40" w:type="dxa"/>
            <w:vAlign w:val="bottom"/>
          </w:tcPr>
          <w:p w14:paraId="53A18D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77C25A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数据类型（STRING/HEX）</w:t>
            </w:r>
          </w:p>
        </w:tc>
      </w:tr>
      <w:tr w:rsidR="000E361B" w14:paraId="32A8F441" w14:textId="77777777">
        <w:tc>
          <w:tcPr>
            <w:tcW w:w="1696" w:type="dxa"/>
            <w:vAlign w:val="bottom"/>
          </w:tcPr>
          <w:p w14:paraId="38EE38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devEUI</w:t>
            </w:r>
          </w:p>
        </w:tc>
        <w:tc>
          <w:tcPr>
            <w:tcW w:w="1103" w:type="dxa"/>
            <w:vAlign w:val="bottom"/>
          </w:tcPr>
          <w:p w14:paraId="25EF61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40" w:type="dxa"/>
            <w:vAlign w:val="bottom"/>
          </w:tcPr>
          <w:p w14:paraId="6B7F758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13CCCB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LoRaWan节点EUI</w:t>
            </w:r>
          </w:p>
        </w:tc>
      </w:tr>
      <w:tr w:rsidR="000E361B" w14:paraId="516EFCD0" w14:textId="77777777">
        <w:tc>
          <w:tcPr>
            <w:tcW w:w="1696" w:type="dxa"/>
            <w:vAlign w:val="bottom"/>
          </w:tcPr>
          <w:p w14:paraId="16AF1EE8" w14:textId="77777777" w:rsidR="000E361B" w:rsidRDefault="00003BD2">
            <w:pPr>
              <w:rPr>
                <w:rFonts w:ascii="微软雅黑" w:hAnsi="微软雅黑"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>fport</w:t>
            </w:r>
          </w:p>
        </w:tc>
        <w:tc>
          <w:tcPr>
            <w:tcW w:w="1103" w:type="dxa"/>
            <w:vAlign w:val="bottom"/>
          </w:tcPr>
          <w:p w14:paraId="57417416" w14:textId="77777777" w:rsidR="000E361B" w:rsidRDefault="00003BD2">
            <w:pPr>
              <w:rPr>
                <w:rFonts w:ascii="微软雅黑" w:hAnsi="微软雅黑"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/>
                <w:color w:val="000000" w:themeColor="text1"/>
                <w:sz w:val="21"/>
                <w:szCs w:val="21"/>
              </w:rPr>
              <w:t>int</w:t>
            </w:r>
          </w:p>
        </w:tc>
        <w:tc>
          <w:tcPr>
            <w:tcW w:w="740" w:type="dxa"/>
            <w:vAlign w:val="bottom"/>
          </w:tcPr>
          <w:p w14:paraId="050F469D" w14:textId="77777777" w:rsidR="000E361B" w:rsidRDefault="00003BD2">
            <w:pPr>
              <w:rPr>
                <w:rFonts w:ascii="微软雅黑" w:hAnsi="微软雅黑"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4763" w:type="dxa"/>
            <w:vAlign w:val="bottom"/>
          </w:tcPr>
          <w:p w14:paraId="3614A79D" w14:textId="77777777" w:rsidR="000E361B" w:rsidRDefault="00003BD2">
            <w:pPr>
              <w:rPr>
                <w:rFonts w:ascii="微软雅黑" w:hAnsi="微软雅黑"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00000" w:themeColor="text1"/>
                <w:sz w:val="21"/>
                <w:szCs w:val="21"/>
              </w:rPr>
              <w:t>端口号，可自己</w:t>
            </w:r>
            <w:r>
              <w:rPr>
                <w:rFonts w:ascii="微软雅黑" w:hAnsi="微软雅黑"/>
                <w:color w:val="000000" w:themeColor="text1"/>
                <w:sz w:val="21"/>
                <w:szCs w:val="21"/>
              </w:rPr>
              <w:t>设定</w:t>
            </w:r>
          </w:p>
        </w:tc>
      </w:tr>
    </w:tbl>
    <w:p w14:paraId="29E59C0B" w14:textId="77777777" w:rsidR="000E361B" w:rsidRDefault="000E361B"/>
    <w:p w14:paraId="68A01BB9" w14:textId="77777777" w:rsidR="000E361B" w:rsidRDefault="00003BD2">
      <w:pPr>
        <w:pStyle w:val="3"/>
      </w:pPr>
      <w:bookmarkStart w:id="189" w:name="_Toc68091110"/>
      <w:r>
        <w:rPr>
          <w:rFonts w:hint="eastAsia"/>
        </w:rPr>
        <w:t>返回结果示例</w:t>
      </w:r>
      <w:bookmarkEnd w:id="189"/>
    </w:p>
    <w:p w14:paraId="61547E38" w14:textId="77777777" w:rsidR="000E361B" w:rsidRDefault="00003BD2">
      <w:pPr>
        <w:pStyle w:val="ae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/>
          <w:color w:val="595959"/>
        </w:rPr>
        <w:t>正常时的返回JSON数据包示例：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B85DEC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17B07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7D7EB2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"1142"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166521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D678C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88D9B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9BFD6A7" w14:textId="77777777" w:rsidR="000E361B" w:rsidRDefault="00003BD2">
      <w:pPr>
        <w:pStyle w:val="3"/>
      </w:pPr>
      <w:bookmarkStart w:id="190" w:name="_Toc68091111"/>
      <w:r>
        <w:rPr>
          <w:rFonts w:hint="eastAsia"/>
        </w:rPr>
        <w:t>返回结果参数说明</w:t>
      </w:r>
      <w:bookmarkEnd w:id="19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484EA8D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1F9A893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068F57A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442181F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62575E8" w14:textId="77777777">
        <w:tc>
          <w:tcPr>
            <w:tcW w:w="1838" w:type="dxa"/>
            <w:vAlign w:val="center"/>
          </w:tcPr>
          <w:p w14:paraId="0A2718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18D1F1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493AF7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B8C75ED" w14:textId="77777777">
        <w:tc>
          <w:tcPr>
            <w:tcW w:w="1838" w:type="dxa"/>
            <w:vAlign w:val="center"/>
          </w:tcPr>
          <w:p w14:paraId="162935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45FA13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25BFD6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3DDB12F" w14:textId="77777777">
        <w:tc>
          <w:tcPr>
            <w:tcW w:w="1838" w:type="dxa"/>
            <w:vAlign w:val="center"/>
          </w:tcPr>
          <w:p w14:paraId="6694E2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78D1C8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22F2B38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设备下行次数cnt</w:t>
            </w:r>
          </w:p>
        </w:tc>
      </w:tr>
    </w:tbl>
    <w:p w14:paraId="7AE336EE" w14:textId="77777777" w:rsidR="000E361B" w:rsidRDefault="00003BD2">
      <w:pPr>
        <w:pStyle w:val="2"/>
      </w:pPr>
      <w:bookmarkStart w:id="191" w:name="_Toc68091112"/>
      <w:r>
        <w:rPr>
          <w:rFonts w:hint="eastAsia"/>
        </w:rPr>
        <w:t>模组后台数据下发</w:t>
      </w:r>
      <w:bookmarkEnd w:id="191"/>
    </w:p>
    <w:p w14:paraId="79BF4703" w14:textId="77777777" w:rsidR="000E361B" w:rsidRDefault="00003BD2">
      <w:pPr>
        <w:pStyle w:val="3"/>
      </w:pPr>
      <w:bookmarkStart w:id="192" w:name="_Toc68091113"/>
      <w:r>
        <w:rPr>
          <w:rFonts w:hint="eastAsia"/>
        </w:rPr>
        <w:t>接口调用说明</w:t>
      </w:r>
      <w:bookmarkEnd w:id="192"/>
    </w:p>
    <w:p w14:paraId="3A14365A" w14:textId="77777777" w:rsidR="000E361B" w:rsidRDefault="00003BD2">
      <w:pPr>
        <w:pStyle w:val="af5"/>
        <w:numPr>
          <w:ilvl w:val="0"/>
          <w:numId w:val="42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应用端</w:t>
      </w:r>
      <w:r>
        <w:rPr>
          <w:rFonts w:ascii="微软雅黑" w:hAnsi="微软雅黑"/>
          <w:sz w:val="21"/>
          <w:szCs w:val="21"/>
        </w:rPr>
        <w:t>通过此接口向</w:t>
      </w:r>
      <w:r>
        <w:rPr>
          <w:rFonts w:ascii="微软雅黑" w:hAnsi="微软雅黑" w:hint="eastAsia"/>
          <w:sz w:val="21"/>
          <w:szCs w:val="21"/>
        </w:rPr>
        <w:t xml:space="preserve"> </w:t>
      </w:r>
      <w:r>
        <w:rPr>
          <w:rFonts w:ascii="微软雅黑" w:hAnsi="微软雅黑"/>
          <w:sz w:val="21"/>
          <w:szCs w:val="21"/>
        </w:rPr>
        <w:t>Lora终端下发指令</w:t>
      </w:r>
    </w:p>
    <w:p w14:paraId="3475E2B4" w14:textId="77777777" w:rsidR="000E361B" w:rsidRDefault="00003BD2">
      <w:pPr>
        <w:pStyle w:val="af5"/>
        <w:numPr>
          <w:ilvl w:val="0"/>
          <w:numId w:val="4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5BB3F77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986DC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//定位引擎服务器ip:46000/api/devicesV4/iots/data/distribution?access?Token=xxxxxxxxxxxxx</w:t>
            </w:r>
          </w:p>
        </w:tc>
      </w:tr>
    </w:tbl>
    <w:p w14:paraId="6B7E7A04" w14:textId="77777777" w:rsidR="000E361B" w:rsidRDefault="00003BD2">
      <w:pPr>
        <w:pStyle w:val="af5"/>
        <w:numPr>
          <w:ilvl w:val="0"/>
          <w:numId w:val="42"/>
        </w:numPr>
        <w:ind w:firstLineChars="0"/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BECC7C5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E1BD7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D2FC0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EC74C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94A09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8633CC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"A4C1380A1C10"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22021F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"A4C1380A1C11"</w:t>
            </w:r>
          </w:p>
          <w:p w14:paraId="55C4FCD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0124AF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7783F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5B34AB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B1FD3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"packets"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D4B650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307036D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"ASDFGH"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BF4491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"productId"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5A3FA2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"productMac"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"A4C1387EC03F"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C070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"productType"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79594E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"vendorId"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407F3B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</w:t>
            </w:r>
          </w:p>
          <w:p w14:paraId="6C1FB9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]</w:t>
            </w:r>
          </w:p>
          <w:p w14:paraId="1822028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6BC8AE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</w:t>
            </w:r>
          </w:p>
          <w:p w14:paraId="0CE583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5B8B3A0" w14:textId="77777777" w:rsidR="000E361B" w:rsidRDefault="00003BD2">
      <w:pPr>
        <w:pStyle w:val="3"/>
      </w:pPr>
      <w:bookmarkStart w:id="193" w:name="_Toc68091114"/>
      <w:r>
        <w:rPr>
          <w:rFonts w:hint="eastAsia"/>
        </w:rPr>
        <w:t>请求参数说明</w:t>
      </w:r>
      <w:bookmarkEnd w:id="19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4054"/>
      </w:tblGrid>
      <w:tr w:rsidR="000E361B" w14:paraId="6A4B1CA6" w14:textId="77777777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39CFB98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10E0114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14C5892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054" w:type="dxa"/>
            <w:shd w:val="clear" w:color="auto" w:fill="BFBFBF" w:themeFill="background1" w:themeFillShade="BF"/>
            <w:vAlign w:val="center"/>
          </w:tcPr>
          <w:p w14:paraId="28EEC011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5A26B66" w14:textId="77777777">
        <w:tc>
          <w:tcPr>
            <w:tcW w:w="2405" w:type="dxa"/>
            <w:vAlign w:val="center"/>
          </w:tcPr>
          <w:p w14:paraId="5E96E94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2" w:type="dxa"/>
            <w:vAlign w:val="center"/>
          </w:tcPr>
          <w:p w14:paraId="5E80A5A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0860F05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09F0CAD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hyperlink r:id="rId54" w:history="1">
              <w:r>
                <w:rPr>
                  <w:rFonts w:ascii="微软雅黑" w:hAnsi="微软雅黑" w:cs="微软雅黑" w:hint="eastAsia"/>
                  <w:color w:val="595959"/>
                  <w:sz w:val="21"/>
                  <w:szCs w:val="21"/>
                  <w:shd w:val="clear" w:color="auto" w:fill="FFFFFF"/>
                </w:rPr>
                <w:t>获取AccessToken</w:t>
              </w:r>
            </w:hyperlink>
          </w:p>
        </w:tc>
      </w:tr>
      <w:tr w:rsidR="000E361B" w14:paraId="031FA2C1" w14:textId="77777777">
        <w:tc>
          <w:tcPr>
            <w:tcW w:w="2405" w:type="dxa"/>
            <w:vAlign w:val="center"/>
          </w:tcPr>
          <w:p w14:paraId="72FF2B5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buildId</w:t>
            </w:r>
          </w:p>
        </w:tc>
        <w:tc>
          <w:tcPr>
            <w:tcW w:w="992" w:type="dxa"/>
            <w:vAlign w:val="center"/>
          </w:tcPr>
          <w:p w14:paraId="422E185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7D68D84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3A3E4D1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建筑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4B731B90" w14:textId="77777777">
        <w:tc>
          <w:tcPr>
            <w:tcW w:w="2405" w:type="dxa"/>
            <w:vAlign w:val="center"/>
          </w:tcPr>
          <w:p w14:paraId="6FB3793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macs</w:t>
            </w:r>
          </w:p>
        </w:tc>
        <w:tc>
          <w:tcPr>
            <w:tcW w:w="992" w:type="dxa"/>
            <w:vAlign w:val="center"/>
          </w:tcPr>
          <w:p w14:paraId="533E082D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0DCC84F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7A167AD4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模组MAC列表</w:t>
            </w:r>
          </w:p>
        </w:tc>
      </w:tr>
      <w:tr w:rsidR="000E361B" w14:paraId="29D473AA" w14:textId="77777777">
        <w:tc>
          <w:tcPr>
            <w:tcW w:w="2405" w:type="dxa"/>
            <w:vAlign w:val="center"/>
          </w:tcPr>
          <w:p w14:paraId="19F54998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blgType</w:t>
            </w:r>
          </w:p>
        </w:tc>
        <w:tc>
          <w:tcPr>
            <w:tcW w:w="992" w:type="dxa"/>
            <w:vAlign w:val="center"/>
          </w:tcPr>
          <w:p w14:paraId="7214FD5E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2A490559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4E5EE718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设备类型 1-混合物联网模组, 2-钛准模组, 3-UWB模组</w:t>
            </w: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 xml:space="preserve">      </w:t>
            </w:r>
          </w:p>
        </w:tc>
      </w:tr>
      <w:tr w:rsidR="000E361B" w14:paraId="5FB4AFCA" w14:textId="77777777">
        <w:tc>
          <w:tcPr>
            <w:tcW w:w="2405" w:type="dxa"/>
            <w:vAlign w:val="center"/>
          </w:tcPr>
          <w:p w14:paraId="56660278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params</w:t>
            </w:r>
          </w:p>
        </w:tc>
        <w:tc>
          <w:tcPr>
            <w:tcW w:w="992" w:type="dxa"/>
            <w:vAlign w:val="center"/>
          </w:tcPr>
          <w:p w14:paraId="22799AE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2E38333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3D11674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请求参数</w:t>
            </w:r>
          </w:p>
        </w:tc>
      </w:tr>
      <w:tr w:rsidR="000E361B" w14:paraId="0BA5B80C" w14:textId="77777777">
        <w:tc>
          <w:tcPr>
            <w:tcW w:w="2405" w:type="dxa"/>
            <w:vAlign w:val="center"/>
          </w:tcPr>
          <w:p w14:paraId="31C8C8C7" w14:textId="77777777" w:rsidR="000E361B" w:rsidRDefault="00003BD2">
            <w:pPr>
              <w:ind w:firstLineChars="50" w:firstLine="10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+node</w:t>
            </w:r>
          </w:p>
        </w:tc>
        <w:tc>
          <w:tcPr>
            <w:tcW w:w="992" w:type="dxa"/>
            <w:vAlign w:val="center"/>
          </w:tcPr>
          <w:p w14:paraId="7ECB3F7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564E11B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0C0A8BE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模组节点编号（从0开始，0表示主模组节点）</w:t>
            </w:r>
          </w:p>
        </w:tc>
      </w:tr>
      <w:tr w:rsidR="000E361B" w14:paraId="4ABB1DEA" w14:textId="77777777">
        <w:tc>
          <w:tcPr>
            <w:tcW w:w="2405" w:type="dxa"/>
            <w:vAlign w:val="center"/>
          </w:tcPr>
          <w:p w14:paraId="6F924E64" w14:textId="77777777" w:rsidR="000E361B" w:rsidRDefault="00003BD2">
            <w:pPr>
              <w:ind w:firstLineChars="50" w:firstLine="10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+packets</w:t>
            </w:r>
          </w:p>
        </w:tc>
        <w:tc>
          <w:tcPr>
            <w:tcW w:w="992" w:type="dxa"/>
            <w:vAlign w:val="center"/>
          </w:tcPr>
          <w:p w14:paraId="5AD64EB5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6A9663A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267AA93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数据包（见 packets参数列表）</w:t>
            </w:r>
          </w:p>
        </w:tc>
      </w:tr>
      <w:tr w:rsidR="000E361B" w14:paraId="333DA444" w14:textId="77777777">
        <w:tc>
          <w:tcPr>
            <w:tcW w:w="2405" w:type="dxa"/>
            <w:vAlign w:val="center"/>
          </w:tcPr>
          <w:p w14:paraId="07777FEA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++productType</w:t>
            </w:r>
          </w:p>
        </w:tc>
        <w:tc>
          <w:tcPr>
            <w:tcW w:w="992" w:type="dxa"/>
            <w:vAlign w:val="center"/>
          </w:tcPr>
          <w:p w14:paraId="0E72E8B0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69554FA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08DD777D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终端类型（0-BLE终端，1-Zigbee终端，2-Sub1G终端，3-2.4G私有协议终端）</w:t>
            </w:r>
          </w:p>
        </w:tc>
      </w:tr>
      <w:tr w:rsidR="000E361B" w14:paraId="7B8C360B" w14:textId="77777777">
        <w:tc>
          <w:tcPr>
            <w:tcW w:w="2405" w:type="dxa"/>
            <w:vAlign w:val="center"/>
          </w:tcPr>
          <w:p w14:paraId="5ED3A4D6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lastRenderedPageBreak/>
              <w:t>++vendorId</w:t>
            </w:r>
          </w:p>
        </w:tc>
        <w:tc>
          <w:tcPr>
            <w:tcW w:w="992" w:type="dxa"/>
            <w:vAlign w:val="center"/>
          </w:tcPr>
          <w:p w14:paraId="7867814D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35D865D4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49C73D6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终端厂商ID</w:t>
            </w:r>
          </w:p>
        </w:tc>
      </w:tr>
      <w:tr w:rsidR="000E361B" w14:paraId="0F4E6ED8" w14:textId="77777777">
        <w:tc>
          <w:tcPr>
            <w:tcW w:w="2405" w:type="dxa"/>
            <w:vAlign w:val="center"/>
          </w:tcPr>
          <w:p w14:paraId="4D022DB8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++productId</w:t>
            </w:r>
          </w:p>
        </w:tc>
        <w:tc>
          <w:tcPr>
            <w:tcW w:w="992" w:type="dxa"/>
            <w:vAlign w:val="center"/>
          </w:tcPr>
          <w:p w14:paraId="67A0D112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1F81889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4761D5A8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终端厂商对应的厂家ID</w:t>
            </w:r>
          </w:p>
        </w:tc>
      </w:tr>
      <w:tr w:rsidR="000E361B" w14:paraId="22F230C1" w14:textId="77777777">
        <w:tc>
          <w:tcPr>
            <w:tcW w:w="2405" w:type="dxa"/>
            <w:vAlign w:val="center"/>
          </w:tcPr>
          <w:p w14:paraId="4EFEFBA8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++productMac</w:t>
            </w:r>
          </w:p>
        </w:tc>
        <w:tc>
          <w:tcPr>
            <w:tcW w:w="992" w:type="dxa"/>
            <w:vAlign w:val="center"/>
          </w:tcPr>
          <w:p w14:paraId="270935C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27619DD1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66F01212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终端的Mac地址</w:t>
            </w:r>
          </w:p>
        </w:tc>
      </w:tr>
      <w:tr w:rsidR="000E361B" w14:paraId="6373E7DF" w14:textId="77777777">
        <w:tc>
          <w:tcPr>
            <w:tcW w:w="2405" w:type="dxa"/>
            <w:vAlign w:val="center"/>
          </w:tcPr>
          <w:p w14:paraId="40452B63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++datas</w:t>
            </w:r>
          </w:p>
        </w:tc>
        <w:tc>
          <w:tcPr>
            <w:tcW w:w="992" w:type="dxa"/>
            <w:vAlign w:val="center"/>
          </w:tcPr>
          <w:p w14:paraId="389E558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2D44BADF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40C1BCC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终端上报的原始数据</w:t>
            </w:r>
          </w:p>
        </w:tc>
      </w:tr>
    </w:tbl>
    <w:p w14:paraId="70933E16" w14:textId="77777777" w:rsidR="000E361B" w:rsidRDefault="000E361B">
      <w:pPr>
        <w:rPr>
          <w:rFonts w:ascii="微软雅黑" w:hAnsi="微软雅黑" w:cs="微软雅黑"/>
          <w:color w:val="595959"/>
          <w:sz w:val="21"/>
          <w:szCs w:val="21"/>
          <w:shd w:val="clear" w:color="auto" w:fill="FFFFFF"/>
        </w:rPr>
      </w:pPr>
    </w:p>
    <w:p w14:paraId="5BC1B74B" w14:textId="77777777" w:rsidR="000E361B" w:rsidRDefault="00003BD2">
      <w:pPr>
        <w:pStyle w:val="3"/>
      </w:pPr>
      <w:bookmarkStart w:id="194" w:name="_Toc68091115"/>
      <w:r>
        <w:rPr>
          <w:rFonts w:hint="eastAsia"/>
        </w:rPr>
        <w:t>返回结果示例</w:t>
      </w:r>
      <w:bookmarkEnd w:id="19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E69B7A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1A1A84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1C1016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5EED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8D502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EBC71E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8B85A1E" w14:textId="77777777" w:rsidR="000E361B" w:rsidRDefault="00003BD2">
      <w:pPr>
        <w:pStyle w:val="3"/>
      </w:pPr>
      <w:bookmarkStart w:id="195" w:name="_Toc68091116"/>
      <w:r>
        <w:rPr>
          <w:rFonts w:hint="eastAsia"/>
        </w:rPr>
        <w:t>返回结果参数说明</w:t>
      </w:r>
      <w:bookmarkEnd w:id="195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600201AD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365E47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6F9E86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0C56262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DD53635" w14:textId="77777777" w:rsidTr="000E361B">
        <w:tc>
          <w:tcPr>
            <w:tcW w:w="2122" w:type="dxa"/>
          </w:tcPr>
          <w:p w14:paraId="480738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580D24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0B4915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67F868B" w14:textId="77777777" w:rsidTr="000E361B">
        <w:tc>
          <w:tcPr>
            <w:tcW w:w="2122" w:type="dxa"/>
          </w:tcPr>
          <w:p w14:paraId="478D4A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1273A4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79686F3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D5898DF" w14:textId="77777777" w:rsidTr="000E361B">
        <w:tc>
          <w:tcPr>
            <w:tcW w:w="2122" w:type="dxa"/>
          </w:tcPr>
          <w:p w14:paraId="55595C2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603261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07C6B6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7AED9C2B" w14:textId="77777777" w:rsidR="000E361B" w:rsidRDefault="00003BD2">
      <w:pPr>
        <w:pStyle w:val="2"/>
      </w:pPr>
      <w:bookmarkStart w:id="196" w:name="_Toc68091117"/>
      <w:r>
        <w:rPr>
          <w:rFonts w:hint="eastAsia"/>
        </w:rPr>
        <w:t>模组下发蓝牙配置</w:t>
      </w:r>
      <w:bookmarkEnd w:id="196"/>
    </w:p>
    <w:p w14:paraId="088D12E3" w14:textId="77777777" w:rsidR="000E361B" w:rsidRDefault="00003BD2">
      <w:pPr>
        <w:pStyle w:val="3"/>
      </w:pPr>
      <w:bookmarkStart w:id="197" w:name="_Toc68091118"/>
      <w:r>
        <w:rPr>
          <w:rFonts w:hint="eastAsia"/>
        </w:rPr>
        <w:t>接口调用说明</w:t>
      </w:r>
      <w:bookmarkEnd w:id="197"/>
    </w:p>
    <w:p w14:paraId="271A4C48" w14:textId="77777777" w:rsidR="000E361B" w:rsidRDefault="00003BD2">
      <w:pPr>
        <w:numPr>
          <w:ilvl w:val="0"/>
          <w:numId w:val="43"/>
        </w:numPr>
      </w:pPr>
      <w:r>
        <w:rPr>
          <w:rFonts w:hint="eastAsia"/>
        </w:rPr>
        <w:t>接口用途：应用端通过此接口下发蓝牙配置</w:t>
      </w:r>
    </w:p>
    <w:p w14:paraId="36ED3A60" w14:textId="77777777" w:rsidR="000E361B" w:rsidRDefault="00003BD2">
      <w:pPr>
        <w:numPr>
          <w:ilvl w:val="0"/>
          <w:numId w:val="43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9FB094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5E555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//定位引擎服务器ip:46000/api/devicesV4/module/blueToothDeviceConfig?accessToken=xxxxxxxxxxx</w:t>
            </w:r>
          </w:p>
        </w:tc>
      </w:tr>
    </w:tbl>
    <w:p w14:paraId="7EA0345F" w14:textId="77777777" w:rsidR="000E361B" w:rsidRDefault="000E361B"/>
    <w:p w14:paraId="63060E34" w14:textId="77777777" w:rsidR="000E361B" w:rsidRDefault="00003BD2">
      <w:pPr>
        <w:numPr>
          <w:ilvl w:val="0"/>
          <w:numId w:val="43"/>
        </w:numPr>
      </w:pPr>
      <w:r>
        <w:rPr>
          <w:rFonts w:hint="eastAsia"/>
        </w:rPr>
        <w:t xml:space="preserve"> </w:t>
      </w: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6D367F2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A5BDE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1642C9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0E75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200036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4B498B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3F52E87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"823D00000099"</w:t>
            </w:r>
          </w:p>
          <w:p w14:paraId="6AACE4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],</w:t>
            </w:r>
          </w:p>
          <w:p w14:paraId="05B7FFE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EE22D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{</w:t>
            </w:r>
          </w:p>
          <w:p w14:paraId="45FEDBA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"blue"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D3D6A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181CA93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"macAddr"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"1918E0040768"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944B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"operation"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2D6A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"productId"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B5D134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"vendorId"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3CB8D7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1A2080F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],</w:t>
            </w:r>
          </w:p>
          <w:p w14:paraId="6C008E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"node"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6C61C7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7E3015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]</w:t>
            </w:r>
          </w:p>
          <w:p w14:paraId="15B1F3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7478B3A" w14:textId="77777777" w:rsidR="000E361B" w:rsidRDefault="000E361B"/>
    <w:p w14:paraId="6EB50184" w14:textId="77777777" w:rsidR="000E361B" w:rsidRDefault="00003BD2">
      <w:pPr>
        <w:pStyle w:val="3"/>
      </w:pPr>
      <w:bookmarkStart w:id="198" w:name="_Toc68091119"/>
      <w:r>
        <w:rPr>
          <w:rFonts w:hint="eastAsia"/>
        </w:rPr>
        <w:t>请求参数说明</w:t>
      </w:r>
      <w:bookmarkEnd w:id="19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4054"/>
      </w:tblGrid>
      <w:tr w:rsidR="000E361B" w14:paraId="0D769899" w14:textId="77777777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31080FC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D530637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5221E2F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054" w:type="dxa"/>
            <w:shd w:val="clear" w:color="auto" w:fill="BFBFBF" w:themeFill="background1" w:themeFillShade="BF"/>
            <w:vAlign w:val="center"/>
          </w:tcPr>
          <w:p w14:paraId="58ECBF60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8E76150" w14:textId="77777777">
        <w:tc>
          <w:tcPr>
            <w:tcW w:w="2405" w:type="dxa"/>
            <w:vAlign w:val="center"/>
          </w:tcPr>
          <w:p w14:paraId="19C8ED7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2" w:type="dxa"/>
            <w:vAlign w:val="center"/>
          </w:tcPr>
          <w:p w14:paraId="4C49C2F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44C88EE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5D1F680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hyperlink r:id="rId55" w:history="1">
              <w:r>
                <w:rPr>
                  <w:rFonts w:ascii="微软雅黑" w:hAnsi="微软雅黑" w:cs="微软雅黑" w:hint="eastAsia"/>
                  <w:color w:val="595959"/>
                  <w:sz w:val="21"/>
                  <w:szCs w:val="21"/>
                  <w:shd w:val="clear" w:color="auto" w:fill="FFFFFF"/>
                </w:rPr>
                <w:t>获取AccessToken</w:t>
              </w:r>
            </w:hyperlink>
          </w:p>
        </w:tc>
      </w:tr>
      <w:tr w:rsidR="000E361B" w14:paraId="03C5E435" w14:textId="77777777">
        <w:tc>
          <w:tcPr>
            <w:tcW w:w="2405" w:type="dxa"/>
            <w:vAlign w:val="center"/>
          </w:tcPr>
          <w:p w14:paraId="7F8D027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buildId</w:t>
            </w:r>
          </w:p>
        </w:tc>
        <w:tc>
          <w:tcPr>
            <w:tcW w:w="992" w:type="dxa"/>
            <w:vAlign w:val="center"/>
          </w:tcPr>
          <w:p w14:paraId="5FA394B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218D57C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466DF7B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建筑</w:t>
            </w:r>
            <w:r>
              <w:rPr>
                <w:rFonts w:ascii="inherit" w:hAnsi="inherit" w:hint="eastAsia"/>
                <w:sz w:val="21"/>
                <w:szCs w:val="21"/>
              </w:rPr>
              <w:t>ID</w:t>
            </w:r>
          </w:p>
        </w:tc>
      </w:tr>
      <w:tr w:rsidR="000E361B" w14:paraId="1901C6A0" w14:textId="77777777">
        <w:tc>
          <w:tcPr>
            <w:tcW w:w="2405" w:type="dxa"/>
            <w:vAlign w:val="center"/>
          </w:tcPr>
          <w:p w14:paraId="59D070D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macs</w:t>
            </w:r>
          </w:p>
        </w:tc>
        <w:tc>
          <w:tcPr>
            <w:tcW w:w="992" w:type="dxa"/>
            <w:vAlign w:val="center"/>
          </w:tcPr>
          <w:p w14:paraId="2C869D30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4348F82E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6165C9F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模组MAC列表</w:t>
            </w:r>
          </w:p>
        </w:tc>
      </w:tr>
      <w:tr w:rsidR="000E361B" w14:paraId="7ABA7210" w14:textId="77777777">
        <w:tc>
          <w:tcPr>
            <w:tcW w:w="2405" w:type="dxa"/>
            <w:vAlign w:val="center"/>
          </w:tcPr>
          <w:p w14:paraId="742D9CF2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blgType</w:t>
            </w:r>
          </w:p>
        </w:tc>
        <w:tc>
          <w:tcPr>
            <w:tcW w:w="992" w:type="dxa"/>
            <w:vAlign w:val="center"/>
          </w:tcPr>
          <w:p w14:paraId="14EAF24B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145DDCD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6FED3941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设备类型 1-混合物联网模组, 2-钛准模组, 3-UWB模组</w:t>
            </w: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 xml:space="preserve">      </w:t>
            </w:r>
          </w:p>
        </w:tc>
      </w:tr>
      <w:tr w:rsidR="000E361B" w14:paraId="39464700" w14:textId="77777777">
        <w:tc>
          <w:tcPr>
            <w:tcW w:w="2405" w:type="dxa"/>
            <w:vAlign w:val="center"/>
          </w:tcPr>
          <w:p w14:paraId="5DB6CEF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params</w:t>
            </w:r>
          </w:p>
        </w:tc>
        <w:tc>
          <w:tcPr>
            <w:tcW w:w="992" w:type="dxa"/>
            <w:vAlign w:val="center"/>
          </w:tcPr>
          <w:p w14:paraId="492EBD0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2115E96B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60A872BB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请求参数</w:t>
            </w:r>
          </w:p>
        </w:tc>
      </w:tr>
      <w:tr w:rsidR="000E361B" w14:paraId="7567FDEB" w14:textId="77777777">
        <w:tc>
          <w:tcPr>
            <w:tcW w:w="2405" w:type="dxa"/>
            <w:vAlign w:val="center"/>
          </w:tcPr>
          <w:p w14:paraId="581EA763" w14:textId="77777777" w:rsidR="000E361B" w:rsidRDefault="00003BD2">
            <w:pPr>
              <w:ind w:firstLineChars="100" w:firstLine="210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+node</w:t>
            </w:r>
          </w:p>
        </w:tc>
        <w:tc>
          <w:tcPr>
            <w:tcW w:w="992" w:type="dxa"/>
            <w:vAlign w:val="center"/>
          </w:tcPr>
          <w:p w14:paraId="2B085962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vAlign w:val="center"/>
          </w:tcPr>
          <w:p w14:paraId="7A59C4F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60E612B1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模组节点编号（从0开始，0表示主模组节点）</w:t>
            </w:r>
          </w:p>
        </w:tc>
      </w:tr>
      <w:tr w:rsidR="000E361B" w14:paraId="5707C80A" w14:textId="77777777">
        <w:tc>
          <w:tcPr>
            <w:tcW w:w="2405" w:type="dxa"/>
            <w:vAlign w:val="center"/>
          </w:tcPr>
          <w:p w14:paraId="3185169C" w14:textId="77777777" w:rsidR="000E361B" w:rsidRDefault="00003BD2">
            <w:pPr>
              <w:widowControl/>
              <w:shd w:val="clear" w:color="auto" w:fill="FFFFFE"/>
              <w:spacing w:line="270" w:lineRule="atLeast"/>
              <w:ind w:firstLineChars="100" w:firstLine="210"/>
              <w:jc w:val="left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+blue</w:t>
            </w:r>
          </w:p>
        </w:tc>
        <w:tc>
          <w:tcPr>
            <w:tcW w:w="992" w:type="dxa"/>
            <w:vAlign w:val="center"/>
          </w:tcPr>
          <w:p w14:paraId="59C12A6C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string[]</w:t>
            </w:r>
          </w:p>
        </w:tc>
        <w:tc>
          <w:tcPr>
            <w:tcW w:w="851" w:type="dxa"/>
            <w:vAlign w:val="center"/>
          </w:tcPr>
          <w:p w14:paraId="6285639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3249DF49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数据包（见 packets参数列表）</w:t>
            </w:r>
          </w:p>
        </w:tc>
      </w:tr>
      <w:tr w:rsidR="000E361B" w14:paraId="069014D3" w14:textId="77777777">
        <w:tc>
          <w:tcPr>
            <w:tcW w:w="2405" w:type="dxa"/>
            <w:vAlign w:val="center"/>
          </w:tcPr>
          <w:p w14:paraId="6091FD46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</w:t>
            </w: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macAddr</w:t>
            </w:r>
          </w:p>
        </w:tc>
        <w:tc>
          <w:tcPr>
            <w:tcW w:w="992" w:type="dxa"/>
            <w:vAlign w:val="center"/>
          </w:tcPr>
          <w:p w14:paraId="5BAE57DF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6DE000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shd w:val="clear" w:color="auto" w:fill="auto"/>
            <w:vAlign w:val="center"/>
          </w:tcPr>
          <w:p w14:paraId="74373F9B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终端mac地址</w:t>
            </w:r>
          </w:p>
        </w:tc>
      </w:tr>
      <w:tr w:rsidR="000E361B" w14:paraId="50CAE173" w14:textId="77777777">
        <w:tc>
          <w:tcPr>
            <w:tcW w:w="2405" w:type="dxa"/>
            <w:vAlign w:val="center"/>
          </w:tcPr>
          <w:p w14:paraId="607B8B56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++</w:t>
            </w: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operation</w:t>
            </w:r>
          </w:p>
        </w:tc>
        <w:tc>
          <w:tcPr>
            <w:tcW w:w="992" w:type="dxa"/>
            <w:vAlign w:val="center"/>
          </w:tcPr>
          <w:p w14:paraId="7E9D5448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7398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shd w:val="clear" w:color="auto" w:fill="auto"/>
            <w:vAlign w:val="center"/>
          </w:tcPr>
          <w:p w14:paraId="3426D51F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操作</w:t>
            </w:r>
          </w:p>
        </w:tc>
      </w:tr>
      <w:tr w:rsidR="000E361B" w14:paraId="289D5065" w14:textId="77777777">
        <w:tc>
          <w:tcPr>
            <w:tcW w:w="2405" w:type="dxa"/>
            <w:vAlign w:val="center"/>
          </w:tcPr>
          <w:p w14:paraId="1237D4CB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++vendorId</w:t>
            </w:r>
          </w:p>
        </w:tc>
        <w:tc>
          <w:tcPr>
            <w:tcW w:w="992" w:type="dxa"/>
            <w:vAlign w:val="center"/>
          </w:tcPr>
          <w:p w14:paraId="02EB255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038FC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shd w:val="clear" w:color="auto" w:fill="auto"/>
            <w:vAlign w:val="center"/>
          </w:tcPr>
          <w:p w14:paraId="2DAEDE92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终端厂商ID</w:t>
            </w:r>
          </w:p>
        </w:tc>
      </w:tr>
      <w:tr w:rsidR="000E361B" w14:paraId="4C4061E3" w14:textId="77777777">
        <w:tc>
          <w:tcPr>
            <w:tcW w:w="2405" w:type="dxa"/>
            <w:vAlign w:val="center"/>
          </w:tcPr>
          <w:p w14:paraId="362205DD" w14:textId="77777777" w:rsidR="000E361B" w:rsidRDefault="00003BD2">
            <w:pPr>
              <w:ind w:firstLineChars="150" w:firstLine="315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++productId</w:t>
            </w:r>
          </w:p>
        </w:tc>
        <w:tc>
          <w:tcPr>
            <w:tcW w:w="992" w:type="dxa"/>
            <w:vAlign w:val="center"/>
          </w:tcPr>
          <w:p w14:paraId="5247BA96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DFB63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shd w:val="clear" w:color="auto" w:fill="auto"/>
            <w:vAlign w:val="center"/>
          </w:tcPr>
          <w:p w14:paraId="0D31D83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color w:val="595959"/>
                <w:sz w:val="21"/>
                <w:szCs w:val="21"/>
                <w:shd w:val="clear" w:color="auto" w:fill="FFFFFF"/>
              </w:rPr>
              <w:t>终端</w:t>
            </w: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对应的厂家ID</w:t>
            </w:r>
          </w:p>
        </w:tc>
      </w:tr>
    </w:tbl>
    <w:p w14:paraId="5CF82C3C" w14:textId="77777777" w:rsidR="000E361B" w:rsidRDefault="00003BD2">
      <w:pPr>
        <w:pStyle w:val="3"/>
      </w:pPr>
      <w:bookmarkStart w:id="199" w:name="_Toc68091120"/>
      <w:r>
        <w:rPr>
          <w:rFonts w:hint="eastAsia"/>
        </w:rPr>
        <w:t>返回结果示例</w:t>
      </w:r>
      <w:bookmarkEnd w:id="19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614B5C5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7C5F3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0260E6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F0381F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49D1CC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A65951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</w:t>
            </w:r>
          </w:p>
        </w:tc>
      </w:tr>
    </w:tbl>
    <w:p w14:paraId="738E256C" w14:textId="77777777" w:rsidR="000E361B" w:rsidRDefault="00003BD2">
      <w:pPr>
        <w:pStyle w:val="3"/>
      </w:pPr>
      <w:bookmarkStart w:id="200" w:name="_Toc68091121"/>
      <w:r>
        <w:rPr>
          <w:rFonts w:hint="eastAsia"/>
        </w:rPr>
        <w:lastRenderedPageBreak/>
        <w:t>返回结果参数说明</w:t>
      </w:r>
      <w:bookmarkEnd w:id="200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51C56337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2F3E9EC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05E7D4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13F8FB1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D51CA71" w14:textId="77777777" w:rsidTr="000E361B">
        <w:tc>
          <w:tcPr>
            <w:tcW w:w="2122" w:type="dxa"/>
          </w:tcPr>
          <w:p w14:paraId="1C7C28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621FD4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7A1972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6CBE7FC4" w14:textId="77777777" w:rsidTr="000E361B">
        <w:tc>
          <w:tcPr>
            <w:tcW w:w="2122" w:type="dxa"/>
          </w:tcPr>
          <w:p w14:paraId="05D018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1B415E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35D5F9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3E56F312" w14:textId="77777777" w:rsidTr="000E361B">
        <w:tc>
          <w:tcPr>
            <w:tcW w:w="2122" w:type="dxa"/>
          </w:tcPr>
          <w:p w14:paraId="63386B5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067A49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1C5D32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28B7D028" w14:textId="77777777" w:rsidR="000E361B" w:rsidRDefault="00003BD2">
      <w:pPr>
        <w:pStyle w:val="2"/>
      </w:pPr>
      <w:bookmarkStart w:id="201" w:name="_Toc68091122"/>
      <w:r>
        <w:rPr>
          <w:rFonts w:hint="eastAsia"/>
        </w:rPr>
        <w:t>BGT1报警解除</w:t>
      </w:r>
      <w:bookmarkEnd w:id="201"/>
    </w:p>
    <w:p w14:paraId="2EB96779" w14:textId="77777777" w:rsidR="000E361B" w:rsidRDefault="00003BD2">
      <w:pPr>
        <w:pStyle w:val="3"/>
      </w:pPr>
      <w:bookmarkStart w:id="202" w:name="_Toc68091123"/>
      <w:r>
        <w:rPr>
          <w:rFonts w:hint="eastAsia"/>
        </w:rPr>
        <w:t>接口调用说明</w:t>
      </w:r>
      <w:bookmarkEnd w:id="202"/>
    </w:p>
    <w:p w14:paraId="19C357BD" w14:textId="77777777" w:rsidR="000E361B" w:rsidRDefault="00003BD2">
      <w:pPr>
        <w:numPr>
          <w:ilvl w:val="0"/>
          <w:numId w:val="44"/>
        </w:numPr>
      </w:pPr>
      <w:r>
        <w:rPr>
          <w:rFonts w:hint="eastAsia"/>
        </w:rPr>
        <w:t>接口用途：通过推送消息，解除终端的报警状态</w:t>
      </w:r>
    </w:p>
    <w:p w14:paraId="7609ABC6" w14:textId="77777777" w:rsidR="000E361B" w:rsidRDefault="00003BD2">
      <w:pPr>
        <w:numPr>
          <w:ilvl w:val="0"/>
          <w:numId w:val="44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286A4D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C0FBB0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//定位引擎服务器ip:40002/api/device-bgt/alarm-remove?accessToken=******</w:t>
            </w:r>
          </w:p>
        </w:tc>
      </w:tr>
    </w:tbl>
    <w:p w14:paraId="726E3626" w14:textId="77777777" w:rsidR="000E361B" w:rsidRDefault="00003BD2">
      <w:pPr>
        <w:numPr>
          <w:ilvl w:val="0"/>
          <w:numId w:val="44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6AA2CC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92047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6655D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9B3DA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33D3C8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"1918E0040768"</w:t>
            </w:r>
          </w:p>
          <w:p w14:paraId="5EBFFE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]</w:t>
            </w:r>
          </w:p>
          <w:p w14:paraId="0681A52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9858792" w14:textId="77777777" w:rsidR="000E361B" w:rsidRDefault="000E361B"/>
    <w:p w14:paraId="52AEB05F" w14:textId="77777777" w:rsidR="000E361B" w:rsidRDefault="00003BD2">
      <w:pPr>
        <w:pStyle w:val="3"/>
      </w:pPr>
      <w:bookmarkStart w:id="203" w:name="_Toc68091124"/>
      <w:r>
        <w:rPr>
          <w:rFonts w:hint="eastAsia"/>
        </w:rPr>
        <w:t>请求参数说明</w:t>
      </w:r>
      <w:bookmarkEnd w:id="20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4054"/>
      </w:tblGrid>
      <w:tr w:rsidR="000E361B" w14:paraId="37C36028" w14:textId="77777777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12B11F8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01350EA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7013F6CC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054" w:type="dxa"/>
            <w:shd w:val="clear" w:color="auto" w:fill="BFBFBF" w:themeFill="background1" w:themeFillShade="BF"/>
            <w:vAlign w:val="center"/>
          </w:tcPr>
          <w:p w14:paraId="48EFEF7D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E2E3E5D" w14:textId="77777777">
        <w:tc>
          <w:tcPr>
            <w:tcW w:w="2405" w:type="dxa"/>
            <w:vAlign w:val="center"/>
          </w:tcPr>
          <w:p w14:paraId="5D4CBEE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2" w:type="dxa"/>
            <w:vAlign w:val="center"/>
          </w:tcPr>
          <w:p w14:paraId="6443FAE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851" w:type="dxa"/>
            <w:vAlign w:val="center"/>
          </w:tcPr>
          <w:p w14:paraId="1EFE6EF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054" w:type="dxa"/>
            <w:vAlign w:val="center"/>
          </w:tcPr>
          <w:p w14:paraId="21F34F1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hyperlink r:id="rId56" w:history="1">
              <w:r>
                <w:rPr>
                  <w:rFonts w:ascii="微软雅黑" w:hAnsi="微软雅黑" w:cs="微软雅黑" w:hint="eastAsia"/>
                  <w:color w:val="595959"/>
                  <w:sz w:val="21"/>
                  <w:szCs w:val="21"/>
                  <w:shd w:val="clear" w:color="auto" w:fill="FFFFFF"/>
                </w:rPr>
                <w:t>获取AccessToken</w:t>
              </w:r>
            </w:hyperlink>
          </w:p>
        </w:tc>
      </w:tr>
      <w:tr w:rsidR="000E361B" w14:paraId="5417204B" w14:textId="77777777">
        <w:tc>
          <w:tcPr>
            <w:tcW w:w="2405" w:type="dxa"/>
            <w:vAlign w:val="bottom"/>
          </w:tcPr>
          <w:p w14:paraId="1F1B25D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 w14:paraId="6F8686F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51" w:type="dxa"/>
            <w:vAlign w:val="bottom"/>
          </w:tcPr>
          <w:p w14:paraId="16F4628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3873F8A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2B985310" w14:textId="77777777">
        <w:tc>
          <w:tcPr>
            <w:tcW w:w="2405" w:type="dxa"/>
            <w:vAlign w:val="bottom"/>
          </w:tcPr>
          <w:p w14:paraId="163EC03B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macs</w:t>
            </w:r>
          </w:p>
        </w:tc>
        <w:tc>
          <w:tcPr>
            <w:tcW w:w="992" w:type="dxa"/>
            <w:vAlign w:val="bottom"/>
          </w:tcPr>
          <w:p w14:paraId="006148E4" w14:textId="77777777" w:rsidR="000E361B" w:rsidRDefault="00003BD2">
            <w:pPr>
              <w:jc w:val="center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List&lt;String&gt;</w:t>
            </w:r>
          </w:p>
        </w:tc>
        <w:tc>
          <w:tcPr>
            <w:tcW w:w="851" w:type="dxa"/>
            <w:vAlign w:val="bottom"/>
          </w:tcPr>
          <w:p w14:paraId="2F3601CF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45F037C5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要操作的终端的mac号</w:t>
            </w:r>
          </w:p>
        </w:tc>
      </w:tr>
    </w:tbl>
    <w:p w14:paraId="0DB76621" w14:textId="77777777" w:rsidR="000E361B" w:rsidRDefault="00003BD2">
      <w:pPr>
        <w:pStyle w:val="3"/>
      </w:pPr>
      <w:bookmarkStart w:id="204" w:name="_Toc68091125"/>
      <w:r>
        <w:rPr>
          <w:rFonts w:hint="eastAsia"/>
        </w:rPr>
        <w:lastRenderedPageBreak/>
        <w:t>返回结果示例</w:t>
      </w:r>
      <w:bookmarkEnd w:id="20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1557D7A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FD5C7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7498BC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B83837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566A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13ECD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7BB67CC" w14:textId="77777777" w:rsidR="000E361B" w:rsidRDefault="00003BD2">
      <w:pPr>
        <w:pStyle w:val="3"/>
      </w:pPr>
      <w:bookmarkStart w:id="205" w:name="_Toc68091126"/>
      <w:r>
        <w:rPr>
          <w:rFonts w:hint="eastAsia"/>
        </w:rPr>
        <w:t>返回结果参数说明</w:t>
      </w:r>
      <w:bookmarkEnd w:id="205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0E815402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0B89B29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C95D8A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5BA61BB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56130A3" w14:textId="77777777" w:rsidTr="000E361B">
        <w:tc>
          <w:tcPr>
            <w:tcW w:w="2122" w:type="dxa"/>
          </w:tcPr>
          <w:p w14:paraId="12808A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683FA6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6CDD6B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226F7E8B" w14:textId="77777777" w:rsidTr="000E361B">
        <w:tc>
          <w:tcPr>
            <w:tcW w:w="2122" w:type="dxa"/>
          </w:tcPr>
          <w:p w14:paraId="7C939F6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46560EA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6E7BE7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C973612" w14:textId="77777777" w:rsidTr="000E361B">
        <w:tc>
          <w:tcPr>
            <w:tcW w:w="2122" w:type="dxa"/>
          </w:tcPr>
          <w:p w14:paraId="2A565E7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4E727EA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19729A5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30023B2A" w14:textId="77777777" w:rsidR="000E361B" w:rsidRDefault="00003BD2">
      <w:pPr>
        <w:pStyle w:val="2"/>
      </w:pPr>
      <w:bookmarkStart w:id="206" w:name="_Toc68091127"/>
      <w:r>
        <w:rPr>
          <w:rFonts w:hint="eastAsia"/>
        </w:rPr>
        <w:t>BGT1语音播报</w:t>
      </w:r>
      <w:bookmarkEnd w:id="206"/>
    </w:p>
    <w:p w14:paraId="60A47FF1" w14:textId="77777777" w:rsidR="000E361B" w:rsidRDefault="00003BD2">
      <w:pPr>
        <w:pStyle w:val="3"/>
      </w:pPr>
      <w:bookmarkStart w:id="207" w:name="_Toc68091128"/>
      <w:r>
        <w:rPr>
          <w:rFonts w:hint="eastAsia"/>
        </w:rPr>
        <w:t>接口调用说明</w:t>
      </w:r>
      <w:bookmarkEnd w:id="207"/>
    </w:p>
    <w:p w14:paraId="21CD178B" w14:textId="77777777" w:rsidR="000E361B" w:rsidRDefault="00003BD2">
      <w:pPr>
        <w:numPr>
          <w:ilvl w:val="0"/>
          <w:numId w:val="45"/>
        </w:numPr>
      </w:pPr>
      <w:r>
        <w:rPr>
          <w:rFonts w:hint="eastAsia"/>
        </w:rPr>
        <w:t>接口用途：接收请求后，平台按照提交参数与终端交互，交互过程结果。</w:t>
      </w:r>
    </w:p>
    <w:p w14:paraId="540D04EA" w14:textId="77777777" w:rsidR="000E361B" w:rsidRDefault="00003BD2">
      <w:pPr>
        <w:numPr>
          <w:ilvl w:val="0"/>
          <w:numId w:val="45"/>
        </w:numPr>
      </w:pPr>
      <w:r>
        <w:rPr>
          <w:rFonts w:hint="eastAsia"/>
        </w:rPr>
        <w:t>接口地址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EE4F7D9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128261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//定位引擎服务器ip:40002/api/device-bgt/voice-broadcast?accessToken=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***</w:t>
            </w:r>
          </w:p>
        </w:tc>
      </w:tr>
    </w:tbl>
    <w:p w14:paraId="21051E52" w14:textId="77777777" w:rsidR="000E361B" w:rsidRDefault="00003BD2">
      <w:pPr>
        <w:numPr>
          <w:ilvl w:val="0"/>
          <w:numId w:val="45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请求参数示例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A81014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C68E5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F2B562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C94888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6946A0F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"1918FA08DD50"</w:t>
            </w:r>
          </w:p>
          <w:p w14:paraId="559B3D8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],</w:t>
            </w:r>
          </w:p>
          <w:p w14:paraId="3F93B3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"voiceNumber"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2059A7A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21A5A81" w14:textId="77777777" w:rsidR="000E361B" w:rsidRDefault="00003BD2">
      <w:pPr>
        <w:pStyle w:val="3"/>
      </w:pPr>
      <w:bookmarkStart w:id="208" w:name="_Toc68091129"/>
      <w:r>
        <w:rPr>
          <w:rFonts w:hint="eastAsia"/>
        </w:rPr>
        <w:t>请求参数说明</w:t>
      </w:r>
      <w:bookmarkEnd w:id="20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4054"/>
      </w:tblGrid>
      <w:tr w:rsidR="000E361B" w14:paraId="19D06AF8" w14:textId="77777777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380EE7A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EDA7F09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F485609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054" w:type="dxa"/>
            <w:shd w:val="clear" w:color="auto" w:fill="BFBFBF" w:themeFill="background1" w:themeFillShade="BF"/>
            <w:vAlign w:val="center"/>
          </w:tcPr>
          <w:p w14:paraId="651961F9" w14:textId="77777777" w:rsidR="000E361B" w:rsidRDefault="00003BD2">
            <w:pPr>
              <w:rPr>
                <w:rFonts w:ascii="微软雅黑" w:hAnsi="微软雅黑"/>
                <w:b/>
                <w:color w:val="595959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8EF08B7" w14:textId="77777777">
        <w:tc>
          <w:tcPr>
            <w:tcW w:w="2405" w:type="dxa"/>
            <w:vAlign w:val="bottom"/>
          </w:tcPr>
          <w:p w14:paraId="6BA479F1" w14:textId="77777777" w:rsidR="000E361B" w:rsidRDefault="00003BD2">
            <w:pPr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2" w:type="dxa"/>
            <w:vAlign w:val="bottom"/>
          </w:tcPr>
          <w:p w14:paraId="1FE7083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51" w:type="dxa"/>
            <w:vAlign w:val="bottom"/>
          </w:tcPr>
          <w:p w14:paraId="7D31FA2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0157309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hyperlink r:id="rId57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  <w:tr w:rsidR="000E361B" w14:paraId="0770020B" w14:textId="77777777">
        <w:tc>
          <w:tcPr>
            <w:tcW w:w="2405" w:type="dxa"/>
            <w:vAlign w:val="bottom"/>
          </w:tcPr>
          <w:p w14:paraId="552E066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 w14:paraId="61B7C1E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851" w:type="dxa"/>
            <w:vAlign w:val="bottom"/>
          </w:tcPr>
          <w:p w14:paraId="619639B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5B31254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6CC89C1" w14:textId="77777777">
        <w:tc>
          <w:tcPr>
            <w:tcW w:w="2405" w:type="dxa"/>
            <w:vAlign w:val="bottom"/>
          </w:tcPr>
          <w:p w14:paraId="6F0B0D0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macs</w:t>
            </w:r>
          </w:p>
        </w:tc>
        <w:tc>
          <w:tcPr>
            <w:tcW w:w="992" w:type="dxa"/>
            <w:vAlign w:val="bottom"/>
          </w:tcPr>
          <w:p w14:paraId="15FFA5C1" w14:textId="77777777" w:rsidR="000E361B" w:rsidRDefault="00003BD2">
            <w:pPr>
              <w:jc w:val="center"/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List&lt;String&gt;</w:t>
            </w:r>
          </w:p>
        </w:tc>
        <w:tc>
          <w:tcPr>
            <w:tcW w:w="851" w:type="dxa"/>
            <w:vAlign w:val="bottom"/>
          </w:tcPr>
          <w:p w14:paraId="0B869949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45B33387" w14:textId="77777777" w:rsidR="000E361B" w:rsidRDefault="00003BD2"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要操作的终端的mac号</w:t>
            </w:r>
          </w:p>
        </w:tc>
      </w:tr>
      <w:tr w:rsidR="000E361B" w14:paraId="3E7967C3" w14:textId="77777777">
        <w:tc>
          <w:tcPr>
            <w:tcW w:w="2405" w:type="dxa"/>
            <w:vAlign w:val="bottom"/>
          </w:tcPr>
          <w:p w14:paraId="6FCD5E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voiceNumber</w:t>
            </w:r>
          </w:p>
        </w:tc>
        <w:tc>
          <w:tcPr>
            <w:tcW w:w="992" w:type="dxa"/>
            <w:vAlign w:val="bottom"/>
          </w:tcPr>
          <w:p w14:paraId="349EB1C8" w14:textId="77777777" w:rsidR="000E361B" w:rsidRDefault="00003BD2"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851" w:type="dxa"/>
            <w:vAlign w:val="bottom"/>
          </w:tcPr>
          <w:p w14:paraId="471706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054" w:type="dxa"/>
            <w:vAlign w:val="bottom"/>
          </w:tcPr>
          <w:p w14:paraId="594EC8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语音编号，范围[41,42,43,44]</w:t>
            </w:r>
          </w:p>
        </w:tc>
      </w:tr>
    </w:tbl>
    <w:p w14:paraId="528E8C24" w14:textId="77777777" w:rsidR="000E361B" w:rsidRDefault="000E361B"/>
    <w:p w14:paraId="41A314EC" w14:textId="77777777" w:rsidR="000E361B" w:rsidRDefault="000E361B"/>
    <w:p w14:paraId="28668564" w14:textId="77777777" w:rsidR="000E361B" w:rsidRDefault="00003BD2">
      <w:pPr>
        <w:pStyle w:val="3"/>
      </w:pPr>
      <w:bookmarkStart w:id="209" w:name="_Toc68091130"/>
      <w:r>
        <w:rPr>
          <w:rFonts w:hint="eastAsia"/>
        </w:rPr>
        <w:t>返回结果示例</w:t>
      </w:r>
      <w:bookmarkEnd w:id="20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B4925F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01817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73C49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EE88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E599A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645B5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0412F4B" w14:textId="77777777" w:rsidR="000E361B" w:rsidRDefault="00003BD2">
      <w:pPr>
        <w:pStyle w:val="3"/>
      </w:pPr>
      <w:bookmarkStart w:id="210" w:name="_Toc68091131"/>
      <w:r>
        <w:rPr>
          <w:rFonts w:hint="eastAsia"/>
        </w:rPr>
        <w:t>返回结果参数说明</w:t>
      </w:r>
      <w:bookmarkEnd w:id="210"/>
    </w:p>
    <w:tbl>
      <w:tblPr>
        <w:tblStyle w:val="af8"/>
        <w:tblW w:w="830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5046"/>
      </w:tblGrid>
      <w:tr w:rsidR="000E361B" w14:paraId="6A79B529" w14:textId="77777777" w:rsidTr="000E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BFBFBF" w:themeFill="background1" w:themeFillShade="BF"/>
          </w:tcPr>
          <w:p w14:paraId="3FC0388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C4626B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14:paraId="3A47AB0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981C960" w14:textId="77777777" w:rsidTr="000E361B">
        <w:tc>
          <w:tcPr>
            <w:tcW w:w="2122" w:type="dxa"/>
          </w:tcPr>
          <w:p w14:paraId="5A27E2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</w:tcPr>
          <w:p w14:paraId="473784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046" w:type="dxa"/>
          </w:tcPr>
          <w:p w14:paraId="37DBE23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0115B8C4" w14:textId="77777777" w:rsidTr="000E361B">
        <w:tc>
          <w:tcPr>
            <w:tcW w:w="2122" w:type="dxa"/>
          </w:tcPr>
          <w:p w14:paraId="53170B3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</w:tcPr>
          <w:p w14:paraId="361719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046" w:type="dxa"/>
          </w:tcPr>
          <w:p w14:paraId="2F2D8A0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AD3C389" w14:textId="77777777" w:rsidTr="000E361B">
        <w:tc>
          <w:tcPr>
            <w:tcW w:w="2122" w:type="dxa"/>
          </w:tcPr>
          <w:p w14:paraId="395DF8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</w:tcPr>
          <w:p w14:paraId="65202E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46" w:type="dxa"/>
          </w:tcPr>
          <w:p w14:paraId="1EA27E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090132C5" w14:textId="77777777" w:rsidR="000E361B" w:rsidRDefault="00003BD2">
      <w:pPr>
        <w:pStyle w:val="1"/>
        <w:ind w:left="661" w:hanging="661"/>
      </w:pPr>
      <w:bookmarkStart w:id="211" w:name="_Toc68091132"/>
      <w:r>
        <w:rPr>
          <w:rFonts w:hint="eastAsia"/>
        </w:rPr>
        <w:t>消息订阅与</w:t>
      </w:r>
      <w:r>
        <w:t>消息推送</w:t>
      </w:r>
      <w:r>
        <w:rPr>
          <w:rFonts w:hint="eastAsia"/>
        </w:rPr>
        <w:t>API</w:t>
      </w:r>
      <w:bookmarkEnd w:id="211"/>
    </w:p>
    <w:p w14:paraId="0E05546F" w14:textId="77777777" w:rsidR="000E361B" w:rsidRDefault="00003BD2">
      <w:pPr>
        <w:pStyle w:val="2"/>
      </w:pPr>
      <w:bookmarkStart w:id="212" w:name="_Toc68091133"/>
      <w:r>
        <w:rPr>
          <w:rFonts w:hint="eastAsia"/>
        </w:rPr>
        <w:t>订阅&amp;推送</w:t>
      </w:r>
      <w:r>
        <w:t>概要</w:t>
      </w:r>
      <w:bookmarkEnd w:id="212"/>
    </w:p>
    <w:p w14:paraId="7D84E7E2" w14:textId="77777777" w:rsidR="000E361B" w:rsidRDefault="00003BD2">
      <w:r>
        <w:rPr>
          <w:rFonts w:hint="eastAsia"/>
        </w:rPr>
        <w:t xml:space="preserve">   </w:t>
      </w:r>
      <w:r>
        <w:rPr>
          <w:rFonts w:hint="eastAsia"/>
        </w:rPr>
        <w:t>开发</w:t>
      </w:r>
      <w:r>
        <w:t>平台为方便</w:t>
      </w:r>
      <w:r>
        <w:t>ISV</w:t>
      </w:r>
      <w:r>
        <w:t>应用集成，提供</w:t>
      </w:r>
      <w:r>
        <w:rPr>
          <w:rFonts w:hint="eastAsia"/>
        </w:rPr>
        <w:t>消息</w:t>
      </w:r>
      <w:r>
        <w:t>订阅</w:t>
      </w:r>
      <w:r>
        <w:rPr>
          <w:rFonts w:hint="eastAsia"/>
        </w:rPr>
        <w:t>与</w:t>
      </w:r>
      <w:r>
        <w:t>消息推送</w:t>
      </w:r>
      <w:r>
        <w:t>API</w:t>
      </w:r>
      <w:r>
        <w:t>实现双方系统数据交互。</w:t>
      </w:r>
      <w:r>
        <w:rPr>
          <w:b/>
          <w:color w:val="FF0000"/>
        </w:rPr>
        <w:t>目前</w:t>
      </w:r>
      <w:r>
        <w:rPr>
          <w:rFonts w:hint="eastAsia"/>
          <w:b/>
          <w:color w:val="FF0000"/>
        </w:rPr>
        <w:t>平台</w:t>
      </w:r>
      <w:r>
        <w:rPr>
          <w:b/>
          <w:color w:val="FF0000"/>
        </w:rPr>
        <w:t>提供了</w:t>
      </w:r>
      <w:r>
        <w:rPr>
          <w:b/>
          <w:color w:val="FF0000"/>
        </w:rPr>
        <w:t>http</w:t>
      </w:r>
      <w:r>
        <w:rPr>
          <w:rFonts w:hint="eastAsia"/>
          <w:b/>
          <w:color w:val="FF0000"/>
        </w:rPr>
        <w:t>订阅推送</w:t>
      </w:r>
      <w:r>
        <w:rPr>
          <w:b/>
          <w:color w:val="FF0000"/>
        </w:rPr>
        <w:t>和</w:t>
      </w:r>
      <w:r>
        <w:rPr>
          <w:rFonts w:hint="eastAsia"/>
          <w:b/>
          <w:color w:val="FF0000"/>
        </w:rPr>
        <w:t xml:space="preserve"> </w:t>
      </w:r>
      <w:r>
        <w:rPr>
          <w:b/>
          <w:color w:val="FF0000"/>
        </w:rPr>
        <w:t>ActiveMQ</w:t>
      </w:r>
      <w:r>
        <w:rPr>
          <w:b/>
          <w:color w:val="FF0000"/>
        </w:rPr>
        <w:t>订阅</w:t>
      </w:r>
      <w:r>
        <w:rPr>
          <w:rFonts w:hint="eastAsia"/>
          <w:b/>
          <w:color w:val="FF0000"/>
        </w:rPr>
        <w:t>消费</w:t>
      </w:r>
      <w:r>
        <w:rPr>
          <w:b/>
          <w:color w:val="FF0000"/>
        </w:rPr>
        <w:t>两种方式，</w:t>
      </w:r>
      <w:r>
        <w:rPr>
          <w:rFonts w:hint="eastAsia"/>
          <w:b/>
          <w:color w:val="FF0000"/>
        </w:rPr>
        <w:t>接入</w:t>
      </w:r>
      <w:r>
        <w:rPr>
          <w:b/>
          <w:color w:val="FF0000"/>
        </w:rPr>
        <w:t>方只需选择一种即可，避免重复开发和数据重复推送</w:t>
      </w:r>
      <w:r>
        <w:rPr>
          <w:rFonts w:hint="eastAsia"/>
          <w:b/>
          <w:color w:val="FF0000"/>
        </w:rPr>
        <w:t>处理</w:t>
      </w:r>
      <w:r>
        <w:rPr>
          <w:b/>
          <w:color w:val="FF0000"/>
        </w:rPr>
        <w:t>。</w:t>
      </w:r>
    </w:p>
    <w:p w14:paraId="6EC0C6D4" w14:textId="77777777" w:rsidR="000E361B" w:rsidRDefault="000E361B"/>
    <w:p w14:paraId="7498AB6C" w14:textId="77777777" w:rsidR="000E361B" w:rsidRDefault="00003BD2">
      <w:pPr>
        <w:rPr>
          <w:b/>
        </w:rPr>
      </w:pPr>
      <w:r>
        <w:rPr>
          <w:b/>
        </w:rPr>
        <w:t>h</w:t>
      </w:r>
      <w:r>
        <w:rPr>
          <w:rFonts w:hint="eastAsia"/>
          <w:b/>
        </w:rPr>
        <w:t>ttp</w:t>
      </w:r>
      <w:r>
        <w:rPr>
          <w:b/>
        </w:rPr>
        <w:t>订阅推送</w:t>
      </w:r>
      <w:r>
        <w:rPr>
          <w:rFonts w:hint="eastAsia"/>
          <w:b/>
        </w:rPr>
        <w:t>（方式</w:t>
      </w:r>
      <w:r>
        <w:rPr>
          <w:b/>
        </w:rPr>
        <w:t>一</w:t>
      </w:r>
      <w:r>
        <w:rPr>
          <w:rFonts w:hint="eastAsia"/>
          <w:b/>
        </w:rPr>
        <w:t>）</w:t>
      </w:r>
    </w:p>
    <w:p w14:paraId="1FF54A8B" w14:textId="77777777" w:rsidR="000E361B" w:rsidRDefault="00003BD2">
      <w:r>
        <w:rPr>
          <w:noProof/>
        </w:rPr>
        <w:lastRenderedPageBreak/>
        <w:drawing>
          <wp:inline distT="0" distB="0" distL="0" distR="0" wp14:anchorId="6B2BB537" wp14:editId="06D3F11A">
            <wp:extent cx="5278120" cy="28860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97729" w14:textId="77777777" w:rsidR="000E361B" w:rsidRDefault="000E361B"/>
    <w:p w14:paraId="579D305E" w14:textId="77777777" w:rsidR="000E361B" w:rsidRDefault="00003BD2">
      <w:pPr>
        <w:rPr>
          <w:b/>
        </w:rPr>
      </w:pPr>
      <w:r>
        <w:rPr>
          <w:rFonts w:hint="eastAsia"/>
          <w:b/>
        </w:rPr>
        <w:t>Active</w:t>
      </w:r>
      <w:r>
        <w:rPr>
          <w:b/>
        </w:rPr>
        <w:t>MQ</w:t>
      </w:r>
      <w:r>
        <w:rPr>
          <w:b/>
        </w:rPr>
        <w:t>订阅消费</w:t>
      </w:r>
      <w:r>
        <w:rPr>
          <w:rFonts w:hint="eastAsia"/>
          <w:b/>
        </w:rPr>
        <w:t>（方式</w:t>
      </w:r>
      <w:r>
        <w:rPr>
          <w:b/>
        </w:rPr>
        <w:t>二</w:t>
      </w:r>
      <w:r>
        <w:rPr>
          <w:rFonts w:hint="eastAsia"/>
          <w:b/>
        </w:rPr>
        <w:t>）</w:t>
      </w:r>
    </w:p>
    <w:p w14:paraId="44556322" w14:textId="77777777" w:rsidR="000E361B" w:rsidRDefault="00003BD2">
      <w:r>
        <w:rPr>
          <w:noProof/>
        </w:rPr>
        <w:drawing>
          <wp:inline distT="0" distB="0" distL="0" distR="0" wp14:anchorId="0BD51823" wp14:editId="090BB835">
            <wp:extent cx="5278120" cy="101409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8F927" w14:textId="77777777" w:rsidR="000E361B" w:rsidRDefault="00003BD2">
      <w:r>
        <w:rPr>
          <w:rFonts w:hint="eastAsia"/>
        </w:rPr>
        <w:t>MQ</w:t>
      </w:r>
      <w:r>
        <w:t>方式无需</w:t>
      </w:r>
      <w:r>
        <w:rPr>
          <w:rFonts w:hint="eastAsia"/>
        </w:rPr>
        <w:t>调用</w:t>
      </w:r>
      <w:r>
        <w:t>订阅接口，直接连接使用即可</w:t>
      </w:r>
    </w:p>
    <w:p w14:paraId="2B0B12EE" w14:textId="77777777" w:rsidR="000E361B" w:rsidRDefault="00003BD2">
      <w:r>
        <w:rPr>
          <w:rFonts w:hint="eastAsia"/>
        </w:rPr>
        <w:t>MqUrl</w:t>
      </w:r>
      <w:r>
        <w:rPr>
          <w:rFonts w:hint="eastAsia"/>
        </w:rPr>
        <w:t>：</w:t>
      </w:r>
      <w:r>
        <w:rPr>
          <w:rFonts w:hint="eastAsia"/>
        </w:rPr>
        <w:t>tcp://</w:t>
      </w:r>
      <w:r>
        <w:rPr>
          <w:rFonts w:hint="eastAsia"/>
        </w:rPr>
        <w:t>定位服务器</w:t>
      </w:r>
      <w:r>
        <w:rPr>
          <w:rFonts w:hint="eastAsia"/>
        </w:rPr>
        <w:t>ip:41616</w:t>
      </w:r>
    </w:p>
    <w:p w14:paraId="62E1EC0E" w14:textId="77777777" w:rsidR="000E361B" w:rsidRDefault="00003BD2">
      <w:r>
        <w:rPr>
          <w:rFonts w:hint="eastAsia"/>
        </w:rPr>
        <w:t>用户名：云端为</w:t>
      </w:r>
      <w:r>
        <w:t>开放平台注册账号</w:t>
      </w:r>
      <w:r>
        <w:rPr>
          <w:rFonts w:hint="eastAsia"/>
        </w:rPr>
        <w:t>，本地</w:t>
      </w:r>
      <w:r>
        <w:t>部署</w:t>
      </w:r>
      <w:r>
        <w:rPr>
          <w:rFonts w:hint="eastAsia"/>
        </w:rPr>
        <w:t>默认</w:t>
      </w:r>
      <w:r>
        <w:rPr>
          <w:rFonts w:hint="eastAsia"/>
        </w:rPr>
        <w:t>client</w:t>
      </w:r>
    </w:p>
    <w:p w14:paraId="1029CCC0" w14:textId="77777777" w:rsidR="000E361B" w:rsidRDefault="00003BD2">
      <w:r>
        <w:rPr>
          <w:rFonts w:hint="eastAsia"/>
        </w:rPr>
        <w:t>密码：定位引擎平台登录后，控制台账户信息中的</w:t>
      </w:r>
      <w:r>
        <w:rPr>
          <w:rFonts w:hint="eastAsia"/>
        </w:rPr>
        <w:t>licence</w:t>
      </w:r>
      <w:r>
        <w:rPr>
          <w:rFonts w:hint="eastAsia"/>
        </w:rPr>
        <w:t>字段</w:t>
      </w:r>
    </w:p>
    <w:p w14:paraId="2EA0984D" w14:textId="77777777" w:rsidR="000E361B" w:rsidRDefault="00003BD2">
      <w:r>
        <w:rPr>
          <w:rFonts w:hint="eastAsia"/>
        </w:rPr>
        <w:t>建筑</w:t>
      </w:r>
      <w:r>
        <w:rPr>
          <w:rFonts w:hint="eastAsia"/>
        </w:rPr>
        <w:t>id</w:t>
      </w:r>
      <w:r>
        <w:rPr>
          <w:rFonts w:hint="eastAsia"/>
        </w:rPr>
        <w:t>：定位引擎平台登录后，控制台建筑列表中的”建筑</w:t>
      </w:r>
      <w:r>
        <w:rPr>
          <w:rFonts w:hint="eastAsia"/>
        </w:rPr>
        <w:t>ID</w:t>
      </w:r>
      <w:r>
        <w:rPr>
          <w:rFonts w:hint="eastAsia"/>
        </w:rPr>
        <w:t>”字段</w:t>
      </w:r>
    </w:p>
    <w:p w14:paraId="61FF7E70" w14:textId="77777777" w:rsidR="000E361B" w:rsidRDefault="00003BD2">
      <w:pPr>
        <w:rPr>
          <w:b/>
          <w:color w:val="FF0000"/>
        </w:rPr>
      </w:pPr>
      <w:r>
        <w:rPr>
          <w:rFonts w:hint="eastAsia"/>
          <w:b/>
          <w:color w:val="FF0000"/>
        </w:rPr>
        <w:t>注意</w:t>
      </w:r>
      <w:r>
        <w:rPr>
          <w:b/>
          <w:color w:val="FF0000"/>
        </w:rPr>
        <w:t>：</w:t>
      </w:r>
      <w:r>
        <w:rPr>
          <w:rFonts w:hint="eastAsia"/>
          <w:b/>
          <w:color w:val="FF0000"/>
        </w:rPr>
        <w:t>多个应用</w:t>
      </w:r>
      <w:r>
        <w:rPr>
          <w:b/>
          <w:color w:val="FF0000"/>
        </w:rPr>
        <w:t>消费</w:t>
      </w:r>
      <w:r>
        <w:rPr>
          <w:rFonts w:hint="eastAsia"/>
          <w:b/>
          <w:color w:val="FF0000"/>
        </w:rPr>
        <w:t>同一建筑</w:t>
      </w:r>
      <w:r>
        <w:rPr>
          <w:b/>
          <w:color w:val="FF0000"/>
        </w:rPr>
        <w:t>ID</w:t>
      </w:r>
      <w:r>
        <w:rPr>
          <w:rFonts w:hint="eastAsia"/>
          <w:b/>
          <w:color w:val="FF0000"/>
        </w:rPr>
        <w:t>下</w:t>
      </w:r>
      <w:r>
        <w:rPr>
          <w:b/>
          <w:color w:val="FF0000"/>
        </w:rPr>
        <w:t>的消息，为</w:t>
      </w:r>
      <w:r>
        <w:rPr>
          <w:rFonts w:hint="eastAsia"/>
          <w:b/>
          <w:color w:val="FF0000"/>
        </w:rPr>
        <w:t>了</w:t>
      </w:r>
      <w:r>
        <w:rPr>
          <w:b/>
          <w:color w:val="FF0000"/>
        </w:rPr>
        <w:t>避免不同</w:t>
      </w:r>
      <w:r>
        <w:rPr>
          <w:rFonts w:hint="eastAsia"/>
          <w:b/>
          <w:color w:val="FF0000"/>
        </w:rPr>
        <w:t>应用</w:t>
      </w:r>
      <w:r>
        <w:rPr>
          <w:b/>
          <w:color w:val="FF0000"/>
        </w:rPr>
        <w:t>争</w:t>
      </w:r>
      <w:r>
        <w:rPr>
          <w:rFonts w:hint="eastAsia"/>
          <w:b/>
          <w:color w:val="FF0000"/>
        </w:rPr>
        <w:t>抢</w:t>
      </w:r>
      <w:r>
        <w:rPr>
          <w:b/>
          <w:color w:val="FF0000"/>
        </w:rPr>
        <w:t>同一消息，需要在</w:t>
      </w:r>
      <w:r>
        <w:rPr>
          <w:rFonts w:hint="eastAsia"/>
          <w:b/>
          <w:color w:val="FF0000"/>
        </w:rPr>
        <w:t>连接</w:t>
      </w:r>
      <w:r>
        <w:rPr>
          <w:b/>
          <w:color w:val="FF0000"/>
        </w:rPr>
        <w:t>MQ</w:t>
      </w:r>
      <w:r>
        <w:rPr>
          <w:b/>
          <w:color w:val="FF0000"/>
        </w:rPr>
        <w:t>获取消息</w:t>
      </w:r>
      <w:r>
        <w:rPr>
          <w:rFonts w:hint="eastAsia"/>
          <w:b/>
          <w:color w:val="FF0000"/>
        </w:rPr>
        <w:t>中</w:t>
      </w:r>
      <w:r>
        <w:rPr>
          <w:b/>
          <w:color w:val="FF0000"/>
        </w:rPr>
        <w:t>加入项目标识</w:t>
      </w:r>
      <w:r>
        <w:rPr>
          <w:rFonts w:hint="eastAsia"/>
          <w:b/>
          <w:color w:val="FF0000"/>
        </w:rPr>
        <w:t>（应用端</w:t>
      </w:r>
      <w:r>
        <w:rPr>
          <w:b/>
          <w:color w:val="FF0000"/>
        </w:rPr>
        <w:t>自定义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比如：</w:t>
      </w:r>
      <w:r>
        <w:rPr>
          <w:rFonts w:hint="eastAsia"/>
          <w:b/>
          <w:color w:val="FF0000"/>
        </w:rPr>
        <w:t xml:space="preserve">JoySuchOpenTest </w:t>
      </w:r>
      <w:r>
        <w:rPr>
          <w:rFonts w:hint="eastAsia"/>
          <w:b/>
          <w:color w:val="FF0000"/>
        </w:rPr>
        <w:t>注意</w:t>
      </w:r>
      <w:r>
        <w:rPr>
          <w:b/>
          <w:color w:val="FF0000"/>
        </w:rPr>
        <w:t>命名使用</w:t>
      </w:r>
      <w:r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英文</w:t>
      </w:r>
      <w:r>
        <w:rPr>
          <w:b/>
          <w:color w:val="FF0000"/>
        </w:rPr>
        <w:t>字母或数字，</w:t>
      </w:r>
      <w:r>
        <w:rPr>
          <w:rFonts w:hint="eastAsia"/>
          <w:b/>
          <w:color w:val="FF0000"/>
        </w:rPr>
        <w:t>不要</w:t>
      </w:r>
      <w:r>
        <w:rPr>
          <w:b/>
          <w:color w:val="FF0000"/>
        </w:rPr>
        <w:t>使用中文及标点符号）</w:t>
      </w:r>
    </w:p>
    <w:p w14:paraId="21A27EEF" w14:textId="77777777" w:rsidR="000E361B" w:rsidRDefault="00003BD2">
      <w:r>
        <w:rPr>
          <w:rFonts w:hint="eastAsia"/>
        </w:rPr>
        <w:t>队列命名规则</w:t>
      </w:r>
      <w:r>
        <w:t>：</w:t>
      </w:r>
      <w:r>
        <w:rPr>
          <w:rFonts w:hint="eastAsia"/>
        </w:rPr>
        <w:t xml:space="preserve"> </w:t>
      </w:r>
      <w:r>
        <w:t>Consumer</w:t>
      </w:r>
      <w:r>
        <w:rPr>
          <w:rFonts w:hint="eastAsia"/>
        </w:rPr>
        <w:t>.</w:t>
      </w:r>
      <w:r>
        <w:rPr>
          <w:rFonts w:hint="eastAsia"/>
        </w:rPr>
        <w:t>项目</w:t>
      </w:r>
      <w:r>
        <w:t>标识</w:t>
      </w:r>
      <w:r>
        <w:rPr>
          <w:rFonts w:hint="eastAsia"/>
        </w:rPr>
        <w:t>.</w:t>
      </w:r>
      <w:r>
        <w:t>VirtualTopic.T-SUBS-</w:t>
      </w:r>
      <w:r>
        <w:rPr>
          <w:rFonts w:hint="eastAsia"/>
        </w:rPr>
        <w:t>建筑</w:t>
      </w:r>
      <w:r>
        <w:t xml:space="preserve">ID  </w:t>
      </w:r>
      <w:r>
        <w:rPr>
          <w:rFonts w:hint="eastAsia"/>
        </w:rPr>
        <w:t>例如：</w:t>
      </w:r>
    </w:p>
    <w:p w14:paraId="71EC4E0B" w14:textId="77777777" w:rsidR="000E361B" w:rsidRDefault="00D70C5E">
      <w:hyperlink r:id="rId60" w:history="1">
        <w:r w:rsidR="00003BD2">
          <w:t>Consumer.cao.VirtualTopic.T-SUBS-200036</w:t>
        </w:r>
      </w:hyperlink>
    </w:p>
    <w:p w14:paraId="117AF72E" w14:textId="77777777" w:rsidR="000E361B" w:rsidRDefault="000E361B"/>
    <w:p w14:paraId="35696ADD" w14:textId="77777777" w:rsidR="000E361B" w:rsidRDefault="00003BD2">
      <w:r>
        <w:rPr>
          <w:rFonts w:hint="eastAsia"/>
        </w:rPr>
        <w:t>Java</w:t>
      </w:r>
      <w:r>
        <w:t>代码示例</w:t>
      </w:r>
    </w:p>
    <w:p w14:paraId="2835813F" w14:textId="77777777" w:rsidR="000E361B" w:rsidRDefault="00003BD2">
      <w:pPr>
        <w:ind w:firstLineChars="200" w:firstLine="480"/>
        <w:rPr>
          <w:rFonts w:ascii="微软雅黑" w:hAnsi="微软雅黑"/>
        </w:rPr>
      </w:pPr>
      <w:r>
        <w:rPr>
          <w:rFonts w:ascii="微软雅黑" w:hAnsi="微软雅黑"/>
        </w:rPr>
        <w:t>D</w:t>
      </w:r>
      <w:r>
        <w:rPr>
          <w:rFonts w:ascii="微软雅黑" w:hAnsi="微软雅黑" w:hint="eastAsia"/>
        </w:rPr>
        <w:t>emo代码如下：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0CFC5B9E" w14:textId="77777777">
        <w:trPr>
          <w:trHeight w:val="90"/>
          <w:jc w:val="center"/>
        </w:trPr>
        <w:tc>
          <w:tcPr>
            <w:tcW w:w="8445" w:type="dxa"/>
            <w:shd w:val="clear" w:color="auto" w:fill="EEECE1" w:themeFill="background2"/>
          </w:tcPr>
          <w:p w14:paraId="27AC03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i/>
                <w:color w:val="808080"/>
                <w:sz w:val="18"/>
                <w:szCs w:val="18"/>
                <w:shd w:val="clear" w:color="auto" w:fill="FFFFFF"/>
              </w:rPr>
              <w:t>//Maven</w:t>
            </w:r>
            <w:r>
              <w:rPr>
                <w:rFonts w:ascii="Courier New" w:eastAsia="Consolas" w:hAnsi="Courier New" w:cs="Courier New"/>
                <w:i/>
                <w:color w:val="808080"/>
                <w:sz w:val="18"/>
                <w:szCs w:val="18"/>
                <w:shd w:val="clear" w:color="auto" w:fill="FFFFFF"/>
              </w:rPr>
              <w:t>配置文件中添加</w:t>
            </w:r>
            <w:r>
              <w:rPr>
                <w:rFonts w:ascii="Consolas" w:eastAsia="Consolas" w:hAnsi="Consolas" w:cs="Consolas"/>
                <w:i/>
                <w:color w:val="808080"/>
                <w:sz w:val="18"/>
                <w:szCs w:val="18"/>
                <w:shd w:val="clear" w:color="auto" w:fill="FFFFFF"/>
              </w:rPr>
              <w:t>activemq</w:t>
            </w:r>
            <w:r>
              <w:rPr>
                <w:rFonts w:ascii="Courier New" w:eastAsia="Consolas" w:hAnsi="Courier New" w:cs="Courier New"/>
                <w:i/>
                <w:color w:val="808080"/>
                <w:sz w:val="18"/>
                <w:szCs w:val="18"/>
                <w:shd w:val="clear" w:color="auto" w:fill="FFFFFF"/>
              </w:rPr>
              <w:t>客户端依赖：</w:t>
            </w:r>
            <w:r>
              <w:rPr>
                <w:rFonts w:ascii="Courier New" w:eastAsia="Consolas" w:hAnsi="Courier New" w:cs="Courier New"/>
                <w:i/>
                <w:color w:val="808080"/>
                <w:sz w:val="18"/>
                <w:szCs w:val="18"/>
                <w:shd w:val="clear" w:color="auto" w:fill="FFFFFF"/>
              </w:rPr>
              <w:br/>
              <w:t xml:space="preserve">       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t>&lt;</w:t>
            </w:r>
            <w:r>
              <w:rPr>
                <w:rFonts w:ascii="Consolas" w:eastAsia="Consolas" w:hAnsi="Consolas" w:cs="Consolas"/>
                <w:color w:val="20999D"/>
                <w:sz w:val="18"/>
                <w:szCs w:val="18"/>
                <w:shd w:val="clear" w:color="auto" w:fill="FFFFFF"/>
              </w:rPr>
              <w:t>dependency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8"/>
                <w:szCs w:val="18"/>
                <w:shd w:val="clear" w:color="auto" w:fill="FFFFFF"/>
              </w:rPr>
              <w:t>&gt;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lastRenderedPageBreak/>
              <w:t>            &lt;</w:t>
            </w:r>
            <w:r>
              <w:rPr>
                <w:rFonts w:ascii="Consolas" w:eastAsia="Consolas" w:hAnsi="Consolas" w:cs="Consolas"/>
                <w:color w:val="20999D"/>
                <w:sz w:val="18"/>
                <w:szCs w:val="18"/>
                <w:shd w:val="clear" w:color="auto" w:fill="FFFFFF"/>
              </w:rPr>
              <w:t>groupId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8"/>
                <w:szCs w:val="18"/>
                <w:shd w:val="clear" w:color="auto" w:fill="FFFFFF"/>
              </w:rPr>
              <w:t>&gt;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t>org.apache.activemq&lt;/groupId&gt;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br/>
              <w:t xml:space="preserve">            &lt;</w:t>
            </w:r>
            <w:r>
              <w:rPr>
                <w:rFonts w:ascii="Consolas" w:eastAsia="Consolas" w:hAnsi="Consolas" w:cs="Consolas"/>
                <w:color w:val="20999D"/>
                <w:sz w:val="18"/>
                <w:szCs w:val="18"/>
                <w:shd w:val="clear" w:color="auto" w:fill="FFFFFF"/>
              </w:rPr>
              <w:t>artifactId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8"/>
                <w:szCs w:val="18"/>
                <w:shd w:val="clear" w:color="auto" w:fill="FFFFFF"/>
              </w:rPr>
              <w:t>&gt;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t>activemq-client&lt;/artifactId&gt;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br/>
              <w:t xml:space="preserve">            &lt;</w:t>
            </w:r>
            <w:r>
              <w:rPr>
                <w:rFonts w:ascii="Consolas" w:eastAsia="Consolas" w:hAnsi="Consolas" w:cs="Consolas"/>
                <w:color w:val="20999D"/>
                <w:sz w:val="18"/>
                <w:szCs w:val="18"/>
                <w:shd w:val="clear" w:color="auto" w:fill="FFFFFF"/>
              </w:rPr>
              <w:t>version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8"/>
                <w:szCs w:val="18"/>
                <w:shd w:val="clear" w:color="auto" w:fill="FFFFFF"/>
              </w:rPr>
              <w:t>&gt;</w:t>
            </w:r>
            <w:r>
              <w:rPr>
                <w:rFonts w:ascii="Consolas" w:eastAsia="Consolas" w:hAnsi="Consolas" w:cs="Consolas"/>
                <w:color w:val="0000FF"/>
                <w:sz w:val="18"/>
                <w:szCs w:val="18"/>
                <w:shd w:val="clear" w:color="auto" w:fill="FFFFFF"/>
              </w:rPr>
              <w:t>5.15.10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t>&lt;/version&gt;</w:t>
            </w:r>
            <w:r>
              <w:rPr>
                <w:rFonts w:ascii="Consolas" w:eastAsia="Consolas" w:hAnsi="Consolas" w:cs="Consolas"/>
                <w:color w:val="000000"/>
                <w:sz w:val="18"/>
                <w:szCs w:val="18"/>
                <w:shd w:val="clear" w:color="auto" w:fill="FFFFFF"/>
              </w:rPr>
              <w:br/>
              <w:t xml:space="preserve">        &lt;/dependency&gt;</w:t>
            </w:r>
          </w:p>
        </w:tc>
      </w:tr>
    </w:tbl>
    <w:p w14:paraId="4853617D" w14:textId="77777777" w:rsidR="000E361B" w:rsidRDefault="000E361B">
      <w:pPr>
        <w:ind w:firstLineChars="200" w:firstLine="480"/>
        <w:rPr>
          <w:rFonts w:ascii="微软雅黑" w:hAnsi="微软雅黑"/>
        </w:rPr>
      </w:pP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5C4058BD" w14:textId="77777777">
        <w:trPr>
          <w:trHeight w:val="3163"/>
          <w:jc w:val="center"/>
        </w:trPr>
        <w:tc>
          <w:tcPr>
            <w:tcW w:w="7769" w:type="dxa"/>
            <w:shd w:val="clear" w:color="auto" w:fill="EEECE1" w:themeFill="background2"/>
          </w:tcPr>
          <w:p w14:paraId="41CFCEE1" w14:textId="77777777" w:rsidR="000E361B" w:rsidRDefault="00003BD2">
            <w:pPr>
              <w:pStyle w:val="HTML"/>
              <w:shd w:val="clear" w:color="auto" w:fill="FFFFFF"/>
              <w:rPr>
                <w:rFonts w:ascii="Consolas" w:eastAsia="Consolas" w:hAnsi="Consolas" w:cs="Consolas"/>
                <w:color w:val="000000"/>
                <w:sz w:val="4"/>
                <w:szCs w:val="4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         ConnectionFactory connectionFactory =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new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ActiveMQConnectionFactory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“tcp: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t>//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t>定位服务器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t>ip:41616”);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try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{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Connection createConnection = connectionFactory.createConnection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“</w:t>
            </w:r>
            <w:r>
              <w:rPr>
                <w:rFonts w:ascii="Malgun Gothic" w:eastAsia="Malgun Gothic" w:hAnsi="Malgun Gothic" w:cs="Malgun Gothic"/>
                <w:color w:val="000000"/>
                <w:sz w:val="13"/>
                <w:szCs w:val="13"/>
                <w:shd w:val="clear" w:color="auto" w:fill="FFFFFF"/>
              </w:rPr>
              <w:t>定位平台</w:t>
            </w:r>
            <w:r>
              <w:rPr>
                <w:rFonts w:ascii="Microsoft JhengHei" w:eastAsia="Microsoft JhengHei" w:hAnsi="Microsoft JhengHei" w:cs="Microsoft JhengHei"/>
                <w:color w:val="000000"/>
                <w:sz w:val="13"/>
                <w:szCs w:val="13"/>
                <w:shd w:val="clear" w:color="auto" w:fill="FFFFFF"/>
              </w:rPr>
              <w:t>账户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3"/>
                <w:szCs w:val="13"/>
                <w:shd w:val="clear" w:color="auto" w:fill="FFFFFF"/>
              </w:rPr>
              <w:t>名</w:t>
            </w:r>
            <w:r>
              <w:rPr>
                <w:rFonts w:ascii="Microsoft JhengHei" w:eastAsia="Microsoft JhengHei" w:hAnsi="Microsoft JhengHei" w:cs="Microsoft JhengHei" w:hint="eastAsia"/>
                <w:color w:val="000000"/>
                <w:sz w:val="13"/>
                <w:szCs w:val="13"/>
                <w:shd w:val="clear" w:color="auto" w:fill="FFFFFF"/>
              </w:rPr>
              <w:t>称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”, “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3"/>
                <w:szCs w:val="13"/>
                <w:shd w:val="clear" w:color="auto" w:fill="FFFFFF"/>
              </w:rPr>
              <w:t>定位平台</w:t>
            </w:r>
            <w:r>
              <w:rPr>
                <w:rFonts w:ascii="Microsoft JhengHei" w:eastAsia="Microsoft JhengHei" w:hAnsi="Microsoft JhengHei" w:cs="Microsoft JhengHei" w:hint="eastAsia"/>
                <w:color w:val="000000"/>
                <w:sz w:val="13"/>
                <w:szCs w:val="13"/>
                <w:shd w:val="clear" w:color="auto" w:fill="FFFFFF"/>
              </w:rPr>
              <w:t>账户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licence”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createConnection.start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Session session = createConnection.createSession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, Session.AUTO_ACKNOWLEDGE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string queueName = 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"Consumer."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+ “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3"/>
                <w:szCs w:val="13"/>
                <w:shd w:val="clear" w:color="auto" w:fill="FFFFFF"/>
              </w:rPr>
              <w:t>第三方平台</w:t>
            </w:r>
            <w:r>
              <w:rPr>
                <w:rFonts w:ascii="Microsoft JhengHei" w:eastAsia="Microsoft JhengHei" w:hAnsi="Microsoft JhengHei" w:cs="Microsoft JhengHei" w:hint="eastAsia"/>
                <w:color w:val="000000"/>
                <w:sz w:val="13"/>
                <w:szCs w:val="13"/>
                <w:shd w:val="clear" w:color="auto" w:fill="FFFFFF"/>
              </w:rPr>
              <w:t>应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3"/>
                <w:szCs w:val="13"/>
                <w:shd w:val="clear" w:color="auto" w:fill="FFFFFF"/>
              </w:rPr>
              <w:t>用名</w:t>
            </w:r>
            <w:r>
              <w:rPr>
                <w:rFonts w:ascii="Microsoft JhengHei" w:eastAsia="Microsoft JhengHei" w:hAnsi="Microsoft JhengHei" w:cs="Microsoft JhengHei" w:hint="eastAsia"/>
                <w:color w:val="000000"/>
                <w:sz w:val="13"/>
                <w:szCs w:val="13"/>
                <w:shd w:val="clear" w:color="auto" w:fill="FFFFFF"/>
              </w:rPr>
              <w:t>称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” + 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".VirtualTopic.T-SUBS-"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+ “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3"/>
                <w:szCs w:val="13"/>
                <w:shd w:val="clear" w:color="auto" w:fill="FFFFFF"/>
              </w:rPr>
              <w:t>定位平台建筑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id”;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Queue queue=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 xml:space="preserve">new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ActiveMQQueue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queueName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MessageConsumer messageConsumer=session.createConsumer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queue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messageConsumer.setMessageListener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message -&gt; {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try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{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TextMessage textMessage =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TextMessage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message;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string body = textMessage.getText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log.info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Arial" w:eastAsia="Consolas" w:hAnsi="Arial" w:cs="Arial"/>
                <w:b/>
                <w:color w:val="008000"/>
                <w:sz w:val="13"/>
                <w:szCs w:val="13"/>
                <w:shd w:val="clear" w:color="auto" w:fill="FFFFFF"/>
              </w:rPr>
              <w:t>开始解析队列信息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SubReceiveResp subLocationResp = JSONObject.parseObject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body, SubReceiveResp.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class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);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if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subLocationResp.getType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.equals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SubscribeConstants.LOCATION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{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    LocationDataResp locationDataResp = JSONObject.parseObject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JSONObject.toJSONstring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subLocationResp.getData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, LocationDataResp.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class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);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    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t>//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t>处理定位数据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locationHandle.handle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locationDataResp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}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else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if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subLocationResp.getType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.equals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SubscribeConstants.ONE_KEY_ALARM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{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    OneKeyAlarmDataResp oneKeyAlarmDataResp=JSONObject.parseObject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JSONObject.toJSONstring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subLocationResp.getData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,OneKeyAlarmDataResp.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class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);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t>//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t>处理一键报警数据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                oneKeyAlarmHandle.handle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oneKeyAlarmDataResp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}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i/>
                <w:color w:val="808080"/>
                <w:sz w:val="13"/>
                <w:szCs w:val="13"/>
                <w:shd w:val="clear" w:color="auto" w:fill="FFFFFF"/>
              </w:rPr>
              <w:t>//…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t>处理其他类型订阅数据</w:t>
            </w:r>
            <w:r>
              <w:rPr>
                <w:rFonts w:ascii="Courier New" w:eastAsia="Consolas" w:hAnsi="Courier New" w:cs="Courier New"/>
                <w:i/>
                <w:color w:val="808080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       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}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catch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JMSException 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{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            e.printStackTrace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    log.error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Arial" w:eastAsia="Consolas" w:hAnsi="Arial" w:cs="Arial"/>
                <w:b/>
                <w:color w:val="008000"/>
                <w:sz w:val="13"/>
                <w:szCs w:val="13"/>
                <w:shd w:val="clear" w:color="auto" w:fill="FFFFFF"/>
              </w:rPr>
              <w:t>解析消息队列信息报错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+ 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   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}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   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})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}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color w:val="000080"/>
                <w:sz w:val="13"/>
                <w:szCs w:val="13"/>
                <w:shd w:val="clear" w:color="auto" w:fill="FFFFFF"/>
              </w:rPr>
              <w:t>catch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JMSException 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{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br/>
              <w:t xml:space="preserve">        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           e.printStackTrace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    log.error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(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Arial" w:eastAsia="Consolas" w:hAnsi="Arial" w:cs="Arial"/>
                <w:b/>
                <w:color w:val="008000"/>
                <w:sz w:val="13"/>
                <w:szCs w:val="13"/>
                <w:shd w:val="clear" w:color="auto" w:fill="FFFFFF"/>
              </w:rPr>
              <w:t>创建消息队列报错</w:t>
            </w:r>
            <w:r>
              <w:rPr>
                <w:rFonts w:ascii="Consolas" w:eastAsia="Consolas" w:hAnsi="Consolas" w:cs="Consolas"/>
                <w:b/>
                <w:color w:val="008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 + e</w:t>
            </w:r>
            <w:r>
              <w:rPr>
                <w:rFonts w:ascii="Consolas" w:eastAsia="Consolas" w:hAnsi="Consolas" w:cs="Consolas"/>
                <w:b/>
                <w:i/>
                <w:color w:val="660E7A"/>
                <w:sz w:val="13"/>
                <w:szCs w:val="13"/>
                <w:shd w:val="clear" w:color="auto" w:fill="FFFFFF"/>
              </w:rPr>
              <w:t>)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t>;</w:t>
            </w:r>
            <w:r>
              <w:rPr>
                <w:rFonts w:ascii="Consolas" w:eastAsia="Consolas" w:hAnsi="Consolas" w:cs="Consolas"/>
                <w:color w:val="000000"/>
                <w:sz w:val="13"/>
                <w:szCs w:val="13"/>
                <w:shd w:val="clear" w:color="auto" w:fill="FFFFFF"/>
              </w:rPr>
              <w:br/>
              <w:t xml:space="preserve">                }</w:t>
            </w:r>
          </w:p>
        </w:tc>
      </w:tr>
    </w:tbl>
    <w:p w14:paraId="2B99440C" w14:textId="77777777" w:rsidR="000E361B" w:rsidRDefault="000E361B">
      <w:pPr>
        <w:ind w:firstLineChars="200" w:firstLine="480"/>
        <w:rPr>
          <w:rFonts w:ascii="微软雅黑" w:hAnsi="微软雅黑"/>
        </w:rPr>
      </w:pPr>
    </w:p>
    <w:p w14:paraId="31D43DBA" w14:textId="77777777" w:rsidR="000E361B" w:rsidRDefault="000E361B"/>
    <w:p w14:paraId="3650D958" w14:textId="77777777" w:rsidR="000E361B" w:rsidRDefault="00003BD2">
      <w:pPr>
        <w:rPr>
          <w:b/>
        </w:rPr>
      </w:pPr>
      <w:r>
        <w:rPr>
          <w:rFonts w:hint="eastAsia"/>
          <w:b/>
        </w:rPr>
        <w:lastRenderedPageBreak/>
        <w:t>消息</w:t>
      </w:r>
      <w:r>
        <w:rPr>
          <w:b/>
        </w:rPr>
        <w:t>推送订阅</w:t>
      </w:r>
      <w:r>
        <w:rPr>
          <w:rFonts w:hint="eastAsia"/>
          <w:b/>
        </w:rPr>
        <w:t>概览</w:t>
      </w:r>
    </w:p>
    <w:tbl>
      <w:tblPr>
        <w:tblW w:w="8248" w:type="dxa"/>
        <w:tblInd w:w="-5" w:type="dxa"/>
        <w:tblLook w:val="04A0" w:firstRow="1" w:lastRow="0" w:firstColumn="1" w:lastColumn="0" w:noHBand="0" w:noVBand="1"/>
      </w:tblPr>
      <w:tblGrid>
        <w:gridCol w:w="2160"/>
        <w:gridCol w:w="885"/>
        <w:gridCol w:w="1101"/>
        <w:gridCol w:w="891"/>
        <w:gridCol w:w="2029"/>
        <w:gridCol w:w="1182"/>
      </w:tblGrid>
      <w:tr w:rsidR="000E361B" w14:paraId="4F886B53" w14:textId="77777777">
        <w:trPr>
          <w:trHeight w:val="57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6AED777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订阅类型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C8CC98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推送触发节点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01CC71F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推送频率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B0F99C6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支持推送方式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8B0C88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订阅用途，使用场景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6CA1CF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b/>
                <w:color w:val="000000"/>
                <w:kern w:val="0"/>
                <w:sz w:val="18"/>
                <w:szCs w:val="18"/>
              </w:rPr>
              <w:t>对应接口</w:t>
            </w:r>
          </w:p>
        </w:tc>
      </w:tr>
      <w:tr w:rsidR="000E361B" w14:paraId="1FF91558" w14:textId="77777777">
        <w:trPr>
          <w:trHeight w:val="428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22E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bookmarkStart w:id="213" w:name="RANGE!A4"/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终端位置</w:t>
            </w:r>
          </w:p>
          <w:p w14:paraId="316A946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（type：location）</w:t>
            </w:r>
            <w:bookmarkEnd w:id="213"/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CC12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终端上报数据时触发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1823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D32D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A744B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终端上报位置信息，用于地图显示当前终端位置信息。数据保存本地，可以用于终端追踪，查看历史轨迹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9C9D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订阅位置结果</w:t>
            </w:r>
          </w:p>
        </w:tc>
      </w:tr>
      <w:tr w:rsidR="000E361B" w14:paraId="498F005E" w14:textId="77777777">
        <w:trPr>
          <w:trHeight w:val="856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906F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15C664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8E2E4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50258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7C8AD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A8578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推送位置结果</w:t>
            </w:r>
          </w:p>
        </w:tc>
      </w:tr>
      <w:tr w:rsidR="000E361B" w14:paraId="720AE723" w14:textId="77777777">
        <w:trPr>
          <w:trHeight w:val="289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03B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</w:t>
            </w:r>
          </w:p>
          <w:p w14:paraId="4AB08C9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（type：bltProtocolData）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0D8CC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终端上报数据时触发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F8DF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495F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888A7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终端上报数据（定位和基础信息）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DA7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定位终端上报信息订阅</w:t>
            </w:r>
          </w:p>
        </w:tc>
      </w:tr>
      <w:tr w:rsidR="000E361B" w14:paraId="71EE7552" w14:textId="77777777">
        <w:trPr>
          <w:trHeight w:val="62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16BD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F0F3A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7F13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EDB2B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69B065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26D4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推送定位终端上报信息</w:t>
            </w:r>
          </w:p>
        </w:tc>
      </w:tr>
      <w:tr w:rsidR="000E361B" w14:paraId="43E093DB" w14:textId="77777777">
        <w:trPr>
          <w:trHeight w:val="289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B09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终端进出围栏</w:t>
            </w:r>
          </w:p>
          <w:p w14:paraId="7BDF718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（type:rail)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13BAA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终端上报数据，判断是否进入或者离开围栏时触发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C539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281E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AB166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终端进入或离开围栏报警，围栏内终端统计，超员报警等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A7CF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围栏事件订阅</w:t>
            </w:r>
          </w:p>
        </w:tc>
      </w:tr>
      <w:tr w:rsidR="000E361B" w14:paraId="3DFCF307" w14:textId="77777777">
        <w:trPr>
          <w:trHeight w:val="497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025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88068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2C85D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D3C32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B5503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F787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推送围栏事件</w:t>
            </w:r>
          </w:p>
        </w:tc>
      </w:tr>
      <w:tr w:rsidR="000E361B" w14:paraId="02FF9023" w14:textId="77777777">
        <w:trPr>
          <w:trHeight w:val="416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1D2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终端进出区域</w:t>
            </w:r>
          </w:p>
          <w:p w14:paraId="34DE165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(type:area)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BC68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终端上报数据，判断是否进入或者离开区域时触发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B284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3AA3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7B3A0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终端进入或离开区域报警，区域内终端统计，超员报警等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354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区域消息订阅</w:t>
            </w:r>
          </w:p>
        </w:tc>
      </w:tr>
      <w:tr w:rsidR="000E361B" w14:paraId="3AC0B9F9" w14:textId="77777777">
        <w:trPr>
          <w:trHeight w:val="416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34E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805A5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792B4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D2F7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123D2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8242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推送区域消息</w:t>
            </w:r>
          </w:p>
        </w:tc>
      </w:tr>
      <w:tr w:rsidR="000E361B" w14:paraId="5C2B26F0" w14:textId="77777777">
        <w:trPr>
          <w:trHeight w:val="463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675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bookmarkStart w:id="214" w:name="RANGE!A5"/>
            <w:bookmarkStart w:id="215" w:name="RANGE!A7"/>
            <w:bookmarkStart w:id="216" w:name="RANGE!A12"/>
            <w:bookmarkEnd w:id="214"/>
            <w:bookmarkEnd w:id="215"/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终端一键报警（type:oneKeyAlarm）</w:t>
            </w:r>
            <w:bookmarkEnd w:id="216"/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A74A7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终端用户按一键报警触发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BDDA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2FDC7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B43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用于终端发生危险时，一键报警求救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F581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一键报警消息订阅</w:t>
            </w:r>
          </w:p>
        </w:tc>
      </w:tr>
      <w:tr w:rsidR="000E361B" w14:paraId="3D8CE1F5" w14:textId="77777777">
        <w:trPr>
          <w:trHeight w:val="544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A431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4F84A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61EE6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C4C99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236AC3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AB3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推送一键报警消息</w:t>
            </w:r>
          </w:p>
        </w:tc>
      </w:tr>
      <w:tr w:rsidR="000E361B" w14:paraId="4B4EA8BC" w14:textId="77777777">
        <w:trPr>
          <w:trHeight w:val="289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409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终端离线</w:t>
            </w:r>
          </w:p>
          <w:p w14:paraId="0A4B600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（type：onOffLine）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FECD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终端在设定时间内未上报数据触发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1D0CED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开放平台设置</w:t>
            </w: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br/>
              <w:t>建议设置：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DBBA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638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终端离线告警，在线/离线终端统计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470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标签离线消息订阅</w:t>
            </w:r>
          </w:p>
        </w:tc>
      </w:tr>
      <w:tr w:rsidR="000E361B" w14:paraId="65F12C0B" w14:textId="77777777">
        <w:trPr>
          <w:trHeight w:val="393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170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FD3700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3B658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7226A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00B2F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D94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推送标签离线消息</w:t>
            </w:r>
          </w:p>
        </w:tc>
      </w:tr>
      <w:tr w:rsidR="000E361B" w14:paraId="5B8475C3" w14:textId="77777777">
        <w:trPr>
          <w:trHeight w:val="532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852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终端低电量(type:lowpower)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7026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终端电量低于设定阈值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73107D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开放平台设置</w:t>
            </w: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br/>
              <w:t>建议上报设置：</w:t>
            </w: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br/>
              <w:t>低电量阈值：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6FA9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64A81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终端电量不足报警，终端电量显示，统计低电量终端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8AB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终端低电量订阅</w:t>
            </w:r>
          </w:p>
        </w:tc>
      </w:tr>
      <w:tr w:rsidR="000E361B" w14:paraId="02607B82" w14:textId="77777777">
        <w:trPr>
          <w:trHeight w:val="416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9269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B6E15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AEE59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BA8D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CF948E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E38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推送低电量消息</w:t>
            </w:r>
          </w:p>
        </w:tc>
      </w:tr>
      <w:tr w:rsidR="000E361B" w14:paraId="4BA8BB2E" w14:textId="77777777">
        <w:trPr>
          <w:trHeight w:val="636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D13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bookmarkStart w:id="217" w:name="RANGE!A18"/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终端下行结果(type:textCmdData)</w:t>
            </w:r>
            <w:bookmarkEnd w:id="217"/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5C09A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应用端下发指令给终端，终端收到指令后触发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8677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2568C" w14:textId="0B39F582" w:rsidR="000E361B" w:rsidRDefault="007B6A1D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0F387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终端接受下线命令反馈给应用端，应用端根据反馈进行相应的处理，比如发送失败重发，统计下发指令结果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5ED98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终端下行结果订阅</w:t>
            </w:r>
          </w:p>
        </w:tc>
      </w:tr>
      <w:tr w:rsidR="000E361B" w14:paraId="749D337B" w14:textId="77777777">
        <w:trPr>
          <w:trHeight w:val="60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C12F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CEA02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AA48EF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BCDC7A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3247D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A606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推送终端下行结果</w:t>
            </w:r>
          </w:p>
        </w:tc>
      </w:tr>
      <w:tr w:rsidR="000E361B" w14:paraId="7E050951" w14:textId="77777777">
        <w:trPr>
          <w:trHeight w:val="428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E6E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lastRenderedPageBreak/>
              <w:t>整体数据订阅(type:dataReportingData)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2F11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58D7" w14:textId="77777777" w:rsidR="000E361B" w:rsidRDefault="00003BD2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2260" w14:textId="59701604" w:rsidR="000E361B" w:rsidRDefault="007B6A1D">
            <w:pPr>
              <w:widowControl/>
              <w:adjustRightInd/>
              <w:snapToGrid/>
              <w:spacing w:line="240" w:lineRule="auto"/>
              <w:jc w:val="center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http/MQ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71B708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 w:val="16"/>
                <w:szCs w:val="16"/>
              </w:rPr>
              <w:t>终端特有不规则信息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7BE1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kern w:val="0"/>
                <w:sz w:val="16"/>
                <w:szCs w:val="16"/>
              </w:rPr>
              <w:t>整体数据订阅</w:t>
            </w:r>
          </w:p>
        </w:tc>
      </w:tr>
      <w:tr w:rsidR="000E361B" w14:paraId="4B1BBF76" w14:textId="77777777">
        <w:trPr>
          <w:trHeight w:val="613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5DC4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0ED11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355E1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2751F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A94250A" w14:textId="77777777" w:rsidR="000E361B" w:rsidRDefault="000E361B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D75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 w:cs="宋体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kern w:val="0"/>
                <w:sz w:val="16"/>
                <w:szCs w:val="16"/>
              </w:rPr>
              <w:t>整体数据推送</w:t>
            </w:r>
          </w:p>
        </w:tc>
      </w:tr>
    </w:tbl>
    <w:p w14:paraId="028CDFF2" w14:textId="77777777" w:rsidR="000E361B" w:rsidRDefault="000E361B"/>
    <w:p w14:paraId="717804BA" w14:textId="77777777" w:rsidR="000E361B" w:rsidRDefault="00003BD2">
      <w:pPr>
        <w:pStyle w:val="2"/>
      </w:pPr>
      <w:bookmarkStart w:id="218" w:name="_Toc68091134"/>
      <w:r>
        <w:rPr>
          <w:rFonts w:hint="eastAsia"/>
        </w:rPr>
        <w:t>订阅查询</w:t>
      </w:r>
      <w:bookmarkEnd w:id="218"/>
    </w:p>
    <w:p w14:paraId="245A4E28" w14:textId="77777777" w:rsidR="000E361B" w:rsidRDefault="00003BD2">
      <w:pPr>
        <w:pStyle w:val="3"/>
      </w:pPr>
      <w:bookmarkStart w:id="219" w:name="_Toc68091135"/>
      <w:r>
        <w:rPr>
          <w:rFonts w:hint="eastAsia"/>
        </w:rPr>
        <w:t>接口调用说明</w:t>
      </w:r>
      <w:bookmarkEnd w:id="219"/>
    </w:p>
    <w:p w14:paraId="37752561" w14:textId="77777777" w:rsidR="000E361B" w:rsidRDefault="00003BD2">
      <w:pPr>
        <w:pStyle w:val="af5"/>
        <w:numPr>
          <w:ilvl w:val="0"/>
          <w:numId w:val="46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通过Licence和</w:t>
      </w:r>
      <w:r>
        <w:rPr>
          <w:rFonts w:ascii="微软雅黑" w:hAnsi="微软雅黑"/>
          <w:sz w:val="21"/>
          <w:szCs w:val="21"/>
        </w:rPr>
        <w:t>订阅</w:t>
      </w:r>
      <w:r>
        <w:rPr>
          <w:rFonts w:ascii="微软雅黑" w:hAnsi="微软雅黑" w:hint="eastAsia"/>
          <w:sz w:val="21"/>
          <w:szCs w:val="21"/>
        </w:rPr>
        <w:t>消息</w:t>
      </w:r>
      <w:r>
        <w:rPr>
          <w:rFonts w:ascii="微软雅黑" w:hAnsi="微软雅黑"/>
          <w:sz w:val="21"/>
          <w:szCs w:val="21"/>
        </w:rPr>
        <w:t>类型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>获取</w:t>
      </w:r>
      <w:r>
        <w:rPr>
          <w:rFonts w:ascii="微软雅黑" w:hAnsi="微软雅黑" w:hint="eastAsia"/>
          <w:sz w:val="21"/>
          <w:szCs w:val="21"/>
        </w:rPr>
        <w:t>平台</w:t>
      </w:r>
      <w:r>
        <w:rPr>
          <w:rFonts w:ascii="微软雅黑" w:hAnsi="微软雅黑"/>
          <w:sz w:val="21"/>
          <w:szCs w:val="21"/>
        </w:rPr>
        <w:t>账号</w:t>
      </w:r>
      <w:r>
        <w:rPr>
          <w:rFonts w:ascii="微软雅黑" w:hAnsi="微软雅黑" w:hint="eastAsia"/>
          <w:sz w:val="21"/>
          <w:szCs w:val="21"/>
        </w:rPr>
        <w:t>已</w:t>
      </w:r>
      <w:r>
        <w:rPr>
          <w:rFonts w:ascii="微软雅黑" w:hAnsi="微软雅黑"/>
          <w:sz w:val="21"/>
          <w:szCs w:val="21"/>
        </w:rPr>
        <w:t>订阅</w:t>
      </w:r>
      <w:r>
        <w:rPr>
          <w:rFonts w:ascii="微软雅黑" w:hAnsi="微软雅黑" w:hint="eastAsia"/>
          <w:sz w:val="21"/>
          <w:szCs w:val="21"/>
        </w:rPr>
        <w:t>的消息</w:t>
      </w:r>
      <w:r>
        <w:rPr>
          <w:rFonts w:ascii="微软雅黑" w:hAnsi="微软雅黑"/>
          <w:sz w:val="21"/>
          <w:szCs w:val="21"/>
        </w:rPr>
        <w:t>列表</w:t>
      </w:r>
      <w:r>
        <w:rPr>
          <w:rFonts w:ascii="微软雅黑" w:hAnsi="微软雅黑" w:hint="eastAsia"/>
          <w:sz w:val="21"/>
          <w:szCs w:val="21"/>
        </w:rPr>
        <w:t>（</w:t>
      </w:r>
      <w:r>
        <w:rPr>
          <w:rFonts w:ascii="微软雅黑" w:hAnsi="微软雅黑"/>
          <w:sz w:val="21"/>
          <w:szCs w:val="21"/>
        </w:rPr>
        <w:t>HTTP</w:t>
      </w:r>
      <w:r>
        <w:rPr>
          <w:rFonts w:ascii="微软雅黑" w:hAnsi="微软雅黑" w:hint="eastAsia"/>
          <w:sz w:val="21"/>
          <w:szCs w:val="21"/>
        </w:rPr>
        <w:t>推送，</w:t>
      </w:r>
      <w:r>
        <w:rPr>
          <w:rFonts w:ascii="微软雅黑" w:hAnsi="微软雅黑"/>
          <w:sz w:val="21"/>
          <w:szCs w:val="21"/>
        </w:rPr>
        <w:t>MQ推送无需</w:t>
      </w:r>
      <w:r>
        <w:rPr>
          <w:rFonts w:ascii="微软雅黑" w:hAnsi="微软雅黑" w:hint="eastAsia"/>
          <w:sz w:val="21"/>
          <w:szCs w:val="21"/>
        </w:rPr>
        <w:t>请求</w:t>
      </w:r>
      <w:r>
        <w:rPr>
          <w:rFonts w:ascii="微软雅黑" w:hAnsi="微软雅黑"/>
          <w:sz w:val="21"/>
          <w:szCs w:val="21"/>
        </w:rPr>
        <w:t>接口订阅</w:t>
      </w:r>
      <w:r>
        <w:rPr>
          <w:rFonts w:ascii="微软雅黑" w:hAnsi="微软雅黑" w:hint="eastAsia"/>
          <w:sz w:val="21"/>
          <w:szCs w:val="21"/>
        </w:rPr>
        <w:t>）。用于应用</w:t>
      </w:r>
      <w:r>
        <w:rPr>
          <w:rFonts w:ascii="微软雅黑" w:hAnsi="微软雅黑"/>
          <w:sz w:val="21"/>
          <w:szCs w:val="21"/>
        </w:rPr>
        <w:t>端开发查询</w:t>
      </w:r>
      <w:r>
        <w:rPr>
          <w:rFonts w:ascii="微软雅黑" w:hAnsi="微软雅黑" w:hint="eastAsia"/>
          <w:sz w:val="21"/>
          <w:szCs w:val="21"/>
        </w:rPr>
        <w:t>【订阅</w:t>
      </w:r>
      <w:r>
        <w:rPr>
          <w:rFonts w:ascii="微软雅黑" w:hAnsi="微软雅黑"/>
          <w:sz w:val="21"/>
          <w:szCs w:val="21"/>
        </w:rPr>
        <w:t>消息</w:t>
      </w:r>
      <w:r>
        <w:rPr>
          <w:rFonts w:ascii="微软雅黑" w:hAnsi="微软雅黑" w:hint="eastAsia"/>
          <w:sz w:val="21"/>
          <w:szCs w:val="21"/>
        </w:rPr>
        <w:t>】页面</w:t>
      </w:r>
      <w:r>
        <w:rPr>
          <w:rFonts w:ascii="微软雅黑" w:hAnsi="微软雅黑"/>
          <w:sz w:val="21"/>
          <w:szCs w:val="21"/>
        </w:rPr>
        <w:t>功能</w:t>
      </w:r>
    </w:p>
    <w:p w14:paraId="2427D3B4" w14:textId="77777777" w:rsidR="000E361B" w:rsidRDefault="00003BD2">
      <w:pPr>
        <w:pStyle w:val="af5"/>
        <w:numPr>
          <w:ilvl w:val="0"/>
          <w:numId w:val="4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838C320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6F175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//定位引擎服务器ip:46000/SubscribeList</w:t>
            </w:r>
          </w:p>
        </w:tc>
      </w:tr>
    </w:tbl>
    <w:p w14:paraId="54A26EFA" w14:textId="77777777" w:rsidR="000E361B" w:rsidRDefault="00003BD2">
      <w:pPr>
        <w:pStyle w:val="af5"/>
        <w:numPr>
          <w:ilvl w:val="0"/>
          <w:numId w:val="46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171F1E7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6884A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592ACF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i/>
                <w:color w:val="F26B3A"/>
                <w:kern w:val="0"/>
                <w:sz w:val="18"/>
                <w:szCs w:val="18"/>
                <w:shd w:val="clear" w:color="auto" w:fill="FFFFFE"/>
                <w:lang w:bidi="ar"/>
              </w:rPr>
              <w:t>d63a6557aa5fe703cefc5cc50f846895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47033D8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</w:p>
          <w:p w14:paraId="625B3E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B5A1444" w14:textId="77777777" w:rsidR="000E361B" w:rsidRDefault="00003BD2">
      <w:pPr>
        <w:pStyle w:val="3"/>
      </w:pPr>
      <w:bookmarkStart w:id="220" w:name="_Toc68091136"/>
      <w:r>
        <w:rPr>
          <w:rFonts w:hint="eastAsia"/>
        </w:rPr>
        <w:t>请求参数说明</w:t>
      </w:r>
      <w:bookmarkEnd w:id="220"/>
      <w:r>
        <w:rPr>
          <w:rFonts w:hint="eastAsia"/>
        </w:rPr>
        <w:t xml:space="preserve">   </w:t>
      </w:r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54FA855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79C85D6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6B322A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1449D4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7053AE3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1629AB3" w14:textId="77777777">
        <w:tc>
          <w:tcPr>
            <w:tcW w:w="1696" w:type="dxa"/>
            <w:vAlign w:val="center"/>
          </w:tcPr>
          <w:p w14:paraId="6BF9A6C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63813C8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FFCAFA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4BECAAD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订阅类型</w:t>
            </w:r>
          </w:p>
        </w:tc>
      </w:tr>
      <w:tr w:rsidR="000E361B" w14:paraId="38CC3786" w14:textId="77777777">
        <w:tc>
          <w:tcPr>
            <w:tcW w:w="1696" w:type="dxa"/>
            <w:vAlign w:val="center"/>
          </w:tcPr>
          <w:p w14:paraId="4ED59F64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74509B6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367146A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486F75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0D7AE4E0" w14:textId="77777777" w:rsidR="000E361B" w:rsidRDefault="00003BD2">
      <w:pPr>
        <w:pStyle w:val="3"/>
      </w:pPr>
      <w:bookmarkStart w:id="221" w:name="_Toc68091137"/>
      <w:r>
        <w:rPr>
          <w:rFonts w:hint="eastAsia"/>
        </w:rPr>
        <w:t>返回结果</w:t>
      </w:r>
      <w:r>
        <w:t>示例</w:t>
      </w:r>
      <w:bookmarkEnd w:id="22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89601B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EAB2D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7EA721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082746A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65CD4E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"29"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0459CF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"test"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9A25CA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4C97F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11D319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"http://127.0.0.1:8085/subscribe/callback/rail"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04CD2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"createTime"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"2021-01-27T08:03:52.332+0000"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3EC30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"params"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"[]"</w:t>
            </w:r>
          </w:p>
          <w:p w14:paraId="41CBFC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499D776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38FB127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0074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37633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</w:t>
            </w:r>
          </w:p>
        </w:tc>
      </w:tr>
    </w:tbl>
    <w:p w14:paraId="6DCD98EF" w14:textId="77777777" w:rsidR="000E361B" w:rsidRDefault="00003BD2">
      <w:pPr>
        <w:pStyle w:val="3"/>
      </w:pPr>
      <w:bookmarkStart w:id="222" w:name="_Toc68091138"/>
      <w:r>
        <w:rPr>
          <w:rFonts w:hint="eastAsia"/>
        </w:rPr>
        <w:lastRenderedPageBreak/>
        <w:t>返回结果参数说明</w:t>
      </w:r>
      <w:bookmarkEnd w:id="22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4905"/>
      </w:tblGrid>
      <w:tr w:rsidR="000E361B" w14:paraId="3CE15E36" w14:textId="77777777">
        <w:tc>
          <w:tcPr>
            <w:tcW w:w="2122" w:type="dxa"/>
            <w:shd w:val="clear" w:color="auto" w:fill="BFBFBF" w:themeFill="background1" w:themeFillShade="BF"/>
            <w:vAlign w:val="bottom"/>
          </w:tcPr>
          <w:p w14:paraId="0370EA8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bottom"/>
          </w:tcPr>
          <w:p w14:paraId="1DE237D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0A8574E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0932847" w14:textId="77777777">
        <w:tc>
          <w:tcPr>
            <w:tcW w:w="2122" w:type="dxa"/>
            <w:vAlign w:val="center"/>
          </w:tcPr>
          <w:p w14:paraId="2CE8173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275" w:type="dxa"/>
            <w:vAlign w:val="center"/>
          </w:tcPr>
          <w:p w14:paraId="5ED015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905" w:type="dxa"/>
            <w:vAlign w:val="center"/>
          </w:tcPr>
          <w:p w14:paraId="6FD81B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1D47E70" w14:textId="77777777">
        <w:tc>
          <w:tcPr>
            <w:tcW w:w="2122" w:type="dxa"/>
            <w:vAlign w:val="center"/>
          </w:tcPr>
          <w:p w14:paraId="387D023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275" w:type="dxa"/>
            <w:vAlign w:val="center"/>
          </w:tcPr>
          <w:p w14:paraId="2EC9AF7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905" w:type="dxa"/>
            <w:vAlign w:val="center"/>
          </w:tcPr>
          <w:p w14:paraId="0A5D8C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71D8F4E" w14:textId="77777777">
        <w:tc>
          <w:tcPr>
            <w:tcW w:w="2122" w:type="dxa"/>
            <w:vAlign w:val="bottom"/>
          </w:tcPr>
          <w:p w14:paraId="100362F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1275" w:type="dxa"/>
            <w:vAlign w:val="bottom"/>
          </w:tcPr>
          <w:p w14:paraId="6CF91E4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4905" w:type="dxa"/>
            <w:vAlign w:val="bottom"/>
          </w:tcPr>
          <w:p w14:paraId="2C0BADF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订阅</w:t>
            </w:r>
            <w:r>
              <w:rPr>
                <w:rFonts w:ascii="inherit" w:hAnsi="inherit"/>
                <w:sz w:val="21"/>
                <w:szCs w:val="21"/>
              </w:rPr>
              <w:t>消息</w:t>
            </w:r>
            <w:r>
              <w:rPr>
                <w:rFonts w:ascii="inherit" w:hAnsi="inherit" w:hint="eastAsia"/>
                <w:sz w:val="21"/>
                <w:szCs w:val="21"/>
              </w:rPr>
              <w:t>实体类</w:t>
            </w:r>
          </w:p>
        </w:tc>
      </w:tr>
      <w:tr w:rsidR="000E361B" w14:paraId="6E124489" w14:textId="77777777">
        <w:tc>
          <w:tcPr>
            <w:tcW w:w="2122" w:type="dxa"/>
            <w:vAlign w:val="bottom"/>
          </w:tcPr>
          <w:p w14:paraId="240F947B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subscribeId</w:t>
            </w:r>
          </w:p>
        </w:tc>
        <w:tc>
          <w:tcPr>
            <w:tcW w:w="1275" w:type="dxa"/>
            <w:vAlign w:val="bottom"/>
          </w:tcPr>
          <w:p w14:paraId="04BFF0C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4905" w:type="dxa"/>
            <w:vAlign w:val="bottom"/>
          </w:tcPr>
          <w:p w14:paraId="5285B23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当前订阅记录唯一值</w:t>
            </w:r>
          </w:p>
        </w:tc>
      </w:tr>
      <w:tr w:rsidR="000E361B" w14:paraId="6EEE3BF6" w14:textId="77777777">
        <w:tc>
          <w:tcPr>
            <w:tcW w:w="2122" w:type="dxa"/>
            <w:vAlign w:val="bottom"/>
          </w:tcPr>
          <w:p w14:paraId="4DDC3F31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username</w:t>
            </w:r>
          </w:p>
        </w:tc>
        <w:tc>
          <w:tcPr>
            <w:tcW w:w="1275" w:type="dxa"/>
            <w:vAlign w:val="bottom"/>
          </w:tcPr>
          <w:p w14:paraId="15712BB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4905" w:type="dxa"/>
            <w:vAlign w:val="bottom"/>
          </w:tcPr>
          <w:p w14:paraId="31A7016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账号</w:t>
            </w:r>
          </w:p>
        </w:tc>
      </w:tr>
      <w:tr w:rsidR="000E361B" w14:paraId="22CE7BD6" w14:textId="77777777">
        <w:tc>
          <w:tcPr>
            <w:tcW w:w="2122" w:type="dxa"/>
            <w:vAlign w:val="bottom"/>
          </w:tcPr>
          <w:p w14:paraId="447F4141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1275" w:type="dxa"/>
            <w:vAlign w:val="bottom"/>
          </w:tcPr>
          <w:p w14:paraId="60F7423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4905" w:type="dxa"/>
            <w:vAlign w:val="bottom"/>
          </w:tcPr>
          <w:p w14:paraId="08B5000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  <w:tr w:rsidR="000E361B" w14:paraId="25C383FF" w14:textId="77777777">
        <w:tc>
          <w:tcPr>
            <w:tcW w:w="2122" w:type="dxa"/>
            <w:vAlign w:val="bottom"/>
          </w:tcPr>
          <w:p w14:paraId="6671872C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1275" w:type="dxa"/>
            <w:vAlign w:val="bottom"/>
          </w:tcPr>
          <w:p w14:paraId="2C5B994C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4905" w:type="dxa"/>
            <w:vAlign w:val="bottom"/>
          </w:tcPr>
          <w:p w14:paraId="5114CB2E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订阅类型</w:t>
            </w:r>
          </w:p>
        </w:tc>
      </w:tr>
      <w:tr w:rsidR="000E361B" w14:paraId="0699E38C" w14:textId="77777777">
        <w:tc>
          <w:tcPr>
            <w:tcW w:w="2122" w:type="dxa"/>
            <w:vAlign w:val="bottom"/>
          </w:tcPr>
          <w:p w14:paraId="58AB90C5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1275" w:type="dxa"/>
            <w:vAlign w:val="bottom"/>
          </w:tcPr>
          <w:p w14:paraId="48DDCC2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4905" w:type="dxa"/>
            <w:vAlign w:val="bottom"/>
          </w:tcPr>
          <w:p w14:paraId="7FEEC8CA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订阅时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提供接受消息的接口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地址</w:t>
            </w:r>
          </w:p>
        </w:tc>
      </w:tr>
      <w:tr w:rsidR="000E361B" w14:paraId="0B7234EB" w14:textId="77777777">
        <w:tc>
          <w:tcPr>
            <w:tcW w:w="2122" w:type="dxa"/>
            <w:vAlign w:val="bottom"/>
          </w:tcPr>
          <w:p w14:paraId="58BB3691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createTime</w:t>
            </w:r>
          </w:p>
        </w:tc>
        <w:tc>
          <w:tcPr>
            <w:tcW w:w="1275" w:type="dxa"/>
            <w:vAlign w:val="bottom"/>
          </w:tcPr>
          <w:p w14:paraId="2129482C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datetime</w:t>
            </w:r>
          </w:p>
        </w:tc>
        <w:tc>
          <w:tcPr>
            <w:tcW w:w="4905" w:type="dxa"/>
            <w:vAlign w:val="bottom"/>
          </w:tcPr>
          <w:p w14:paraId="47C27E4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消息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订阅时间</w:t>
            </w:r>
          </w:p>
        </w:tc>
      </w:tr>
      <w:tr w:rsidR="000E361B" w14:paraId="42E523C6" w14:textId="77777777">
        <w:tc>
          <w:tcPr>
            <w:tcW w:w="2122" w:type="dxa"/>
            <w:vAlign w:val="bottom"/>
          </w:tcPr>
          <w:p w14:paraId="3764E2C7" w14:textId="77777777" w:rsidR="000E361B" w:rsidRDefault="00003BD2">
            <w:pPr>
              <w:widowControl/>
              <w:adjustRightInd/>
              <w:snapToGrid/>
              <w:spacing w:line="240" w:lineRule="auto"/>
              <w:ind w:firstLineChars="50" w:firstLine="105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params</w:t>
            </w:r>
          </w:p>
        </w:tc>
        <w:tc>
          <w:tcPr>
            <w:tcW w:w="1275" w:type="dxa"/>
            <w:vAlign w:val="bottom"/>
          </w:tcPr>
          <w:p w14:paraId="345CCA1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4905" w:type="dxa"/>
            <w:vAlign w:val="bottom"/>
          </w:tcPr>
          <w:p w14:paraId="66C2312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指定订阅内容，未启用</w:t>
            </w:r>
          </w:p>
        </w:tc>
      </w:tr>
    </w:tbl>
    <w:p w14:paraId="6B9A4502" w14:textId="77777777" w:rsidR="000E361B" w:rsidRDefault="000E361B"/>
    <w:p w14:paraId="18565504" w14:textId="77777777" w:rsidR="000E361B" w:rsidRDefault="00003BD2">
      <w:pPr>
        <w:pStyle w:val="2"/>
      </w:pPr>
      <w:bookmarkStart w:id="223" w:name="_Toc68091139"/>
      <w:r>
        <w:rPr>
          <w:rFonts w:hint="eastAsia"/>
        </w:rPr>
        <w:t>取消订阅</w:t>
      </w:r>
      <w:bookmarkEnd w:id="223"/>
    </w:p>
    <w:p w14:paraId="43083486" w14:textId="77777777" w:rsidR="000E361B" w:rsidRDefault="00003BD2">
      <w:pPr>
        <w:pStyle w:val="3"/>
      </w:pPr>
      <w:bookmarkStart w:id="224" w:name="_Toc68091140"/>
      <w:r>
        <w:rPr>
          <w:rFonts w:hint="eastAsia"/>
        </w:rPr>
        <w:t>接口调用说明</w:t>
      </w:r>
      <w:bookmarkEnd w:id="224"/>
    </w:p>
    <w:p w14:paraId="2CD3C9C1" w14:textId="77777777" w:rsidR="000E361B" w:rsidRDefault="00003BD2">
      <w:pPr>
        <w:pStyle w:val="af5"/>
        <w:numPr>
          <w:ilvl w:val="0"/>
          <w:numId w:val="4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通过Licence和订阅</w:t>
      </w:r>
      <w:r>
        <w:rPr>
          <w:rFonts w:ascii="微软雅黑" w:hAnsi="微软雅黑"/>
          <w:sz w:val="21"/>
          <w:szCs w:val="21"/>
        </w:rPr>
        <w:t>消息ID</w:t>
      </w:r>
      <w:r>
        <w:rPr>
          <w:rFonts w:ascii="微软雅黑" w:hAnsi="微软雅黑" w:hint="eastAsia"/>
          <w:sz w:val="21"/>
          <w:szCs w:val="21"/>
        </w:rPr>
        <w:t>（订阅</w:t>
      </w:r>
      <w:r>
        <w:rPr>
          <w:rFonts w:ascii="微软雅黑" w:hAnsi="微软雅黑"/>
          <w:sz w:val="21"/>
          <w:szCs w:val="21"/>
        </w:rPr>
        <w:t>查询接口返回</w:t>
      </w:r>
      <w:r>
        <w:rPr>
          <w:rFonts w:ascii="微软雅黑" w:hAnsi="微软雅黑" w:hint="eastAsia"/>
          <w:sz w:val="21"/>
          <w:szCs w:val="21"/>
        </w:rPr>
        <w:t>），取消已</w:t>
      </w:r>
      <w:r>
        <w:rPr>
          <w:rFonts w:ascii="微软雅黑" w:hAnsi="微软雅黑"/>
          <w:sz w:val="21"/>
          <w:szCs w:val="21"/>
        </w:rPr>
        <w:t>订阅</w:t>
      </w:r>
      <w:r>
        <w:rPr>
          <w:rFonts w:ascii="微软雅黑" w:hAnsi="微软雅黑" w:hint="eastAsia"/>
          <w:sz w:val="21"/>
          <w:szCs w:val="21"/>
        </w:rPr>
        <w:t>的消息（</w:t>
      </w:r>
      <w:r>
        <w:rPr>
          <w:rFonts w:ascii="微软雅黑" w:hAnsi="微软雅黑"/>
          <w:sz w:val="21"/>
          <w:szCs w:val="21"/>
        </w:rPr>
        <w:t>HTTP</w:t>
      </w:r>
      <w:r>
        <w:rPr>
          <w:rFonts w:ascii="微软雅黑" w:hAnsi="微软雅黑" w:hint="eastAsia"/>
          <w:sz w:val="21"/>
          <w:szCs w:val="21"/>
        </w:rPr>
        <w:t>推送，</w:t>
      </w:r>
      <w:r>
        <w:rPr>
          <w:rFonts w:ascii="微软雅黑" w:hAnsi="微软雅黑"/>
          <w:sz w:val="21"/>
          <w:szCs w:val="21"/>
        </w:rPr>
        <w:t>MQ推送无需</w:t>
      </w:r>
      <w:r>
        <w:rPr>
          <w:rFonts w:ascii="微软雅黑" w:hAnsi="微软雅黑" w:hint="eastAsia"/>
          <w:sz w:val="21"/>
          <w:szCs w:val="21"/>
        </w:rPr>
        <w:t>取消，</w:t>
      </w:r>
      <w:r>
        <w:rPr>
          <w:rFonts w:ascii="微软雅黑" w:hAnsi="微软雅黑"/>
          <w:sz w:val="21"/>
          <w:szCs w:val="21"/>
        </w:rPr>
        <w:t>消息过期未</w:t>
      </w:r>
      <w:r>
        <w:rPr>
          <w:rFonts w:ascii="微软雅黑" w:hAnsi="微软雅黑" w:hint="eastAsia"/>
          <w:sz w:val="21"/>
          <w:szCs w:val="21"/>
        </w:rPr>
        <w:t>消费</w:t>
      </w:r>
      <w:r>
        <w:rPr>
          <w:rFonts w:ascii="微软雅黑" w:hAnsi="微软雅黑"/>
          <w:sz w:val="21"/>
          <w:szCs w:val="21"/>
        </w:rPr>
        <w:t>自动</w:t>
      </w:r>
      <w:r>
        <w:rPr>
          <w:rFonts w:ascii="微软雅黑" w:hAnsi="微软雅黑" w:hint="eastAsia"/>
          <w:sz w:val="21"/>
          <w:szCs w:val="21"/>
        </w:rPr>
        <w:t>丢弃）。用于应用</w:t>
      </w:r>
      <w:r>
        <w:rPr>
          <w:rFonts w:ascii="微软雅黑" w:hAnsi="微软雅黑"/>
          <w:sz w:val="21"/>
          <w:szCs w:val="21"/>
        </w:rPr>
        <w:t>端开发查询</w:t>
      </w:r>
      <w:r>
        <w:rPr>
          <w:rFonts w:ascii="微软雅黑" w:hAnsi="微软雅黑" w:hint="eastAsia"/>
          <w:sz w:val="21"/>
          <w:szCs w:val="21"/>
        </w:rPr>
        <w:t>【取消订阅】页面</w:t>
      </w:r>
      <w:r>
        <w:rPr>
          <w:rFonts w:ascii="微软雅黑" w:hAnsi="微软雅黑"/>
          <w:sz w:val="21"/>
          <w:szCs w:val="21"/>
        </w:rPr>
        <w:t>功能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>取消订阅后</w:t>
      </w:r>
      <w:r>
        <w:rPr>
          <w:rFonts w:ascii="微软雅黑" w:hAnsi="微软雅黑" w:hint="eastAsia"/>
          <w:sz w:val="21"/>
          <w:szCs w:val="21"/>
        </w:rPr>
        <w:t>，对应</w:t>
      </w:r>
      <w:r>
        <w:rPr>
          <w:rFonts w:ascii="微软雅黑" w:hAnsi="微软雅黑"/>
          <w:sz w:val="21"/>
          <w:szCs w:val="21"/>
        </w:rPr>
        <w:t>订阅类型的消息</w:t>
      </w:r>
      <w:r>
        <w:rPr>
          <w:rFonts w:ascii="微软雅黑" w:hAnsi="微软雅黑" w:hint="eastAsia"/>
          <w:sz w:val="21"/>
          <w:szCs w:val="21"/>
        </w:rPr>
        <w:t>将</w:t>
      </w:r>
      <w:r>
        <w:rPr>
          <w:rFonts w:ascii="微软雅黑" w:hAnsi="微软雅黑"/>
          <w:sz w:val="21"/>
          <w:szCs w:val="21"/>
        </w:rPr>
        <w:t>不推送。</w:t>
      </w:r>
    </w:p>
    <w:p w14:paraId="53EFB91E" w14:textId="77777777" w:rsidR="000E361B" w:rsidRDefault="00003BD2">
      <w:pPr>
        <w:pStyle w:val="af5"/>
        <w:numPr>
          <w:ilvl w:val="0"/>
          <w:numId w:val="4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0869879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E9DA3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//定位引擎服务器ip:46000/Unsubscribe</w:t>
            </w:r>
          </w:p>
        </w:tc>
      </w:tr>
    </w:tbl>
    <w:p w14:paraId="7694421B" w14:textId="77777777" w:rsidR="000E361B" w:rsidRDefault="00003BD2">
      <w:pPr>
        <w:pStyle w:val="af5"/>
        <w:numPr>
          <w:ilvl w:val="0"/>
          <w:numId w:val="4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01BA2F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0B8F2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23194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 </w:t>
            </w:r>
          </w:p>
          <w:p w14:paraId="032D28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"94"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</w:t>
            </w:r>
          </w:p>
          <w:p w14:paraId="768966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   </w:t>
            </w:r>
          </w:p>
        </w:tc>
      </w:tr>
    </w:tbl>
    <w:p w14:paraId="0F46A8EF" w14:textId="77777777" w:rsidR="000E361B" w:rsidRDefault="00003BD2">
      <w:pPr>
        <w:pStyle w:val="3"/>
      </w:pPr>
      <w:bookmarkStart w:id="225" w:name="_Toc68091141"/>
      <w:r>
        <w:rPr>
          <w:rFonts w:hint="eastAsia"/>
        </w:rPr>
        <w:lastRenderedPageBreak/>
        <w:t>请求参数说明</w:t>
      </w:r>
      <w:bookmarkEnd w:id="22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01F41D1C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4CB80D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E1A6B6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698450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5A9E321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92874C8" w14:textId="77777777">
        <w:tc>
          <w:tcPr>
            <w:tcW w:w="1696" w:type="dxa"/>
            <w:vAlign w:val="center"/>
          </w:tcPr>
          <w:p w14:paraId="0D0D679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subscribeId</w:t>
            </w:r>
          </w:p>
        </w:tc>
        <w:tc>
          <w:tcPr>
            <w:tcW w:w="993" w:type="dxa"/>
            <w:vAlign w:val="center"/>
          </w:tcPr>
          <w:p w14:paraId="564C7422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center"/>
          </w:tcPr>
          <w:p w14:paraId="4E10307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E20BE11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查询接口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返回的subscribeId</w:t>
            </w:r>
          </w:p>
        </w:tc>
      </w:tr>
      <w:tr w:rsidR="000E361B" w14:paraId="2C8F78C3" w14:textId="77777777">
        <w:tc>
          <w:tcPr>
            <w:tcW w:w="1696" w:type="dxa"/>
            <w:vAlign w:val="center"/>
          </w:tcPr>
          <w:p w14:paraId="1014F7FF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0F7AB53A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71871F6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67CC8822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1718A6B6" w14:textId="77777777" w:rsidR="000E361B" w:rsidRDefault="00003BD2">
      <w:pPr>
        <w:pStyle w:val="3"/>
      </w:pPr>
      <w:bookmarkStart w:id="226" w:name="_Toc68091142"/>
      <w:r>
        <w:rPr>
          <w:rFonts w:hint="eastAsia"/>
        </w:rPr>
        <w:t>返回结果示例</w:t>
      </w:r>
      <w:bookmarkEnd w:id="22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1034B0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27C04DB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773194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9DE6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97123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0FA1E6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66312C2" w14:textId="77777777" w:rsidR="000E361B" w:rsidRDefault="00003BD2">
      <w:pPr>
        <w:pStyle w:val="3"/>
      </w:pPr>
      <w:bookmarkStart w:id="227" w:name="_Toc68091143"/>
      <w:r>
        <w:rPr>
          <w:rFonts w:hint="eastAsia"/>
        </w:rPr>
        <w:t>返回结果参数说明</w:t>
      </w:r>
      <w:bookmarkEnd w:id="22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672872AF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21D3589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3F9A67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5B7308E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BFCB695" w14:textId="77777777">
        <w:tc>
          <w:tcPr>
            <w:tcW w:w="1838" w:type="dxa"/>
            <w:vAlign w:val="center"/>
          </w:tcPr>
          <w:p w14:paraId="15C480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2E7C38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6E8268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6771D54E" w14:textId="77777777">
        <w:tc>
          <w:tcPr>
            <w:tcW w:w="1838" w:type="dxa"/>
            <w:vAlign w:val="center"/>
          </w:tcPr>
          <w:p w14:paraId="48F527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0000F9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406B17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3503F77B" w14:textId="77777777">
        <w:tc>
          <w:tcPr>
            <w:tcW w:w="1838" w:type="dxa"/>
            <w:vAlign w:val="center"/>
          </w:tcPr>
          <w:p w14:paraId="1510FB70" w14:textId="77777777" w:rsidR="000E361B" w:rsidRDefault="00003BD2">
            <w:pPr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478AB2F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2F002E7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默认</w:t>
            </w:r>
            <w:r>
              <w:rPr>
                <w:rFonts w:ascii="inherit" w:hAnsi="inherit"/>
                <w:sz w:val="21"/>
                <w:szCs w:val="21"/>
              </w:rPr>
              <w:t>返回</w:t>
            </w:r>
            <w:r>
              <w:rPr>
                <w:rFonts w:ascii="inherit" w:hAnsi="inherit"/>
                <w:sz w:val="21"/>
                <w:szCs w:val="21"/>
              </w:rPr>
              <w:t>null</w:t>
            </w:r>
          </w:p>
        </w:tc>
      </w:tr>
    </w:tbl>
    <w:p w14:paraId="7439F881" w14:textId="77777777" w:rsidR="000E361B" w:rsidRDefault="000E361B"/>
    <w:p w14:paraId="6EFF705C" w14:textId="77777777" w:rsidR="000E361B" w:rsidRDefault="00003BD2">
      <w:pPr>
        <w:pStyle w:val="2"/>
      </w:pPr>
      <w:bookmarkStart w:id="228" w:name="_Toc68091144"/>
      <w:r>
        <w:rPr>
          <w:rFonts w:hint="eastAsia"/>
        </w:rPr>
        <w:t>订阅</w:t>
      </w:r>
      <w:r>
        <w:t>位置结果</w:t>
      </w:r>
      <w:bookmarkEnd w:id="228"/>
    </w:p>
    <w:p w14:paraId="5886713B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29" w:name="_Toc68091145"/>
      <w:r>
        <w:rPr>
          <w:rStyle w:val="af0"/>
          <w:b/>
          <w:color w:val="0C0C0C"/>
        </w:rPr>
        <w:t>接口调用说明</w:t>
      </w:r>
      <w:bookmarkEnd w:id="229"/>
    </w:p>
    <w:p w14:paraId="38B2CF5B" w14:textId="77777777" w:rsidR="000E361B" w:rsidRDefault="00003BD2">
      <w:pPr>
        <w:pStyle w:val="af5"/>
        <w:numPr>
          <w:ilvl w:val="0"/>
          <w:numId w:val="48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通过Licence，</w:t>
      </w:r>
      <w:r>
        <w:rPr>
          <w:rFonts w:ascii="微软雅黑" w:hAnsi="微软雅黑"/>
          <w:sz w:val="21"/>
          <w:szCs w:val="21"/>
        </w:rPr>
        <w:t>订阅建筑</w:t>
      </w:r>
      <w:r>
        <w:rPr>
          <w:rFonts w:ascii="微软雅黑" w:hAnsi="微软雅黑" w:hint="eastAsia"/>
          <w:sz w:val="21"/>
          <w:szCs w:val="21"/>
        </w:rPr>
        <w:t>下</w:t>
      </w:r>
      <w:r>
        <w:rPr>
          <w:rFonts w:ascii="微软雅黑" w:hAnsi="微软雅黑"/>
          <w:sz w:val="21"/>
          <w:szCs w:val="21"/>
        </w:rPr>
        <w:t>终端位置数据，终端上报数据触发推送位置数据</w:t>
      </w:r>
      <w:r>
        <w:rPr>
          <w:rFonts w:ascii="微软雅黑" w:hAnsi="微软雅黑" w:hint="eastAsia"/>
          <w:sz w:val="21"/>
          <w:szCs w:val="21"/>
        </w:rPr>
        <w:t>。</w:t>
      </w:r>
    </w:p>
    <w:p w14:paraId="3EC9B79E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用于应用</w:t>
      </w:r>
      <w:r>
        <w:rPr>
          <w:rFonts w:ascii="微软雅黑" w:hAnsi="微软雅黑"/>
          <w:sz w:val="21"/>
          <w:szCs w:val="21"/>
        </w:rPr>
        <w:t>端获取终端位置信息</w:t>
      </w:r>
      <w:r>
        <w:rPr>
          <w:rFonts w:ascii="微软雅黑" w:hAnsi="微软雅黑" w:hint="eastAsia"/>
          <w:sz w:val="21"/>
          <w:szCs w:val="21"/>
        </w:rPr>
        <w:t>进行</w:t>
      </w:r>
      <w:r>
        <w:rPr>
          <w:rFonts w:ascii="微软雅黑" w:hAnsi="微软雅黑"/>
          <w:sz w:val="21"/>
          <w:szCs w:val="21"/>
        </w:rPr>
        <w:t>相应的业务逻辑处理。</w:t>
      </w:r>
    </w:p>
    <w:p w14:paraId="5B95EEE8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推送</w:t>
      </w:r>
      <w:r>
        <w:rPr>
          <w:rFonts w:ascii="微软雅黑" w:hAnsi="微软雅黑"/>
          <w:sz w:val="21"/>
          <w:szCs w:val="21"/>
        </w:rPr>
        <w:t>消息</w:t>
      </w:r>
      <w:r>
        <w:rPr>
          <w:rFonts w:ascii="微软雅黑" w:hAnsi="微软雅黑" w:hint="eastAsia"/>
          <w:sz w:val="21"/>
          <w:szCs w:val="21"/>
        </w:rPr>
        <w:t>规范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详见【推送</w:t>
      </w:r>
      <w:r>
        <w:rPr>
          <w:rFonts w:ascii="微软雅黑" w:hAnsi="微软雅黑"/>
          <w:sz w:val="21"/>
          <w:szCs w:val="21"/>
        </w:rPr>
        <w:t>位置结果</w:t>
      </w:r>
      <w:r>
        <w:rPr>
          <w:rFonts w:ascii="微软雅黑" w:hAnsi="微软雅黑" w:hint="eastAsia"/>
          <w:sz w:val="21"/>
          <w:szCs w:val="21"/>
        </w:rPr>
        <w:t>】</w:t>
      </w:r>
    </w:p>
    <w:p w14:paraId="21FB1133" w14:textId="77777777" w:rsidR="000E361B" w:rsidRDefault="00003BD2">
      <w:pPr>
        <w:pStyle w:val="af5"/>
        <w:numPr>
          <w:ilvl w:val="0"/>
          <w:numId w:val="4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3391A7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7CF9F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30B9A04D" w14:textId="77777777" w:rsidR="000E361B" w:rsidRDefault="00003BD2">
      <w:pPr>
        <w:pStyle w:val="af5"/>
        <w:numPr>
          <w:ilvl w:val="0"/>
          <w:numId w:val="4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74E69B5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C4765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            </w:t>
            </w:r>
          </w:p>
          <w:p w14:paraId="3A1228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"location"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            </w:t>
            </w:r>
          </w:p>
          <w:p w14:paraId="65A2E93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               </w:t>
            </w:r>
          </w:p>
          <w:p w14:paraId="35DB0C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],</w:t>
            </w:r>
          </w:p>
          <w:p w14:paraId="2F8C91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"http://172.16.10.27:8085/subscribe/callback/location"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</w:t>
            </w:r>
          </w:p>
          <w:p w14:paraId="3EC269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             </w:t>
            </w:r>
          </w:p>
          <w:p w14:paraId="434D695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"d63a6557aa5fe703cefc5cc50f846895"</w:t>
            </w:r>
          </w:p>
          <w:p w14:paraId="0BCDF5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63A4DA7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30" w:name="_Toc68091146"/>
      <w:r>
        <w:rPr>
          <w:rStyle w:val="af0"/>
          <w:rFonts w:hint="eastAsia"/>
          <w:b/>
          <w:color w:val="0C0C0C"/>
        </w:rPr>
        <w:lastRenderedPageBreak/>
        <w:t>请求</w:t>
      </w:r>
      <w:r>
        <w:rPr>
          <w:rStyle w:val="af0"/>
          <w:b/>
          <w:color w:val="0C0C0C"/>
        </w:rPr>
        <w:t>参数说明</w:t>
      </w:r>
      <w:bookmarkEnd w:id="23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246EF755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55C1ADB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2336D6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9F9BDC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4CF314B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说明</w:t>
            </w:r>
          </w:p>
        </w:tc>
      </w:tr>
      <w:tr w:rsidR="000E361B" w14:paraId="4CAF66AA" w14:textId="77777777">
        <w:tc>
          <w:tcPr>
            <w:tcW w:w="1696" w:type="dxa"/>
            <w:vAlign w:val="center"/>
          </w:tcPr>
          <w:p w14:paraId="501345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0E55A6F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6F3E4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59192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订阅数据类型，固定使用location，表示订阅位置结果</w:t>
            </w:r>
          </w:p>
        </w:tc>
      </w:tr>
      <w:tr w:rsidR="000E361B" w14:paraId="468A8C8C" w14:textId="77777777">
        <w:tc>
          <w:tcPr>
            <w:tcW w:w="1696" w:type="dxa"/>
            <w:vAlign w:val="center"/>
          </w:tcPr>
          <w:p w14:paraId="000259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753EE9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099388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BDF74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1B73DAE3" w14:textId="77777777">
        <w:tc>
          <w:tcPr>
            <w:tcW w:w="1696" w:type="dxa"/>
            <w:vAlign w:val="center"/>
          </w:tcPr>
          <w:p w14:paraId="4C3EB01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1BF695B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5DDB21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3A99057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7BB78046" w14:textId="77777777">
        <w:tc>
          <w:tcPr>
            <w:tcW w:w="1696" w:type="dxa"/>
            <w:vAlign w:val="center"/>
          </w:tcPr>
          <w:p w14:paraId="46A0E77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25DCB8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1F9E81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EE2BE9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44A99BDE" w14:textId="77777777">
        <w:tc>
          <w:tcPr>
            <w:tcW w:w="1696" w:type="dxa"/>
            <w:vAlign w:val="center"/>
          </w:tcPr>
          <w:p w14:paraId="49C0E5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0825EB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1D252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6CB707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39CD600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31" w:name="_Toc68091147"/>
      <w:r>
        <w:rPr>
          <w:rStyle w:val="af0"/>
          <w:rFonts w:hint="eastAsia"/>
          <w:b/>
          <w:color w:val="0C0C0C"/>
        </w:rPr>
        <w:t>返回结果示例</w:t>
      </w:r>
      <w:bookmarkEnd w:id="23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D322DC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6E8BD5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9B558B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D18A2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5208E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D01129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913E550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32" w:name="_Toc68091148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3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98E2145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0B51381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5E1479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6E8403A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3F3F3F"/>
              </w:rPr>
              <w:t>说明</w:t>
            </w:r>
          </w:p>
        </w:tc>
      </w:tr>
      <w:tr w:rsidR="000E361B" w14:paraId="3D5B426C" w14:textId="77777777">
        <w:tc>
          <w:tcPr>
            <w:tcW w:w="1838" w:type="dxa"/>
            <w:vAlign w:val="center"/>
          </w:tcPr>
          <w:p w14:paraId="3C9F46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454E85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05D10D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E7F6AD2" w14:textId="77777777">
        <w:tc>
          <w:tcPr>
            <w:tcW w:w="1838" w:type="dxa"/>
            <w:vAlign w:val="center"/>
          </w:tcPr>
          <w:p w14:paraId="7110061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0EC5BC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52D989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F3C1F76" w14:textId="77777777">
        <w:tc>
          <w:tcPr>
            <w:tcW w:w="1838" w:type="dxa"/>
            <w:vAlign w:val="center"/>
          </w:tcPr>
          <w:p w14:paraId="7931F0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ata</w:t>
            </w:r>
          </w:p>
        </w:tc>
        <w:tc>
          <w:tcPr>
            <w:tcW w:w="992" w:type="dxa"/>
            <w:vAlign w:val="center"/>
          </w:tcPr>
          <w:p w14:paraId="0BEDD6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3E4459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返回null</w:t>
            </w:r>
          </w:p>
        </w:tc>
      </w:tr>
    </w:tbl>
    <w:p w14:paraId="208FDDB1" w14:textId="77777777" w:rsidR="000E361B" w:rsidRDefault="00003BD2">
      <w:pPr>
        <w:pStyle w:val="2"/>
      </w:pPr>
      <w:bookmarkStart w:id="233" w:name="_Toc68091149"/>
      <w:r>
        <w:rPr>
          <w:rFonts w:hint="eastAsia"/>
        </w:rPr>
        <w:lastRenderedPageBreak/>
        <w:t>推送</w:t>
      </w:r>
      <w:r>
        <w:t>位置结果</w:t>
      </w:r>
      <w:bookmarkEnd w:id="233"/>
    </w:p>
    <w:p w14:paraId="4A389163" w14:textId="77777777" w:rsidR="000E361B" w:rsidRDefault="00003BD2">
      <w:pPr>
        <w:ind w:firstLineChars="250" w:firstLine="600"/>
      </w:pPr>
      <w:r>
        <w:rPr>
          <w:rFonts w:ascii="微软雅黑" w:hAnsi="微软雅黑" w:hint="eastAsia"/>
          <w:color w:val="595959"/>
          <w:shd w:val="clear" w:color="auto" w:fill="FFFFFF"/>
        </w:rPr>
        <w:t>应用</w:t>
      </w:r>
      <w:r>
        <w:rPr>
          <w:rFonts w:ascii="微软雅黑" w:hAnsi="微软雅黑"/>
          <w:color w:val="595959"/>
          <w:shd w:val="clear" w:color="auto" w:fill="FFFFFF"/>
        </w:rPr>
        <w:t>端订阅</w:t>
      </w:r>
      <w:r>
        <w:rPr>
          <w:rFonts w:ascii="微软雅黑" w:hAnsi="微软雅黑" w:hint="eastAsia"/>
          <w:color w:val="595959"/>
          <w:shd w:val="clear" w:color="auto" w:fill="FFFFFF"/>
        </w:rPr>
        <w:t>【</w:t>
      </w:r>
      <w:r>
        <w:rPr>
          <w:rFonts w:hint="eastAsia"/>
        </w:rPr>
        <w:t>订阅</w:t>
      </w:r>
      <w:r>
        <w:t>位置结果</w:t>
      </w:r>
      <w:r>
        <w:rPr>
          <w:rFonts w:ascii="微软雅黑" w:hAnsi="微软雅黑" w:hint="eastAsia"/>
          <w:color w:val="595959"/>
          <w:shd w:val="clear" w:color="auto" w:fill="FFFFFF"/>
        </w:rPr>
        <w:t>】后</w:t>
      </w:r>
      <w:r>
        <w:rPr>
          <w:rFonts w:ascii="微软雅黑" w:hAnsi="微软雅黑"/>
          <w:color w:val="595959"/>
          <w:shd w:val="clear" w:color="auto" w:fill="FFFFFF"/>
        </w:rPr>
        <w:t>，终端上报数据触发</w:t>
      </w:r>
      <w:r>
        <w:rPr>
          <w:rFonts w:ascii="微软雅黑" w:hAnsi="微软雅黑" w:hint="eastAsia"/>
          <w:color w:val="595959"/>
          <w:shd w:val="clear" w:color="auto" w:fill="FFFFFF"/>
        </w:rPr>
        <w:t>推送</w:t>
      </w:r>
      <w:r>
        <w:rPr>
          <w:rFonts w:ascii="微软雅黑" w:hAnsi="微软雅黑"/>
          <w:color w:val="595959"/>
          <w:shd w:val="clear" w:color="auto" w:fill="FFFFFF"/>
        </w:rPr>
        <w:t>事件，</w:t>
      </w:r>
      <w:r>
        <w:rPr>
          <w:rFonts w:ascii="微软雅黑" w:hAnsi="微软雅黑" w:hint="eastAsia"/>
          <w:color w:val="595959"/>
          <w:shd w:val="clear" w:color="auto" w:fill="FFFFFF"/>
        </w:rPr>
        <w:t>由开放</w:t>
      </w:r>
      <w:r>
        <w:rPr>
          <w:rFonts w:ascii="微软雅黑" w:hAnsi="微软雅黑"/>
          <w:color w:val="595959"/>
          <w:shd w:val="clear" w:color="auto" w:fill="FFFFFF"/>
        </w:rPr>
        <w:t>平台</w:t>
      </w:r>
      <w:r>
        <w:rPr>
          <w:rFonts w:ascii="微软雅黑" w:hAnsi="微软雅黑" w:hint="eastAsia"/>
          <w:color w:val="595959"/>
          <w:shd w:val="clear" w:color="auto" w:fill="FFFFFF"/>
        </w:rPr>
        <w:t>定位后台服务发起，向接入</w:t>
      </w:r>
      <w:r>
        <w:rPr>
          <w:rFonts w:ascii="微软雅黑" w:hAnsi="微软雅黑"/>
          <w:color w:val="595959"/>
          <w:shd w:val="clear" w:color="auto" w:fill="FFFFFF"/>
        </w:rPr>
        <w:t>端</w:t>
      </w:r>
      <w:r>
        <w:rPr>
          <w:rFonts w:ascii="微软雅黑" w:hAnsi="微软雅黑" w:hint="eastAsia"/>
          <w:color w:val="595959"/>
          <w:shd w:val="clear" w:color="auto" w:fill="FFFFFF"/>
        </w:rPr>
        <w:t>serverUrl推送</w:t>
      </w:r>
      <w:r>
        <w:rPr>
          <w:rFonts w:ascii="微软雅黑" w:hAnsi="微软雅黑"/>
          <w:color w:val="595959"/>
          <w:shd w:val="clear" w:color="auto" w:fill="FFFFFF"/>
        </w:rPr>
        <w:t>位置结果消息，接入端获取消息进行相应的业务逻辑处理</w:t>
      </w:r>
      <w:r>
        <w:rPr>
          <w:rFonts w:ascii="微软雅黑" w:hAnsi="微软雅黑" w:hint="eastAsia"/>
          <w:color w:val="595959"/>
          <w:shd w:val="clear" w:color="auto" w:fill="FFFFFF"/>
        </w:rPr>
        <w:t>。</w:t>
      </w:r>
    </w:p>
    <w:p w14:paraId="772E64BE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34" w:name="_Toc68091150"/>
      <w:r>
        <w:rPr>
          <w:rStyle w:val="af0"/>
          <w:rFonts w:hint="eastAsia"/>
          <w:b/>
          <w:color w:val="0C0C0C"/>
        </w:rPr>
        <w:t>推送</w:t>
      </w:r>
      <w:r>
        <w:rPr>
          <w:rStyle w:val="af0"/>
          <w:b/>
          <w:color w:val="0C0C0C"/>
        </w:rPr>
        <w:t>结果说明</w:t>
      </w:r>
      <w:bookmarkEnd w:id="234"/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85C63D9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9DBCE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09959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"location"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5F931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3DE21F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"locationType"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BCADB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05F08B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8DEF62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"1918FC0017D0"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C9618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"timestampMillisecond"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1490101038044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389FA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14236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51BF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"yMillimeter"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27204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</w:t>
            </w:r>
          </w:p>
          <w:p w14:paraId="533ED2C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C28166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120.63132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F00A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31.30227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C3CA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12B1CC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5DFCDAA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B6F645C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35" w:name="_Toc68091151"/>
      <w:r>
        <w:rPr>
          <w:rStyle w:val="af0"/>
          <w:b/>
          <w:color w:val="0C0C0C"/>
        </w:rPr>
        <w:t>参数说明</w:t>
      </w:r>
      <w:bookmarkEnd w:id="235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5487"/>
      </w:tblGrid>
      <w:tr w:rsidR="000E361B" w14:paraId="10565872" w14:textId="77777777">
        <w:trPr>
          <w:trHeight w:val="654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1B69DFD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7BBDF7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87" w:type="dxa"/>
            <w:shd w:val="clear" w:color="auto" w:fill="BFBFBF" w:themeFill="background1" w:themeFillShade="BF"/>
            <w:vAlign w:val="center"/>
          </w:tcPr>
          <w:p w14:paraId="0D79AFB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344B5F8" w14:textId="77777777">
        <w:trPr>
          <w:trHeight w:val="517"/>
        </w:trPr>
        <w:tc>
          <w:tcPr>
            <w:tcW w:w="1980" w:type="dxa"/>
            <w:vAlign w:val="center"/>
          </w:tcPr>
          <w:p w14:paraId="5B8BCE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2" w:type="dxa"/>
            <w:vAlign w:val="center"/>
          </w:tcPr>
          <w:p w14:paraId="1D8D44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4F82AD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订阅数据类型，固定使用location，表示订阅位置结果</w:t>
            </w:r>
          </w:p>
        </w:tc>
      </w:tr>
      <w:tr w:rsidR="000E361B" w14:paraId="4760ACBB" w14:textId="77777777">
        <w:trPr>
          <w:trHeight w:val="456"/>
        </w:trPr>
        <w:tc>
          <w:tcPr>
            <w:tcW w:w="1980" w:type="dxa"/>
            <w:vAlign w:val="center"/>
          </w:tcPr>
          <w:p w14:paraId="5E05D6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210FD7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87" w:type="dxa"/>
            <w:vAlign w:val="center"/>
          </w:tcPr>
          <w:p w14:paraId="77CE7B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2D9DD6D6" w14:textId="77777777">
        <w:trPr>
          <w:trHeight w:val="456"/>
        </w:trPr>
        <w:tc>
          <w:tcPr>
            <w:tcW w:w="1980" w:type="dxa"/>
            <w:vAlign w:val="center"/>
          </w:tcPr>
          <w:p w14:paraId="62CF501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92" w:type="dxa"/>
            <w:vAlign w:val="center"/>
          </w:tcPr>
          <w:p w14:paraId="464020C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87" w:type="dxa"/>
            <w:vAlign w:val="center"/>
          </w:tcPr>
          <w:p w14:paraId="253642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 w:rsidR="000E361B" w14:paraId="4DB76EA5" w14:textId="77777777">
        <w:trPr>
          <w:trHeight w:val="456"/>
        </w:trPr>
        <w:tc>
          <w:tcPr>
            <w:tcW w:w="1980" w:type="dxa"/>
            <w:vAlign w:val="center"/>
          </w:tcPr>
          <w:p w14:paraId="1B47A7C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center"/>
          </w:tcPr>
          <w:p w14:paraId="26FC8DE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41DCC6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22DDB79" w14:textId="77777777">
        <w:trPr>
          <w:trHeight w:val="456"/>
        </w:trPr>
        <w:tc>
          <w:tcPr>
            <w:tcW w:w="1980" w:type="dxa"/>
            <w:vAlign w:val="center"/>
          </w:tcPr>
          <w:p w14:paraId="111C837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center"/>
          </w:tcPr>
          <w:p w14:paraId="0DED1A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5C12A4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楼层号</w:t>
            </w:r>
          </w:p>
        </w:tc>
      </w:tr>
      <w:tr w:rsidR="000E361B" w14:paraId="5AA77545" w14:textId="77777777">
        <w:trPr>
          <w:trHeight w:val="520"/>
        </w:trPr>
        <w:tc>
          <w:tcPr>
            <w:tcW w:w="1980" w:type="dxa"/>
            <w:vAlign w:val="center"/>
          </w:tcPr>
          <w:p w14:paraId="444997F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92" w:type="dxa"/>
            <w:vAlign w:val="center"/>
          </w:tcPr>
          <w:p w14:paraId="56586F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19A7EFC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终端标签的MAC地址</w:t>
            </w:r>
          </w:p>
        </w:tc>
      </w:tr>
      <w:tr w:rsidR="000E361B" w14:paraId="5294669B" w14:textId="77777777">
        <w:trPr>
          <w:trHeight w:val="520"/>
        </w:trPr>
        <w:tc>
          <w:tcPr>
            <w:tcW w:w="1980" w:type="dxa"/>
            <w:vAlign w:val="center"/>
          </w:tcPr>
          <w:p w14:paraId="654AC43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+timestampMillisecond</w:t>
            </w:r>
          </w:p>
        </w:tc>
        <w:tc>
          <w:tcPr>
            <w:tcW w:w="992" w:type="dxa"/>
            <w:vAlign w:val="center"/>
          </w:tcPr>
          <w:p w14:paraId="0055436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87" w:type="dxa"/>
            <w:vAlign w:val="center"/>
          </w:tcPr>
          <w:p w14:paraId="620771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上报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5624559B" w14:textId="77777777">
        <w:trPr>
          <w:trHeight w:val="520"/>
        </w:trPr>
        <w:tc>
          <w:tcPr>
            <w:tcW w:w="1980" w:type="dxa"/>
            <w:vAlign w:val="center"/>
          </w:tcPr>
          <w:p w14:paraId="2231398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center"/>
          </w:tcPr>
          <w:p w14:paraId="5578B5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87" w:type="dxa"/>
            <w:vAlign w:val="center"/>
          </w:tcPr>
          <w:p w14:paraId="12C978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x坐标，单位毫米</w:t>
            </w:r>
          </w:p>
        </w:tc>
      </w:tr>
      <w:tr w:rsidR="000E361B" w14:paraId="759C7487" w14:textId="77777777">
        <w:trPr>
          <w:trHeight w:val="520"/>
        </w:trPr>
        <w:tc>
          <w:tcPr>
            <w:tcW w:w="1980" w:type="dxa"/>
            <w:vAlign w:val="center"/>
          </w:tcPr>
          <w:p w14:paraId="4AF4F4D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center"/>
          </w:tcPr>
          <w:p w14:paraId="326204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87" w:type="dxa"/>
            <w:vAlign w:val="center"/>
          </w:tcPr>
          <w:p w14:paraId="75666E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y坐标，单位毫米</w:t>
            </w:r>
          </w:p>
        </w:tc>
      </w:tr>
      <w:tr w:rsidR="000E361B" w14:paraId="02B6B9BA" w14:textId="77777777">
        <w:trPr>
          <w:trHeight w:val="466"/>
        </w:trPr>
        <w:tc>
          <w:tcPr>
            <w:tcW w:w="1980" w:type="dxa"/>
            <w:vAlign w:val="center"/>
          </w:tcPr>
          <w:p w14:paraId="0E2F5F4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center"/>
          </w:tcPr>
          <w:p w14:paraId="4A65C5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87" w:type="dxa"/>
            <w:vAlign w:val="center"/>
          </w:tcPr>
          <w:p w14:paraId="3D5BB8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 运动、1 报警、2 休眠</w:t>
            </w:r>
          </w:p>
        </w:tc>
      </w:tr>
      <w:tr w:rsidR="000E361B" w14:paraId="573EA706" w14:textId="77777777">
        <w:trPr>
          <w:trHeight w:val="466"/>
        </w:trPr>
        <w:tc>
          <w:tcPr>
            <w:tcW w:w="1980" w:type="dxa"/>
            <w:vAlign w:val="center"/>
          </w:tcPr>
          <w:p w14:paraId="36FFBA5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92" w:type="dxa"/>
            <w:vAlign w:val="center"/>
          </w:tcPr>
          <w:p w14:paraId="0B9C3D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87" w:type="dxa"/>
            <w:vAlign w:val="center"/>
          </w:tcPr>
          <w:p w14:paraId="03F7DF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经度 (开放平台地图GPS校准后值可参考)</w:t>
            </w:r>
          </w:p>
        </w:tc>
      </w:tr>
      <w:tr w:rsidR="000E361B" w14:paraId="6814E9BD" w14:textId="77777777">
        <w:trPr>
          <w:trHeight w:val="466"/>
        </w:trPr>
        <w:tc>
          <w:tcPr>
            <w:tcW w:w="1980" w:type="dxa"/>
            <w:vAlign w:val="center"/>
          </w:tcPr>
          <w:p w14:paraId="199A7C6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92" w:type="dxa"/>
            <w:vAlign w:val="center"/>
          </w:tcPr>
          <w:p w14:paraId="56A3527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87" w:type="dxa"/>
            <w:vAlign w:val="center"/>
          </w:tcPr>
          <w:p w14:paraId="52A03B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纬度 (开放平台地图GPS校准后值可参考)</w:t>
            </w:r>
          </w:p>
        </w:tc>
      </w:tr>
      <w:tr w:rsidR="000E361B" w14:paraId="705635F9" w14:textId="77777777">
        <w:trPr>
          <w:trHeight w:val="466"/>
        </w:trPr>
        <w:tc>
          <w:tcPr>
            <w:tcW w:w="1980" w:type="dxa"/>
            <w:vAlign w:val="center"/>
          </w:tcPr>
          <w:p w14:paraId="0557DE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992" w:type="dxa"/>
            <w:vAlign w:val="center"/>
          </w:tcPr>
          <w:p w14:paraId="16FB56E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87" w:type="dxa"/>
            <w:vAlign w:val="center"/>
          </w:tcPr>
          <w:p w14:paraId="4342AF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36618BAA" w14:textId="77777777" w:rsidR="000E361B" w:rsidRDefault="000E361B"/>
    <w:p w14:paraId="5737DC7C" w14:textId="77777777" w:rsidR="000E361B" w:rsidRDefault="00003BD2">
      <w:pPr>
        <w:pStyle w:val="2"/>
      </w:pPr>
      <w:bookmarkStart w:id="236" w:name="_Toc68091152"/>
      <w:r>
        <w:rPr>
          <w:rFonts w:hint="eastAsia"/>
        </w:rPr>
        <w:t>定位终端上报信息订阅</w:t>
      </w:r>
      <w:bookmarkEnd w:id="236"/>
    </w:p>
    <w:p w14:paraId="1512783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37" w:name="_Toc68091153"/>
      <w:r>
        <w:rPr>
          <w:rStyle w:val="af0"/>
          <w:b/>
          <w:color w:val="0C0C0C"/>
        </w:rPr>
        <w:t>接口调用说明</w:t>
      </w:r>
      <w:bookmarkEnd w:id="237"/>
    </w:p>
    <w:p w14:paraId="00997593" w14:textId="77777777" w:rsidR="000E361B" w:rsidRDefault="00003BD2">
      <w:pPr>
        <w:pStyle w:val="af5"/>
        <w:numPr>
          <w:ilvl w:val="0"/>
          <w:numId w:val="49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接口用途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定位终端</w:t>
      </w:r>
      <w:r>
        <w:rPr>
          <w:rFonts w:ascii="微软雅黑" w:hAnsi="微软雅黑"/>
          <w:sz w:val="21"/>
          <w:szCs w:val="21"/>
        </w:rPr>
        <w:t>上报信息</w:t>
      </w:r>
      <w:r>
        <w:rPr>
          <w:rFonts w:ascii="微软雅黑" w:hAnsi="微软雅黑" w:hint="eastAsia"/>
          <w:sz w:val="21"/>
          <w:szCs w:val="21"/>
        </w:rPr>
        <w:t>，推送给订阅参数中的serverUrl。应用</w:t>
      </w:r>
      <w:r>
        <w:rPr>
          <w:rFonts w:ascii="微软雅黑" w:hAnsi="微软雅黑"/>
          <w:sz w:val="21"/>
          <w:szCs w:val="21"/>
        </w:rPr>
        <w:t>端接受消息进行相应的业务逻辑处理</w:t>
      </w:r>
    </w:p>
    <w:p w14:paraId="1A403B5B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详见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【推送定位终端</w:t>
      </w:r>
      <w:r>
        <w:rPr>
          <w:rFonts w:ascii="微软雅黑" w:hAnsi="微软雅黑"/>
          <w:sz w:val="21"/>
          <w:szCs w:val="21"/>
        </w:rPr>
        <w:t>上报</w:t>
      </w:r>
      <w:r>
        <w:rPr>
          <w:rFonts w:ascii="微软雅黑" w:hAnsi="微软雅黑" w:hint="eastAsia"/>
          <w:sz w:val="21"/>
          <w:szCs w:val="21"/>
        </w:rPr>
        <w:t>消息】。</w:t>
      </w:r>
    </w:p>
    <w:p w14:paraId="2D31D951" w14:textId="77777777" w:rsidR="000E361B" w:rsidRDefault="00003BD2">
      <w:pPr>
        <w:pStyle w:val="af5"/>
        <w:numPr>
          <w:ilvl w:val="0"/>
          <w:numId w:val="4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94C39B9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C6AD3CC" w14:textId="2686FE79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 w:rsidR="00527CE0" w:rsidRPr="00527CE0"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Subscribe</w:t>
            </w:r>
          </w:p>
        </w:tc>
      </w:tr>
    </w:tbl>
    <w:p w14:paraId="5C4F5322" w14:textId="77777777" w:rsidR="000E361B" w:rsidRDefault="00003BD2">
      <w:pPr>
        <w:pStyle w:val="af5"/>
        <w:numPr>
          <w:ilvl w:val="0"/>
          <w:numId w:val="49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8302"/>
      </w:tblGrid>
      <w:tr w:rsidR="000E361B" w14:paraId="6AF12657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87CE695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{</w:t>
            </w:r>
          </w:p>
          <w:p w14:paraId="3AA68A5E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DF01FC"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type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: </w:t>
            </w:r>
            <w:r w:rsidRPr="00551184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"bltProtocolData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,</w:t>
            </w:r>
          </w:p>
          <w:p w14:paraId="22170062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DF01FC"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data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: {</w:t>
            </w:r>
          </w:p>
          <w:p w14:paraId="677666F9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    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DF01FC"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buildIds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: [</w:t>
            </w:r>
          </w:p>
          <w:p w14:paraId="44594136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        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  <w:r w:rsidRPr="00551184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200036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</w:p>
          <w:p w14:paraId="2F279DE5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    ],</w:t>
            </w:r>
          </w:p>
          <w:p w14:paraId="1DE11589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    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DF01FC"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serverUrl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: 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  <w:r w:rsidRPr="00551184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http://172.16.10.27:8085/subscribe/callback/bltProtocolData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</w:p>
          <w:p w14:paraId="5F03FD36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},</w:t>
            </w:r>
          </w:p>
          <w:p w14:paraId="3715F5A8" w14:textId="77777777" w:rsidR="00FD26F9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    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DF01FC"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licence</w:t>
            </w:r>
            <w:r w:rsidRPr="00FD26F9">
              <w:rPr>
                <w:rFonts w:ascii="Courier New" w:eastAsia="宋体" w:hAnsi="Courier New" w:cs="Courier New"/>
                <w:color w:val="A3151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: 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  <w:r w:rsidRPr="00FD26F9">
              <w:rPr>
                <w:rFonts w:ascii="Courier New" w:eastAsia="宋体" w:hAnsi="Courier New" w:cs="Courier New"/>
                <w:i/>
                <w:iCs/>
                <w:color w:val="F26B3A"/>
                <w:kern w:val="0"/>
                <w:sz w:val="18"/>
                <w:szCs w:val="18"/>
              </w:rPr>
              <w:t>{{licence}}</w:t>
            </w:r>
            <w:r w:rsidRPr="00FD26F9">
              <w:rPr>
                <w:rFonts w:ascii="Courier New" w:eastAsia="宋体" w:hAnsi="Courier New" w:cs="Courier New"/>
                <w:color w:val="0451A5"/>
                <w:kern w:val="0"/>
                <w:sz w:val="18"/>
                <w:szCs w:val="18"/>
              </w:rPr>
              <w:t>"</w:t>
            </w:r>
          </w:p>
          <w:p w14:paraId="5F87771B" w14:textId="1AAFEB6D" w:rsidR="000E361B" w:rsidRPr="00FD26F9" w:rsidRDefault="00FD26F9" w:rsidP="00FD26F9"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FD26F9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}</w:t>
            </w:r>
            <w:r w:rsidR="00003BD2" w:rsidRPr="00FD26F9"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</w:t>
            </w:r>
          </w:p>
        </w:tc>
      </w:tr>
    </w:tbl>
    <w:p w14:paraId="4058C826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38" w:name="_Toc68091154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23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D91B2CD" w14:textId="77777777">
        <w:tc>
          <w:tcPr>
            <w:tcW w:w="1696" w:type="dxa"/>
            <w:shd w:val="clear" w:color="auto" w:fill="BFBFBF" w:themeFill="background1" w:themeFillShade="BF"/>
            <w:vAlign w:val="bottom"/>
          </w:tcPr>
          <w:p w14:paraId="29032D0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bottom"/>
          </w:tcPr>
          <w:p w14:paraId="79E41DF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bottom"/>
          </w:tcPr>
          <w:p w14:paraId="3F5F840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bottom"/>
          </w:tcPr>
          <w:p w14:paraId="4E59940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3B5FA8F" w14:textId="77777777">
        <w:tc>
          <w:tcPr>
            <w:tcW w:w="1696" w:type="dxa"/>
            <w:vAlign w:val="center"/>
          </w:tcPr>
          <w:p w14:paraId="39855AE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3" w:type="dxa"/>
            <w:vAlign w:val="center"/>
          </w:tcPr>
          <w:p w14:paraId="4BFC65F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center"/>
          </w:tcPr>
          <w:p w14:paraId="2CE0BB1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center"/>
          </w:tcPr>
          <w:p w14:paraId="4475BBE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hyperlink r:id="rId61" w:history="1">
              <w:r>
                <w:rPr>
                  <w:rFonts w:ascii="微软雅黑" w:hAnsi="微软雅黑" w:cs="微软雅黑" w:hint="eastAsia"/>
                  <w:color w:val="595959"/>
                  <w:sz w:val="21"/>
                  <w:szCs w:val="21"/>
                  <w:shd w:val="clear" w:color="auto" w:fill="FFFFFF"/>
                </w:rPr>
                <w:t>获取AccessToken</w:t>
              </w:r>
            </w:hyperlink>
          </w:p>
        </w:tc>
      </w:tr>
      <w:tr w:rsidR="000E361B" w14:paraId="3052CA1D" w14:textId="77777777">
        <w:tc>
          <w:tcPr>
            <w:tcW w:w="1696" w:type="dxa"/>
            <w:vAlign w:val="center"/>
          </w:tcPr>
          <w:p w14:paraId="275A2C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49792B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487C28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5E2444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16D228EB" w14:textId="77777777">
        <w:tc>
          <w:tcPr>
            <w:tcW w:w="1696" w:type="dxa"/>
            <w:vAlign w:val="center"/>
          </w:tcPr>
          <w:p w14:paraId="732080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40FD9A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C1060D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B5F6C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的业务逻辑处理，建议记录接口请求日志，便于后期问题排查</w:t>
            </w:r>
          </w:p>
        </w:tc>
      </w:tr>
    </w:tbl>
    <w:p w14:paraId="17787EB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39" w:name="_Toc68091155"/>
      <w:r>
        <w:rPr>
          <w:rStyle w:val="af0"/>
          <w:rFonts w:hint="eastAsia"/>
          <w:b/>
          <w:color w:val="0C0C0C"/>
        </w:rPr>
        <w:lastRenderedPageBreak/>
        <w:t>返回结果示例</w:t>
      </w:r>
      <w:bookmarkEnd w:id="23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17227D7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4A0EC1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C8D48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3581E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6C44D2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63D0EF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36F4A0E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40" w:name="_Toc68091156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4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D2411BB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0F78EAF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CDA73D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539A2FA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3241F66" w14:textId="77777777">
        <w:tc>
          <w:tcPr>
            <w:tcW w:w="1838" w:type="dxa"/>
            <w:vAlign w:val="center"/>
          </w:tcPr>
          <w:p w14:paraId="4BC925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7EBECE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78FC53B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5A16562" w14:textId="77777777">
        <w:tc>
          <w:tcPr>
            <w:tcW w:w="1838" w:type="dxa"/>
            <w:vAlign w:val="center"/>
          </w:tcPr>
          <w:p w14:paraId="1BD53B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5E469D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56221C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148BE463" w14:textId="77777777">
        <w:tc>
          <w:tcPr>
            <w:tcW w:w="1838" w:type="dxa"/>
            <w:vAlign w:val="center"/>
          </w:tcPr>
          <w:p w14:paraId="4BBB670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6F6C25E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22F7B94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55C56CA6" w14:textId="77777777" w:rsidR="000E361B" w:rsidRDefault="00003BD2">
      <w:pPr>
        <w:pStyle w:val="2"/>
      </w:pPr>
      <w:bookmarkStart w:id="241" w:name="_Toc68091157"/>
      <w:r>
        <w:rPr>
          <w:rFonts w:hint="eastAsia"/>
        </w:rPr>
        <w:t>推送定位终端上报信息</w:t>
      </w:r>
      <w:bookmarkEnd w:id="241"/>
    </w:p>
    <w:p w14:paraId="11E60F79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42" w:name="_Toc68091158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42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7DCE2C7B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1EC4F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1AEEFF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"bltProtocolData"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F38D6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//data.type=info </w:t>
            </w:r>
          </w:p>
          <w:p w14:paraId="529780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92E57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"info"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E4D61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62F5197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"723D19000018"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FDE31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"04EE03E222A0"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18756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  "bltHardwareVersion": "123", </w:t>
            </w:r>
          </w:p>
          <w:p w14:paraId="575DE3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     </w:t>
            </w:r>
            <w:r>
              <w:rPr>
                <w:rFonts w:ascii="Consolas" w:eastAsia="Consolas" w:hAnsi="Consolas" w:cs="Consolas" w:hint="eastAsia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 xml:space="preserve">    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"bltFirmwareVersion":"125”,</w:t>
            </w:r>
          </w:p>
          <w:p w14:paraId="47DDB2E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2662E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ACF6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"retryTimes"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C871F9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"buzzerFlag"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6D3397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"ledFlag"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04FABB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"motorFlag"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7C96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"channelNum"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A0DD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"packetRssi"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-60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7708D2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"packetSnr"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3E3AFA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</w:p>
          <w:p w14:paraId="50D6E3D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5EEEF2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//data.type=location</w:t>
            </w:r>
          </w:p>
          <w:p w14:paraId="0FC8420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09AAD1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"location"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EEFF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"723D19000018"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DE21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"04EE03E222A0"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BA9177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"workStatus"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0F650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"locationState"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486AC2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"longitudeDirection"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8637C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173D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"latitudeDirection"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99F1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0.0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DB375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"timestamps"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1588217376106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BE735C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"beaconNum"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008364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"beacons"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6617AA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3503F0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"FDA50693A4E24FB1AFCFC6EB07647825"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324B8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"major"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10197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2B459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"minor"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6977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BD8957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"rssi"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-89</w:t>
            </w:r>
          </w:p>
          <w:p w14:paraId="7EEB371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20AD82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3B6FF4B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"blw2"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0D02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"bls2"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B2A99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C557A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663EE5E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160698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1620A7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98D5C33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43" w:name="_Toc68091159"/>
      <w:r>
        <w:rPr>
          <w:rStyle w:val="af0"/>
          <w:rFonts w:hint="eastAsia"/>
          <w:b/>
          <w:color w:val="0C0C0C"/>
        </w:rPr>
        <w:lastRenderedPageBreak/>
        <w:t>推送</w:t>
      </w:r>
      <w:r>
        <w:rPr>
          <w:rStyle w:val="af0"/>
          <w:b/>
          <w:color w:val="0C0C0C"/>
        </w:rPr>
        <w:t>参数说明</w:t>
      </w:r>
      <w:bookmarkEnd w:id="24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1200"/>
        <w:gridCol w:w="1036"/>
        <w:gridCol w:w="3404"/>
      </w:tblGrid>
      <w:tr w:rsidR="000E361B" w14:paraId="2DF30EA5" w14:textId="77777777">
        <w:tc>
          <w:tcPr>
            <w:tcW w:w="2662" w:type="dxa"/>
            <w:shd w:val="clear" w:color="auto" w:fill="BFBFBF" w:themeFill="background1" w:themeFillShade="BF"/>
            <w:vAlign w:val="center"/>
          </w:tcPr>
          <w:p w14:paraId="6F16F18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参数</w:t>
            </w:r>
          </w:p>
        </w:tc>
        <w:tc>
          <w:tcPr>
            <w:tcW w:w="1200" w:type="dxa"/>
            <w:shd w:val="clear" w:color="auto" w:fill="BFBFBF" w:themeFill="background1" w:themeFillShade="BF"/>
            <w:vAlign w:val="center"/>
          </w:tcPr>
          <w:p w14:paraId="5E3DDD67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类型</w:t>
            </w:r>
          </w:p>
        </w:tc>
        <w:tc>
          <w:tcPr>
            <w:tcW w:w="1036" w:type="dxa"/>
            <w:shd w:val="clear" w:color="auto" w:fill="BFBFBF" w:themeFill="background1" w:themeFillShade="BF"/>
            <w:vAlign w:val="center"/>
          </w:tcPr>
          <w:p w14:paraId="0663AC56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必填</w:t>
            </w:r>
          </w:p>
        </w:tc>
        <w:tc>
          <w:tcPr>
            <w:tcW w:w="3404" w:type="dxa"/>
            <w:shd w:val="clear" w:color="auto" w:fill="BFBFBF" w:themeFill="background1" w:themeFillShade="BF"/>
            <w:vAlign w:val="center"/>
          </w:tcPr>
          <w:p w14:paraId="38D712A5" w14:textId="77777777" w:rsidR="000E361B" w:rsidRDefault="00003BD2">
            <w:pPr>
              <w:rPr>
                <w:rFonts w:ascii="inherit" w:hAnsi="inherit" w:hint="eastAsia"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595959"/>
              </w:rPr>
              <w:t>说明</w:t>
            </w:r>
          </w:p>
        </w:tc>
      </w:tr>
      <w:tr w:rsidR="000E361B" w14:paraId="568C9C22" w14:textId="77777777">
        <w:tc>
          <w:tcPr>
            <w:tcW w:w="2662" w:type="dxa"/>
            <w:vAlign w:val="center"/>
          </w:tcPr>
          <w:p w14:paraId="6085AD7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200" w:type="dxa"/>
            <w:vAlign w:val="center"/>
          </w:tcPr>
          <w:p w14:paraId="035C08F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7CD1C78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16E12672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订阅类型</w:t>
            </w:r>
          </w:p>
        </w:tc>
      </w:tr>
      <w:tr w:rsidR="000E361B" w14:paraId="6987CB6C" w14:textId="77777777">
        <w:tc>
          <w:tcPr>
            <w:tcW w:w="2662" w:type="dxa"/>
            <w:vAlign w:val="center"/>
          </w:tcPr>
          <w:p w14:paraId="6B4EB17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data.type</w:t>
            </w:r>
          </w:p>
        </w:tc>
        <w:tc>
          <w:tcPr>
            <w:tcW w:w="1200" w:type="dxa"/>
            <w:vAlign w:val="center"/>
          </w:tcPr>
          <w:p w14:paraId="44FA4E3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51983C5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584EFE8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信息类型，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location和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info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”</w:t>
            </w:r>
          </w:p>
        </w:tc>
      </w:tr>
      <w:tr w:rsidR="000E361B" w14:paraId="66019DC7" w14:textId="77777777">
        <w:tc>
          <w:tcPr>
            <w:tcW w:w="2662" w:type="dxa"/>
            <w:vAlign w:val="center"/>
          </w:tcPr>
          <w:p w14:paraId="1993DF8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200" w:type="dxa"/>
            <w:vAlign w:val="center"/>
          </w:tcPr>
          <w:p w14:paraId="58F30A1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7ED7229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1E560B7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订阅的建筑</w:t>
            </w:r>
          </w:p>
        </w:tc>
      </w:tr>
      <w:tr w:rsidR="000E361B" w14:paraId="6C4691BC" w14:textId="77777777">
        <w:tc>
          <w:tcPr>
            <w:tcW w:w="2662" w:type="dxa"/>
            <w:vAlign w:val="center"/>
          </w:tcPr>
          <w:p w14:paraId="670ED02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blgMac</w:t>
            </w:r>
          </w:p>
        </w:tc>
        <w:tc>
          <w:tcPr>
            <w:tcW w:w="1200" w:type="dxa"/>
            <w:vAlign w:val="center"/>
          </w:tcPr>
          <w:p w14:paraId="3E555C5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6BC4311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609C6E7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基站的mac</w:t>
            </w:r>
          </w:p>
        </w:tc>
      </w:tr>
      <w:tr w:rsidR="000E361B" w14:paraId="492890CF" w14:textId="77777777">
        <w:tc>
          <w:tcPr>
            <w:tcW w:w="2662" w:type="dxa"/>
            <w:vAlign w:val="center"/>
          </w:tcPr>
          <w:p w14:paraId="6A51D69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bltMac</w:t>
            </w:r>
          </w:p>
        </w:tc>
        <w:tc>
          <w:tcPr>
            <w:tcW w:w="1200" w:type="dxa"/>
            <w:vAlign w:val="center"/>
          </w:tcPr>
          <w:p w14:paraId="60A1BA3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3771B0A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1F92433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blt的Mac</w:t>
            </w:r>
          </w:p>
        </w:tc>
      </w:tr>
      <w:tr w:rsidR="000E361B" w14:paraId="333D61A3" w14:textId="77777777">
        <w:tc>
          <w:tcPr>
            <w:tcW w:w="2662" w:type="dxa"/>
            <w:vAlign w:val="center"/>
          </w:tcPr>
          <w:p w14:paraId="34481F2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bltHardwareVersion</w:t>
            </w:r>
          </w:p>
        </w:tc>
        <w:tc>
          <w:tcPr>
            <w:tcW w:w="1200" w:type="dxa"/>
            <w:vAlign w:val="center"/>
          </w:tcPr>
          <w:p w14:paraId="4DDFFFB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25622CE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42618BC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blt硬件版本</w:t>
            </w:r>
          </w:p>
        </w:tc>
      </w:tr>
      <w:tr w:rsidR="000E361B" w14:paraId="6633E7C5" w14:textId="77777777">
        <w:tc>
          <w:tcPr>
            <w:tcW w:w="2662" w:type="dxa"/>
            <w:vAlign w:val="center"/>
          </w:tcPr>
          <w:p w14:paraId="54D7711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lastRenderedPageBreak/>
              <w:t>bltFirmwareVersion</w:t>
            </w:r>
          </w:p>
        </w:tc>
        <w:tc>
          <w:tcPr>
            <w:tcW w:w="1200" w:type="dxa"/>
            <w:vAlign w:val="center"/>
          </w:tcPr>
          <w:p w14:paraId="681A9F7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6064EB8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1AAC7C9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blt固件版本</w:t>
            </w:r>
          </w:p>
        </w:tc>
      </w:tr>
      <w:tr w:rsidR="000E361B" w14:paraId="76A30B3B" w14:textId="77777777">
        <w:tc>
          <w:tcPr>
            <w:tcW w:w="2662" w:type="dxa"/>
            <w:vAlign w:val="center"/>
          </w:tcPr>
          <w:p w14:paraId="704F5EA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workStatus</w:t>
            </w:r>
          </w:p>
        </w:tc>
        <w:tc>
          <w:tcPr>
            <w:tcW w:w="1200" w:type="dxa"/>
            <w:vAlign w:val="center"/>
          </w:tcPr>
          <w:p w14:paraId="2FEE668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67E06F0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80F866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工作状态</w:t>
            </w:r>
          </w:p>
        </w:tc>
      </w:tr>
      <w:tr w:rsidR="000E361B" w14:paraId="134D11D2" w14:textId="77777777">
        <w:tc>
          <w:tcPr>
            <w:tcW w:w="2662" w:type="dxa"/>
            <w:vAlign w:val="center"/>
          </w:tcPr>
          <w:p w14:paraId="67F2C80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200" w:type="dxa"/>
            <w:vAlign w:val="center"/>
          </w:tcPr>
          <w:p w14:paraId="67F0761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0EEFC12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1ED2AD3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电量</w:t>
            </w:r>
          </w:p>
        </w:tc>
      </w:tr>
      <w:tr w:rsidR="000E361B" w14:paraId="4CF6298F" w14:textId="77777777">
        <w:tc>
          <w:tcPr>
            <w:tcW w:w="2662" w:type="dxa"/>
            <w:vAlign w:val="center"/>
          </w:tcPr>
          <w:p w14:paraId="0EB1672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retryTimes</w:t>
            </w:r>
          </w:p>
        </w:tc>
        <w:tc>
          <w:tcPr>
            <w:tcW w:w="1200" w:type="dxa"/>
            <w:vAlign w:val="center"/>
          </w:tcPr>
          <w:p w14:paraId="46CF100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10A75DC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7FC53E5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重连次数</w:t>
            </w:r>
          </w:p>
        </w:tc>
      </w:tr>
      <w:tr w:rsidR="000E361B" w14:paraId="1A513F08" w14:textId="77777777">
        <w:tc>
          <w:tcPr>
            <w:tcW w:w="2662" w:type="dxa"/>
            <w:vAlign w:val="center"/>
          </w:tcPr>
          <w:p w14:paraId="1AA5409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buzzerFlag</w:t>
            </w:r>
          </w:p>
        </w:tc>
        <w:tc>
          <w:tcPr>
            <w:tcW w:w="1200" w:type="dxa"/>
            <w:vAlign w:val="center"/>
          </w:tcPr>
          <w:p w14:paraId="50AAF0E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48E90C9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F95A11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蜂鸣器标志</w:t>
            </w:r>
          </w:p>
        </w:tc>
      </w:tr>
      <w:tr w:rsidR="000E361B" w14:paraId="3C3600D1" w14:textId="77777777">
        <w:tc>
          <w:tcPr>
            <w:tcW w:w="2662" w:type="dxa"/>
            <w:vAlign w:val="center"/>
          </w:tcPr>
          <w:p w14:paraId="39EBC35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ledFlag</w:t>
            </w:r>
          </w:p>
        </w:tc>
        <w:tc>
          <w:tcPr>
            <w:tcW w:w="1200" w:type="dxa"/>
            <w:vAlign w:val="center"/>
          </w:tcPr>
          <w:p w14:paraId="24B0B0C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297983A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5BD5A1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Led标志</w:t>
            </w:r>
          </w:p>
        </w:tc>
      </w:tr>
      <w:tr w:rsidR="000E361B" w14:paraId="1FFC2706" w14:textId="77777777">
        <w:tc>
          <w:tcPr>
            <w:tcW w:w="2662" w:type="dxa"/>
            <w:vAlign w:val="center"/>
          </w:tcPr>
          <w:p w14:paraId="7ECA314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motorFlag</w:t>
            </w:r>
          </w:p>
        </w:tc>
        <w:tc>
          <w:tcPr>
            <w:tcW w:w="1200" w:type="dxa"/>
            <w:vAlign w:val="center"/>
          </w:tcPr>
          <w:p w14:paraId="2DD2864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007739A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78EC656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发动机标志</w:t>
            </w:r>
          </w:p>
        </w:tc>
      </w:tr>
      <w:tr w:rsidR="000E361B" w14:paraId="5A2994C1" w14:textId="77777777">
        <w:tc>
          <w:tcPr>
            <w:tcW w:w="2662" w:type="dxa"/>
            <w:vAlign w:val="center"/>
          </w:tcPr>
          <w:p w14:paraId="2771CC2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channelNum</w:t>
            </w:r>
          </w:p>
        </w:tc>
        <w:tc>
          <w:tcPr>
            <w:tcW w:w="1200" w:type="dxa"/>
            <w:vAlign w:val="center"/>
          </w:tcPr>
          <w:p w14:paraId="53B1A5C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613159D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D50A72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渠道数量</w:t>
            </w:r>
          </w:p>
        </w:tc>
      </w:tr>
      <w:tr w:rsidR="000E361B" w14:paraId="5882FA3F" w14:textId="77777777">
        <w:tc>
          <w:tcPr>
            <w:tcW w:w="2662" w:type="dxa"/>
            <w:vAlign w:val="center"/>
          </w:tcPr>
          <w:p w14:paraId="083C872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packetRssi</w:t>
            </w:r>
          </w:p>
        </w:tc>
        <w:tc>
          <w:tcPr>
            <w:tcW w:w="1200" w:type="dxa"/>
            <w:vAlign w:val="center"/>
          </w:tcPr>
          <w:p w14:paraId="151ACC1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center"/>
          </w:tcPr>
          <w:p w14:paraId="4014B37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7536F5D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Rssi包</w:t>
            </w:r>
          </w:p>
        </w:tc>
      </w:tr>
      <w:tr w:rsidR="000E361B" w14:paraId="3C9291D6" w14:textId="77777777">
        <w:tc>
          <w:tcPr>
            <w:tcW w:w="2662" w:type="dxa"/>
            <w:vAlign w:val="center"/>
          </w:tcPr>
          <w:p w14:paraId="33C7308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packetSnr</w:t>
            </w:r>
          </w:p>
        </w:tc>
        <w:tc>
          <w:tcPr>
            <w:tcW w:w="1200" w:type="dxa"/>
            <w:vAlign w:val="center"/>
          </w:tcPr>
          <w:p w14:paraId="7B9CBB1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center"/>
          </w:tcPr>
          <w:p w14:paraId="46C2A00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382D0D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Snr包</w:t>
            </w:r>
          </w:p>
        </w:tc>
      </w:tr>
      <w:tr w:rsidR="000E361B" w14:paraId="56A36928" w14:textId="77777777">
        <w:tc>
          <w:tcPr>
            <w:tcW w:w="2662" w:type="dxa"/>
            <w:vAlign w:val="center"/>
          </w:tcPr>
          <w:p w14:paraId="5DF18E6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version</w:t>
            </w:r>
          </w:p>
        </w:tc>
        <w:tc>
          <w:tcPr>
            <w:tcW w:w="1200" w:type="dxa"/>
            <w:vAlign w:val="center"/>
          </w:tcPr>
          <w:p w14:paraId="16F06F6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20EE19B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695E02E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版本</w:t>
            </w:r>
          </w:p>
        </w:tc>
      </w:tr>
      <w:tr w:rsidR="000E361B" w14:paraId="1E10ACC7" w14:textId="77777777">
        <w:tc>
          <w:tcPr>
            <w:tcW w:w="2662" w:type="dxa"/>
            <w:vAlign w:val="center"/>
          </w:tcPr>
          <w:p w14:paraId="560617A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locationState</w:t>
            </w:r>
          </w:p>
        </w:tc>
        <w:tc>
          <w:tcPr>
            <w:tcW w:w="1200" w:type="dxa"/>
            <w:vAlign w:val="center"/>
          </w:tcPr>
          <w:p w14:paraId="42C6E9C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6403CF1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012C5DA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定位地点</w:t>
            </w:r>
          </w:p>
        </w:tc>
      </w:tr>
      <w:tr w:rsidR="000E361B" w14:paraId="35292235" w14:textId="77777777">
        <w:tc>
          <w:tcPr>
            <w:tcW w:w="2662" w:type="dxa"/>
            <w:vAlign w:val="center"/>
          </w:tcPr>
          <w:p w14:paraId="00C1061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longitudeDirection</w:t>
            </w:r>
          </w:p>
        </w:tc>
        <w:tc>
          <w:tcPr>
            <w:tcW w:w="1200" w:type="dxa"/>
            <w:vAlign w:val="center"/>
          </w:tcPr>
          <w:p w14:paraId="0814783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14559B5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335E1E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经度方向</w:t>
            </w:r>
          </w:p>
        </w:tc>
      </w:tr>
      <w:tr w:rsidR="000E361B" w14:paraId="72145EFC" w14:textId="77777777">
        <w:tc>
          <w:tcPr>
            <w:tcW w:w="2662" w:type="dxa"/>
            <w:vAlign w:val="center"/>
          </w:tcPr>
          <w:p w14:paraId="06120E5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longitude</w:t>
            </w:r>
          </w:p>
        </w:tc>
        <w:tc>
          <w:tcPr>
            <w:tcW w:w="1200" w:type="dxa"/>
            <w:vAlign w:val="center"/>
          </w:tcPr>
          <w:p w14:paraId="7DBC02B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center"/>
          </w:tcPr>
          <w:p w14:paraId="30C0A5F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69AB778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经度</w:t>
            </w:r>
          </w:p>
        </w:tc>
      </w:tr>
      <w:tr w:rsidR="000E361B" w14:paraId="1666F13B" w14:textId="77777777">
        <w:tc>
          <w:tcPr>
            <w:tcW w:w="2662" w:type="dxa"/>
            <w:vAlign w:val="center"/>
          </w:tcPr>
          <w:p w14:paraId="128CE28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latitudeDirection</w:t>
            </w:r>
          </w:p>
        </w:tc>
        <w:tc>
          <w:tcPr>
            <w:tcW w:w="1200" w:type="dxa"/>
            <w:vAlign w:val="center"/>
          </w:tcPr>
          <w:p w14:paraId="41DC48E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3AE5FEF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47422C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纬度方向</w:t>
            </w:r>
          </w:p>
        </w:tc>
      </w:tr>
      <w:tr w:rsidR="000E361B" w14:paraId="28E6AF96" w14:textId="77777777">
        <w:tc>
          <w:tcPr>
            <w:tcW w:w="2662" w:type="dxa"/>
            <w:vAlign w:val="center"/>
          </w:tcPr>
          <w:p w14:paraId="06411C1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latitude</w:t>
            </w:r>
          </w:p>
        </w:tc>
        <w:tc>
          <w:tcPr>
            <w:tcW w:w="1200" w:type="dxa"/>
            <w:vAlign w:val="center"/>
          </w:tcPr>
          <w:p w14:paraId="0AE0101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center"/>
          </w:tcPr>
          <w:p w14:paraId="50D581B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9DD468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纬度</w:t>
            </w:r>
          </w:p>
        </w:tc>
      </w:tr>
      <w:tr w:rsidR="000E361B" w14:paraId="10F11412" w14:textId="77777777">
        <w:tc>
          <w:tcPr>
            <w:tcW w:w="2662" w:type="dxa"/>
            <w:vAlign w:val="center"/>
          </w:tcPr>
          <w:p w14:paraId="34EAD67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timestamps</w:t>
            </w:r>
          </w:p>
        </w:tc>
        <w:tc>
          <w:tcPr>
            <w:tcW w:w="1200" w:type="dxa"/>
            <w:vAlign w:val="center"/>
          </w:tcPr>
          <w:p w14:paraId="3032B6A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036" w:type="dxa"/>
            <w:vAlign w:val="center"/>
          </w:tcPr>
          <w:p w14:paraId="2495DE3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47AAAA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时间戳</w:t>
            </w:r>
          </w:p>
        </w:tc>
      </w:tr>
      <w:tr w:rsidR="000E361B" w14:paraId="5766EA28" w14:textId="77777777">
        <w:tc>
          <w:tcPr>
            <w:tcW w:w="2662" w:type="dxa"/>
            <w:vAlign w:val="center"/>
          </w:tcPr>
          <w:p w14:paraId="0B9BBCC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beaconNum</w:t>
            </w:r>
          </w:p>
        </w:tc>
        <w:tc>
          <w:tcPr>
            <w:tcW w:w="1200" w:type="dxa"/>
            <w:vAlign w:val="center"/>
          </w:tcPr>
          <w:p w14:paraId="70A4CCC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7D5166A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6DD007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Beacon的数量</w:t>
            </w:r>
          </w:p>
        </w:tc>
      </w:tr>
      <w:tr w:rsidR="000E361B" w14:paraId="435F6A8B" w14:textId="77777777">
        <w:tc>
          <w:tcPr>
            <w:tcW w:w="2662" w:type="dxa"/>
            <w:vAlign w:val="center"/>
          </w:tcPr>
          <w:p w14:paraId="2231EB1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beacon.uuid</w:t>
            </w:r>
          </w:p>
        </w:tc>
        <w:tc>
          <w:tcPr>
            <w:tcW w:w="1200" w:type="dxa"/>
            <w:vAlign w:val="center"/>
          </w:tcPr>
          <w:p w14:paraId="7014435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center"/>
          </w:tcPr>
          <w:p w14:paraId="54686215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438794A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Beacon的唯一字段</w:t>
            </w:r>
          </w:p>
        </w:tc>
      </w:tr>
      <w:tr w:rsidR="000E361B" w14:paraId="06EA7B15" w14:textId="77777777">
        <w:tc>
          <w:tcPr>
            <w:tcW w:w="2662" w:type="dxa"/>
            <w:vAlign w:val="center"/>
          </w:tcPr>
          <w:p w14:paraId="3E872B1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beacon.major</w:t>
            </w:r>
          </w:p>
        </w:tc>
        <w:tc>
          <w:tcPr>
            <w:tcW w:w="1200" w:type="dxa"/>
            <w:vAlign w:val="center"/>
          </w:tcPr>
          <w:p w14:paraId="628CEDF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53920A0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24986F1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Beacon重要</w:t>
            </w:r>
          </w:p>
        </w:tc>
      </w:tr>
      <w:tr w:rsidR="000E361B" w14:paraId="15327F48" w14:textId="77777777">
        <w:tc>
          <w:tcPr>
            <w:tcW w:w="2662" w:type="dxa"/>
            <w:vAlign w:val="center"/>
          </w:tcPr>
          <w:p w14:paraId="6C80912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beacon.minor</w:t>
            </w:r>
          </w:p>
        </w:tc>
        <w:tc>
          <w:tcPr>
            <w:tcW w:w="1200" w:type="dxa"/>
            <w:vAlign w:val="center"/>
          </w:tcPr>
          <w:p w14:paraId="1B4E15D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1DA865E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605AC48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Beacon次要</w:t>
            </w:r>
          </w:p>
        </w:tc>
      </w:tr>
      <w:tr w:rsidR="000E361B" w14:paraId="280D244F" w14:textId="77777777">
        <w:tc>
          <w:tcPr>
            <w:tcW w:w="2662" w:type="dxa"/>
            <w:vAlign w:val="center"/>
          </w:tcPr>
          <w:p w14:paraId="4D49B9E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beacon.rssi</w:t>
            </w:r>
          </w:p>
        </w:tc>
        <w:tc>
          <w:tcPr>
            <w:tcW w:w="1200" w:type="dxa"/>
            <w:vAlign w:val="center"/>
          </w:tcPr>
          <w:p w14:paraId="206CECF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center"/>
          </w:tcPr>
          <w:p w14:paraId="0DCAAB3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317831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Rssi</w:t>
            </w:r>
          </w:p>
        </w:tc>
      </w:tr>
      <w:tr w:rsidR="000E361B" w14:paraId="49401FFE" w14:textId="77777777">
        <w:tc>
          <w:tcPr>
            <w:tcW w:w="2662" w:type="dxa"/>
            <w:vAlign w:val="center"/>
          </w:tcPr>
          <w:p w14:paraId="1B36B674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lastRenderedPageBreak/>
              <w:t>blw2</w:t>
            </w:r>
          </w:p>
        </w:tc>
        <w:tc>
          <w:tcPr>
            <w:tcW w:w="1200" w:type="dxa"/>
            <w:vAlign w:val="center"/>
          </w:tcPr>
          <w:p w14:paraId="1D024C1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center"/>
          </w:tcPr>
          <w:p w14:paraId="7C2EFBC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317DFC2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Blw2数据</w:t>
            </w:r>
          </w:p>
        </w:tc>
      </w:tr>
      <w:tr w:rsidR="000E361B" w14:paraId="3A9212AF" w14:textId="77777777">
        <w:tc>
          <w:tcPr>
            <w:tcW w:w="2662" w:type="dxa"/>
            <w:vAlign w:val="center"/>
          </w:tcPr>
          <w:p w14:paraId="3C181E5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bls2</w:t>
            </w:r>
          </w:p>
        </w:tc>
        <w:tc>
          <w:tcPr>
            <w:tcW w:w="1200" w:type="dxa"/>
            <w:vAlign w:val="center"/>
          </w:tcPr>
          <w:p w14:paraId="04513CB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center"/>
          </w:tcPr>
          <w:p w14:paraId="3B91E52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center"/>
          </w:tcPr>
          <w:p w14:paraId="67120D3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Bls2数据</w:t>
            </w:r>
          </w:p>
        </w:tc>
      </w:tr>
    </w:tbl>
    <w:p w14:paraId="10E38849" w14:textId="77777777" w:rsidR="000E361B" w:rsidRDefault="000E361B"/>
    <w:p w14:paraId="03F021A7" w14:textId="77777777" w:rsidR="000E361B" w:rsidRDefault="00003BD2">
      <w:pPr>
        <w:pStyle w:val="2"/>
      </w:pPr>
      <w:bookmarkStart w:id="244" w:name="_Toc68091160"/>
      <w:r>
        <w:rPr>
          <w:rFonts w:hint="eastAsia"/>
        </w:rPr>
        <w:t>围栏事件订阅</w:t>
      </w:r>
      <w:bookmarkEnd w:id="244"/>
    </w:p>
    <w:p w14:paraId="2E47C1EF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45" w:name="_Toc68091161"/>
      <w:r>
        <w:rPr>
          <w:rStyle w:val="af0"/>
          <w:b/>
          <w:color w:val="0C0C0C"/>
        </w:rPr>
        <w:t>接口调用说明</w:t>
      </w:r>
      <w:bookmarkEnd w:id="245"/>
    </w:p>
    <w:p w14:paraId="11E7C57E" w14:textId="77777777" w:rsidR="000E361B" w:rsidRDefault="00003BD2">
      <w:pPr>
        <w:pStyle w:val="af5"/>
        <w:numPr>
          <w:ilvl w:val="0"/>
          <w:numId w:val="50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通过Licence，</w:t>
      </w:r>
      <w:r>
        <w:rPr>
          <w:rFonts w:ascii="微软雅黑" w:hAnsi="微软雅黑"/>
          <w:sz w:val="21"/>
          <w:szCs w:val="21"/>
        </w:rPr>
        <w:t>订阅建筑</w:t>
      </w:r>
      <w:r>
        <w:rPr>
          <w:rFonts w:ascii="微软雅黑" w:hAnsi="微软雅黑" w:hint="eastAsia"/>
          <w:sz w:val="21"/>
          <w:szCs w:val="21"/>
        </w:rPr>
        <w:t>下围栏事件</w:t>
      </w:r>
      <w:r>
        <w:rPr>
          <w:rFonts w:ascii="微软雅黑" w:hAnsi="微软雅黑"/>
          <w:sz w:val="21"/>
          <w:szCs w:val="21"/>
        </w:rPr>
        <w:t>，终端上报数据</w:t>
      </w:r>
      <w:r>
        <w:rPr>
          <w:rFonts w:ascii="微软雅黑" w:hAnsi="微软雅黑" w:hint="eastAsia"/>
          <w:sz w:val="21"/>
          <w:szCs w:val="21"/>
        </w:rPr>
        <w:t>定位</w:t>
      </w:r>
      <w:r>
        <w:rPr>
          <w:rFonts w:ascii="微软雅黑" w:hAnsi="微软雅黑"/>
          <w:sz w:val="21"/>
          <w:szCs w:val="21"/>
        </w:rPr>
        <w:t>引擎判断</w:t>
      </w:r>
      <w:r>
        <w:rPr>
          <w:rFonts w:ascii="微软雅黑" w:hAnsi="微软雅黑" w:hint="eastAsia"/>
          <w:sz w:val="21"/>
          <w:szCs w:val="21"/>
        </w:rPr>
        <w:t>终端</w:t>
      </w:r>
      <w:r>
        <w:rPr>
          <w:rFonts w:ascii="微软雅黑" w:hAnsi="微软雅黑"/>
          <w:sz w:val="21"/>
          <w:szCs w:val="21"/>
        </w:rPr>
        <w:t>是否进入或离开围栏</w:t>
      </w:r>
      <w:r>
        <w:rPr>
          <w:rFonts w:ascii="微软雅黑" w:hAnsi="微软雅黑" w:hint="eastAsia"/>
          <w:sz w:val="21"/>
          <w:szCs w:val="21"/>
        </w:rPr>
        <w:t>事件。如果发生</w:t>
      </w:r>
      <w:r>
        <w:rPr>
          <w:rFonts w:ascii="微软雅黑" w:hAnsi="微软雅黑"/>
          <w:sz w:val="21"/>
          <w:szCs w:val="21"/>
        </w:rPr>
        <w:t>进入或离开则推送围栏事件，</w:t>
      </w:r>
      <w:r>
        <w:rPr>
          <w:rFonts w:ascii="微软雅黑" w:hAnsi="微软雅黑" w:hint="eastAsia"/>
          <w:sz w:val="21"/>
          <w:szCs w:val="21"/>
        </w:rPr>
        <w:t>用于应用</w:t>
      </w:r>
      <w:r>
        <w:rPr>
          <w:rFonts w:ascii="微软雅黑" w:hAnsi="微软雅黑"/>
          <w:sz w:val="21"/>
          <w:szCs w:val="21"/>
        </w:rPr>
        <w:t>端</w:t>
      </w:r>
      <w:r>
        <w:rPr>
          <w:rFonts w:ascii="微软雅黑" w:hAnsi="微软雅黑" w:hint="eastAsia"/>
          <w:sz w:val="21"/>
          <w:szCs w:val="21"/>
        </w:rPr>
        <w:t>触发</w:t>
      </w:r>
      <w:r>
        <w:rPr>
          <w:rFonts w:ascii="微软雅黑" w:hAnsi="微软雅黑"/>
          <w:sz w:val="21"/>
          <w:szCs w:val="21"/>
        </w:rPr>
        <w:t>报警，统计</w:t>
      </w:r>
      <w:r>
        <w:rPr>
          <w:rFonts w:ascii="微软雅黑" w:hAnsi="微软雅黑" w:hint="eastAsia"/>
          <w:sz w:val="21"/>
          <w:szCs w:val="21"/>
        </w:rPr>
        <w:t>围栏</w:t>
      </w:r>
      <w:r>
        <w:rPr>
          <w:rFonts w:ascii="微软雅黑" w:hAnsi="微软雅黑"/>
          <w:sz w:val="21"/>
          <w:szCs w:val="21"/>
        </w:rPr>
        <w:t>人数等</w:t>
      </w:r>
      <w:r>
        <w:rPr>
          <w:rFonts w:ascii="微软雅黑" w:hAnsi="微软雅黑" w:hint="eastAsia"/>
          <w:sz w:val="21"/>
          <w:szCs w:val="21"/>
        </w:rPr>
        <w:t>场景</w:t>
      </w:r>
      <w:r>
        <w:rPr>
          <w:rFonts w:ascii="微软雅黑" w:hAnsi="微软雅黑"/>
          <w:sz w:val="21"/>
          <w:szCs w:val="21"/>
        </w:rPr>
        <w:t>。</w:t>
      </w:r>
    </w:p>
    <w:p w14:paraId="03903A2F" w14:textId="77777777" w:rsidR="000E361B" w:rsidRDefault="00003BD2">
      <w:pPr>
        <w:ind w:firstLineChars="200" w:firstLine="42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推送</w:t>
      </w:r>
      <w:r>
        <w:rPr>
          <w:rFonts w:ascii="微软雅黑" w:hAnsi="微软雅黑"/>
          <w:sz w:val="21"/>
          <w:szCs w:val="21"/>
        </w:rPr>
        <w:t>消息</w:t>
      </w:r>
      <w:r>
        <w:rPr>
          <w:rFonts w:ascii="微软雅黑" w:hAnsi="微软雅黑" w:hint="eastAsia"/>
          <w:sz w:val="21"/>
          <w:szCs w:val="21"/>
        </w:rPr>
        <w:t>规范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详见【推送围栏事件】</w:t>
      </w:r>
    </w:p>
    <w:p w14:paraId="4F14D485" w14:textId="77777777" w:rsidR="000E361B" w:rsidRDefault="00003BD2">
      <w:pPr>
        <w:pStyle w:val="af5"/>
        <w:numPr>
          <w:ilvl w:val="0"/>
          <w:numId w:val="5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9EB50C8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6D29DC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53871140" w14:textId="77777777" w:rsidR="000E361B" w:rsidRDefault="00003BD2">
      <w:pPr>
        <w:pStyle w:val="af5"/>
        <w:numPr>
          <w:ilvl w:val="0"/>
          <w:numId w:val="50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717E7B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FADA3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35A213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3B9C8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3953579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4D53A9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1D9A5A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457EB58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"http://172.16.10.27:8085/subscribe/callback/rail"</w:t>
            </w:r>
          </w:p>
          <w:p w14:paraId="2906534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72B5D23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444D5D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B223DCA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46" w:name="_Toc68091162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246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025023A5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0BA9391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5FFDE8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407C8B6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69ABE3D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F5817F9" w14:textId="77777777">
        <w:tc>
          <w:tcPr>
            <w:tcW w:w="1696" w:type="dxa"/>
            <w:vAlign w:val="center"/>
          </w:tcPr>
          <w:p w14:paraId="57742C6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1ED980B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192B7D3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46E87A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 w:rsidR="000E361B" w14:paraId="0BF77B30" w14:textId="77777777">
        <w:tc>
          <w:tcPr>
            <w:tcW w:w="1696" w:type="dxa"/>
            <w:vAlign w:val="center"/>
          </w:tcPr>
          <w:p w14:paraId="419C654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27E71D8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6863B2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3B96F8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76567BC8" w14:textId="77777777">
        <w:tc>
          <w:tcPr>
            <w:tcW w:w="1696" w:type="dxa"/>
            <w:vAlign w:val="center"/>
          </w:tcPr>
          <w:p w14:paraId="303D935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45494A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27C4227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2A6B6D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0691246E" w14:textId="77777777">
        <w:tc>
          <w:tcPr>
            <w:tcW w:w="1696" w:type="dxa"/>
            <w:vAlign w:val="center"/>
          </w:tcPr>
          <w:p w14:paraId="6ED7A56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61F099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62ADE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594BF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4D03C7AB" w14:textId="77777777">
        <w:tc>
          <w:tcPr>
            <w:tcW w:w="1696" w:type="dxa"/>
            <w:vAlign w:val="center"/>
          </w:tcPr>
          <w:p w14:paraId="092F4A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7651C4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9F84F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60370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250FD166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47" w:name="_Toc68091163"/>
      <w:r>
        <w:rPr>
          <w:rStyle w:val="af0"/>
          <w:rFonts w:hint="eastAsia"/>
          <w:b/>
          <w:color w:val="0C0C0C"/>
        </w:rPr>
        <w:lastRenderedPageBreak/>
        <w:t>返回结果示例</w:t>
      </w:r>
      <w:bookmarkEnd w:id="247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8F40E1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AE10D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6D279D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39A46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0819C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7763C11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5CE3830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48" w:name="_Toc68091164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4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1264D5E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634E787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470E7D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center"/>
          </w:tcPr>
          <w:p w14:paraId="0A7BF9A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2CD56478" w14:textId="77777777">
        <w:tc>
          <w:tcPr>
            <w:tcW w:w="1838" w:type="dxa"/>
            <w:vAlign w:val="center"/>
          </w:tcPr>
          <w:p w14:paraId="4573021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6823F8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46F7D5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F46A666" w14:textId="77777777">
        <w:tc>
          <w:tcPr>
            <w:tcW w:w="1838" w:type="dxa"/>
            <w:vAlign w:val="center"/>
          </w:tcPr>
          <w:p w14:paraId="117C24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629F00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08F1CC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35ACA034" w14:textId="77777777">
        <w:tc>
          <w:tcPr>
            <w:tcW w:w="1838" w:type="dxa"/>
            <w:vAlign w:val="center"/>
          </w:tcPr>
          <w:p w14:paraId="146A79D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53CFE37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69567AA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3A8AB991" w14:textId="77777777" w:rsidR="000E361B" w:rsidRDefault="00003BD2">
      <w:pPr>
        <w:pStyle w:val="2"/>
      </w:pPr>
      <w:bookmarkStart w:id="249" w:name="_Toc68091165"/>
      <w:r>
        <w:rPr>
          <w:rFonts w:hint="eastAsia"/>
        </w:rPr>
        <w:t>推送围栏事件</w:t>
      </w:r>
      <w:bookmarkEnd w:id="249"/>
    </w:p>
    <w:p w14:paraId="76FDBEDF" w14:textId="77777777" w:rsidR="000E361B" w:rsidRDefault="00003BD2">
      <w:pPr>
        <w:ind w:firstLineChars="150" w:firstLine="360"/>
        <w:rPr>
          <w:rFonts w:ascii="微软雅黑" w:hAnsi="微软雅黑"/>
        </w:rPr>
      </w:pPr>
      <w:r>
        <w:rPr>
          <w:rFonts w:ascii="微软雅黑" w:hAnsi="微软雅黑" w:hint="eastAsia"/>
          <w:color w:val="595959"/>
          <w:shd w:val="clear" w:color="auto" w:fill="FFFFFF"/>
        </w:rPr>
        <w:t>应用端</w:t>
      </w:r>
      <w:r>
        <w:rPr>
          <w:rFonts w:ascii="微软雅黑" w:hAnsi="微软雅黑"/>
          <w:color w:val="595959"/>
          <w:shd w:val="clear" w:color="auto" w:fill="FFFFFF"/>
        </w:rPr>
        <w:t>订阅【</w:t>
      </w:r>
      <w:r>
        <w:rPr>
          <w:rFonts w:ascii="微软雅黑" w:hAnsi="微软雅黑" w:hint="eastAsia"/>
          <w:color w:val="595959"/>
          <w:shd w:val="clear" w:color="auto" w:fill="FFFFFF"/>
        </w:rPr>
        <w:t>围栏</w:t>
      </w:r>
      <w:r>
        <w:rPr>
          <w:rFonts w:ascii="微软雅黑" w:hAnsi="微软雅黑"/>
          <w:color w:val="595959"/>
          <w:shd w:val="clear" w:color="auto" w:fill="FFFFFF"/>
        </w:rPr>
        <w:t>事件订阅】，终端上报数据</w:t>
      </w:r>
      <w:r>
        <w:rPr>
          <w:rFonts w:ascii="微软雅黑" w:hAnsi="微软雅黑" w:hint="eastAsia"/>
          <w:color w:val="595959"/>
          <w:shd w:val="clear" w:color="auto" w:fill="FFFFFF"/>
        </w:rPr>
        <w:t>定位</w:t>
      </w:r>
      <w:r>
        <w:rPr>
          <w:rFonts w:ascii="微软雅黑" w:hAnsi="微软雅黑"/>
          <w:color w:val="595959"/>
          <w:shd w:val="clear" w:color="auto" w:fill="FFFFFF"/>
        </w:rPr>
        <w:t>引擎判断</w:t>
      </w:r>
      <w:r>
        <w:rPr>
          <w:rFonts w:ascii="微软雅黑" w:hAnsi="微软雅黑" w:hint="eastAsia"/>
          <w:color w:val="595959"/>
          <w:shd w:val="clear" w:color="auto" w:fill="FFFFFF"/>
        </w:rPr>
        <w:t>终端</w:t>
      </w:r>
      <w:r>
        <w:rPr>
          <w:rFonts w:ascii="微软雅黑" w:hAnsi="微软雅黑"/>
          <w:color w:val="595959"/>
          <w:shd w:val="clear" w:color="auto" w:fill="FFFFFF"/>
        </w:rPr>
        <w:t>是否进入或离开围栏</w:t>
      </w:r>
      <w:r>
        <w:rPr>
          <w:rFonts w:ascii="微软雅黑" w:hAnsi="微软雅黑" w:hint="eastAsia"/>
          <w:color w:val="595959"/>
          <w:shd w:val="clear" w:color="auto" w:fill="FFFFFF"/>
        </w:rPr>
        <w:t>事件。如果发生</w:t>
      </w:r>
      <w:r>
        <w:rPr>
          <w:rFonts w:ascii="微软雅黑" w:hAnsi="微软雅黑"/>
          <w:color w:val="595959"/>
          <w:shd w:val="clear" w:color="auto" w:fill="FFFFFF"/>
        </w:rPr>
        <w:t>进入或离开则推送围栏事件，</w:t>
      </w:r>
      <w:r>
        <w:rPr>
          <w:rFonts w:ascii="微软雅黑" w:hAnsi="微软雅黑" w:hint="eastAsia"/>
          <w:color w:val="595959"/>
          <w:shd w:val="clear" w:color="auto" w:fill="FFFFFF"/>
        </w:rPr>
        <w:t>用于应用</w:t>
      </w:r>
      <w:r>
        <w:rPr>
          <w:rFonts w:ascii="微软雅黑" w:hAnsi="微软雅黑"/>
          <w:color w:val="595959"/>
          <w:shd w:val="clear" w:color="auto" w:fill="FFFFFF"/>
        </w:rPr>
        <w:t>端</w:t>
      </w:r>
      <w:r>
        <w:rPr>
          <w:rFonts w:ascii="微软雅黑" w:hAnsi="微软雅黑" w:hint="eastAsia"/>
          <w:color w:val="595959"/>
          <w:shd w:val="clear" w:color="auto" w:fill="FFFFFF"/>
        </w:rPr>
        <w:t>触发</w:t>
      </w:r>
      <w:r>
        <w:rPr>
          <w:rFonts w:ascii="微软雅黑" w:hAnsi="微软雅黑"/>
          <w:color w:val="595959"/>
          <w:shd w:val="clear" w:color="auto" w:fill="FFFFFF"/>
        </w:rPr>
        <w:t>报警，统计</w:t>
      </w:r>
      <w:r>
        <w:rPr>
          <w:rFonts w:ascii="微软雅黑" w:hAnsi="微软雅黑" w:hint="eastAsia"/>
          <w:color w:val="595959"/>
          <w:shd w:val="clear" w:color="auto" w:fill="FFFFFF"/>
        </w:rPr>
        <w:t>围栏</w:t>
      </w:r>
      <w:r>
        <w:rPr>
          <w:rFonts w:ascii="微软雅黑" w:hAnsi="微软雅黑"/>
          <w:color w:val="595959"/>
          <w:shd w:val="clear" w:color="auto" w:fill="FFFFFF"/>
        </w:rPr>
        <w:t>人数等</w:t>
      </w:r>
      <w:r>
        <w:rPr>
          <w:rFonts w:ascii="微软雅黑" w:hAnsi="微软雅黑" w:hint="eastAsia"/>
          <w:color w:val="595959"/>
          <w:shd w:val="clear" w:color="auto" w:fill="FFFFFF"/>
        </w:rPr>
        <w:t>场景。</w:t>
      </w:r>
    </w:p>
    <w:p w14:paraId="7F9070FC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50" w:name="_Toc68091166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5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47FC0DE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34B7D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208CE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"rail"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6E558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791C16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"uuid"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"f44165260e1a11e788df000c292cc9f7"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B4B0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"subjectId"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"1918FC0017D0"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7E05D8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"railName"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"测试围栏推送"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70AC0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E856E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1490109242083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F78C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6C3CA2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"floorNo"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"Floor3"</w:t>
            </w:r>
          </w:p>
          <w:p w14:paraId="502FEDD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59C38A9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3DA8EC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416B069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51" w:name="_Toc68091167"/>
      <w:r>
        <w:rPr>
          <w:rStyle w:val="af0"/>
          <w:rFonts w:hint="eastAsia"/>
          <w:b/>
          <w:color w:val="0C0C0C"/>
        </w:rPr>
        <w:lastRenderedPageBreak/>
        <w:t>推送</w:t>
      </w:r>
      <w:r>
        <w:rPr>
          <w:rStyle w:val="af0"/>
          <w:b/>
          <w:color w:val="0C0C0C"/>
        </w:rPr>
        <w:t>参数说明</w:t>
      </w:r>
      <w:bookmarkEnd w:id="251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5487"/>
      </w:tblGrid>
      <w:tr w:rsidR="000E361B" w14:paraId="044499A3" w14:textId="77777777">
        <w:trPr>
          <w:trHeight w:val="654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57A629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326234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87" w:type="dxa"/>
            <w:shd w:val="clear" w:color="auto" w:fill="BFBFBF" w:themeFill="background1" w:themeFillShade="BF"/>
            <w:vAlign w:val="center"/>
          </w:tcPr>
          <w:p w14:paraId="19238F7E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8DC788E" w14:textId="77777777">
        <w:trPr>
          <w:trHeight w:val="538"/>
        </w:trPr>
        <w:tc>
          <w:tcPr>
            <w:tcW w:w="1980" w:type="dxa"/>
            <w:vAlign w:val="center"/>
          </w:tcPr>
          <w:p w14:paraId="56C6B2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2" w:type="dxa"/>
            <w:vAlign w:val="center"/>
          </w:tcPr>
          <w:p w14:paraId="1FCABDC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3FDE93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rail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，表示订阅围栏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事件</w:t>
            </w:r>
          </w:p>
        </w:tc>
      </w:tr>
      <w:tr w:rsidR="000E361B" w14:paraId="228AB5C6" w14:textId="77777777">
        <w:trPr>
          <w:trHeight w:val="456"/>
        </w:trPr>
        <w:tc>
          <w:tcPr>
            <w:tcW w:w="1980" w:type="dxa"/>
            <w:vAlign w:val="center"/>
          </w:tcPr>
          <w:p w14:paraId="1D09BA8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19467A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87" w:type="dxa"/>
            <w:vAlign w:val="center"/>
          </w:tcPr>
          <w:p w14:paraId="3FCFD0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4D602831" w14:textId="77777777">
        <w:trPr>
          <w:trHeight w:val="456"/>
        </w:trPr>
        <w:tc>
          <w:tcPr>
            <w:tcW w:w="1980" w:type="dxa"/>
            <w:shd w:val="clear" w:color="auto" w:fill="auto"/>
            <w:vAlign w:val="center"/>
          </w:tcPr>
          <w:p w14:paraId="3E6C2A3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+uuid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9C968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5046F63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电子围栏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的ID</w:t>
            </w:r>
          </w:p>
        </w:tc>
      </w:tr>
      <w:tr w:rsidR="000E361B" w14:paraId="1BD74ABD" w14:textId="77777777">
        <w:trPr>
          <w:trHeight w:val="456"/>
        </w:trPr>
        <w:tc>
          <w:tcPr>
            <w:tcW w:w="1980" w:type="dxa"/>
            <w:shd w:val="clear" w:color="auto" w:fill="auto"/>
            <w:vAlign w:val="center"/>
          </w:tcPr>
          <w:p w14:paraId="7CF2D0F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subjectId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46920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505D06B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0F9459DB" w14:textId="77777777">
        <w:trPr>
          <w:trHeight w:val="456"/>
        </w:trPr>
        <w:tc>
          <w:tcPr>
            <w:tcW w:w="1980" w:type="dxa"/>
            <w:vAlign w:val="center"/>
          </w:tcPr>
          <w:p w14:paraId="2D5AE73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+railName</w:t>
            </w:r>
          </w:p>
        </w:tc>
        <w:tc>
          <w:tcPr>
            <w:tcW w:w="992" w:type="dxa"/>
            <w:vAlign w:val="center"/>
          </w:tcPr>
          <w:p w14:paraId="1365D9F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4566B0A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围栏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名称</w:t>
            </w:r>
          </w:p>
        </w:tc>
      </w:tr>
      <w:tr w:rsidR="000E361B" w14:paraId="47CBEA33" w14:textId="77777777">
        <w:trPr>
          <w:trHeight w:val="456"/>
        </w:trPr>
        <w:tc>
          <w:tcPr>
            <w:tcW w:w="1980" w:type="dxa"/>
            <w:vAlign w:val="center"/>
          </w:tcPr>
          <w:p w14:paraId="4947CFD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+type</w:t>
            </w:r>
          </w:p>
        </w:tc>
        <w:tc>
          <w:tcPr>
            <w:tcW w:w="992" w:type="dxa"/>
            <w:vAlign w:val="center"/>
          </w:tcPr>
          <w:p w14:paraId="62FD6E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87" w:type="dxa"/>
            <w:vAlign w:val="center"/>
          </w:tcPr>
          <w:p w14:paraId="2F8621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事件类型，1进入围栏，2离开围栏</w:t>
            </w:r>
          </w:p>
        </w:tc>
      </w:tr>
      <w:tr w:rsidR="000E361B" w14:paraId="1E4FB96C" w14:textId="77777777">
        <w:trPr>
          <w:trHeight w:val="520"/>
        </w:trPr>
        <w:tc>
          <w:tcPr>
            <w:tcW w:w="1980" w:type="dxa"/>
            <w:vAlign w:val="center"/>
          </w:tcPr>
          <w:p w14:paraId="74E484D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+time</w:t>
            </w:r>
          </w:p>
        </w:tc>
        <w:tc>
          <w:tcPr>
            <w:tcW w:w="992" w:type="dxa"/>
            <w:vAlign w:val="center"/>
          </w:tcPr>
          <w:p w14:paraId="7DC9E00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87" w:type="dxa"/>
            <w:vAlign w:val="center"/>
          </w:tcPr>
          <w:p w14:paraId="44A58E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事件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发生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60687BA1" w14:textId="77777777">
        <w:trPr>
          <w:trHeight w:val="520"/>
        </w:trPr>
        <w:tc>
          <w:tcPr>
            <w:tcW w:w="1980" w:type="dxa"/>
            <w:vAlign w:val="center"/>
          </w:tcPr>
          <w:p w14:paraId="73891B3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992" w:type="dxa"/>
            <w:vAlign w:val="center"/>
          </w:tcPr>
          <w:p w14:paraId="6DE68C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40B0F9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3A6822FF" w14:textId="77777777">
        <w:trPr>
          <w:trHeight w:val="520"/>
        </w:trPr>
        <w:tc>
          <w:tcPr>
            <w:tcW w:w="1980" w:type="dxa"/>
            <w:vAlign w:val="center"/>
          </w:tcPr>
          <w:p w14:paraId="235BB86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+floorNo</w:t>
            </w:r>
          </w:p>
        </w:tc>
        <w:tc>
          <w:tcPr>
            <w:tcW w:w="992" w:type="dxa"/>
            <w:vAlign w:val="center"/>
          </w:tcPr>
          <w:p w14:paraId="10BD93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87" w:type="dxa"/>
            <w:vAlign w:val="center"/>
          </w:tcPr>
          <w:p w14:paraId="53C4A7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楼层编号</w:t>
            </w:r>
          </w:p>
        </w:tc>
      </w:tr>
      <w:tr w:rsidR="000E361B" w14:paraId="1704C2D8" w14:textId="77777777">
        <w:trPr>
          <w:trHeight w:val="466"/>
        </w:trPr>
        <w:tc>
          <w:tcPr>
            <w:tcW w:w="1980" w:type="dxa"/>
            <w:vAlign w:val="center"/>
          </w:tcPr>
          <w:p w14:paraId="481371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992" w:type="dxa"/>
            <w:vAlign w:val="center"/>
          </w:tcPr>
          <w:p w14:paraId="2CF3EF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87" w:type="dxa"/>
            <w:vAlign w:val="center"/>
          </w:tcPr>
          <w:p w14:paraId="2549B0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2CB38F9E" w14:textId="77777777" w:rsidR="000E361B" w:rsidRDefault="000E361B"/>
    <w:p w14:paraId="7F996E3F" w14:textId="77777777" w:rsidR="000E361B" w:rsidRDefault="00003BD2">
      <w:pPr>
        <w:pStyle w:val="2"/>
      </w:pPr>
      <w:bookmarkStart w:id="252" w:name="_Toc68091168"/>
      <w:r>
        <w:rPr>
          <w:rFonts w:hint="eastAsia"/>
        </w:rPr>
        <w:t>区域消息订阅</w:t>
      </w:r>
      <w:bookmarkEnd w:id="252"/>
    </w:p>
    <w:p w14:paraId="3C275C86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53" w:name="_Toc68091169"/>
      <w:r>
        <w:rPr>
          <w:rStyle w:val="af0"/>
          <w:b/>
          <w:color w:val="0C0C0C"/>
        </w:rPr>
        <w:t>接口调用说明</w:t>
      </w:r>
      <w:bookmarkEnd w:id="253"/>
    </w:p>
    <w:p w14:paraId="4D156169" w14:textId="77777777" w:rsidR="000E361B" w:rsidRDefault="00003BD2">
      <w:pPr>
        <w:pStyle w:val="af5"/>
        <w:numPr>
          <w:ilvl w:val="0"/>
          <w:numId w:val="51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通过Licence，</w:t>
      </w:r>
      <w:r>
        <w:rPr>
          <w:rFonts w:ascii="微软雅黑" w:hAnsi="微软雅黑"/>
          <w:sz w:val="21"/>
          <w:szCs w:val="21"/>
        </w:rPr>
        <w:t>订阅建筑</w:t>
      </w:r>
      <w:r>
        <w:rPr>
          <w:rFonts w:ascii="微软雅黑" w:hAnsi="微软雅黑" w:hint="eastAsia"/>
          <w:sz w:val="21"/>
          <w:szCs w:val="21"/>
        </w:rPr>
        <w:t>下区域事件</w:t>
      </w:r>
      <w:r>
        <w:rPr>
          <w:rFonts w:ascii="微软雅黑" w:hAnsi="微软雅黑"/>
          <w:sz w:val="21"/>
          <w:szCs w:val="21"/>
        </w:rPr>
        <w:t>，终端上报数据</w:t>
      </w:r>
      <w:r>
        <w:rPr>
          <w:rFonts w:ascii="微软雅黑" w:hAnsi="微软雅黑" w:hint="eastAsia"/>
          <w:sz w:val="21"/>
          <w:szCs w:val="21"/>
        </w:rPr>
        <w:t>定位</w:t>
      </w:r>
      <w:r>
        <w:rPr>
          <w:rFonts w:ascii="微软雅黑" w:hAnsi="微软雅黑"/>
          <w:sz w:val="21"/>
          <w:szCs w:val="21"/>
        </w:rPr>
        <w:t>引擎判断</w:t>
      </w:r>
      <w:r>
        <w:rPr>
          <w:rFonts w:ascii="微软雅黑" w:hAnsi="微软雅黑" w:hint="eastAsia"/>
          <w:sz w:val="21"/>
          <w:szCs w:val="21"/>
        </w:rPr>
        <w:t>终端</w:t>
      </w:r>
      <w:r>
        <w:rPr>
          <w:rFonts w:ascii="微软雅黑" w:hAnsi="微软雅黑"/>
          <w:sz w:val="21"/>
          <w:szCs w:val="21"/>
        </w:rPr>
        <w:t>是否进入或离开</w:t>
      </w:r>
      <w:r>
        <w:rPr>
          <w:rFonts w:ascii="微软雅黑" w:hAnsi="微软雅黑" w:hint="eastAsia"/>
          <w:sz w:val="21"/>
          <w:szCs w:val="21"/>
        </w:rPr>
        <w:t>区域事件。如果发生</w:t>
      </w:r>
      <w:r>
        <w:rPr>
          <w:rFonts w:ascii="微软雅黑" w:hAnsi="微软雅黑"/>
          <w:sz w:val="21"/>
          <w:szCs w:val="21"/>
        </w:rPr>
        <w:t>进入或离开则推送</w:t>
      </w:r>
      <w:r>
        <w:rPr>
          <w:rFonts w:ascii="微软雅黑" w:hAnsi="微软雅黑" w:hint="eastAsia"/>
          <w:sz w:val="21"/>
          <w:szCs w:val="21"/>
        </w:rPr>
        <w:t>区域</w:t>
      </w:r>
      <w:r>
        <w:rPr>
          <w:rFonts w:ascii="微软雅黑" w:hAnsi="微软雅黑"/>
          <w:sz w:val="21"/>
          <w:szCs w:val="21"/>
        </w:rPr>
        <w:t>事件，</w:t>
      </w:r>
      <w:r>
        <w:rPr>
          <w:rFonts w:ascii="微软雅黑" w:hAnsi="微软雅黑" w:hint="eastAsia"/>
          <w:sz w:val="21"/>
          <w:szCs w:val="21"/>
        </w:rPr>
        <w:t>用于应用</w:t>
      </w:r>
      <w:r>
        <w:rPr>
          <w:rFonts w:ascii="微软雅黑" w:hAnsi="微软雅黑"/>
          <w:sz w:val="21"/>
          <w:szCs w:val="21"/>
        </w:rPr>
        <w:t>端</w:t>
      </w:r>
      <w:r>
        <w:rPr>
          <w:rFonts w:ascii="微软雅黑" w:hAnsi="微软雅黑" w:hint="eastAsia"/>
          <w:sz w:val="21"/>
          <w:szCs w:val="21"/>
        </w:rPr>
        <w:t>触发</w:t>
      </w:r>
      <w:r>
        <w:rPr>
          <w:rFonts w:ascii="微软雅黑" w:hAnsi="微软雅黑"/>
          <w:sz w:val="21"/>
          <w:szCs w:val="21"/>
        </w:rPr>
        <w:t>报警，统计</w:t>
      </w:r>
      <w:r>
        <w:rPr>
          <w:rFonts w:ascii="微软雅黑" w:hAnsi="微软雅黑" w:hint="eastAsia"/>
          <w:sz w:val="21"/>
          <w:szCs w:val="21"/>
        </w:rPr>
        <w:t>区域</w:t>
      </w:r>
      <w:r>
        <w:rPr>
          <w:rFonts w:ascii="微软雅黑" w:hAnsi="微软雅黑"/>
          <w:sz w:val="21"/>
          <w:szCs w:val="21"/>
        </w:rPr>
        <w:t>人数等</w:t>
      </w:r>
      <w:r>
        <w:rPr>
          <w:rFonts w:ascii="微软雅黑" w:hAnsi="微软雅黑" w:hint="eastAsia"/>
          <w:sz w:val="21"/>
          <w:szCs w:val="21"/>
        </w:rPr>
        <w:t>场景</w:t>
      </w:r>
      <w:r>
        <w:rPr>
          <w:rFonts w:ascii="微软雅黑" w:hAnsi="微软雅黑"/>
          <w:sz w:val="21"/>
          <w:szCs w:val="21"/>
        </w:rPr>
        <w:t>。</w:t>
      </w:r>
      <w:r>
        <w:rPr>
          <w:rFonts w:ascii="微软雅黑" w:hAnsi="微软雅黑" w:hint="eastAsia"/>
          <w:b/>
          <w:color w:val="FF0000"/>
          <w:sz w:val="21"/>
          <w:szCs w:val="21"/>
        </w:rPr>
        <w:t>(只保留最新一次的订阅信息，之前的会被覆盖)</w:t>
      </w:r>
      <w:r>
        <w:rPr>
          <w:rFonts w:ascii="微软雅黑" w:hAnsi="微软雅黑" w:hint="eastAsia"/>
          <w:sz w:val="21"/>
          <w:szCs w:val="21"/>
        </w:rPr>
        <w:t>。</w:t>
      </w:r>
    </w:p>
    <w:p w14:paraId="4846E617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推送详见</w:t>
      </w:r>
      <w:r>
        <w:rPr>
          <w:rFonts w:ascii="微软雅黑" w:hAnsi="微软雅黑"/>
          <w:sz w:val="21"/>
          <w:szCs w:val="21"/>
        </w:rPr>
        <w:t>【</w:t>
      </w:r>
      <w:r>
        <w:rPr>
          <w:rFonts w:ascii="微软雅黑" w:hAnsi="微软雅黑" w:hint="eastAsia"/>
          <w:sz w:val="21"/>
          <w:szCs w:val="21"/>
        </w:rPr>
        <w:t>推送</w:t>
      </w:r>
      <w:r>
        <w:rPr>
          <w:rFonts w:ascii="微软雅黑" w:hAnsi="微软雅黑"/>
          <w:sz w:val="21"/>
          <w:szCs w:val="21"/>
        </w:rPr>
        <w:t>区域消息】</w:t>
      </w:r>
    </w:p>
    <w:p w14:paraId="62F5DE3D" w14:textId="77777777" w:rsidR="000E361B" w:rsidRDefault="00003BD2">
      <w:pPr>
        <w:pStyle w:val="af5"/>
        <w:numPr>
          <w:ilvl w:val="0"/>
          <w:numId w:val="5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31C1E3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0D5BBAD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38C07987" w14:textId="77777777" w:rsidR="000E361B" w:rsidRDefault="00003BD2">
      <w:pPr>
        <w:pStyle w:val="af5"/>
        <w:numPr>
          <w:ilvl w:val="0"/>
          <w:numId w:val="51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4282784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4B02FD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CC1CA3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"area"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787F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6BEFB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7BDA6F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31BAB0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621C05A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</w:t>
            </w:r>
            <w:r w:rsidRPr="005D7027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area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681299B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2C9FA91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0427C11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</w:t>
            </w:r>
          </w:p>
        </w:tc>
      </w:tr>
    </w:tbl>
    <w:p w14:paraId="1380AC5A" w14:textId="77777777" w:rsidR="000E361B" w:rsidRDefault="00003BD2">
      <w:pPr>
        <w:pStyle w:val="af5"/>
        <w:ind w:firstLineChars="0" w:firstLine="0"/>
        <w:jc w:val="left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lastRenderedPageBreak/>
        <w:t>  </w:t>
      </w:r>
    </w:p>
    <w:p w14:paraId="4A60B16A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54" w:name="_Toc68091170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25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23705F15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7A831C9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2ED2BC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FB4E6B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4A04565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2F76FFA" w14:textId="77777777">
        <w:tc>
          <w:tcPr>
            <w:tcW w:w="1696" w:type="dxa"/>
            <w:vAlign w:val="center"/>
          </w:tcPr>
          <w:p w14:paraId="28FC738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77EA0100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73544D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19F2FB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固定使用area，表示订阅区域事件</w:t>
            </w:r>
          </w:p>
        </w:tc>
      </w:tr>
      <w:tr w:rsidR="000E361B" w14:paraId="49392FE3" w14:textId="77777777">
        <w:tc>
          <w:tcPr>
            <w:tcW w:w="1696" w:type="dxa"/>
            <w:vAlign w:val="center"/>
          </w:tcPr>
          <w:p w14:paraId="798FAF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184C93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4CB3F8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F541F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36ADCD4D" w14:textId="77777777">
        <w:tc>
          <w:tcPr>
            <w:tcW w:w="1696" w:type="dxa"/>
            <w:vAlign w:val="center"/>
          </w:tcPr>
          <w:p w14:paraId="31EEE75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352DC0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373395A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5101372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04B93C89" w14:textId="77777777">
        <w:tc>
          <w:tcPr>
            <w:tcW w:w="1696" w:type="dxa"/>
            <w:vAlign w:val="center"/>
          </w:tcPr>
          <w:p w14:paraId="44A9DFA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43F6245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4DC34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EC4F3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4BBB004E" w14:textId="77777777">
        <w:tc>
          <w:tcPr>
            <w:tcW w:w="1696" w:type="dxa"/>
            <w:vAlign w:val="center"/>
          </w:tcPr>
          <w:p w14:paraId="515410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20F71E6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4357258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1483F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60078262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55" w:name="_Toc68091171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25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52B6D2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B21CAF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A730A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A71CAA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A78A92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31FE55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E074DED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56" w:name="_Toc68091172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56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657D929C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2945785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69270D4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1A345A6C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AD862F4" w14:textId="77777777">
        <w:tc>
          <w:tcPr>
            <w:tcW w:w="1838" w:type="dxa"/>
            <w:vAlign w:val="center"/>
          </w:tcPr>
          <w:p w14:paraId="1D6E5F6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2E4F18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2B788D7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A9BB88C" w14:textId="77777777">
        <w:tc>
          <w:tcPr>
            <w:tcW w:w="1838" w:type="dxa"/>
            <w:vAlign w:val="center"/>
          </w:tcPr>
          <w:p w14:paraId="6A58F81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723369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396AA0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1B050C30" w14:textId="77777777">
        <w:tc>
          <w:tcPr>
            <w:tcW w:w="1838" w:type="dxa"/>
            <w:vAlign w:val="center"/>
          </w:tcPr>
          <w:p w14:paraId="5303A43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4DC04F5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65AF8EC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2BB14124" w14:textId="77777777" w:rsidR="000E361B" w:rsidRDefault="00003BD2">
      <w:pPr>
        <w:pStyle w:val="2"/>
      </w:pPr>
      <w:bookmarkStart w:id="257" w:name="_Toc68091173"/>
      <w:r>
        <w:rPr>
          <w:rFonts w:hint="eastAsia"/>
        </w:rPr>
        <w:t>推送区域消息</w:t>
      </w:r>
      <w:bookmarkEnd w:id="257"/>
    </w:p>
    <w:p w14:paraId="4A1CC24B" w14:textId="77777777" w:rsidR="000E361B" w:rsidRDefault="00003BD2">
      <w:pPr>
        <w:pStyle w:val="3"/>
        <w:ind w:left="566" w:hanging="566"/>
      </w:pPr>
      <w:bookmarkStart w:id="258" w:name="_Toc68091174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58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987232D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C56844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E1D40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"area"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34AF9D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E5FAE5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7B0BF9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"6077714069B8"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2B1BD5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area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7BAB8F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41575C8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</w:t>
            </w:r>
          </w:p>
          <w:p w14:paraId="4F84D39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"userId"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123213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5B57AE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"regionId"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12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E38DB3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"regionName"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真趣开放平台测试区域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3EAB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3390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123123213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43BBA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123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6782190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05081AD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</w:t>
            </w:r>
          </w:p>
          <w:p w14:paraId="22F940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4F1FFB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18FC7E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05D33D7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59" w:name="_Toc68091175"/>
      <w:r>
        <w:rPr>
          <w:rStyle w:val="af0"/>
          <w:rFonts w:hint="eastAsia"/>
          <w:b/>
          <w:color w:val="0C0C0C"/>
        </w:rPr>
        <w:lastRenderedPageBreak/>
        <w:t>推送</w:t>
      </w:r>
      <w:r>
        <w:rPr>
          <w:rStyle w:val="af0"/>
          <w:b/>
          <w:color w:val="0C0C0C"/>
        </w:rPr>
        <w:t>参数说明</w:t>
      </w:r>
      <w:bookmarkEnd w:id="259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4778"/>
      </w:tblGrid>
      <w:tr w:rsidR="000E361B" w14:paraId="420B3334" w14:textId="77777777">
        <w:trPr>
          <w:trHeight w:val="654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529A855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CF92F7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778" w:type="dxa"/>
            <w:shd w:val="clear" w:color="auto" w:fill="BFBFBF" w:themeFill="background1" w:themeFillShade="BF"/>
            <w:vAlign w:val="center"/>
          </w:tcPr>
          <w:p w14:paraId="4E9EED8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EC66D68" w14:textId="77777777">
        <w:trPr>
          <w:trHeight w:val="483"/>
        </w:trPr>
        <w:tc>
          <w:tcPr>
            <w:tcW w:w="2547" w:type="dxa"/>
            <w:vAlign w:val="center"/>
          </w:tcPr>
          <w:p w14:paraId="42B81F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14:paraId="2CA0CB8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2FADEF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area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，表示订阅区域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事件</w:t>
            </w:r>
          </w:p>
        </w:tc>
      </w:tr>
      <w:tr w:rsidR="000E361B" w14:paraId="791F0B33" w14:textId="77777777">
        <w:trPr>
          <w:trHeight w:val="456"/>
        </w:trPr>
        <w:tc>
          <w:tcPr>
            <w:tcW w:w="2547" w:type="dxa"/>
            <w:vAlign w:val="center"/>
          </w:tcPr>
          <w:p w14:paraId="5D5FF59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455D6E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778" w:type="dxa"/>
            <w:vAlign w:val="center"/>
          </w:tcPr>
          <w:p w14:paraId="2C5CA4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区域消息实体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60B2CADF" w14:textId="77777777">
        <w:trPr>
          <w:trHeight w:val="456"/>
        </w:trPr>
        <w:tc>
          <w:tcPr>
            <w:tcW w:w="2547" w:type="dxa"/>
            <w:vAlign w:val="center"/>
          </w:tcPr>
          <w:p w14:paraId="36FDA1C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1134" w:type="dxa"/>
            <w:vAlign w:val="center"/>
          </w:tcPr>
          <w:p w14:paraId="3B3452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613C48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4E4280E6" w14:textId="77777777">
        <w:trPr>
          <w:trHeight w:val="456"/>
        </w:trPr>
        <w:tc>
          <w:tcPr>
            <w:tcW w:w="2547" w:type="dxa"/>
            <w:vAlign w:val="center"/>
          </w:tcPr>
          <w:p w14:paraId="461DA7F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+mac</w:t>
            </w:r>
          </w:p>
        </w:tc>
        <w:tc>
          <w:tcPr>
            <w:tcW w:w="1134" w:type="dxa"/>
            <w:vAlign w:val="center"/>
          </w:tcPr>
          <w:p w14:paraId="7AC1E8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7C11B4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01139558" w14:textId="77777777">
        <w:trPr>
          <w:trHeight w:val="456"/>
        </w:trPr>
        <w:tc>
          <w:tcPr>
            <w:tcW w:w="2547" w:type="dxa"/>
            <w:vAlign w:val="center"/>
          </w:tcPr>
          <w:p w14:paraId="6857DB4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subscribeType</w:t>
            </w:r>
          </w:p>
        </w:tc>
        <w:tc>
          <w:tcPr>
            <w:tcW w:w="1134" w:type="dxa"/>
            <w:vAlign w:val="center"/>
          </w:tcPr>
          <w:p w14:paraId="0D84504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28091FB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area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，表示订阅区域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事件</w:t>
            </w:r>
          </w:p>
        </w:tc>
      </w:tr>
      <w:tr w:rsidR="000E361B" w14:paraId="180F7BC2" w14:textId="77777777">
        <w:trPr>
          <w:trHeight w:val="456"/>
        </w:trPr>
        <w:tc>
          <w:tcPr>
            <w:tcW w:w="2547" w:type="dxa"/>
            <w:vAlign w:val="center"/>
          </w:tcPr>
          <w:p w14:paraId="6754F1D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40CF7B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object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&gt;</w:t>
            </w:r>
          </w:p>
        </w:tc>
        <w:tc>
          <w:tcPr>
            <w:tcW w:w="4778" w:type="dxa"/>
            <w:vAlign w:val="center"/>
          </w:tcPr>
          <w:p w14:paraId="72B4AAF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消息明细实体类集合</w:t>
            </w:r>
          </w:p>
        </w:tc>
      </w:tr>
      <w:tr w:rsidR="000E361B" w14:paraId="1C8380B8" w14:textId="77777777">
        <w:trPr>
          <w:trHeight w:val="456"/>
        </w:trPr>
        <w:tc>
          <w:tcPr>
            <w:tcW w:w="2547" w:type="dxa"/>
            <w:vAlign w:val="center"/>
          </w:tcPr>
          <w:p w14:paraId="250B739B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1134" w:type="dxa"/>
            <w:vAlign w:val="center"/>
          </w:tcPr>
          <w:p w14:paraId="435EC8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264412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设备在平台的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唯一ID</w:t>
            </w:r>
          </w:p>
        </w:tc>
      </w:tr>
      <w:tr w:rsidR="000E361B" w14:paraId="33DDE8E2" w14:textId="77777777">
        <w:trPr>
          <w:trHeight w:val="456"/>
        </w:trPr>
        <w:tc>
          <w:tcPr>
            <w:tcW w:w="2547" w:type="dxa"/>
            <w:vAlign w:val="center"/>
          </w:tcPr>
          <w:p w14:paraId="7BEDD141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regionId</w:t>
            </w:r>
          </w:p>
        </w:tc>
        <w:tc>
          <w:tcPr>
            <w:tcW w:w="1134" w:type="dxa"/>
            <w:vAlign w:val="center"/>
          </w:tcPr>
          <w:p w14:paraId="6D81B69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2446314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区域ID</w:t>
            </w:r>
          </w:p>
        </w:tc>
      </w:tr>
      <w:tr w:rsidR="000E361B" w14:paraId="05363647" w14:textId="77777777">
        <w:trPr>
          <w:trHeight w:val="520"/>
        </w:trPr>
        <w:tc>
          <w:tcPr>
            <w:tcW w:w="2547" w:type="dxa"/>
            <w:vAlign w:val="center"/>
          </w:tcPr>
          <w:p w14:paraId="633BE963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regionName</w:t>
            </w:r>
          </w:p>
        </w:tc>
        <w:tc>
          <w:tcPr>
            <w:tcW w:w="1134" w:type="dxa"/>
            <w:vAlign w:val="center"/>
          </w:tcPr>
          <w:p w14:paraId="0C7559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0CE9ED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区域名称</w:t>
            </w:r>
          </w:p>
        </w:tc>
      </w:tr>
      <w:tr w:rsidR="000E361B" w14:paraId="51E93952" w14:textId="77777777">
        <w:trPr>
          <w:trHeight w:val="520"/>
        </w:trPr>
        <w:tc>
          <w:tcPr>
            <w:tcW w:w="2547" w:type="dxa"/>
            <w:vAlign w:val="center"/>
          </w:tcPr>
          <w:p w14:paraId="0BCCFF63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14:paraId="526E38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78" w:type="dxa"/>
            <w:vAlign w:val="center"/>
          </w:tcPr>
          <w:p w14:paraId="6971E8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事件类型，1进入区域，2离开区域</w:t>
            </w:r>
          </w:p>
        </w:tc>
      </w:tr>
      <w:tr w:rsidR="000E361B" w14:paraId="5637A78E" w14:textId="77777777">
        <w:trPr>
          <w:trHeight w:val="520"/>
        </w:trPr>
        <w:tc>
          <w:tcPr>
            <w:tcW w:w="2547" w:type="dxa"/>
            <w:vAlign w:val="center"/>
          </w:tcPr>
          <w:p w14:paraId="7B48E1D7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1134" w:type="dxa"/>
            <w:vAlign w:val="center"/>
          </w:tcPr>
          <w:p w14:paraId="360CFA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78" w:type="dxa"/>
            <w:vAlign w:val="center"/>
          </w:tcPr>
          <w:p w14:paraId="2AE960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终端进入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或离开区域时间戳</w:t>
            </w:r>
          </w:p>
        </w:tc>
      </w:tr>
      <w:tr w:rsidR="000E361B" w14:paraId="6431FA0F" w14:textId="77777777">
        <w:trPr>
          <w:trHeight w:val="520"/>
        </w:trPr>
        <w:tc>
          <w:tcPr>
            <w:tcW w:w="2547" w:type="dxa"/>
            <w:vAlign w:val="center"/>
          </w:tcPr>
          <w:p w14:paraId="3023D56B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134" w:type="dxa"/>
            <w:vAlign w:val="center"/>
          </w:tcPr>
          <w:p w14:paraId="69BF33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67312A5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33D463DD" w14:textId="77777777">
        <w:trPr>
          <w:trHeight w:val="466"/>
        </w:trPr>
        <w:tc>
          <w:tcPr>
            <w:tcW w:w="2547" w:type="dxa"/>
            <w:shd w:val="clear" w:color="auto" w:fill="auto"/>
            <w:vAlign w:val="center"/>
          </w:tcPr>
          <w:p w14:paraId="6C5302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59E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78" w:type="dxa"/>
            <w:shd w:val="clear" w:color="auto" w:fill="auto"/>
            <w:vAlign w:val="center"/>
          </w:tcPr>
          <w:p w14:paraId="37C5A19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7607D87E" w14:textId="77777777" w:rsidR="000E361B" w:rsidRDefault="000E361B"/>
    <w:p w14:paraId="2609575B" w14:textId="77777777" w:rsidR="000E361B" w:rsidRDefault="00003BD2">
      <w:pPr>
        <w:pStyle w:val="2"/>
      </w:pPr>
      <w:bookmarkStart w:id="260" w:name="_Toc68091176"/>
      <w:r>
        <w:rPr>
          <w:rFonts w:hint="eastAsia"/>
        </w:rPr>
        <w:lastRenderedPageBreak/>
        <w:t>一键报警消息订阅</w:t>
      </w:r>
      <w:bookmarkEnd w:id="260"/>
    </w:p>
    <w:p w14:paraId="4F690205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61" w:name="_Toc68091177"/>
      <w:r>
        <w:rPr>
          <w:rStyle w:val="af0"/>
          <w:b/>
          <w:color w:val="0C0C0C"/>
        </w:rPr>
        <w:t>接口调用说明</w:t>
      </w:r>
      <w:bookmarkEnd w:id="261"/>
    </w:p>
    <w:p w14:paraId="0A7F49FE" w14:textId="77777777" w:rsidR="000E361B" w:rsidRDefault="00003BD2">
      <w:pPr>
        <w:pStyle w:val="af5"/>
        <w:numPr>
          <w:ilvl w:val="0"/>
          <w:numId w:val="52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订阅一键报警事件，在终端按下SOS按钮后，定位引擎会将一键报警事件推送给订阅参数中的serverUrl。应用</w:t>
      </w:r>
      <w:r>
        <w:rPr>
          <w:rFonts w:ascii="微软雅黑" w:hAnsi="微软雅黑"/>
          <w:sz w:val="21"/>
          <w:szCs w:val="21"/>
        </w:rPr>
        <w:t>端接受消息进行相应的业务逻辑处理</w:t>
      </w:r>
    </w:p>
    <w:p w14:paraId="50465663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详见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【推送一键报警消息】</w:t>
      </w:r>
    </w:p>
    <w:p w14:paraId="356CE7E3" w14:textId="77777777" w:rsidR="000E361B" w:rsidRDefault="00003BD2">
      <w:pPr>
        <w:pStyle w:val="af5"/>
        <w:numPr>
          <w:ilvl w:val="0"/>
          <w:numId w:val="5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1EE3AC42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2E08B3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1F54109B" w14:textId="77777777" w:rsidR="000E361B" w:rsidRDefault="00003BD2">
      <w:pPr>
        <w:pStyle w:val="af5"/>
        <w:numPr>
          <w:ilvl w:val="0"/>
          <w:numId w:val="52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936"/>
      </w:tblGrid>
      <w:tr w:rsidR="000E361B" w14:paraId="10FD52DC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70DDF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A4CBF1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"oneKeyAlarm"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D4C55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146EC4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86BA2D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5452F8E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0E23BE3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"http://172.16.10.27:8085/subscribe/callback/oneKeyAlarm"</w:t>
            </w:r>
          </w:p>
          <w:p w14:paraId="0C4506F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4F291A6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76E6D81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1608DAC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62" w:name="_Toc68091178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26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2CA03A1F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5027F1D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7750C8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06EB84A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42A0C48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82FE9AA" w14:textId="77777777">
        <w:tc>
          <w:tcPr>
            <w:tcW w:w="1696" w:type="dxa"/>
            <w:vAlign w:val="center"/>
          </w:tcPr>
          <w:p w14:paraId="19E29141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23EB23D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ECB801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FFD0184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固定使用oneKeyAlarm，表示订阅一键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报警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消息</w:t>
            </w:r>
          </w:p>
        </w:tc>
      </w:tr>
      <w:tr w:rsidR="000E361B" w14:paraId="7AF40388" w14:textId="77777777">
        <w:tc>
          <w:tcPr>
            <w:tcW w:w="1696" w:type="dxa"/>
            <w:vAlign w:val="center"/>
          </w:tcPr>
          <w:p w14:paraId="0123E7E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5983D41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316C746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8B9CC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0BD2B30B" w14:textId="77777777">
        <w:tc>
          <w:tcPr>
            <w:tcW w:w="1696" w:type="dxa"/>
            <w:vAlign w:val="center"/>
          </w:tcPr>
          <w:p w14:paraId="7E3877C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57582B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6C93DE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7FD0E4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0F0FF9AC" w14:textId="77777777">
        <w:tc>
          <w:tcPr>
            <w:tcW w:w="1696" w:type="dxa"/>
            <w:vAlign w:val="center"/>
          </w:tcPr>
          <w:p w14:paraId="2D2B5D7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73ADD8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F6315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7331D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05F0C1B2" w14:textId="77777777">
        <w:tc>
          <w:tcPr>
            <w:tcW w:w="1696" w:type="dxa"/>
            <w:vAlign w:val="center"/>
          </w:tcPr>
          <w:p w14:paraId="72E9F68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14A377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E3E910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14F9A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00438C81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63" w:name="_Toc68091179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263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4A5875B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A71E5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E742D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A0B15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63B52E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0CE83E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}</w:t>
            </w:r>
          </w:p>
        </w:tc>
      </w:tr>
    </w:tbl>
    <w:p w14:paraId="1D468D72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64" w:name="_Toc68091180"/>
      <w:r>
        <w:rPr>
          <w:rStyle w:val="af0"/>
          <w:rFonts w:cs="Helvetica"/>
          <w:b/>
          <w:bCs/>
          <w:color w:val="0C0C0C"/>
        </w:rPr>
        <w:lastRenderedPageBreak/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6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51D50CC7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36AD0AA8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277EAA5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415AC21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DE398FB" w14:textId="77777777">
        <w:tc>
          <w:tcPr>
            <w:tcW w:w="1838" w:type="dxa"/>
            <w:vAlign w:val="center"/>
          </w:tcPr>
          <w:p w14:paraId="755804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4C9EB9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03149A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72C9473A" w14:textId="77777777">
        <w:tc>
          <w:tcPr>
            <w:tcW w:w="1838" w:type="dxa"/>
            <w:vAlign w:val="center"/>
          </w:tcPr>
          <w:p w14:paraId="1F70C50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444473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1107C97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0863ABE3" w14:textId="77777777">
        <w:tc>
          <w:tcPr>
            <w:tcW w:w="1838" w:type="dxa"/>
            <w:vAlign w:val="center"/>
          </w:tcPr>
          <w:p w14:paraId="2EBE6A3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59FD9A6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7119DDEC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72C5CE65" w14:textId="77777777" w:rsidR="000E361B" w:rsidRDefault="00003BD2">
      <w:pPr>
        <w:pStyle w:val="2"/>
      </w:pPr>
      <w:bookmarkStart w:id="265" w:name="_Toc68091181"/>
      <w:r>
        <w:rPr>
          <w:rFonts w:hint="eastAsia"/>
        </w:rPr>
        <w:t>推送一键报警消息</w:t>
      </w:r>
      <w:bookmarkEnd w:id="265"/>
    </w:p>
    <w:p w14:paraId="298BFBF8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66" w:name="_Toc68091182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66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B14D1A1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A4E158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09DFF3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"oneKeyAlarm"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853D88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73A6E28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"23"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44D17F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"6077714069B8"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C9CCD6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1490109242083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68183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"event"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"alarm"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1A441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"alarmTypeName"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"一键报警"</w:t>
            </w:r>
          </w:p>
          <w:p w14:paraId="257F64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233F32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4A76CFF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8BAEF57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67" w:name="_Toc68091183"/>
      <w:r>
        <w:rPr>
          <w:rStyle w:val="af0"/>
          <w:rFonts w:hint="eastAsia"/>
          <w:b/>
          <w:color w:val="0C0C0C"/>
        </w:rPr>
        <w:t>推送</w:t>
      </w:r>
      <w:r>
        <w:rPr>
          <w:rStyle w:val="af0"/>
          <w:b/>
          <w:color w:val="0C0C0C"/>
        </w:rPr>
        <w:t>参数说明</w:t>
      </w:r>
      <w:bookmarkEnd w:id="267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5062"/>
      </w:tblGrid>
      <w:tr w:rsidR="000E361B" w14:paraId="0BFE64A7" w14:textId="77777777">
        <w:trPr>
          <w:trHeight w:val="654"/>
        </w:trPr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367CE55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077743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62" w:type="dxa"/>
            <w:shd w:val="clear" w:color="auto" w:fill="BFBFBF" w:themeFill="background1" w:themeFillShade="BF"/>
            <w:vAlign w:val="center"/>
          </w:tcPr>
          <w:p w14:paraId="31B1C5C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0E1ECC6" w14:textId="77777777">
        <w:trPr>
          <w:trHeight w:val="826"/>
        </w:trPr>
        <w:tc>
          <w:tcPr>
            <w:tcW w:w="2263" w:type="dxa"/>
            <w:vAlign w:val="center"/>
          </w:tcPr>
          <w:p w14:paraId="396814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14:paraId="68F907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349B9C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订阅数据类型，固定使用oneKeyAlarm，表示订阅一键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报警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</w:t>
            </w:r>
          </w:p>
        </w:tc>
      </w:tr>
      <w:tr w:rsidR="000E361B" w14:paraId="59E93971" w14:textId="77777777">
        <w:trPr>
          <w:trHeight w:val="456"/>
        </w:trPr>
        <w:tc>
          <w:tcPr>
            <w:tcW w:w="2263" w:type="dxa"/>
            <w:vAlign w:val="center"/>
          </w:tcPr>
          <w:p w14:paraId="06454C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2B9401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62" w:type="dxa"/>
            <w:vAlign w:val="center"/>
          </w:tcPr>
          <w:p w14:paraId="6813C7E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位置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1A2BF593" w14:textId="77777777">
        <w:trPr>
          <w:trHeight w:val="456"/>
        </w:trPr>
        <w:tc>
          <w:tcPr>
            <w:tcW w:w="2263" w:type="dxa"/>
            <w:vAlign w:val="center"/>
          </w:tcPr>
          <w:p w14:paraId="634D914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+buildId</w:t>
            </w:r>
          </w:p>
        </w:tc>
        <w:tc>
          <w:tcPr>
            <w:tcW w:w="1134" w:type="dxa"/>
            <w:vAlign w:val="center"/>
          </w:tcPr>
          <w:p w14:paraId="31CBE40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75F6DA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id</w:t>
            </w:r>
          </w:p>
        </w:tc>
      </w:tr>
      <w:tr w:rsidR="000E361B" w14:paraId="534D2065" w14:textId="77777777">
        <w:trPr>
          <w:trHeight w:val="456"/>
        </w:trPr>
        <w:tc>
          <w:tcPr>
            <w:tcW w:w="2263" w:type="dxa"/>
            <w:vAlign w:val="center"/>
          </w:tcPr>
          <w:p w14:paraId="2378B67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+mac</w:t>
            </w:r>
          </w:p>
        </w:tc>
        <w:tc>
          <w:tcPr>
            <w:tcW w:w="1134" w:type="dxa"/>
            <w:vAlign w:val="center"/>
          </w:tcPr>
          <w:p w14:paraId="68FD81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606665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61E96366" w14:textId="77777777">
        <w:trPr>
          <w:trHeight w:val="520"/>
        </w:trPr>
        <w:tc>
          <w:tcPr>
            <w:tcW w:w="2263" w:type="dxa"/>
            <w:vAlign w:val="center"/>
          </w:tcPr>
          <w:p w14:paraId="50E0A5D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+time</w:t>
            </w:r>
          </w:p>
        </w:tc>
        <w:tc>
          <w:tcPr>
            <w:tcW w:w="1134" w:type="dxa"/>
            <w:vAlign w:val="center"/>
          </w:tcPr>
          <w:p w14:paraId="55464F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062" w:type="dxa"/>
            <w:vAlign w:val="center"/>
          </w:tcPr>
          <w:p w14:paraId="055326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一键报警事件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发生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3442BF07" w14:textId="77777777">
        <w:trPr>
          <w:trHeight w:val="520"/>
        </w:trPr>
        <w:tc>
          <w:tcPr>
            <w:tcW w:w="2263" w:type="dxa"/>
            <w:vAlign w:val="center"/>
          </w:tcPr>
          <w:p w14:paraId="5197237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event</w:t>
            </w:r>
          </w:p>
        </w:tc>
        <w:tc>
          <w:tcPr>
            <w:tcW w:w="1134" w:type="dxa"/>
            <w:vAlign w:val="center"/>
          </w:tcPr>
          <w:p w14:paraId="2E39275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61A5E4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事件类型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：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alarm</w:t>
            </w:r>
          </w:p>
        </w:tc>
      </w:tr>
      <w:tr w:rsidR="000E361B" w14:paraId="53AF2E17" w14:textId="77777777">
        <w:trPr>
          <w:trHeight w:val="520"/>
        </w:trPr>
        <w:tc>
          <w:tcPr>
            <w:tcW w:w="2263" w:type="dxa"/>
            <w:vAlign w:val="center"/>
          </w:tcPr>
          <w:p w14:paraId="7FA744E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alarmTypeName</w:t>
            </w:r>
          </w:p>
        </w:tc>
        <w:tc>
          <w:tcPr>
            <w:tcW w:w="1134" w:type="dxa"/>
            <w:vAlign w:val="center"/>
          </w:tcPr>
          <w:p w14:paraId="4F0A8E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62F7B38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事件类型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名称：一键报警</w:t>
            </w:r>
          </w:p>
        </w:tc>
      </w:tr>
      <w:tr w:rsidR="000E361B" w14:paraId="4E6E85E0" w14:textId="77777777">
        <w:trPr>
          <w:trHeight w:val="466"/>
        </w:trPr>
        <w:tc>
          <w:tcPr>
            <w:tcW w:w="2263" w:type="dxa"/>
            <w:shd w:val="clear" w:color="auto" w:fill="auto"/>
            <w:vAlign w:val="center"/>
          </w:tcPr>
          <w:p w14:paraId="0287FF5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BCE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B1778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0112B7DF" w14:textId="77777777" w:rsidR="000E361B" w:rsidRDefault="000E361B">
      <w:pPr>
        <w:rPr>
          <w:rFonts w:ascii="微软雅黑" w:hAnsi="微软雅黑"/>
        </w:rPr>
      </w:pPr>
    </w:p>
    <w:p w14:paraId="4624A327" w14:textId="77777777" w:rsidR="000E361B" w:rsidRDefault="00003BD2">
      <w:pPr>
        <w:pStyle w:val="2"/>
      </w:pPr>
      <w:bookmarkStart w:id="268" w:name="_Toc68091184"/>
      <w:r>
        <w:rPr>
          <w:rFonts w:hint="eastAsia"/>
        </w:rPr>
        <w:t>标签离线消息订阅</w:t>
      </w:r>
      <w:bookmarkEnd w:id="268"/>
    </w:p>
    <w:p w14:paraId="0693F167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69" w:name="_Toc68091185"/>
      <w:r>
        <w:rPr>
          <w:rStyle w:val="af0"/>
          <w:b/>
          <w:color w:val="0C0C0C"/>
        </w:rPr>
        <w:t>接口调用说明</w:t>
      </w:r>
      <w:bookmarkEnd w:id="269"/>
    </w:p>
    <w:p w14:paraId="74A0C060" w14:textId="77777777" w:rsidR="000E361B" w:rsidRDefault="00003BD2">
      <w:pPr>
        <w:pStyle w:val="af5"/>
        <w:numPr>
          <w:ilvl w:val="0"/>
          <w:numId w:val="53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接口用途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标签在</w:t>
      </w:r>
      <w:r>
        <w:rPr>
          <w:rFonts w:ascii="微软雅黑" w:hAnsi="微软雅黑"/>
          <w:sz w:val="21"/>
          <w:szCs w:val="21"/>
        </w:rPr>
        <w:t>规定时间内</w:t>
      </w:r>
      <w:r>
        <w:rPr>
          <w:rFonts w:ascii="微软雅黑" w:hAnsi="微软雅黑" w:hint="eastAsia"/>
          <w:sz w:val="21"/>
          <w:szCs w:val="21"/>
        </w:rPr>
        <w:t>未</w:t>
      </w:r>
      <w:r>
        <w:rPr>
          <w:rFonts w:ascii="微软雅黑" w:hAnsi="微软雅黑"/>
          <w:sz w:val="21"/>
          <w:szCs w:val="21"/>
        </w:rPr>
        <w:t>上报信息判断</w:t>
      </w:r>
      <w:r>
        <w:rPr>
          <w:rFonts w:ascii="微软雅黑" w:hAnsi="微软雅黑" w:hint="eastAsia"/>
          <w:sz w:val="21"/>
          <w:szCs w:val="21"/>
        </w:rPr>
        <w:t>为</w:t>
      </w:r>
      <w:r>
        <w:rPr>
          <w:rFonts w:ascii="微软雅黑" w:hAnsi="微软雅黑"/>
          <w:sz w:val="21"/>
          <w:szCs w:val="21"/>
        </w:rPr>
        <w:t>离线</w:t>
      </w:r>
      <w:r>
        <w:rPr>
          <w:rFonts w:ascii="微软雅黑" w:hAnsi="微软雅黑" w:hint="eastAsia"/>
          <w:sz w:val="21"/>
          <w:szCs w:val="21"/>
        </w:rPr>
        <w:t>，推送给订阅参数中的serverUrl。应用</w:t>
      </w:r>
      <w:r>
        <w:rPr>
          <w:rFonts w:ascii="微软雅黑" w:hAnsi="微软雅黑"/>
          <w:sz w:val="21"/>
          <w:szCs w:val="21"/>
        </w:rPr>
        <w:t>端接受消息进行相应的业务逻辑处理</w:t>
      </w:r>
    </w:p>
    <w:p w14:paraId="56011969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详见</w:t>
      </w:r>
      <w:r>
        <w:rPr>
          <w:rFonts w:ascii="微软雅黑" w:hAnsi="微软雅黑"/>
          <w:sz w:val="21"/>
          <w:szCs w:val="21"/>
        </w:rPr>
        <w:t>：</w:t>
      </w:r>
      <w:r>
        <w:rPr>
          <w:rFonts w:ascii="微软雅黑" w:hAnsi="微软雅黑" w:hint="eastAsia"/>
          <w:sz w:val="21"/>
          <w:szCs w:val="21"/>
        </w:rPr>
        <w:t>【推送标签</w:t>
      </w:r>
      <w:r>
        <w:rPr>
          <w:rFonts w:ascii="微软雅黑" w:hAnsi="微软雅黑"/>
          <w:sz w:val="21"/>
          <w:szCs w:val="21"/>
        </w:rPr>
        <w:t>离线消息</w:t>
      </w:r>
      <w:r>
        <w:rPr>
          <w:rFonts w:ascii="微软雅黑" w:hAnsi="微软雅黑" w:hint="eastAsia"/>
          <w:sz w:val="21"/>
          <w:szCs w:val="21"/>
        </w:rPr>
        <w:t>】。</w:t>
      </w:r>
    </w:p>
    <w:p w14:paraId="0338B8C6" w14:textId="77777777" w:rsidR="000E361B" w:rsidRDefault="00003BD2">
      <w:pPr>
        <w:pStyle w:val="af5"/>
        <w:numPr>
          <w:ilvl w:val="0"/>
          <w:numId w:val="53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742EF49D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32153F6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486B2ED5" w14:textId="77777777" w:rsidR="000E361B" w:rsidRDefault="00003BD2">
      <w:pPr>
        <w:pStyle w:val="af5"/>
        <w:numPr>
          <w:ilvl w:val="0"/>
          <w:numId w:val="53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3402C6BC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2F08EB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719F436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"onOffLine"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5E92F6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DCCD87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169A0B3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2EAD856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51E4091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</w:t>
            </w:r>
            <w:r w:rsidRPr="00552D71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onOffLine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343D086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"blt"</w:t>
            </w:r>
          </w:p>
          <w:p w14:paraId="247728F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0A6C2A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72B20F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98EDD35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70" w:name="_Toc68091186"/>
      <w:r>
        <w:rPr>
          <w:rStyle w:val="af0"/>
          <w:rFonts w:hint="eastAsia"/>
          <w:b/>
          <w:color w:val="0C0C0C"/>
        </w:rPr>
        <w:t>请求</w:t>
      </w:r>
      <w:r>
        <w:rPr>
          <w:rStyle w:val="af0"/>
          <w:b/>
          <w:color w:val="0C0C0C"/>
        </w:rPr>
        <w:t>参数说明</w:t>
      </w:r>
      <w:bookmarkEnd w:id="27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5A8BB409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8C91BF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464280D0" w14:textId="77777777" w:rsidR="000E361B" w:rsidRDefault="00003BD2">
            <w:pPr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0547A3E" w14:textId="77777777" w:rsidR="000E361B" w:rsidRDefault="00003BD2">
            <w:pPr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43E2455C" w14:textId="77777777" w:rsidR="000E361B" w:rsidRDefault="00003BD2">
            <w:pPr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说明</w:t>
            </w:r>
          </w:p>
        </w:tc>
      </w:tr>
      <w:tr w:rsidR="000E361B" w14:paraId="710BC928" w14:textId="77777777">
        <w:tc>
          <w:tcPr>
            <w:tcW w:w="1696" w:type="dxa"/>
            <w:vAlign w:val="center"/>
          </w:tcPr>
          <w:p w14:paraId="3C86AEC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15EC35FB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1DF934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19230F3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固定使用onOffLine，表示订阅终端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离线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消息</w:t>
            </w:r>
          </w:p>
        </w:tc>
      </w:tr>
      <w:tr w:rsidR="000E361B" w14:paraId="6CF22DDF" w14:textId="77777777">
        <w:tc>
          <w:tcPr>
            <w:tcW w:w="1696" w:type="dxa"/>
            <w:vAlign w:val="center"/>
          </w:tcPr>
          <w:p w14:paraId="6C31005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2EE7BAF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0AFB6A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6A26C8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1C7F4E9A" w14:textId="77777777">
        <w:tc>
          <w:tcPr>
            <w:tcW w:w="1696" w:type="dxa"/>
            <w:vAlign w:val="center"/>
          </w:tcPr>
          <w:p w14:paraId="21D6B63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4518BB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60EADD8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2D4072C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5D8B6EA1" w14:textId="77777777">
        <w:tc>
          <w:tcPr>
            <w:tcW w:w="1696" w:type="dxa"/>
            <w:vAlign w:val="center"/>
          </w:tcPr>
          <w:p w14:paraId="5AF7206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55A384B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7D27EE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FEDB6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53DC9CCB" w14:textId="77777777">
        <w:tc>
          <w:tcPr>
            <w:tcW w:w="1696" w:type="dxa"/>
            <w:vAlign w:val="center"/>
          </w:tcPr>
          <w:p w14:paraId="491FF652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deviceType</w:t>
            </w:r>
          </w:p>
        </w:tc>
        <w:tc>
          <w:tcPr>
            <w:tcW w:w="993" w:type="dxa"/>
            <w:vAlign w:val="center"/>
          </w:tcPr>
          <w:p w14:paraId="6A398D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3D035A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4A39D7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固定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表示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终端设备</w:t>
            </w:r>
          </w:p>
        </w:tc>
      </w:tr>
      <w:tr w:rsidR="000E361B" w14:paraId="54B473B9" w14:textId="77777777">
        <w:tc>
          <w:tcPr>
            <w:tcW w:w="1696" w:type="dxa"/>
            <w:vAlign w:val="center"/>
          </w:tcPr>
          <w:p w14:paraId="51780B4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licence</w:t>
            </w:r>
          </w:p>
        </w:tc>
        <w:tc>
          <w:tcPr>
            <w:tcW w:w="993" w:type="dxa"/>
            <w:vAlign w:val="center"/>
          </w:tcPr>
          <w:p w14:paraId="0555CC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479EDA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42399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29C869C8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71" w:name="_Toc68091187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r>
        <w:rPr>
          <w:rStyle w:val="af0"/>
          <w:rFonts w:hint="eastAsia"/>
          <w:b/>
          <w:color w:val="0C0C0C"/>
        </w:rPr>
        <w:t>说明</w:t>
      </w:r>
      <w:bookmarkEnd w:id="271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55C07A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088EF4E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6F54F95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EE286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09152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5208C43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269DBEA6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72" w:name="_Toc68091188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72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0AB68990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0CA7B64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1907AE30" w14:textId="77777777" w:rsidR="000E361B" w:rsidRDefault="00003BD2">
            <w:pPr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56B2215B" w14:textId="77777777" w:rsidR="000E361B" w:rsidRDefault="00003BD2">
            <w:pPr>
              <w:rPr>
                <w:rFonts w:ascii="微软雅黑" w:hAnsi="微软雅黑"/>
                <w:b/>
                <w:color w:val="0C0C0C"/>
              </w:rPr>
            </w:pPr>
            <w:r>
              <w:rPr>
                <w:rFonts w:ascii="微软雅黑" w:hAnsi="微软雅黑" w:hint="eastAsia"/>
                <w:b/>
                <w:color w:val="0C0C0C"/>
              </w:rPr>
              <w:t>说明</w:t>
            </w:r>
          </w:p>
        </w:tc>
      </w:tr>
      <w:tr w:rsidR="000E361B" w14:paraId="736931AA" w14:textId="77777777">
        <w:tc>
          <w:tcPr>
            <w:tcW w:w="1838" w:type="dxa"/>
            <w:vAlign w:val="center"/>
          </w:tcPr>
          <w:p w14:paraId="17C803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6F2F83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CD8C77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715F130" w14:textId="77777777">
        <w:tc>
          <w:tcPr>
            <w:tcW w:w="1838" w:type="dxa"/>
            <w:vAlign w:val="center"/>
          </w:tcPr>
          <w:p w14:paraId="25A336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016519E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1E9EA46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54B229E9" w14:textId="77777777">
        <w:tc>
          <w:tcPr>
            <w:tcW w:w="1838" w:type="dxa"/>
            <w:vAlign w:val="center"/>
          </w:tcPr>
          <w:p w14:paraId="2FD2A7C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3F7A42B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505E821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51FEC342" w14:textId="77777777" w:rsidR="000E361B" w:rsidRDefault="00003BD2">
      <w:pPr>
        <w:pStyle w:val="2"/>
      </w:pPr>
      <w:bookmarkStart w:id="273" w:name="_Toc68091189"/>
      <w:r>
        <w:rPr>
          <w:rFonts w:hint="eastAsia"/>
        </w:rPr>
        <w:t>推送标签离线消息</w:t>
      </w:r>
      <w:bookmarkEnd w:id="273"/>
    </w:p>
    <w:p w14:paraId="35959F3B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74" w:name="_Toc68091190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7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0A12FF8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80A759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44F30C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"onOffLine"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D0EF7D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247D4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B48AA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"6077714069B8"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3775D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"lastTime"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1490109242083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7B199A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"online"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false</w:t>
            </w:r>
          </w:p>
          <w:p w14:paraId="23601A2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8D8CB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12312321321</w:t>
            </w:r>
          </w:p>
          <w:p w14:paraId="700591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2BA0519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75" w:name="_Toc68091191"/>
      <w:r>
        <w:rPr>
          <w:rStyle w:val="af0"/>
          <w:rFonts w:hint="eastAsia"/>
          <w:b/>
          <w:color w:val="0C0C0C"/>
        </w:rPr>
        <w:t>推送</w:t>
      </w:r>
      <w:r>
        <w:rPr>
          <w:rStyle w:val="af0"/>
          <w:b/>
          <w:color w:val="0C0C0C"/>
        </w:rPr>
        <w:t>参数说明</w:t>
      </w:r>
      <w:bookmarkEnd w:id="275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5062"/>
      </w:tblGrid>
      <w:tr w:rsidR="000E361B" w14:paraId="2D52F726" w14:textId="77777777">
        <w:trPr>
          <w:trHeight w:val="654"/>
        </w:trPr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15627F4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B98F8B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062" w:type="dxa"/>
            <w:shd w:val="clear" w:color="auto" w:fill="BFBFBF" w:themeFill="background1" w:themeFillShade="BF"/>
            <w:vAlign w:val="center"/>
          </w:tcPr>
          <w:p w14:paraId="2FC4D60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5967E396" w14:textId="77777777">
        <w:trPr>
          <w:trHeight w:val="606"/>
        </w:trPr>
        <w:tc>
          <w:tcPr>
            <w:tcW w:w="2263" w:type="dxa"/>
            <w:vAlign w:val="center"/>
          </w:tcPr>
          <w:p w14:paraId="62E0404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14:paraId="500EA49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5CCDAC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订阅数据类型，固定使用onOffLine，表示订阅标签离线消息</w:t>
            </w:r>
          </w:p>
        </w:tc>
      </w:tr>
      <w:tr w:rsidR="000E361B" w14:paraId="7F6E8503" w14:textId="77777777">
        <w:trPr>
          <w:trHeight w:val="456"/>
        </w:trPr>
        <w:tc>
          <w:tcPr>
            <w:tcW w:w="2263" w:type="dxa"/>
            <w:vAlign w:val="center"/>
          </w:tcPr>
          <w:p w14:paraId="0192DC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data</w:t>
            </w:r>
          </w:p>
        </w:tc>
        <w:tc>
          <w:tcPr>
            <w:tcW w:w="1134" w:type="dxa"/>
            <w:vAlign w:val="center"/>
          </w:tcPr>
          <w:p w14:paraId="7A1050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062" w:type="dxa"/>
            <w:vAlign w:val="center"/>
          </w:tcPr>
          <w:p w14:paraId="5EF531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标签离线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6EA3470E" w14:textId="77777777">
        <w:trPr>
          <w:trHeight w:val="456"/>
        </w:trPr>
        <w:tc>
          <w:tcPr>
            <w:tcW w:w="2263" w:type="dxa"/>
            <w:vAlign w:val="center"/>
          </w:tcPr>
          <w:p w14:paraId="4DF1C97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deviceType</w:t>
            </w:r>
          </w:p>
        </w:tc>
        <w:tc>
          <w:tcPr>
            <w:tcW w:w="1134" w:type="dxa"/>
            <w:vAlign w:val="center"/>
          </w:tcPr>
          <w:p w14:paraId="4FCA99F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2A8295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固定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blt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表示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终端设备</w:t>
            </w:r>
          </w:p>
        </w:tc>
      </w:tr>
      <w:tr w:rsidR="000E361B" w14:paraId="3E120841" w14:textId="77777777">
        <w:trPr>
          <w:trHeight w:val="456"/>
        </w:trPr>
        <w:tc>
          <w:tcPr>
            <w:tcW w:w="2263" w:type="dxa"/>
            <w:vAlign w:val="center"/>
          </w:tcPr>
          <w:p w14:paraId="08E9C96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+mac</w:t>
            </w:r>
          </w:p>
        </w:tc>
        <w:tc>
          <w:tcPr>
            <w:tcW w:w="1134" w:type="dxa"/>
            <w:vAlign w:val="center"/>
          </w:tcPr>
          <w:p w14:paraId="0BDFCAF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062" w:type="dxa"/>
            <w:vAlign w:val="center"/>
          </w:tcPr>
          <w:p w14:paraId="237AEE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标签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7E973E14" w14:textId="77777777">
        <w:trPr>
          <w:trHeight w:val="520"/>
        </w:trPr>
        <w:tc>
          <w:tcPr>
            <w:tcW w:w="2263" w:type="dxa"/>
            <w:vAlign w:val="center"/>
          </w:tcPr>
          <w:p w14:paraId="54D36FA4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lastTime</w:t>
            </w:r>
          </w:p>
        </w:tc>
        <w:tc>
          <w:tcPr>
            <w:tcW w:w="1134" w:type="dxa"/>
            <w:vAlign w:val="center"/>
          </w:tcPr>
          <w:p w14:paraId="4E6ED21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062" w:type="dxa"/>
            <w:vAlign w:val="center"/>
          </w:tcPr>
          <w:p w14:paraId="0C7EFC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标签最后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一次上报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数据时间戳</w:t>
            </w:r>
          </w:p>
        </w:tc>
      </w:tr>
      <w:tr w:rsidR="000E361B" w14:paraId="03B2E727" w14:textId="77777777">
        <w:trPr>
          <w:trHeight w:val="520"/>
        </w:trPr>
        <w:tc>
          <w:tcPr>
            <w:tcW w:w="2263" w:type="dxa"/>
            <w:vAlign w:val="center"/>
          </w:tcPr>
          <w:p w14:paraId="0B35858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online</w:t>
            </w:r>
          </w:p>
        </w:tc>
        <w:tc>
          <w:tcPr>
            <w:tcW w:w="1134" w:type="dxa"/>
            <w:vAlign w:val="center"/>
          </w:tcPr>
          <w:p w14:paraId="1F50FE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boolean</w:t>
            </w:r>
          </w:p>
        </w:tc>
        <w:tc>
          <w:tcPr>
            <w:tcW w:w="5062" w:type="dxa"/>
            <w:vAlign w:val="center"/>
          </w:tcPr>
          <w:p w14:paraId="013259F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固定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 xml:space="preserve">false 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表示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离线</w:t>
            </w:r>
          </w:p>
        </w:tc>
      </w:tr>
      <w:tr w:rsidR="000E361B" w14:paraId="20E7F845" w14:textId="77777777">
        <w:trPr>
          <w:trHeight w:val="466"/>
        </w:trPr>
        <w:tc>
          <w:tcPr>
            <w:tcW w:w="2263" w:type="dxa"/>
            <w:shd w:val="clear" w:color="auto" w:fill="auto"/>
            <w:vAlign w:val="center"/>
          </w:tcPr>
          <w:p w14:paraId="015A650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2F38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4A45F47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</w:tbl>
    <w:p w14:paraId="7E2C3AF7" w14:textId="77777777" w:rsidR="000E361B" w:rsidRDefault="000E361B">
      <w:pPr>
        <w:rPr>
          <w:rFonts w:ascii="微软雅黑" w:hAnsi="微软雅黑"/>
        </w:rPr>
      </w:pPr>
    </w:p>
    <w:p w14:paraId="01DF1603" w14:textId="77777777" w:rsidR="000E361B" w:rsidRDefault="00003BD2">
      <w:pPr>
        <w:pStyle w:val="2"/>
      </w:pPr>
      <w:bookmarkStart w:id="276" w:name="_Toc68091192"/>
      <w:r>
        <w:rPr>
          <w:rFonts w:hint="eastAsia"/>
        </w:rPr>
        <w:t>终端低电量订阅</w:t>
      </w:r>
      <w:bookmarkEnd w:id="276"/>
    </w:p>
    <w:p w14:paraId="665C235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77" w:name="_Toc68091193"/>
      <w:r>
        <w:rPr>
          <w:rStyle w:val="af0"/>
          <w:b/>
          <w:color w:val="0C0C0C"/>
        </w:rPr>
        <w:t>接口调用说明</w:t>
      </w:r>
      <w:bookmarkEnd w:id="277"/>
    </w:p>
    <w:p w14:paraId="77C5A26B" w14:textId="77777777" w:rsidR="000E361B" w:rsidRDefault="00003BD2">
      <w:pPr>
        <w:pStyle w:val="af5"/>
        <w:numPr>
          <w:ilvl w:val="0"/>
          <w:numId w:val="54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color w:val="595959"/>
          <w:shd w:val="clear" w:color="auto" w:fill="FFFFFF"/>
        </w:rPr>
        <w:t>接口</w:t>
      </w:r>
      <w:r>
        <w:rPr>
          <w:rFonts w:ascii="微软雅黑" w:hAnsi="微软雅黑"/>
          <w:color w:val="595959"/>
          <w:shd w:val="clear" w:color="auto" w:fill="FFFFFF"/>
        </w:rPr>
        <w:t>用途</w:t>
      </w:r>
      <w:r>
        <w:rPr>
          <w:rFonts w:ascii="微软雅黑" w:hAnsi="微软雅黑" w:hint="eastAsia"/>
          <w:color w:val="595959"/>
          <w:shd w:val="clear" w:color="auto" w:fill="FFFFFF"/>
        </w:rPr>
        <w:t>：订阅终端低电量消息</w:t>
      </w:r>
      <w:r>
        <w:rPr>
          <w:rFonts w:ascii="微软雅黑" w:hAnsi="微软雅黑" w:hint="eastAsia"/>
          <w:sz w:val="21"/>
          <w:szCs w:val="21"/>
        </w:rPr>
        <w:t>。用于报警</w:t>
      </w:r>
      <w:r>
        <w:rPr>
          <w:rFonts w:ascii="微软雅黑" w:hAnsi="微软雅黑"/>
          <w:sz w:val="21"/>
          <w:szCs w:val="21"/>
        </w:rPr>
        <w:t>，提醒终端用户及时充电</w:t>
      </w:r>
      <w:r>
        <w:rPr>
          <w:rFonts w:ascii="微软雅黑" w:hAnsi="微软雅黑" w:hint="eastAsia"/>
          <w:sz w:val="21"/>
          <w:szCs w:val="21"/>
        </w:rPr>
        <w:t>。</w:t>
      </w:r>
    </w:p>
    <w:p w14:paraId="73F4C879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终端电量固定</w:t>
      </w:r>
      <w:r>
        <w:rPr>
          <w:rFonts w:ascii="微软雅黑" w:hAnsi="微软雅黑"/>
          <w:sz w:val="21"/>
          <w:szCs w:val="21"/>
        </w:rPr>
        <w:t>是个档位(0~25% |  25%~50% | 50%~75% | 75%~100%)</w:t>
      </w:r>
    </w:p>
    <w:p w14:paraId="10BBAF7D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建议设置</w:t>
      </w:r>
      <w:r>
        <w:rPr>
          <w:rFonts w:ascii="微软雅黑" w:hAnsi="微软雅黑"/>
          <w:sz w:val="21"/>
          <w:szCs w:val="21"/>
        </w:rPr>
        <w:t>终端电量</w:t>
      </w:r>
      <w:r>
        <w:rPr>
          <w:rFonts w:ascii="微软雅黑" w:hAnsi="微软雅黑" w:hint="eastAsia"/>
          <w:sz w:val="21"/>
          <w:szCs w:val="21"/>
        </w:rPr>
        <w:t>低于30</w:t>
      </w:r>
      <w:r>
        <w:rPr>
          <w:rFonts w:ascii="微软雅黑" w:hAnsi="微软雅黑"/>
          <w:sz w:val="21"/>
          <w:szCs w:val="21"/>
        </w:rPr>
        <w:t>%报警</w:t>
      </w:r>
    </w:p>
    <w:p w14:paraId="0B4806AF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color w:val="595959"/>
          <w:shd w:val="clear" w:color="auto" w:fill="FFFFFF"/>
        </w:rPr>
        <w:t>上报</w:t>
      </w:r>
      <w:r>
        <w:rPr>
          <w:rFonts w:ascii="微软雅黑" w:hAnsi="微软雅黑"/>
          <w:color w:val="595959"/>
          <w:shd w:val="clear" w:color="auto" w:fill="FFFFFF"/>
        </w:rPr>
        <w:t>时间间隔</w:t>
      </w:r>
      <w:r>
        <w:rPr>
          <w:rFonts w:ascii="微软雅黑" w:hAnsi="微软雅黑" w:hint="eastAsia"/>
          <w:color w:val="595959"/>
          <w:shd w:val="clear" w:color="auto" w:fill="FFFFFF"/>
        </w:rPr>
        <w:t>可以</w:t>
      </w:r>
      <w:r>
        <w:rPr>
          <w:rFonts w:ascii="微软雅黑" w:hAnsi="微软雅黑"/>
          <w:color w:val="595959"/>
          <w:shd w:val="clear" w:color="auto" w:fill="FFFFFF"/>
        </w:rPr>
        <w:t>通过</w:t>
      </w:r>
      <w:r>
        <w:rPr>
          <w:rFonts w:ascii="微软雅黑" w:hAnsi="微软雅黑" w:hint="eastAsia"/>
          <w:color w:val="595959"/>
          <w:shd w:val="clear" w:color="auto" w:fill="FFFFFF"/>
        </w:rPr>
        <w:t>开放</w:t>
      </w:r>
      <w:r>
        <w:rPr>
          <w:rFonts w:ascii="微软雅黑" w:hAnsi="微软雅黑"/>
          <w:color w:val="595959"/>
          <w:shd w:val="clear" w:color="auto" w:fill="FFFFFF"/>
        </w:rPr>
        <w:t>平台</w:t>
      </w:r>
      <w:r>
        <w:rPr>
          <w:rFonts w:ascii="微软雅黑" w:hAnsi="微软雅黑" w:hint="eastAsia"/>
          <w:color w:val="595959"/>
          <w:shd w:val="clear" w:color="auto" w:fill="FFFFFF"/>
        </w:rPr>
        <w:t>【参数</w:t>
      </w:r>
      <w:r>
        <w:rPr>
          <w:rFonts w:ascii="微软雅黑" w:hAnsi="微软雅黑"/>
          <w:color w:val="595959"/>
          <w:shd w:val="clear" w:color="auto" w:fill="FFFFFF"/>
        </w:rPr>
        <w:t>设置</w:t>
      </w:r>
      <w:r>
        <w:rPr>
          <w:rFonts w:ascii="微软雅黑" w:hAnsi="微软雅黑" w:hint="eastAsia"/>
          <w:color w:val="595959"/>
          <w:shd w:val="clear" w:color="auto" w:fill="FFFFFF"/>
        </w:rPr>
        <w:t>】修改</w:t>
      </w:r>
      <w:r>
        <w:rPr>
          <w:rFonts w:ascii="微软雅黑" w:hAnsi="微软雅黑"/>
          <w:color w:val="595959"/>
          <w:shd w:val="clear" w:color="auto" w:fill="FFFFFF"/>
        </w:rPr>
        <w:t>配置，如下图</w:t>
      </w:r>
    </w:p>
    <w:p w14:paraId="65352ADC" w14:textId="77777777" w:rsidR="000E361B" w:rsidRDefault="00003BD2">
      <w:pPr>
        <w:pStyle w:val="af5"/>
        <w:ind w:left="420" w:firstLineChars="0" w:firstLine="0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 wp14:anchorId="21A6734A" wp14:editId="09A1B3E7">
            <wp:extent cx="5278120" cy="270256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181B" w14:textId="77777777" w:rsidR="000E361B" w:rsidRDefault="00003BD2">
      <w:pPr>
        <w:pStyle w:val="af5"/>
        <w:numPr>
          <w:ilvl w:val="0"/>
          <w:numId w:val="54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6CF605A3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553BAA0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3543222C" w14:textId="77777777" w:rsidR="000E361B" w:rsidRDefault="00003BD2">
      <w:pPr>
        <w:pStyle w:val="af5"/>
        <w:numPr>
          <w:ilvl w:val="0"/>
          <w:numId w:val="54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860"/>
      </w:tblGrid>
      <w:tr w:rsidR="000E361B" w14:paraId="1030B118" w14:textId="77777777">
        <w:trPr>
          <w:trHeight w:val="90"/>
          <w:jc w:val="center"/>
        </w:trPr>
        <w:tc>
          <w:tcPr>
            <w:tcW w:w="7860" w:type="dxa"/>
            <w:shd w:val="clear" w:color="auto" w:fill="EEECE1" w:themeFill="background2"/>
          </w:tcPr>
          <w:p w14:paraId="6B82B17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FDE5C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"lowpower"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09CC3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78F887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1634CD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09883CC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],</w:t>
            </w:r>
          </w:p>
          <w:p w14:paraId="4A8FB82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"http://172.16.10.27:8085/subscribe/callback/lowpower"</w:t>
            </w:r>
          </w:p>
          <w:p w14:paraId="06990D5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8A23D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43257CC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7068E2E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78" w:name="_Toc68091194"/>
      <w:r>
        <w:rPr>
          <w:rStyle w:val="af0"/>
          <w:rFonts w:hint="eastAsia"/>
          <w:b/>
          <w:color w:val="0C0C0C"/>
        </w:rPr>
        <w:lastRenderedPageBreak/>
        <w:t>请求</w:t>
      </w:r>
      <w:r>
        <w:rPr>
          <w:rStyle w:val="af0"/>
          <w:b/>
          <w:color w:val="0C0C0C"/>
        </w:rPr>
        <w:t>参数说明</w:t>
      </w:r>
      <w:bookmarkEnd w:id="27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63C150B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18957D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5CFBF13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8613BC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553ED346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2F67A84" w14:textId="77777777">
        <w:tc>
          <w:tcPr>
            <w:tcW w:w="1696" w:type="dxa"/>
            <w:vAlign w:val="center"/>
          </w:tcPr>
          <w:p w14:paraId="2A00476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67C0E0C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D7D589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CBC683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lowpower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，表示终端低电量订阅</w:t>
            </w:r>
          </w:p>
        </w:tc>
      </w:tr>
      <w:tr w:rsidR="000E361B" w14:paraId="6592EBD1" w14:textId="77777777">
        <w:tc>
          <w:tcPr>
            <w:tcW w:w="1696" w:type="dxa"/>
            <w:vAlign w:val="center"/>
          </w:tcPr>
          <w:p w14:paraId="24C6FB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00B9F6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7930827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5096C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773B69BB" w14:textId="77777777">
        <w:tc>
          <w:tcPr>
            <w:tcW w:w="1696" w:type="dxa"/>
            <w:vAlign w:val="center"/>
          </w:tcPr>
          <w:p w14:paraId="506DA1E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18E98AE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528304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0762E01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7705957B" w14:textId="77777777">
        <w:tc>
          <w:tcPr>
            <w:tcW w:w="1696" w:type="dxa"/>
            <w:vAlign w:val="center"/>
          </w:tcPr>
          <w:p w14:paraId="3D541E8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5F24C53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0ADA4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090331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2D0032E6" w14:textId="77777777">
        <w:tc>
          <w:tcPr>
            <w:tcW w:w="1696" w:type="dxa"/>
            <w:vAlign w:val="center"/>
          </w:tcPr>
          <w:p w14:paraId="2C4487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5C0ED7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4075A93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CE9B63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7BAD7000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79" w:name="_Toc68091195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279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46EBC5F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7AEB70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4B020F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3ECAD7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9C8A2D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511C442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73D5131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80" w:name="_Toc68091196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8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166328AD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3660A5F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34CC7E9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2420B8E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2D1FF52" w14:textId="77777777">
        <w:tc>
          <w:tcPr>
            <w:tcW w:w="1838" w:type="dxa"/>
            <w:vAlign w:val="center"/>
          </w:tcPr>
          <w:p w14:paraId="751C40B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57ECDF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354D556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1E7097E9" w14:textId="77777777">
        <w:tc>
          <w:tcPr>
            <w:tcW w:w="1838" w:type="dxa"/>
            <w:vAlign w:val="center"/>
          </w:tcPr>
          <w:p w14:paraId="7D3CE1C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23AD71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4FE4FAA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25DB0D6" w14:textId="77777777">
        <w:tc>
          <w:tcPr>
            <w:tcW w:w="1838" w:type="dxa"/>
            <w:vAlign w:val="center"/>
          </w:tcPr>
          <w:p w14:paraId="608084C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3D73D7C2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2029102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3F55E792" w14:textId="77777777" w:rsidR="000E361B" w:rsidRDefault="00003BD2">
      <w:pPr>
        <w:pStyle w:val="2"/>
      </w:pPr>
      <w:bookmarkStart w:id="281" w:name="_Toc68091197"/>
      <w:r>
        <w:rPr>
          <w:rFonts w:hint="eastAsia"/>
        </w:rPr>
        <w:lastRenderedPageBreak/>
        <w:t>推送低电量消息</w:t>
      </w:r>
      <w:bookmarkEnd w:id="281"/>
    </w:p>
    <w:p w14:paraId="5DA1A01B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82" w:name="_Toc68091198"/>
      <w:r>
        <w:rPr>
          <w:rStyle w:val="af0"/>
          <w:rFonts w:hint="eastAsia"/>
          <w:b/>
          <w:color w:val="0C0C0C"/>
        </w:rPr>
        <w:t>推送结果</w:t>
      </w:r>
      <w:r>
        <w:rPr>
          <w:rStyle w:val="af0"/>
          <w:b/>
          <w:color w:val="0C0C0C"/>
        </w:rPr>
        <w:t>说明</w:t>
      </w:r>
      <w:bookmarkEnd w:id="282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9D86AEF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C8824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DE80DF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"lowPower"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6C21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1497A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"battery"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AFFA2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"6077714069B8"</w:t>
            </w:r>
          </w:p>
          <w:p w14:paraId="1C0A3F5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502C34C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"12312321321"</w:t>
            </w:r>
          </w:p>
          <w:p w14:paraId="4AF1D07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E8B21A6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83" w:name="_Toc68091199"/>
      <w:r>
        <w:rPr>
          <w:rStyle w:val="af0"/>
          <w:b/>
          <w:color w:val="0C0C0C"/>
        </w:rPr>
        <w:t>参数说明</w:t>
      </w:r>
      <w:bookmarkEnd w:id="283"/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4778"/>
      </w:tblGrid>
      <w:tr w:rsidR="000E361B" w14:paraId="3AD63FFD" w14:textId="77777777">
        <w:trPr>
          <w:trHeight w:val="654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7A96BA70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37B526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778" w:type="dxa"/>
            <w:shd w:val="clear" w:color="auto" w:fill="BFBFBF" w:themeFill="background1" w:themeFillShade="BF"/>
            <w:vAlign w:val="center"/>
          </w:tcPr>
          <w:p w14:paraId="2D15DD4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1CFDCDE" w14:textId="77777777">
        <w:trPr>
          <w:trHeight w:val="563"/>
        </w:trPr>
        <w:tc>
          <w:tcPr>
            <w:tcW w:w="2547" w:type="dxa"/>
            <w:vAlign w:val="center"/>
          </w:tcPr>
          <w:p w14:paraId="48618E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14:paraId="61B4CE8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7064B0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lowPower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低电量订阅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 </w:t>
            </w:r>
          </w:p>
        </w:tc>
      </w:tr>
      <w:tr w:rsidR="000E361B" w14:paraId="558DADC1" w14:textId="77777777">
        <w:trPr>
          <w:trHeight w:val="456"/>
        </w:trPr>
        <w:tc>
          <w:tcPr>
            <w:tcW w:w="2547" w:type="dxa"/>
            <w:vAlign w:val="center"/>
          </w:tcPr>
          <w:p w14:paraId="7E592A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3DB6F84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778" w:type="dxa"/>
            <w:vAlign w:val="center"/>
          </w:tcPr>
          <w:p w14:paraId="2F5E73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区域消息实体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57BD89DE" w14:textId="77777777">
        <w:trPr>
          <w:trHeight w:val="456"/>
        </w:trPr>
        <w:tc>
          <w:tcPr>
            <w:tcW w:w="2547" w:type="dxa"/>
            <w:vAlign w:val="center"/>
          </w:tcPr>
          <w:p w14:paraId="374FB1F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battery</w:t>
            </w:r>
          </w:p>
        </w:tc>
        <w:tc>
          <w:tcPr>
            <w:tcW w:w="1134" w:type="dxa"/>
            <w:vAlign w:val="center"/>
          </w:tcPr>
          <w:p w14:paraId="076BE77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778" w:type="dxa"/>
            <w:vAlign w:val="center"/>
          </w:tcPr>
          <w:p w14:paraId="519B8EA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剩余电量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，例如30%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则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传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30</w:t>
            </w:r>
          </w:p>
        </w:tc>
      </w:tr>
      <w:tr w:rsidR="000E361B" w14:paraId="7D1315E3" w14:textId="77777777">
        <w:trPr>
          <w:trHeight w:val="456"/>
        </w:trPr>
        <w:tc>
          <w:tcPr>
            <w:tcW w:w="2547" w:type="dxa"/>
            <w:vAlign w:val="center"/>
          </w:tcPr>
          <w:p w14:paraId="1D5EEFA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+mac</w:t>
            </w:r>
          </w:p>
        </w:tc>
        <w:tc>
          <w:tcPr>
            <w:tcW w:w="1134" w:type="dxa"/>
            <w:vAlign w:val="center"/>
          </w:tcPr>
          <w:p w14:paraId="5E1BAF2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778" w:type="dxa"/>
            <w:vAlign w:val="center"/>
          </w:tcPr>
          <w:p w14:paraId="671A754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mac地址</w:t>
            </w:r>
          </w:p>
        </w:tc>
      </w:tr>
      <w:tr w:rsidR="000E361B" w14:paraId="3C9E4118" w14:textId="77777777">
        <w:trPr>
          <w:trHeight w:val="466"/>
        </w:trPr>
        <w:tc>
          <w:tcPr>
            <w:tcW w:w="2547" w:type="dxa"/>
            <w:vAlign w:val="center"/>
          </w:tcPr>
          <w:p w14:paraId="603B9C8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1134" w:type="dxa"/>
            <w:vAlign w:val="center"/>
          </w:tcPr>
          <w:p w14:paraId="69F0B2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778" w:type="dxa"/>
            <w:vAlign w:val="center"/>
          </w:tcPr>
          <w:p w14:paraId="5202485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电量推送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1E34097E" w14:textId="77777777" w:rsidR="000E361B" w:rsidRDefault="000E361B"/>
    <w:p w14:paraId="4D5CDD19" w14:textId="77777777" w:rsidR="000E361B" w:rsidRDefault="00003BD2">
      <w:pPr>
        <w:pStyle w:val="2"/>
      </w:pPr>
      <w:bookmarkStart w:id="284" w:name="_Toc68091200"/>
      <w:r>
        <w:rPr>
          <w:rFonts w:hint="eastAsia"/>
        </w:rPr>
        <w:t>终端下行结果订阅</w:t>
      </w:r>
      <w:bookmarkEnd w:id="284"/>
    </w:p>
    <w:p w14:paraId="1510E0F9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85" w:name="_Toc68091201"/>
      <w:r>
        <w:rPr>
          <w:rStyle w:val="af0"/>
          <w:b/>
          <w:color w:val="0C0C0C"/>
        </w:rPr>
        <w:t>接口调用说明</w:t>
      </w:r>
      <w:bookmarkEnd w:id="285"/>
    </w:p>
    <w:p w14:paraId="439366A1" w14:textId="77777777" w:rsidR="000E361B" w:rsidRDefault="00003BD2">
      <w:pPr>
        <w:pStyle w:val="af5"/>
        <w:numPr>
          <w:ilvl w:val="0"/>
          <w:numId w:val="55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color w:val="595959"/>
          <w:shd w:val="clear" w:color="auto" w:fill="FFFFFF"/>
        </w:rPr>
        <w:t>接口用途</w:t>
      </w:r>
      <w:r>
        <w:rPr>
          <w:rFonts w:ascii="微软雅黑" w:hAnsi="微软雅黑"/>
          <w:color w:val="595959"/>
          <w:shd w:val="clear" w:color="auto" w:fill="FFFFFF"/>
        </w:rPr>
        <w:t>：</w:t>
      </w:r>
      <w:r>
        <w:rPr>
          <w:rFonts w:ascii="微软雅黑" w:hAnsi="微软雅黑" w:hint="eastAsia"/>
          <w:color w:val="595959"/>
          <w:shd w:val="clear" w:color="auto" w:fill="FFFFFF"/>
        </w:rPr>
        <w:t>终端下行</w:t>
      </w:r>
      <w:r>
        <w:rPr>
          <w:rFonts w:ascii="微软雅黑" w:hAnsi="微软雅黑"/>
          <w:color w:val="595959"/>
          <w:shd w:val="clear" w:color="auto" w:fill="FFFFFF"/>
        </w:rPr>
        <w:t>后</w:t>
      </w:r>
      <w:r>
        <w:rPr>
          <w:rFonts w:ascii="微软雅黑" w:hAnsi="微软雅黑" w:hint="eastAsia"/>
          <w:color w:val="595959"/>
          <w:shd w:val="clear" w:color="auto" w:fill="FFFFFF"/>
        </w:rPr>
        <w:t>，下行</w:t>
      </w:r>
      <w:r>
        <w:rPr>
          <w:rFonts w:ascii="微软雅黑" w:hAnsi="微软雅黑"/>
          <w:color w:val="595959"/>
          <w:shd w:val="clear" w:color="auto" w:fill="FFFFFF"/>
        </w:rPr>
        <w:t>需要返回中间</w:t>
      </w:r>
      <w:r>
        <w:rPr>
          <w:rFonts w:ascii="微软雅黑" w:hAnsi="微软雅黑" w:hint="eastAsia"/>
          <w:color w:val="595959"/>
          <w:shd w:val="clear" w:color="auto" w:fill="FFFFFF"/>
        </w:rPr>
        <w:t>状态</w:t>
      </w:r>
      <w:r>
        <w:rPr>
          <w:rFonts w:ascii="微软雅黑" w:hAnsi="微软雅黑"/>
          <w:color w:val="595959"/>
          <w:shd w:val="clear" w:color="auto" w:fill="FFFFFF"/>
        </w:rPr>
        <w:t>，订阅次接口</w:t>
      </w:r>
      <w:r>
        <w:rPr>
          <w:rFonts w:ascii="微软雅黑" w:hAnsi="微软雅黑" w:hint="eastAsia"/>
          <w:sz w:val="21"/>
          <w:szCs w:val="21"/>
        </w:rPr>
        <w:t>。</w:t>
      </w:r>
    </w:p>
    <w:p w14:paraId="08D514D8" w14:textId="77777777" w:rsidR="000E361B" w:rsidRDefault="00003BD2">
      <w:pPr>
        <w:pStyle w:val="af5"/>
        <w:numPr>
          <w:ilvl w:val="0"/>
          <w:numId w:val="5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56D92E91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18D5A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64DC571A" w14:textId="77777777" w:rsidR="000E361B" w:rsidRDefault="00003BD2">
      <w:pPr>
        <w:pStyle w:val="af5"/>
        <w:numPr>
          <w:ilvl w:val="0"/>
          <w:numId w:val="55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</w:t>
      </w:r>
    </w:p>
    <w:tbl>
      <w:tblPr>
        <w:tblStyle w:val="af"/>
        <w:tblW w:w="0" w:type="auto"/>
        <w:jc w:val="center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860"/>
      </w:tblGrid>
      <w:tr w:rsidR="000E361B" w14:paraId="19BD6788" w14:textId="77777777">
        <w:trPr>
          <w:trHeight w:val="90"/>
          <w:jc w:val="center"/>
        </w:trPr>
        <w:tc>
          <w:tcPr>
            <w:tcW w:w="7860" w:type="dxa"/>
            <w:shd w:val="clear" w:color="auto" w:fill="EEECE1" w:themeFill="background2"/>
          </w:tcPr>
          <w:p w14:paraId="740665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480002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textCmdData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D92725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63876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1F2033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315FF94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49EB58A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lastRenderedPageBreak/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textCmdData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64B612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7EC072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74DB3CE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123983A2" w14:textId="77777777" w:rsidR="000E361B" w:rsidRDefault="00003BD2">
      <w:pPr>
        <w:pStyle w:val="3"/>
        <w:ind w:left="566" w:hanging="566"/>
        <w:rPr>
          <w:bCs w:val="0"/>
          <w:color w:val="0C0C0C"/>
        </w:rPr>
      </w:pPr>
      <w:bookmarkStart w:id="286" w:name="_Toc68091202"/>
      <w:r>
        <w:rPr>
          <w:rStyle w:val="af0"/>
          <w:rFonts w:hint="eastAsia"/>
          <w:b/>
          <w:color w:val="0C0C0C"/>
        </w:rPr>
        <w:lastRenderedPageBreak/>
        <w:t>请求</w:t>
      </w:r>
      <w:r>
        <w:rPr>
          <w:rStyle w:val="af0"/>
          <w:b/>
          <w:color w:val="0C0C0C"/>
        </w:rPr>
        <w:t>参数说明</w:t>
      </w:r>
      <w:bookmarkEnd w:id="286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81C224B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437B8C4F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5C27DD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162F52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0C63B4CF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4FD2727" w14:textId="77777777">
        <w:tc>
          <w:tcPr>
            <w:tcW w:w="1696" w:type="dxa"/>
            <w:vAlign w:val="center"/>
          </w:tcPr>
          <w:p w14:paraId="1A5C80D3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69C6CF8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B13723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4106B9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固定使用textCmdData，表示终端下行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</w:t>
            </w:r>
          </w:p>
        </w:tc>
      </w:tr>
      <w:tr w:rsidR="000E361B" w14:paraId="5B6CC225" w14:textId="77777777">
        <w:tc>
          <w:tcPr>
            <w:tcW w:w="1696" w:type="dxa"/>
            <w:vAlign w:val="center"/>
          </w:tcPr>
          <w:p w14:paraId="7ED3B0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1A2F93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2E4718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875D4A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22A6C5DA" w14:textId="77777777">
        <w:tc>
          <w:tcPr>
            <w:tcW w:w="1696" w:type="dxa"/>
            <w:vAlign w:val="center"/>
          </w:tcPr>
          <w:p w14:paraId="7660E26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7DDB59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630163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475F009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733A671A" w14:textId="77777777">
        <w:tc>
          <w:tcPr>
            <w:tcW w:w="1696" w:type="dxa"/>
            <w:vAlign w:val="center"/>
          </w:tcPr>
          <w:p w14:paraId="7300EE9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05CF2CF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77FCEC7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D07E7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5EA57339" w14:textId="77777777">
        <w:tc>
          <w:tcPr>
            <w:tcW w:w="1696" w:type="dxa"/>
            <w:vAlign w:val="center"/>
          </w:tcPr>
          <w:p w14:paraId="22923E4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5F6C81C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0BCD5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76090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3D575B5E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87" w:name="_Toc68091203"/>
      <w:r>
        <w:rPr>
          <w:rStyle w:val="af0"/>
          <w:rFonts w:hint="eastAsia"/>
          <w:b/>
          <w:color w:val="0C0C0C"/>
        </w:rPr>
        <w:t>返回结果示例</w:t>
      </w:r>
      <w:bookmarkEnd w:id="287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31DDA7F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B590CA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2462A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C7D29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E7E3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4F0D7A6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B54177F" w14:textId="77777777" w:rsidR="000E361B" w:rsidRDefault="00003BD2">
      <w:pPr>
        <w:pStyle w:val="3"/>
        <w:ind w:left="566" w:hanging="566"/>
        <w:rPr>
          <w:rStyle w:val="af0"/>
          <w:rFonts w:cs="Helvetica"/>
          <w:b/>
          <w:bCs/>
          <w:color w:val="0C0C0C"/>
        </w:rPr>
      </w:pPr>
      <w:bookmarkStart w:id="288" w:name="_Toc68091204"/>
      <w:r>
        <w:rPr>
          <w:rStyle w:val="af0"/>
          <w:rFonts w:cs="Helvetica"/>
          <w:b/>
          <w:bCs/>
          <w:color w:val="0C0C0C"/>
        </w:rPr>
        <w:t>返回</w:t>
      </w:r>
      <w:r>
        <w:rPr>
          <w:rStyle w:val="af0"/>
          <w:rFonts w:cs="Helvetica" w:hint="eastAsia"/>
          <w:b/>
          <w:bCs/>
          <w:color w:val="0C0C0C"/>
        </w:rPr>
        <w:t>结果</w:t>
      </w:r>
      <w:r>
        <w:rPr>
          <w:rStyle w:val="af0"/>
          <w:rFonts w:cs="Helvetica"/>
          <w:b/>
          <w:bCs/>
          <w:color w:val="0C0C0C"/>
        </w:rPr>
        <w:t>参数说明</w:t>
      </w:r>
      <w:bookmarkEnd w:id="288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07C9BE25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2416496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060B3F0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787DA903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65715A1" w14:textId="77777777">
        <w:tc>
          <w:tcPr>
            <w:tcW w:w="1838" w:type="dxa"/>
            <w:vAlign w:val="center"/>
          </w:tcPr>
          <w:p w14:paraId="619054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78FB22A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556D8A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FA8FD5D" w14:textId="77777777">
        <w:tc>
          <w:tcPr>
            <w:tcW w:w="1838" w:type="dxa"/>
            <w:vAlign w:val="center"/>
          </w:tcPr>
          <w:p w14:paraId="35E59E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4506115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14D522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70763CD6" w14:textId="77777777">
        <w:tc>
          <w:tcPr>
            <w:tcW w:w="1838" w:type="dxa"/>
            <w:vAlign w:val="center"/>
          </w:tcPr>
          <w:p w14:paraId="210CC5E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0210349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42BD3A6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0308D029" w14:textId="77777777" w:rsidR="000E361B" w:rsidRDefault="00003BD2">
      <w:pPr>
        <w:pStyle w:val="2"/>
      </w:pPr>
      <w:bookmarkStart w:id="289" w:name="_Toc68091205"/>
      <w:r>
        <w:rPr>
          <w:rFonts w:hint="eastAsia"/>
        </w:rPr>
        <w:t>推送终端下行结果</w:t>
      </w:r>
      <w:bookmarkEnd w:id="289"/>
    </w:p>
    <w:p w14:paraId="04267676" w14:textId="77777777" w:rsidR="000E361B" w:rsidRDefault="00003BD2">
      <w:pPr>
        <w:ind w:firstLineChars="200" w:firstLine="480"/>
      </w:pPr>
      <w:r>
        <w:rPr>
          <w:rFonts w:hint="eastAsia"/>
        </w:rPr>
        <w:t>接收请求后，平台按照提交参数与终端交互，交互过程结果。</w:t>
      </w:r>
    </w:p>
    <w:p w14:paraId="28A17CE7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290" w:name="_Toc68091206"/>
      <w:r>
        <w:rPr>
          <w:rStyle w:val="af0"/>
          <w:rFonts w:hint="eastAsia"/>
          <w:b/>
          <w:color w:val="0C0C0C"/>
        </w:rPr>
        <w:lastRenderedPageBreak/>
        <w:t>推送结果</w:t>
      </w:r>
      <w:r>
        <w:rPr>
          <w:rStyle w:val="af0"/>
          <w:b/>
          <w:color w:val="0C0C0C"/>
        </w:rPr>
        <w:t>说明</w:t>
      </w:r>
      <w:bookmarkEnd w:id="29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69C01D70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6417FD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9D301E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"textCmdData"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EFBB7E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39CA13D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"textCmdData"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8682E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 data</w:t>
            </w:r>
            <w:r>
              <w:rPr>
                <w:rFonts w:ascii="Consolas" w:eastAsia="Consolas" w:hAnsi="Consolas" w:cs="Consolas"/>
                <w:kern w:val="0"/>
                <w:sz w:val="18"/>
                <w:szCs w:val="18"/>
                <w:shd w:val="clear" w:color="auto" w:fill="FFFFFE"/>
                <w:lang w:bidi="ar"/>
              </w:rPr>
              <w:t>: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{</w:t>
            </w:r>
          </w:p>
          <w:p w14:paraId="6FDBD0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D97E2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C9BA6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0083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4CDBB9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"ackName"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3A1B74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4E0177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294915F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123123213</w:t>
            </w:r>
          </w:p>
          <w:p w14:paraId="73DC694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A363EB6" w14:textId="77777777" w:rsidR="000E361B" w:rsidRDefault="00003BD2">
      <w:pPr>
        <w:pStyle w:val="3"/>
      </w:pPr>
      <w:bookmarkStart w:id="291" w:name="_Toc68091207"/>
      <w:r>
        <w:rPr>
          <w:rFonts w:hint="eastAsia"/>
        </w:rPr>
        <w:t>推送结果说明</w:t>
      </w:r>
      <w:bookmarkEnd w:id="291"/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5696"/>
      </w:tblGrid>
      <w:tr w:rsidR="000E361B" w14:paraId="3F488760" w14:textId="77777777">
        <w:trPr>
          <w:trHeight w:val="604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5E108A9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BA248E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696" w:type="dxa"/>
            <w:shd w:val="clear" w:color="auto" w:fill="BFBFBF" w:themeFill="background1" w:themeFillShade="BF"/>
            <w:vAlign w:val="center"/>
          </w:tcPr>
          <w:p w14:paraId="5BD2C12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66AAD892" w14:textId="77777777">
        <w:trPr>
          <w:trHeight w:val="604"/>
        </w:trPr>
        <w:tc>
          <w:tcPr>
            <w:tcW w:w="1980" w:type="dxa"/>
            <w:vAlign w:val="center"/>
          </w:tcPr>
          <w:p w14:paraId="5C7E4D0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2" w:type="dxa"/>
            <w:vAlign w:val="center"/>
          </w:tcPr>
          <w:p w14:paraId="745E1FF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696" w:type="dxa"/>
            <w:vAlign w:val="center"/>
          </w:tcPr>
          <w:p w14:paraId="59FD54CB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订阅数据类型，固定使用textCmdData，推送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终端下行订阅</w:t>
            </w:r>
          </w:p>
        </w:tc>
      </w:tr>
      <w:tr w:rsidR="000E361B" w14:paraId="64467DF5" w14:textId="77777777">
        <w:trPr>
          <w:trHeight w:val="604"/>
        </w:trPr>
        <w:tc>
          <w:tcPr>
            <w:tcW w:w="1980" w:type="dxa"/>
            <w:vAlign w:val="center"/>
          </w:tcPr>
          <w:p w14:paraId="4343374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04AD4BC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696" w:type="dxa"/>
            <w:vAlign w:val="center"/>
          </w:tcPr>
          <w:p w14:paraId="0741041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推送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终端下行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明细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61468332" w14:textId="77777777">
        <w:trPr>
          <w:trHeight w:val="604"/>
        </w:trPr>
        <w:tc>
          <w:tcPr>
            <w:tcW w:w="1980" w:type="dxa"/>
            <w:vAlign w:val="center"/>
          </w:tcPr>
          <w:p w14:paraId="7F5B0228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992" w:type="dxa"/>
            <w:vAlign w:val="center"/>
          </w:tcPr>
          <w:p w14:paraId="616EB6C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696" w:type="dxa"/>
            <w:vAlign w:val="center"/>
          </w:tcPr>
          <w:p w14:paraId="6F671967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订阅数据类型，固定使用textCmdData，推送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终端下行订阅</w:t>
            </w:r>
          </w:p>
        </w:tc>
      </w:tr>
      <w:tr w:rsidR="000E361B" w14:paraId="37B2917F" w14:textId="77777777">
        <w:trPr>
          <w:trHeight w:val="604"/>
        </w:trPr>
        <w:tc>
          <w:tcPr>
            <w:tcW w:w="1980" w:type="dxa"/>
            <w:vAlign w:val="center"/>
          </w:tcPr>
          <w:p w14:paraId="6923FBE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248334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696" w:type="dxa"/>
            <w:vAlign w:val="center"/>
          </w:tcPr>
          <w:p w14:paraId="588D16D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推送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终端下行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消息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明细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实体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类</w:t>
            </w:r>
          </w:p>
        </w:tc>
      </w:tr>
      <w:tr w:rsidR="000E361B" w14:paraId="28AC4657" w14:textId="77777777">
        <w:trPr>
          <w:trHeight w:val="604"/>
        </w:trPr>
        <w:tc>
          <w:tcPr>
            <w:tcW w:w="1980" w:type="dxa"/>
            <w:vAlign w:val="center"/>
          </w:tcPr>
          <w:p w14:paraId="588488FB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id</w:t>
            </w:r>
          </w:p>
        </w:tc>
        <w:tc>
          <w:tcPr>
            <w:tcW w:w="992" w:type="dxa"/>
            <w:vAlign w:val="center"/>
          </w:tcPr>
          <w:p w14:paraId="6F87E8D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ong</w:t>
            </w:r>
          </w:p>
        </w:tc>
        <w:tc>
          <w:tcPr>
            <w:tcW w:w="5696" w:type="dxa"/>
            <w:vAlign w:val="center"/>
          </w:tcPr>
          <w:p w14:paraId="4BFC49E9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消息唯一值，用于后续操作实际对应</w:t>
            </w:r>
          </w:p>
        </w:tc>
      </w:tr>
      <w:tr w:rsidR="000E361B" w14:paraId="1DACBB4F" w14:textId="77777777">
        <w:trPr>
          <w:trHeight w:val="421"/>
        </w:trPr>
        <w:tc>
          <w:tcPr>
            <w:tcW w:w="1980" w:type="dxa"/>
            <w:vAlign w:val="center"/>
          </w:tcPr>
          <w:p w14:paraId="74133126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center"/>
          </w:tcPr>
          <w:p w14:paraId="1F516BD4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696" w:type="dxa"/>
            <w:vAlign w:val="center"/>
          </w:tcPr>
          <w:p w14:paraId="11A2629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建筑id</w:t>
            </w:r>
          </w:p>
        </w:tc>
      </w:tr>
      <w:tr w:rsidR="000E361B" w14:paraId="39AA2AE2" w14:textId="77777777">
        <w:trPr>
          <w:trHeight w:val="421"/>
        </w:trPr>
        <w:tc>
          <w:tcPr>
            <w:tcW w:w="1980" w:type="dxa"/>
            <w:vAlign w:val="center"/>
          </w:tcPr>
          <w:p w14:paraId="069A7CA0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bltMac</w:t>
            </w:r>
          </w:p>
        </w:tc>
        <w:tc>
          <w:tcPr>
            <w:tcW w:w="992" w:type="dxa"/>
            <w:vAlign w:val="center"/>
          </w:tcPr>
          <w:p w14:paraId="6FABBF11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696" w:type="dxa"/>
            <w:vAlign w:val="center"/>
          </w:tcPr>
          <w:p w14:paraId="2ACDF12E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设备Mac地址</w:t>
            </w:r>
          </w:p>
        </w:tc>
      </w:tr>
      <w:tr w:rsidR="000E361B" w14:paraId="0C7787FF" w14:textId="77777777">
        <w:trPr>
          <w:trHeight w:val="421"/>
        </w:trPr>
        <w:tc>
          <w:tcPr>
            <w:tcW w:w="1980" w:type="dxa"/>
            <w:vAlign w:val="center"/>
          </w:tcPr>
          <w:p w14:paraId="503BEA48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ackType</w:t>
            </w:r>
          </w:p>
        </w:tc>
        <w:tc>
          <w:tcPr>
            <w:tcW w:w="992" w:type="dxa"/>
            <w:vAlign w:val="center"/>
          </w:tcPr>
          <w:p w14:paraId="25979F41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696" w:type="dxa"/>
            <w:vAlign w:val="center"/>
          </w:tcPr>
          <w:p w14:paraId="44C544F3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Ack回应类型 当前结果</w:t>
            </w:r>
          </w:p>
          <w:p w14:paraId="5EF2EAED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TIMEOUT(-2, "超时"),</w:t>
            </w:r>
          </w:p>
          <w:p w14:paraId="282B7F55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RECEIVED(0, "设备接收"),</w:t>
            </w:r>
          </w:p>
          <w:p w14:paraId="27C0B5AC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REPLAY_YES(1, "是"),</w:t>
            </w:r>
          </w:p>
          <w:p w14:paraId="2706608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REPLAY_NO(2, "否"),</w:t>
            </w:r>
          </w:p>
          <w:p w14:paraId="3AB0E03F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REPLAY_CONFIRM(3, "已确认"),</w:t>
            </w:r>
          </w:p>
          <w:p w14:paraId="2E97B13F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REPLAY_READED(4, "已读");</w:t>
            </w:r>
          </w:p>
        </w:tc>
      </w:tr>
      <w:tr w:rsidR="000E361B" w14:paraId="40525810" w14:textId="77777777">
        <w:trPr>
          <w:trHeight w:val="430"/>
        </w:trPr>
        <w:tc>
          <w:tcPr>
            <w:tcW w:w="1980" w:type="dxa"/>
            <w:vAlign w:val="center"/>
          </w:tcPr>
          <w:p w14:paraId="60A8E766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++ackName</w:t>
            </w:r>
          </w:p>
        </w:tc>
        <w:tc>
          <w:tcPr>
            <w:tcW w:w="992" w:type="dxa"/>
            <w:vAlign w:val="center"/>
          </w:tcPr>
          <w:p w14:paraId="4AC222E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696" w:type="dxa"/>
            <w:vAlign w:val="center"/>
          </w:tcPr>
          <w:p w14:paraId="14C0B7A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对应ackType名称</w:t>
            </w:r>
          </w:p>
        </w:tc>
      </w:tr>
      <w:tr w:rsidR="000E361B" w14:paraId="76BB9EDB" w14:textId="77777777">
        <w:trPr>
          <w:trHeight w:val="430"/>
        </w:trPr>
        <w:tc>
          <w:tcPr>
            <w:tcW w:w="1980" w:type="dxa"/>
            <w:vAlign w:val="center"/>
          </w:tcPr>
          <w:p w14:paraId="320921D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time</w:t>
            </w:r>
          </w:p>
        </w:tc>
        <w:tc>
          <w:tcPr>
            <w:tcW w:w="992" w:type="dxa"/>
            <w:vAlign w:val="center"/>
          </w:tcPr>
          <w:p w14:paraId="236458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696" w:type="dxa"/>
            <w:vAlign w:val="center"/>
          </w:tcPr>
          <w:p w14:paraId="5BB62B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推送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下行结果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</w:tbl>
    <w:p w14:paraId="16CA1EAA" w14:textId="77777777" w:rsidR="000E361B" w:rsidRDefault="000E361B"/>
    <w:p w14:paraId="630710D6" w14:textId="77777777" w:rsidR="000E361B" w:rsidRDefault="00003BD2">
      <w:pPr>
        <w:pStyle w:val="2"/>
      </w:pPr>
      <w:bookmarkStart w:id="292" w:name="_Toc68091208"/>
      <w:r>
        <w:rPr>
          <w:rFonts w:hint="eastAsia"/>
        </w:rPr>
        <w:t>标签通信离线消息订阅</w:t>
      </w:r>
      <w:bookmarkEnd w:id="292"/>
    </w:p>
    <w:p w14:paraId="211DBA9C" w14:textId="77777777" w:rsidR="000E361B" w:rsidRDefault="000E361B"/>
    <w:p w14:paraId="0C8CB67C" w14:textId="77777777" w:rsidR="000E361B" w:rsidRDefault="00003BD2">
      <w:pPr>
        <w:pStyle w:val="3"/>
      </w:pPr>
      <w:bookmarkStart w:id="293" w:name="_Toc68091209"/>
      <w:r>
        <w:rPr>
          <w:rFonts w:hint="eastAsia"/>
        </w:rPr>
        <w:t>接口调用说明</w:t>
      </w:r>
      <w:bookmarkEnd w:id="293"/>
    </w:p>
    <w:p w14:paraId="0D417549" w14:textId="77777777" w:rsidR="000E361B" w:rsidRDefault="00003BD2">
      <w:pPr>
        <w:numPr>
          <w:ilvl w:val="0"/>
          <w:numId w:val="56"/>
        </w:numPr>
      </w:pPr>
      <w:r>
        <w:rPr>
          <w:rFonts w:hint="eastAsia"/>
        </w:rPr>
        <w:t>接口用途</w:t>
      </w:r>
    </w:p>
    <w:p w14:paraId="233D3AE0" w14:textId="77777777" w:rsidR="000E361B" w:rsidRDefault="00003BD2">
      <w:pPr>
        <w:numPr>
          <w:ilvl w:val="0"/>
          <w:numId w:val="56"/>
        </w:numPr>
      </w:pPr>
      <w:r>
        <w:rPr>
          <w:rFonts w:hint="eastAsia"/>
        </w:rPr>
        <w:t>接口地址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2B8A42B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7F08768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</w:t>
            </w:r>
            <w:r>
              <w:rPr>
                <w:rFonts w:ascii="Consolas" w:eastAsia="Consolas" w:hAnsi="Consolas" w:cs="Consolas" w:hint="eastAsia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S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ubscribe</w:t>
            </w:r>
          </w:p>
        </w:tc>
      </w:tr>
    </w:tbl>
    <w:p w14:paraId="007EA7DE" w14:textId="77777777" w:rsidR="000E361B" w:rsidRDefault="00003BD2">
      <w:pPr>
        <w:numPr>
          <w:ilvl w:val="0"/>
          <w:numId w:val="56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</w:p>
    <w:tbl>
      <w:tblPr>
        <w:tblStyle w:val="af"/>
        <w:tblW w:w="0" w:type="auto"/>
        <w:jc w:val="center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854"/>
      </w:tblGrid>
      <w:tr w:rsidR="000E361B" w14:paraId="53C38C92" w14:textId="77777777">
        <w:trPr>
          <w:trHeight w:val="90"/>
          <w:jc w:val="center"/>
        </w:trPr>
        <w:tc>
          <w:tcPr>
            <w:tcW w:w="7854" w:type="dxa"/>
            <w:shd w:val="clear" w:color="auto" w:fill="EEECE1" w:themeFill="background2"/>
          </w:tcPr>
          <w:p w14:paraId="15FAA38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4B5F4A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"bltOnOffLineV2"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1BF91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4D3483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72B59A4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</w:p>
          <w:p w14:paraId="3BEC49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],</w:t>
            </w:r>
          </w:p>
          <w:p w14:paraId="72C68D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"serverUrl"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"http://172.16.10.27:8085/subscribe/callback/</w:t>
            </w:r>
            <w:r w:rsidRPr="00390349"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bltOnOffLineV2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</w:p>
          <w:p w14:paraId="46336EF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3E33E24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"licence"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"c61eec8a445d40d080b2ddf68054bd58"</w:t>
            </w:r>
          </w:p>
          <w:p w14:paraId="677D7A2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0FF4A08C" w14:textId="77777777" w:rsidR="000E361B" w:rsidRDefault="00003BD2">
      <w:pPr>
        <w:pStyle w:val="3"/>
      </w:pPr>
      <w:bookmarkStart w:id="294" w:name="_Toc68091210"/>
      <w:r>
        <w:rPr>
          <w:rFonts w:hint="eastAsia"/>
        </w:rPr>
        <w:t>请求参数说明</w:t>
      </w:r>
      <w:bookmarkEnd w:id="294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6B11761B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36BFD6BA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89D7C6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CBB602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4B648A1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F0B6A03" w14:textId="77777777">
        <w:tc>
          <w:tcPr>
            <w:tcW w:w="1696" w:type="dxa"/>
            <w:vAlign w:val="center"/>
          </w:tcPr>
          <w:p w14:paraId="17ECD20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center"/>
          </w:tcPr>
          <w:p w14:paraId="7342703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6D80316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7FB4ED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固定使用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bltOnOffLineV2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，表示终端下行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结果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订阅</w:t>
            </w:r>
          </w:p>
        </w:tc>
      </w:tr>
      <w:tr w:rsidR="000E361B" w14:paraId="7EE90DFC" w14:textId="77777777">
        <w:tc>
          <w:tcPr>
            <w:tcW w:w="1696" w:type="dxa"/>
            <w:vAlign w:val="center"/>
          </w:tcPr>
          <w:p w14:paraId="33EED6D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3" w:type="dxa"/>
            <w:vAlign w:val="center"/>
          </w:tcPr>
          <w:p w14:paraId="6CB604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8" w:type="dxa"/>
            <w:vAlign w:val="center"/>
          </w:tcPr>
          <w:p w14:paraId="1DD494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7F446B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消息实体类</w:t>
            </w:r>
          </w:p>
        </w:tc>
      </w:tr>
      <w:tr w:rsidR="000E361B" w14:paraId="4DF61860" w14:textId="77777777">
        <w:tc>
          <w:tcPr>
            <w:tcW w:w="1696" w:type="dxa"/>
            <w:vAlign w:val="center"/>
          </w:tcPr>
          <w:p w14:paraId="4DCA6D7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center"/>
          </w:tcPr>
          <w:p w14:paraId="69D63D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708" w:type="dxa"/>
            <w:vAlign w:val="center"/>
          </w:tcPr>
          <w:p w14:paraId="5B10BD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2C4E2BE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订阅建筑id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数组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，无值默认该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账号下所有建筑</w:t>
            </w:r>
          </w:p>
        </w:tc>
      </w:tr>
      <w:tr w:rsidR="000E361B" w14:paraId="72120705" w14:textId="77777777">
        <w:tc>
          <w:tcPr>
            <w:tcW w:w="1696" w:type="dxa"/>
            <w:vAlign w:val="center"/>
          </w:tcPr>
          <w:p w14:paraId="7511F93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center"/>
          </w:tcPr>
          <w:p w14:paraId="4D925A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2A29D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3373871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订阅者接收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推送消息的接口，接受消息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后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进行相应的业务逻辑处理，建议记录接口请求日志，便于后期问题排查</w:t>
            </w:r>
          </w:p>
        </w:tc>
      </w:tr>
      <w:tr w:rsidR="000E361B" w14:paraId="411E56E3" w14:textId="77777777">
        <w:tc>
          <w:tcPr>
            <w:tcW w:w="1696" w:type="dxa"/>
            <w:vAlign w:val="center"/>
          </w:tcPr>
          <w:p w14:paraId="38A44C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center"/>
          </w:tcPr>
          <w:p w14:paraId="120CCE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105AA2E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02907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平台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分配给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用户的Li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cencce</w:t>
            </w:r>
          </w:p>
        </w:tc>
      </w:tr>
    </w:tbl>
    <w:p w14:paraId="05535632" w14:textId="77777777" w:rsidR="000E361B" w:rsidRDefault="00003BD2">
      <w:pPr>
        <w:pStyle w:val="3"/>
      </w:pPr>
      <w:bookmarkStart w:id="295" w:name="_Toc68091211"/>
      <w:r>
        <w:rPr>
          <w:rFonts w:hint="eastAsia"/>
        </w:rPr>
        <w:lastRenderedPageBreak/>
        <w:t>返回结果示例</w:t>
      </w:r>
      <w:bookmarkEnd w:id="295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98576C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91E794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5120879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b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null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7FDA48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9DF3F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EA4F6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02A032F" w14:textId="77777777" w:rsidR="000E361B" w:rsidRDefault="000E361B"/>
    <w:p w14:paraId="46C914F0" w14:textId="77777777" w:rsidR="000E361B" w:rsidRDefault="00003BD2">
      <w:pPr>
        <w:pStyle w:val="3"/>
      </w:pPr>
      <w:bookmarkStart w:id="296" w:name="_Toc68091212"/>
      <w:r>
        <w:rPr>
          <w:rFonts w:hint="eastAsia"/>
        </w:rPr>
        <w:t>返回结果参数说明</w:t>
      </w:r>
      <w:bookmarkEnd w:id="296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472"/>
      </w:tblGrid>
      <w:tr w:rsidR="000E361B" w14:paraId="4FDE1BFB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2B35267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bottom"/>
          </w:tcPr>
          <w:p w14:paraId="3112411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5472" w:type="dxa"/>
            <w:shd w:val="clear" w:color="auto" w:fill="BFBFBF" w:themeFill="background1" w:themeFillShade="BF"/>
            <w:vAlign w:val="bottom"/>
          </w:tcPr>
          <w:p w14:paraId="24579AE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3A8C7310" w14:textId="77777777">
        <w:tc>
          <w:tcPr>
            <w:tcW w:w="1838" w:type="dxa"/>
            <w:vAlign w:val="center"/>
          </w:tcPr>
          <w:p w14:paraId="16E44F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center"/>
          </w:tcPr>
          <w:p w14:paraId="4FC675A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center"/>
          </w:tcPr>
          <w:p w14:paraId="0B9DA9E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BED3549" w14:textId="77777777">
        <w:tc>
          <w:tcPr>
            <w:tcW w:w="1838" w:type="dxa"/>
            <w:vAlign w:val="center"/>
          </w:tcPr>
          <w:p w14:paraId="39270C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center"/>
          </w:tcPr>
          <w:p w14:paraId="2A1FDB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5472" w:type="dxa"/>
            <w:vAlign w:val="center"/>
          </w:tcPr>
          <w:p w14:paraId="2342922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7A6F8E0" w14:textId="77777777">
        <w:tc>
          <w:tcPr>
            <w:tcW w:w="1838" w:type="dxa"/>
            <w:vAlign w:val="center"/>
          </w:tcPr>
          <w:p w14:paraId="662212ED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center"/>
          </w:tcPr>
          <w:p w14:paraId="443CED08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center"/>
          </w:tcPr>
          <w:p w14:paraId="705E2B10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默认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返回null</w:t>
            </w:r>
          </w:p>
        </w:tc>
      </w:tr>
    </w:tbl>
    <w:p w14:paraId="0BA69127" w14:textId="77777777" w:rsidR="000E361B" w:rsidRDefault="00003BD2">
      <w:pPr>
        <w:pStyle w:val="2"/>
      </w:pPr>
      <w:bookmarkStart w:id="297" w:name="_Toc68091213"/>
      <w:r>
        <w:rPr>
          <w:rFonts w:hint="eastAsia"/>
        </w:rPr>
        <w:t>终端特有数据订阅</w:t>
      </w:r>
      <w:bookmarkEnd w:id="297"/>
    </w:p>
    <w:p w14:paraId="101B4E9A" w14:textId="77777777" w:rsidR="000E361B" w:rsidRDefault="00003BD2">
      <w:pPr>
        <w:ind w:firstLineChars="200" w:firstLine="480"/>
      </w:pPr>
      <w:r>
        <w:rPr>
          <w:rFonts w:hint="eastAsia"/>
        </w:rPr>
        <w:t>采用</w:t>
      </w:r>
      <w:r>
        <w:rPr>
          <w:rFonts w:hint="eastAsia"/>
        </w:rPr>
        <w:t>8.1</w:t>
      </w:r>
      <w:r>
        <w:rPr>
          <w:rFonts w:hint="eastAsia"/>
        </w:rPr>
        <w:t>节进行数据订阅类型固定传入</w:t>
      </w:r>
      <w:r>
        <w:rPr>
          <w:rFonts w:hint="eastAsia"/>
        </w:rPr>
        <w:t>dataReportingData</w:t>
      </w:r>
      <w:r>
        <w:rPr>
          <w:rFonts w:hint="eastAsia"/>
        </w:rPr>
        <w:t>。注：如</w:t>
      </w:r>
      <w:r>
        <w:rPr>
          <w:rFonts w:hint="eastAsia"/>
        </w:rPr>
        <w:t>mq</w:t>
      </w:r>
      <w:r>
        <w:rPr>
          <w:rFonts w:hint="eastAsia"/>
        </w:rPr>
        <w:t>接收数据无需进行</w:t>
      </w:r>
      <w:r>
        <w:rPr>
          <w:rFonts w:hint="eastAsia"/>
        </w:rPr>
        <w:t>8.1</w:t>
      </w:r>
      <w:r>
        <w:rPr>
          <w:rFonts w:hint="eastAsia"/>
        </w:rPr>
        <w:t>操作。其他订阅类似。</w:t>
      </w:r>
    </w:p>
    <w:p w14:paraId="02A31DBA" w14:textId="77777777" w:rsidR="000E361B" w:rsidRDefault="00003BD2">
      <w:pPr>
        <w:pStyle w:val="2"/>
      </w:pPr>
      <w:bookmarkStart w:id="298" w:name="_Toc68091214"/>
      <w:r>
        <w:rPr>
          <w:rFonts w:hint="eastAsia"/>
        </w:rPr>
        <w:t>整体数据推送</w:t>
      </w:r>
      <w:bookmarkEnd w:id="298"/>
    </w:p>
    <w:p w14:paraId="46B80964" w14:textId="77777777" w:rsidR="000E361B" w:rsidRDefault="00003BD2">
      <w:pPr>
        <w:ind w:firstLineChars="200" w:firstLine="480"/>
      </w:pPr>
      <w:r>
        <w:rPr>
          <w:rFonts w:hint="eastAsia"/>
        </w:rPr>
        <w:t>不同设备类型</w:t>
      </w:r>
      <w:r>
        <w:rPr>
          <w:rFonts w:hint="eastAsia"/>
        </w:rPr>
        <w:t xml:space="preserve">deviceType </w:t>
      </w:r>
      <w:r>
        <w:rPr>
          <w:rFonts w:hint="eastAsia"/>
        </w:rPr>
        <w:t>对应在</w:t>
      </w:r>
      <w:r>
        <w:rPr>
          <w:rFonts w:hint="eastAsia"/>
        </w:rPr>
        <w:t>read</w:t>
      </w:r>
      <w:r>
        <w:rPr>
          <w:rFonts w:hint="eastAsia"/>
        </w:rPr>
        <w:t>中属性不相同。具体根据对应关系</w:t>
      </w:r>
      <w:r>
        <w:rPr>
          <w:rFonts w:hint="eastAsia"/>
        </w:rPr>
        <w:t>9.3</w:t>
      </w:r>
      <w:r>
        <w:rPr>
          <w:rFonts w:hint="eastAsia"/>
        </w:rPr>
        <w:t>节去进行解析。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2FD0B4E6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1D4D0A3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F8E868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"subscribeType"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"dataReportingData"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9CB9DA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36B8A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F9BD6A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86E53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"bltMac"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"04EE039D92D6"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A1538D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"read"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5B3173B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{}</w:t>
            </w:r>
          </w:p>
          <w:p w14:paraId="1331A38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]</w:t>
            </w:r>
          </w:p>
          <w:p w14:paraId="725C312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</w:t>
            </w:r>
          </w:p>
          <w:p w14:paraId="55D6E30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74B8B338" w14:textId="77777777" w:rsidR="000E361B" w:rsidRDefault="00003BD2">
      <w:pPr>
        <w:pStyle w:val="2"/>
      </w:pPr>
      <w:bookmarkStart w:id="299" w:name="_Toc68091215"/>
      <w:r>
        <w:rPr>
          <w:rFonts w:hint="eastAsia"/>
        </w:rPr>
        <w:lastRenderedPageBreak/>
        <w:t>设备类型数据对应</w:t>
      </w:r>
      <w:bookmarkEnd w:id="299"/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7107"/>
      </w:tblGrid>
      <w:tr w:rsidR="000E361B" w14:paraId="4A1C78A3" w14:textId="77777777" w:rsidTr="00927D4C">
        <w:trPr>
          <w:cantSplit/>
          <w:trHeight w:val="233"/>
        </w:trPr>
        <w:tc>
          <w:tcPr>
            <w:tcW w:w="1392" w:type="dxa"/>
            <w:shd w:val="clear" w:color="auto" w:fill="BFBFBF" w:themeFill="background1" w:themeFillShade="BF"/>
          </w:tcPr>
          <w:p w14:paraId="6CC0591C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inherit" w:hAnsi="inherit" w:hint="eastAsia"/>
                <w:b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inherit" w:hAnsi="inherit" w:hint="eastAsia"/>
                <w:b/>
                <w:color w:val="000000" w:themeColor="text1"/>
                <w:kern w:val="0"/>
                <w:sz w:val="21"/>
                <w:szCs w:val="21"/>
              </w:rPr>
              <w:t>设备类型</w:t>
            </w:r>
          </w:p>
        </w:tc>
        <w:tc>
          <w:tcPr>
            <w:tcW w:w="7107" w:type="dxa"/>
            <w:shd w:val="clear" w:color="auto" w:fill="BFBFBF" w:themeFill="background1" w:themeFillShade="BF"/>
          </w:tcPr>
          <w:p w14:paraId="2A278B6C" w14:textId="77777777" w:rsidR="000E361B" w:rsidRDefault="00003BD2">
            <w:pPr>
              <w:widowControl/>
              <w:adjustRightInd/>
              <w:snapToGrid/>
              <w:spacing w:line="240" w:lineRule="auto"/>
              <w:rPr>
                <w:rFonts w:ascii="inherit" w:hAnsi="inherit" w:hint="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 w:hint="eastAsia"/>
                <w:b/>
                <w:color w:val="000000" w:themeColor="text1"/>
                <w:kern w:val="0"/>
                <w:sz w:val="21"/>
                <w:szCs w:val="21"/>
              </w:rPr>
              <w:t>详情</w:t>
            </w:r>
          </w:p>
        </w:tc>
      </w:tr>
      <w:tr w:rsidR="000E361B" w14:paraId="52980632" w14:textId="77777777" w:rsidTr="00927D4C">
        <w:trPr>
          <w:cantSplit/>
          <w:trHeight w:hRule="exact" w:val="7245"/>
        </w:trPr>
        <w:tc>
          <w:tcPr>
            <w:tcW w:w="1392" w:type="dxa"/>
            <w:vAlign w:val="center"/>
          </w:tcPr>
          <w:p w14:paraId="414CED37" w14:textId="755C19CA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BLT7</w:t>
            </w:r>
            <w:r w:rsidR="000B2BE1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</w:p>
        </w:tc>
        <w:tc>
          <w:tcPr>
            <w:tcW w:w="7107" w:type="dxa"/>
            <w:vAlign w:val="center"/>
          </w:tcPr>
          <w:p w14:paraId="1AD1BD33" w14:textId="2E184B65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"workStatus": 1,</w:t>
            </w:r>
            <w:r w:rsidR="0077250E">
              <w:rPr>
                <w:rFonts w:ascii="微软雅黑" w:hAnsi="微软雅黑"/>
                <w:color w:val="0C0C0C"/>
                <w:sz w:val="21"/>
                <w:szCs w:val="21"/>
              </w:rPr>
              <w:t xml:space="preserve"> // </w:t>
            </w:r>
            <w:r w:rsidR="0077250E">
              <w:rPr>
                <w:rFonts w:ascii="微软雅黑" w:hAnsi="微软雅黑" w:hint="eastAsia"/>
                <w:color w:val="0C0C0C"/>
                <w:sz w:val="21"/>
                <w:szCs w:val="21"/>
              </w:rPr>
              <w:t>工作状态</w:t>
            </w:r>
          </w:p>
          <w:p w14:paraId="7B540BF0" w14:textId="501F4C92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"sampleDataLength": 1,</w:t>
            </w:r>
            <w:r w:rsidR="00872DD3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72DD3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72DD3" w:rsidRPr="003E621F">
              <w:rPr>
                <w:rFonts w:ascii="微软雅黑" w:hAnsi="微软雅黑" w:hint="eastAsia"/>
                <w:color w:val="0C0C0C"/>
                <w:sz w:val="21"/>
                <w:szCs w:val="21"/>
              </w:rPr>
              <w:t>数据长度</w:t>
            </w:r>
          </w:p>
          <w:p w14:paraId="625B0227" w14:textId="2059325A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"timeStamp": 1590472302,</w:t>
            </w:r>
            <w:r w:rsidR="003E621F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3E621F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3E621F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3E621F">
              <w:rPr>
                <w:rFonts w:ascii="微软雅黑" w:hAnsi="微软雅黑" w:hint="eastAsia"/>
                <w:color w:val="0C0C0C"/>
                <w:sz w:val="21"/>
                <w:szCs w:val="21"/>
              </w:rPr>
              <w:t>时间戳</w:t>
            </w:r>
            <w:r w:rsidR="00287B0D">
              <w:rPr>
                <w:rFonts w:ascii="微软雅黑" w:hAnsi="微软雅黑" w:hint="eastAsia"/>
                <w:color w:val="0C0C0C"/>
                <w:sz w:val="21"/>
                <w:szCs w:val="21"/>
              </w:rPr>
              <w:t>（秒）</w:t>
            </w:r>
          </w:p>
          <w:p w14:paraId="586E77B2" w14:textId="6FB00E3E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"lectricQuantityValue": 0.0,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电量值</w:t>
            </w:r>
          </w:p>
          <w:p w14:paraId="20F2C63A" w14:textId="31A05A2C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"voltageValue": 227.74,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电压值</w:t>
            </w:r>
          </w:p>
          <w:p w14:paraId="1CAB5B64" w14:textId="64CA3648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"electricCurrentValue": 0.0,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电流值</w:t>
            </w:r>
          </w:p>
          <w:p w14:paraId="74DDC745" w14:textId="407BA611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"activePowerValue": 0.0,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7210CF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有功功率值</w:t>
            </w:r>
          </w:p>
          <w:p w14:paraId="7B3287E4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"sampleData": [</w:t>
            </w:r>
          </w:p>
          <w:p w14:paraId="5C94305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{</w:t>
            </w:r>
          </w:p>
          <w:p w14:paraId="3C0F2C7B" w14:textId="02E3BEC1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"voltageValue": 227.74,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电压值</w:t>
            </w:r>
          </w:p>
          <w:p w14:paraId="2D2A5156" w14:textId="76199121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"electricCurrentValue": 0.0,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8243B2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电流值</w:t>
            </w:r>
          </w:p>
          <w:p w14:paraId="4B7F243D" w14:textId="2453DE16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"activePowerValue": 0.0</w:t>
            </w:r>
            <w:r w:rsidR="007210CF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7210CF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7210CF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8243B2" w:rsidRPr="008243B2">
              <w:rPr>
                <w:rFonts w:ascii="微软雅黑" w:hAnsi="微软雅黑" w:hint="eastAsia"/>
                <w:color w:val="0C0C0C"/>
                <w:sz w:val="21"/>
                <w:szCs w:val="21"/>
              </w:rPr>
              <w:t>有功功率值</w:t>
            </w:r>
          </w:p>
          <w:p w14:paraId="679E0363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}</w:t>
            </w:r>
          </w:p>
          <w:p w14:paraId="33F4D4E4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]</w:t>
            </w:r>
          </w:p>
        </w:tc>
      </w:tr>
      <w:tr w:rsidR="000E361B" w14:paraId="421040C9" w14:textId="77777777" w:rsidTr="0077250E">
        <w:trPr>
          <w:cantSplit/>
          <w:trHeight w:hRule="exact" w:val="2704"/>
        </w:trPr>
        <w:tc>
          <w:tcPr>
            <w:tcW w:w="1392" w:type="dxa"/>
            <w:vAlign w:val="center"/>
          </w:tcPr>
          <w:p w14:paraId="2D327E10" w14:textId="1B6033B1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BLS</w:t>
            </w:r>
            <w:r w:rsidR="00927D4C">
              <w:rPr>
                <w:rFonts w:ascii="微软雅黑" w:hAnsi="微软雅黑"/>
                <w:color w:val="0C0C0C"/>
                <w:sz w:val="21"/>
                <w:szCs w:val="21"/>
              </w:rPr>
              <w:t>2</w:t>
            </w:r>
          </w:p>
        </w:tc>
        <w:tc>
          <w:tcPr>
            <w:tcW w:w="7107" w:type="dxa"/>
            <w:vAlign w:val="center"/>
          </w:tcPr>
          <w:p w14:paraId="051AF3BF" w14:textId="30862BFE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"temperature": 0,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77250E">
              <w:rPr>
                <w:rFonts w:ascii="微软雅黑" w:hAnsi="微软雅黑"/>
                <w:color w:val="0C0C0C"/>
                <w:sz w:val="21"/>
                <w:szCs w:val="21"/>
              </w:rPr>
              <w:t>//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温度</w:t>
            </w:r>
          </w:p>
          <w:p w14:paraId="7605A83F" w14:textId="6ABFADC5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"humidity": 0,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湿度</w:t>
            </w:r>
          </w:p>
          <w:p w14:paraId="52146C20" w14:textId="5D296C46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"smokeAlarm": 1,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烟雾报警</w:t>
            </w:r>
          </w:p>
          <w:p w14:paraId="7484EF8C" w14:textId="67C86A94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"smokeBuzzerAlarm": 1,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CF6445" w:rsidRP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烟雾报警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蜂鸣</w:t>
            </w:r>
            <w:r w:rsidR="00CF6445" w:rsidRP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器</w:t>
            </w:r>
          </w:p>
          <w:p w14:paraId="2AE6CB97" w14:textId="5F99E121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"smokeLedAlarm": 1,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烟雾报警灯</w:t>
            </w:r>
          </w:p>
          <w:p w14:paraId="731D31E6" w14:textId="7F1F751D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"battery": 1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CF6445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CF6445">
              <w:rPr>
                <w:rFonts w:ascii="微软雅黑" w:hAnsi="微软雅黑" w:hint="eastAsia"/>
                <w:color w:val="0C0C0C"/>
                <w:sz w:val="21"/>
                <w:szCs w:val="21"/>
              </w:rPr>
              <w:t>电量</w:t>
            </w:r>
          </w:p>
        </w:tc>
      </w:tr>
      <w:tr w:rsidR="000E361B" w14:paraId="06DEC92D" w14:textId="77777777" w:rsidTr="00927D4C">
        <w:trPr>
          <w:cantSplit/>
          <w:trHeight w:hRule="exact" w:val="1693"/>
        </w:trPr>
        <w:tc>
          <w:tcPr>
            <w:tcW w:w="1392" w:type="dxa"/>
            <w:vAlign w:val="center"/>
          </w:tcPr>
          <w:p w14:paraId="04923F28" w14:textId="02F96979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BLW</w:t>
            </w:r>
            <w:r w:rsidR="00707AE0">
              <w:rPr>
                <w:rFonts w:ascii="微软雅黑" w:hAnsi="微软雅黑" w:hint="eastAsia"/>
                <w:color w:val="0C0C0C"/>
                <w:sz w:val="21"/>
                <w:szCs w:val="21"/>
              </w:rPr>
              <w:t>2/ BLW3/ BLW3_</w:t>
            </w:r>
            <w:r w:rsidR="00707AE0">
              <w:rPr>
                <w:rFonts w:ascii="微软雅黑" w:hAnsi="微软雅黑"/>
                <w:color w:val="0C0C0C"/>
                <w:sz w:val="21"/>
                <w:szCs w:val="21"/>
              </w:rPr>
              <w:t>D</w:t>
            </w:r>
          </w:p>
        </w:tc>
        <w:tc>
          <w:tcPr>
            <w:tcW w:w="7107" w:type="dxa"/>
            <w:vAlign w:val="center"/>
          </w:tcPr>
          <w:p w14:paraId="798D96BA" w14:textId="13A96152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"blw2HeartFre": 0,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//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心率</w:t>
            </w:r>
          </w:p>
          <w:p w14:paraId="47DC5C6C" w14:textId="72267584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"blw2AdomStatus": 0,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佩戴状态</w:t>
            </w:r>
          </w:p>
          <w:p w14:paraId="6BD28901" w14:textId="4F196A54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"blw2TamperStatus": 1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防拆状态</w:t>
            </w:r>
          </w:p>
        </w:tc>
      </w:tr>
      <w:tr w:rsidR="00043BD0" w14:paraId="4343320B" w14:textId="77777777" w:rsidTr="00927D4C">
        <w:trPr>
          <w:cantSplit/>
          <w:trHeight w:hRule="exact" w:val="1693"/>
        </w:trPr>
        <w:tc>
          <w:tcPr>
            <w:tcW w:w="1392" w:type="dxa"/>
            <w:vAlign w:val="center"/>
          </w:tcPr>
          <w:p w14:paraId="4434177B" w14:textId="6FD23ACC" w:rsidR="00043BD0" w:rsidRDefault="00043BD0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lastRenderedPageBreak/>
              <w:t>BLW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4</w:t>
            </w:r>
          </w:p>
        </w:tc>
        <w:tc>
          <w:tcPr>
            <w:tcW w:w="7107" w:type="dxa"/>
            <w:vAlign w:val="center"/>
          </w:tcPr>
          <w:p w14:paraId="4CB7BFF7" w14:textId="31382DA3" w:rsidR="00043BD0" w:rsidRDefault="00043BD0" w:rsidP="00043BD0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"heartFre": 0,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心率</w:t>
            </w:r>
          </w:p>
          <w:p w14:paraId="404C45F7" w14:textId="16A0C114" w:rsidR="00043BD0" w:rsidRDefault="00043BD0" w:rsidP="00043BD0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a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domStatus": 0,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佩戴状态</w:t>
            </w:r>
          </w:p>
          <w:p w14:paraId="1D759789" w14:textId="4A1A715E" w:rsidR="00043BD0" w:rsidRDefault="00043BD0" w:rsidP="00043BD0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t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amperStatus": 1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FB2DDD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FB2DDD">
              <w:rPr>
                <w:rFonts w:ascii="微软雅黑" w:hAnsi="微软雅黑" w:hint="eastAsia"/>
                <w:color w:val="0C0C0C"/>
                <w:sz w:val="21"/>
                <w:szCs w:val="21"/>
              </w:rPr>
              <w:t>防拆状态</w:t>
            </w:r>
          </w:p>
        </w:tc>
      </w:tr>
      <w:tr w:rsidR="000E361B" w14:paraId="21503399" w14:textId="77777777" w:rsidTr="00A75F02">
        <w:trPr>
          <w:cantSplit/>
          <w:trHeight w:hRule="exact" w:val="2708"/>
        </w:trPr>
        <w:tc>
          <w:tcPr>
            <w:tcW w:w="1392" w:type="dxa"/>
            <w:vAlign w:val="center"/>
          </w:tcPr>
          <w:p w14:paraId="2BD886B6" w14:textId="77777777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BLT5-S</w:t>
            </w:r>
          </w:p>
        </w:tc>
        <w:tc>
          <w:tcPr>
            <w:tcW w:w="7107" w:type="dxa"/>
            <w:vAlign w:val="center"/>
          </w:tcPr>
          <w:p w14:paraId="2CB4B2E9" w14:textId="48C01EDC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"mac": 115149050,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mac地址</w:t>
            </w:r>
          </w:p>
          <w:p w14:paraId="2B40505D" w14:textId="3C5A7083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"hardVersion": 25,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硬件版本好</w:t>
            </w:r>
          </w:p>
          <w:p w14:paraId="5D57D0B5" w14:textId="4578D690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"firmwareVersion": "6.0.0",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固件版本号</w:t>
            </w:r>
          </w:p>
          <w:p w14:paraId="0CEE9031" w14:textId="29AD5745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"count": 79,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数量</w:t>
            </w:r>
          </w:p>
          <w:p w14:paraId="0D267936" w14:textId="0CABFDAC" w:rsidR="000E361B" w:rsidRDefault="00003BD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"speed": 0.0</w:t>
            </w:r>
            <w:r w:rsidR="00A75F02">
              <w:rPr>
                <w:rFonts w:ascii="微软雅黑" w:hAnsi="微软雅黑"/>
                <w:color w:val="0C0C0C"/>
                <w:sz w:val="21"/>
                <w:szCs w:val="21"/>
              </w:rPr>
              <w:t>,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速度</w:t>
            </w:r>
          </w:p>
          <w:p w14:paraId="371E5283" w14:textId="415F2F42" w:rsidR="00A75F02" w:rsidRDefault="00A75F02"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>"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buildId</w:t>
            </w:r>
            <w:r>
              <w:rPr>
                <w:rFonts w:ascii="微软雅黑" w:hAnsi="微软雅黑" w:hint="eastAsia"/>
                <w:color w:val="0C0C0C"/>
                <w:sz w:val="21"/>
                <w:szCs w:val="21"/>
              </w:rPr>
              <w:t xml:space="preserve">": </w:t>
            </w:r>
            <w:r>
              <w:rPr>
                <w:rFonts w:ascii="微软雅黑" w:hAnsi="微软雅黑"/>
                <w:color w:val="0C0C0C"/>
                <w:sz w:val="21"/>
                <w:szCs w:val="21"/>
              </w:rPr>
              <w:t>200036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//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 xml:space="preserve"> </w:t>
            </w:r>
            <w:r w:rsidR="002D52AC">
              <w:rPr>
                <w:rFonts w:ascii="微软雅黑" w:hAnsi="微软雅黑" w:hint="eastAsia"/>
                <w:color w:val="0C0C0C"/>
                <w:sz w:val="21"/>
                <w:szCs w:val="21"/>
              </w:rPr>
              <w:t>建筑I</w:t>
            </w:r>
            <w:r w:rsidR="002D52AC">
              <w:rPr>
                <w:rFonts w:ascii="微软雅黑" w:hAnsi="微软雅黑"/>
                <w:color w:val="0C0C0C"/>
                <w:sz w:val="21"/>
                <w:szCs w:val="21"/>
              </w:rPr>
              <w:t>D</w:t>
            </w:r>
          </w:p>
        </w:tc>
      </w:tr>
    </w:tbl>
    <w:p w14:paraId="2A0405AF" w14:textId="77777777" w:rsidR="000E361B" w:rsidRDefault="000E361B"/>
    <w:p w14:paraId="775AD01B" w14:textId="77777777" w:rsidR="000E361B" w:rsidRDefault="00003BD2">
      <w:pPr>
        <w:pStyle w:val="1"/>
        <w:ind w:left="661" w:hanging="661"/>
      </w:pPr>
      <w:bookmarkStart w:id="300" w:name="_Toc68091216"/>
      <w:r>
        <w:rPr>
          <w:rFonts w:hint="eastAsia"/>
        </w:rPr>
        <w:t>BI报表API</w:t>
      </w:r>
      <w:bookmarkEnd w:id="300"/>
    </w:p>
    <w:p w14:paraId="71EE8B39" w14:textId="77777777" w:rsidR="000E361B" w:rsidRDefault="00003BD2">
      <w:pPr>
        <w:pStyle w:val="2"/>
      </w:pPr>
      <w:bookmarkStart w:id="301" w:name="_Toc68091217"/>
      <w:r>
        <w:rPr>
          <w:rFonts w:hint="eastAsia"/>
        </w:rPr>
        <w:t>用户历史轨迹</w:t>
      </w:r>
      <w:bookmarkEnd w:id="301"/>
    </w:p>
    <w:p w14:paraId="67600DCE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2" w:name="_Toc68091218"/>
      <w:r>
        <w:rPr>
          <w:rStyle w:val="af0"/>
          <w:rFonts w:hint="eastAsia"/>
          <w:b/>
          <w:color w:val="0C0C0C"/>
        </w:rPr>
        <w:t>接口调用说明</w:t>
      </w:r>
      <w:bookmarkEnd w:id="302"/>
      <w:r>
        <w:rPr>
          <w:rStyle w:val="af0"/>
          <w:rFonts w:hint="eastAsia"/>
          <w:b/>
          <w:color w:val="0C0C0C"/>
        </w:rPr>
        <w:t xml:space="preserve"> </w:t>
      </w:r>
    </w:p>
    <w:p w14:paraId="6AFE7AAA" w14:textId="77777777" w:rsidR="000E361B" w:rsidRDefault="00003BD2">
      <w:pPr>
        <w:pStyle w:val="af5"/>
        <w:numPr>
          <w:ilvl w:val="0"/>
          <w:numId w:val="57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根据</w:t>
      </w:r>
      <w:r>
        <w:rPr>
          <w:rFonts w:ascii="微软雅黑" w:hAnsi="微软雅黑"/>
          <w:sz w:val="21"/>
          <w:szCs w:val="21"/>
        </w:rPr>
        <w:t>用户唯一标识</w:t>
      </w:r>
      <w:r>
        <w:rPr>
          <w:rFonts w:ascii="微软雅黑" w:hAnsi="微软雅黑" w:hint="eastAsia"/>
          <w:sz w:val="21"/>
          <w:szCs w:val="21"/>
        </w:rPr>
        <w:t>，获取</w:t>
      </w:r>
      <w:r>
        <w:rPr>
          <w:rFonts w:ascii="微软雅黑" w:hAnsi="微软雅黑"/>
          <w:sz w:val="21"/>
          <w:szCs w:val="21"/>
        </w:rPr>
        <w:t>某一天指定时间段查询用户历史轨迹</w:t>
      </w:r>
      <w:r>
        <w:rPr>
          <w:rFonts w:ascii="微软雅黑" w:hAnsi="微软雅黑" w:hint="eastAsia"/>
          <w:sz w:val="21"/>
          <w:szCs w:val="21"/>
        </w:rPr>
        <w:t>，</w:t>
      </w:r>
      <w:r>
        <w:rPr>
          <w:rFonts w:ascii="微软雅黑" w:hAnsi="微软雅黑"/>
          <w:sz w:val="21"/>
          <w:szCs w:val="21"/>
        </w:rPr>
        <w:t>如需查询多天，建议</w:t>
      </w:r>
      <w:r>
        <w:rPr>
          <w:rFonts w:ascii="微软雅黑" w:hAnsi="微软雅黑" w:hint="eastAsia"/>
          <w:sz w:val="21"/>
          <w:szCs w:val="21"/>
        </w:rPr>
        <w:t>按天</w:t>
      </w:r>
      <w:r>
        <w:rPr>
          <w:rFonts w:ascii="微软雅黑" w:hAnsi="微软雅黑"/>
          <w:sz w:val="21"/>
          <w:szCs w:val="21"/>
        </w:rPr>
        <w:t>循环调用获取轨迹数据进行处理</w:t>
      </w:r>
      <w:r>
        <w:rPr>
          <w:rFonts w:ascii="微软雅黑" w:hAnsi="微软雅黑" w:hint="eastAsia"/>
          <w:sz w:val="21"/>
          <w:szCs w:val="21"/>
        </w:rPr>
        <w:t>。</w:t>
      </w:r>
    </w:p>
    <w:p w14:paraId="3FB4BC00" w14:textId="77777777" w:rsidR="000E361B" w:rsidRDefault="00003BD2">
      <w:pPr>
        <w:pStyle w:val="af5"/>
        <w:numPr>
          <w:ilvl w:val="0"/>
          <w:numId w:val="5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90"/>
      </w:tblGrid>
      <w:tr w:rsidR="000E361B" w14:paraId="0F56F40E" w14:textId="77777777">
        <w:trPr>
          <w:trHeight w:val="90"/>
          <w:jc w:val="center"/>
        </w:trPr>
        <w:tc>
          <w:tcPr>
            <w:tcW w:w="7790" w:type="dxa"/>
            <w:shd w:val="clear" w:color="auto" w:fill="EEECE1" w:themeFill="background2"/>
          </w:tcPr>
          <w:p w14:paraId="139D29B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//定位引擎服务器ip:46000/api/datacenter/user/historypathV2?accessToken=xxxxxxxxxxxxxx </w:t>
            </w:r>
          </w:p>
        </w:tc>
      </w:tr>
    </w:tbl>
    <w:p w14:paraId="15DD8000" w14:textId="77777777" w:rsidR="000E361B" w:rsidRDefault="00003BD2">
      <w:pPr>
        <w:pStyle w:val="af5"/>
        <w:numPr>
          <w:ilvl w:val="0"/>
          <w:numId w:val="57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 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011D9C6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6D843B5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4E5736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 w:hint="eastAsia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200036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18978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"1918E003A041"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D752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"startTime"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1595903384000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C772B1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"endTime"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1595921384000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2BCB61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"locationType"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"beacon"</w:t>
            </w:r>
          </w:p>
          <w:p w14:paraId="1CA1AAA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805AE99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3" w:name="_Toc68091219"/>
      <w:r>
        <w:rPr>
          <w:rStyle w:val="af0"/>
          <w:rFonts w:hint="eastAsia"/>
          <w:b/>
          <w:color w:val="0C0C0C"/>
        </w:rPr>
        <w:t>请求参数说明</w:t>
      </w:r>
      <w:bookmarkEnd w:id="303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4905"/>
      </w:tblGrid>
      <w:tr w:rsidR="000E361B" w14:paraId="47C9B519" w14:textId="77777777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3D08109B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971D442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EE8F2E5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905" w:type="dxa"/>
            <w:shd w:val="clear" w:color="auto" w:fill="BFBFBF" w:themeFill="background1" w:themeFillShade="BF"/>
            <w:vAlign w:val="center"/>
          </w:tcPr>
          <w:p w14:paraId="69BB0C09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B9C837F" w14:textId="77777777">
        <w:tc>
          <w:tcPr>
            <w:tcW w:w="1696" w:type="dxa"/>
            <w:vAlign w:val="center"/>
          </w:tcPr>
          <w:p w14:paraId="2035554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center"/>
          </w:tcPr>
          <w:p w14:paraId="39154C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0121BD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0680F0A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0803D307" w14:textId="77777777">
        <w:tc>
          <w:tcPr>
            <w:tcW w:w="1696" w:type="dxa"/>
            <w:vAlign w:val="center"/>
          </w:tcPr>
          <w:p w14:paraId="5E6D5B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mac</w:t>
            </w:r>
          </w:p>
        </w:tc>
        <w:tc>
          <w:tcPr>
            <w:tcW w:w="993" w:type="dxa"/>
            <w:vAlign w:val="center"/>
          </w:tcPr>
          <w:p w14:paraId="246714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21980E3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6165589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终端标签的MAC地址，十六进制类型，例如：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F0CA0C000001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”</w:t>
            </w:r>
          </w:p>
        </w:tc>
      </w:tr>
      <w:tr w:rsidR="000E361B" w14:paraId="0972012D" w14:textId="77777777">
        <w:tc>
          <w:tcPr>
            <w:tcW w:w="1696" w:type="dxa"/>
            <w:vAlign w:val="center"/>
          </w:tcPr>
          <w:p w14:paraId="15C35BE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startTime</w:t>
            </w:r>
          </w:p>
        </w:tc>
        <w:tc>
          <w:tcPr>
            <w:tcW w:w="993" w:type="dxa"/>
            <w:vAlign w:val="center"/>
          </w:tcPr>
          <w:p w14:paraId="02AA8FA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center"/>
          </w:tcPr>
          <w:p w14:paraId="6454E8F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287AC8B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开始时间戳，单位毫秒</w:t>
            </w:r>
          </w:p>
        </w:tc>
      </w:tr>
      <w:tr w:rsidR="000E361B" w14:paraId="3939A009" w14:textId="77777777">
        <w:tc>
          <w:tcPr>
            <w:tcW w:w="1696" w:type="dxa"/>
            <w:vAlign w:val="center"/>
          </w:tcPr>
          <w:p w14:paraId="75A3CA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endTime</w:t>
            </w:r>
          </w:p>
        </w:tc>
        <w:tc>
          <w:tcPr>
            <w:tcW w:w="993" w:type="dxa"/>
            <w:vAlign w:val="center"/>
          </w:tcPr>
          <w:p w14:paraId="27A70D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center"/>
          </w:tcPr>
          <w:p w14:paraId="4EB661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45C532C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结束时间戳，单位毫秒</w:t>
            </w:r>
          </w:p>
        </w:tc>
      </w:tr>
      <w:tr w:rsidR="000E361B" w14:paraId="18BE14BD" w14:textId="77777777">
        <w:trPr>
          <w:trHeight w:val="1497"/>
        </w:trPr>
        <w:tc>
          <w:tcPr>
            <w:tcW w:w="1696" w:type="dxa"/>
            <w:vAlign w:val="center"/>
          </w:tcPr>
          <w:p w14:paraId="72BD45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93" w:type="dxa"/>
            <w:vAlign w:val="center"/>
          </w:tcPr>
          <w:p w14:paraId="621C22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6C64C7F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center"/>
          </w:tcPr>
          <w:p w14:paraId="715745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定位结果类型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共四种有参类型：</w:t>
            </w:r>
          </w:p>
          <w:p w14:paraId="3C21E21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gps,beacon,kalman,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real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(真实点位轨迹),</w:t>
            </w:r>
          </w:p>
          <w:p w14:paraId="7AEAB21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locationType为null时，为kalman结果</w:t>
            </w:r>
          </w:p>
        </w:tc>
      </w:tr>
      <w:tr w:rsidR="000E361B" w14:paraId="1E37DE8E" w14:textId="77777777">
        <w:tc>
          <w:tcPr>
            <w:tcW w:w="1696" w:type="dxa"/>
            <w:vAlign w:val="center"/>
          </w:tcPr>
          <w:p w14:paraId="4F2E53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center"/>
          </w:tcPr>
          <w:p w14:paraId="3F37E2D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center"/>
          </w:tcPr>
          <w:p w14:paraId="5E073C3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center"/>
          </w:tcPr>
          <w:p w14:paraId="569E9E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接口调用凭证  </w:t>
            </w:r>
            <w:hyperlink r:id="rId63" w:history="1">
              <w:r>
                <w:rPr>
                  <w:rFonts w:ascii="微软雅黑" w:hAnsi="微软雅黑" w:hint="eastAsia"/>
                  <w:color w:val="3F3F3F"/>
                  <w:sz w:val="21"/>
                  <w:szCs w:val="21"/>
                </w:rPr>
                <w:t>获取AccessToken</w:t>
              </w:r>
            </w:hyperlink>
          </w:p>
        </w:tc>
      </w:tr>
    </w:tbl>
    <w:p w14:paraId="6061A82E" w14:textId="77777777" w:rsidR="000E361B" w:rsidRDefault="000E361B"/>
    <w:p w14:paraId="1D7DC833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4" w:name="_Toc68091220"/>
      <w:r>
        <w:rPr>
          <w:rStyle w:val="af0"/>
          <w:rFonts w:hint="eastAsia"/>
          <w:b/>
          <w:color w:val="0C0C0C"/>
        </w:rPr>
        <w:t>返回</w:t>
      </w:r>
      <w:r>
        <w:rPr>
          <w:rStyle w:val="af0"/>
          <w:b/>
          <w:color w:val="0C0C0C"/>
        </w:rPr>
        <w:t>结果</w:t>
      </w:r>
      <w:r>
        <w:rPr>
          <w:rStyle w:val="af0"/>
          <w:rFonts w:hint="eastAsia"/>
          <w:b/>
          <w:color w:val="0C0C0C"/>
        </w:rPr>
        <w:t>示例</w:t>
      </w:r>
      <w:bookmarkEnd w:id="304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01DD17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7D761E0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76BA42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378628E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{</w:t>
            </w:r>
          </w:p>
          <w:p w14:paraId="30DB84C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"t0"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1595917076591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827B5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1595917357368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8C3CF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"buildId"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"200036"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00ADA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"floorId"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5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4129D9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"points"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</w:t>
            </w:r>
          </w:p>
          <w:p w14:paraId="2933524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{</w:t>
            </w:r>
          </w:p>
          <w:p w14:paraId="30E8A47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"time"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1595917076591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7FA634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"x"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14644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BBFE39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"y"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25741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B8B5CF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"longitude"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120.96335105418764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C7B52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"latitude"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89.5062906772557</w:t>
            </w:r>
          </w:p>
          <w:p w14:paraId="720B0F0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</w:t>
            </w:r>
          </w:p>
          <w:p w14:paraId="2D4DA67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]</w:t>
            </w:r>
          </w:p>
          <w:p w14:paraId="16F6F76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1B7EB0D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],</w:t>
            </w:r>
          </w:p>
          <w:p w14:paraId="66521FC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79B38E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18E263D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52F92382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5" w:name="_Toc68091221"/>
      <w:r>
        <w:rPr>
          <w:rStyle w:val="af0"/>
          <w:rFonts w:hint="eastAsia"/>
          <w:b/>
          <w:color w:val="0C0C0C"/>
        </w:rPr>
        <w:t>返回结果参数说明</w:t>
      </w:r>
      <w:bookmarkEnd w:id="30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4054"/>
      </w:tblGrid>
      <w:tr w:rsidR="000E361B" w14:paraId="5E3E56C1" w14:textId="77777777">
        <w:tc>
          <w:tcPr>
            <w:tcW w:w="1838" w:type="dxa"/>
            <w:shd w:val="clear" w:color="auto" w:fill="BFBFBF" w:themeFill="background1" w:themeFillShade="BF"/>
            <w:vAlign w:val="bottom"/>
          </w:tcPr>
          <w:p w14:paraId="3AD4204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bottom"/>
          </w:tcPr>
          <w:p w14:paraId="76E7D6E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054" w:type="dxa"/>
            <w:shd w:val="clear" w:color="auto" w:fill="BFBFBF" w:themeFill="background1" w:themeFillShade="BF"/>
            <w:vAlign w:val="bottom"/>
          </w:tcPr>
          <w:p w14:paraId="372D41B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0FB7A269" w14:textId="77777777">
        <w:tc>
          <w:tcPr>
            <w:tcW w:w="1838" w:type="dxa"/>
            <w:vAlign w:val="center"/>
          </w:tcPr>
          <w:p w14:paraId="189305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2410" w:type="dxa"/>
            <w:vAlign w:val="center"/>
          </w:tcPr>
          <w:p w14:paraId="5B3697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054" w:type="dxa"/>
            <w:vAlign w:val="center"/>
          </w:tcPr>
          <w:p w14:paraId="5859FF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4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3022EE45" w14:textId="77777777">
        <w:tc>
          <w:tcPr>
            <w:tcW w:w="1838" w:type="dxa"/>
            <w:vAlign w:val="center"/>
          </w:tcPr>
          <w:p w14:paraId="12DE53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2410" w:type="dxa"/>
            <w:vAlign w:val="center"/>
          </w:tcPr>
          <w:p w14:paraId="7633B97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054" w:type="dxa"/>
            <w:vAlign w:val="center"/>
          </w:tcPr>
          <w:p w14:paraId="395FED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2E69C560" w14:textId="77777777">
        <w:tc>
          <w:tcPr>
            <w:tcW w:w="1838" w:type="dxa"/>
            <w:vAlign w:val="bottom"/>
          </w:tcPr>
          <w:p w14:paraId="471B97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data</w:t>
            </w:r>
          </w:p>
        </w:tc>
        <w:tc>
          <w:tcPr>
            <w:tcW w:w="2410" w:type="dxa"/>
            <w:vAlign w:val="bottom"/>
          </w:tcPr>
          <w:p w14:paraId="089D1D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List&lt;UserPathDTO&gt;</w:t>
            </w:r>
          </w:p>
        </w:tc>
        <w:tc>
          <w:tcPr>
            <w:tcW w:w="4054" w:type="dxa"/>
            <w:vAlign w:val="bottom"/>
          </w:tcPr>
          <w:p w14:paraId="0E92BD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数据集合</w:t>
            </w:r>
          </w:p>
        </w:tc>
      </w:tr>
      <w:tr w:rsidR="000E361B" w14:paraId="6467B0E5" w14:textId="77777777">
        <w:tc>
          <w:tcPr>
            <w:tcW w:w="1838" w:type="dxa"/>
            <w:vAlign w:val="bottom"/>
          </w:tcPr>
          <w:p w14:paraId="2AC5D0F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t0</w:t>
            </w:r>
          </w:p>
        </w:tc>
        <w:tc>
          <w:tcPr>
            <w:tcW w:w="2410" w:type="dxa"/>
            <w:vAlign w:val="bottom"/>
          </w:tcPr>
          <w:p w14:paraId="01ED51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054" w:type="dxa"/>
            <w:vAlign w:val="bottom"/>
          </w:tcPr>
          <w:p w14:paraId="085FF5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进入楼层时间戳</w:t>
            </w:r>
          </w:p>
        </w:tc>
      </w:tr>
      <w:tr w:rsidR="000E361B" w14:paraId="2787CEA1" w14:textId="77777777">
        <w:tc>
          <w:tcPr>
            <w:tcW w:w="1838" w:type="dxa"/>
            <w:vAlign w:val="bottom"/>
          </w:tcPr>
          <w:p w14:paraId="78FA25F5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t1</w:t>
            </w:r>
          </w:p>
        </w:tc>
        <w:tc>
          <w:tcPr>
            <w:tcW w:w="2410" w:type="dxa"/>
            <w:vAlign w:val="bottom"/>
          </w:tcPr>
          <w:p w14:paraId="2F8F24B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054" w:type="dxa"/>
            <w:vAlign w:val="bottom"/>
          </w:tcPr>
          <w:p w14:paraId="217F31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离开楼层时间戳</w:t>
            </w:r>
          </w:p>
        </w:tc>
      </w:tr>
      <w:tr w:rsidR="000E361B" w14:paraId="2832BE3D" w14:textId="77777777">
        <w:tc>
          <w:tcPr>
            <w:tcW w:w="1838" w:type="dxa"/>
            <w:vAlign w:val="bottom"/>
          </w:tcPr>
          <w:p w14:paraId="200EB31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2410" w:type="dxa"/>
            <w:vAlign w:val="bottom"/>
          </w:tcPr>
          <w:p w14:paraId="6EF9EA9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054" w:type="dxa"/>
            <w:vAlign w:val="bottom"/>
          </w:tcPr>
          <w:p w14:paraId="04AAD17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建筑ID</w:t>
            </w:r>
          </w:p>
        </w:tc>
      </w:tr>
      <w:tr w:rsidR="000E361B" w14:paraId="583097A7" w14:textId="77777777">
        <w:tc>
          <w:tcPr>
            <w:tcW w:w="1838" w:type="dxa"/>
            <w:vAlign w:val="bottom"/>
          </w:tcPr>
          <w:p w14:paraId="3DB8F53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floorId</w:t>
            </w:r>
          </w:p>
        </w:tc>
        <w:tc>
          <w:tcPr>
            <w:tcW w:w="2410" w:type="dxa"/>
            <w:vAlign w:val="bottom"/>
          </w:tcPr>
          <w:p w14:paraId="7BA4FF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4054" w:type="dxa"/>
            <w:vAlign w:val="bottom"/>
          </w:tcPr>
          <w:p w14:paraId="03DD346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楼层号</w:t>
            </w:r>
          </w:p>
        </w:tc>
      </w:tr>
      <w:tr w:rsidR="000E361B" w14:paraId="3F496F8E" w14:textId="77777777">
        <w:tc>
          <w:tcPr>
            <w:tcW w:w="1838" w:type="dxa"/>
            <w:vAlign w:val="bottom"/>
          </w:tcPr>
          <w:p w14:paraId="5B36D70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2410" w:type="dxa"/>
            <w:vAlign w:val="bottom"/>
          </w:tcPr>
          <w:p w14:paraId="61E32C6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054" w:type="dxa"/>
            <w:vAlign w:val="bottom"/>
          </w:tcPr>
          <w:p w14:paraId="632C8D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点位坐标对象</w:t>
            </w:r>
          </w:p>
        </w:tc>
      </w:tr>
      <w:tr w:rsidR="000E361B" w14:paraId="67C673B8" w14:textId="77777777">
        <w:tc>
          <w:tcPr>
            <w:tcW w:w="1838" w:type="dxa"/>
            <w:vAlign w:val="bottom"/>
          </w:tcPr>
          <w:p w14:paraId="7F497240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2410" w:type="dxa"/>
            <w:vAlign w:val="bottom"/>
          </w:tcPr>
          <w:p w14:paraId="3FB0EF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054" w:type="dxa"/>
            <w:vAlign w:val="bottom"/>
          </w:tcPr>
          <w:p w14:paraId="01CE70B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具体某一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时间点，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时间戳</w:t>
            </w:r>
          </w:p>
        </w:tc>
      </w:tr>
      <w:tr w:rsidR="000E361B" w14:paraId="277505EB" w14:textId="77777777">
        <w:tc>
          <w:tcPr>
            <w:tcW w:w="1838" w:type="dxa"/>
            <w:vAlign w:val="bottom"/>
          </w:tcPr>
          <w:p w14:paraId="43523AE1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</w:t>
            </w:r>
          </w:p>
        </w:tc>
        <w:tc>
          <w:tcPr>
            <w:tcW w:w="2410" w:type="dxa"/>
            <w:vAlign w:val="bottom"/>
          </w:tcPr>
          <w:p w14:paraId="44A99C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4054" w:type="dxa"/>
            <w:vAlign w:val="bottom"/>
          </w:tcPr>
          <w:p w14:paraId="39F282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x坐标，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5BE4B3CC" w14:textId="77777777">
        <w:tc>
          <w:tcPr>
            <w:tcW w:w="1838" w:type="dxa"/>
            <w:vAlign w:val="bottom"/>
          </w:tcPr>
          <w:p w14:paraId="4F70DB3E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</w:t>
            </w:r>
          </w:p>
        </w:tc>
        <w:tc>
          <w:tcPr>
            <w:tcW w:w="2410" w:type="dxa"/>
            <w:vAlign w:val="bottom"/>
          </w:tcPr>
          <w:p w14:paraId="3797AF5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4054" w:type="dxa"/>
            <w:vAlign w:val="bottom"/>
          </w:tcPr>
          <w:p w14:paraId="512D8F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y坐标，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单位毫米</w:t>
            </w:r>
          </w:p>
        </w:tc>
      </w:tr>
      <w:tr w:rsidR="000E361B" w14:paraId="305273EF" w14:textId="77777777">
        <w:tc>
          <w:tcPr>
            <w:tcW w:w="1838" w:type="dxa"/>
            <w:vAlign w:val="bottom"/>
          </w:tcPr>
          <w:p w14:paraId="6FD27977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++longitude</w:t>
            </w:r>
          </w:p>
        </w:tc>
        <w:tc>
          <w:tcPr>
            <w:tcW w:w="2410" w:type="dxa"/>
            <w:vAlign w:val="bottom"/>
          </w:tcPr>
          <w:p w14:paraId="788ABAB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4054" w:type="dxa"/>
            <w:vAlign w:val="bottom"/>
          </w:tcPr>
          <w:p w14:paraId="7D29313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 w:rsidR="000E361B" w14:paraId="30D3C721" w14:textId="77777777">
        <w:tc>
          <w:tcPr>
            <w:tcW w:w="1838" w:type="dxa"/>
            <w:vAlign w:val="bottom"/>
          </w:tcPr>
          <w:p w14:paraId="66366705" w14:textId="77777777" w:rsidR="000E361B" w:rsidRDefault="00003BD2">
            <w:pPr>
              <w:ind w:firstLineChars="100" w:firstLine="21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++</w:t>
            </w:r>
            <w:r>
              <w:rPr>
                <w:rFonts w:ascii="Courier New" w:hAnsi="Courier New" w:cs="Courier New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2410" w:type="dxa"/>
            <w:vAlign w:val="bottom"/>
          </w:tcPr>
          <w:p w14:paraId="501B2AC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4054" w:type="dxa"/>
            <w:vAlign w:val="bottom"/>
          </w:tcPr>
          <w:p w14:paraId="3D4590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</w:tbl>
    <w:p w14:paraId="478B0A17" w14:textId="77777777" w:rsidR="000E361B" w:rsidRDefault="000E361B">
      <w:pPr>
        <w:rPr>
          <w:rFonts w:ascii="Consolas" w:eastAsia="宋体" w:hAnsi="Consolas" w:cs="宋体"/>
          <w:color w:val="D4D4D4"/>
          <w:kern w:val="0"/>
          <w:sz w:val="11"/>
          <w:szCs w:val="11"/>
        </w:rPr>
      </w:pPr>
    </w:p>
    <w:p w14:paraId="3C0EEAAC" w14:textId="77777777" w:rsidR="000E361B" w:rsidRDefault="000E361B">
      <w:pPr>
        <w:rPr>
          <w:rFonts w:ascii="Consolas" w:eastAsia="宋体" w:hAnsi="Consolas" w:cs="宋体"/>
          <w:color w:val="D4D4D4"/>
          <w:kern w:val="0"/>
          <w:sz w:val="11"/>
          <w:szCs w:val="11"/>
        </w:rPr>
      </w:pPr>
    </w:p>
    <w:p w14:paraId="234DABEB" w14:textId="77777777" w:rsidR="000E361B" w:rsidRDefault="00003BD2">
      <w:pPr>
        <w:pStyle w:val="1"/>
        <w:ind w:left="661" w:hanging="661"/>
      </w:pPr>
      <w:bookmarkStart w:id="306" w:name="_Toc68091222"/>
      <w:r>
        <w:rPr>
          <w:rFonts w:hint="eastAsia"/>
        </w:rPr>
        <w:t>终端功能标识</w:t>
      </w:r>
      <w:bookmarkEnd w:id="306"/>
    </w:p>
    <w:p w14:paraId="75C90B44" w14:textId="77777777" w:rsidR="000E361B" w:rsidRDefault="00003BD2">
      <w:pPr>
        <w:pStyle w:val="2"/>
      </w:pPr>
      <w:bookmarkStart w:id="307" w:name="_Toc68091223"/>
      <w:r>
        <w:rPr>
          <w:rFonts w:hint="eastAsia"/>
        </w:rPr>
        <w:t>终端功能标识查询</w:t>
      </w:r>
      <w:bookmarkEnd w:id="307"/>
    </w:p>
    <w:p w14:paraId="3CC2390C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8" w:name="_Toc68091224"/>
      <w:r>
        <w:rPr>
          <w:rStyle w:val="af0"/>
          <w:rFonts w:hint="eastAsia"/>
          <w:b/>
          <w:color w:val="0C0C0C"/>
        </w:rPr>
        <w:t>接口说明</w:t>
      </w:r>
      <w:bookmarkEnd w:id="308"/>
    </w:p>
    <w:p w14:paraId="02135941" w14:textId="77777777" w:rsidR="000E361B" w:rsidRDefault="00003BD2">
      <w:pPr>
        <w:pStyle w:val="af5"/>
        <w:numPr>
          <w:ilvl w:val="0"/>
          <w:numId w:val="58"/>
        </w:numPr>
        <w:ind w:firstLineChars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用途：</w:t>
      </w:r>
      <w:r>
        <w:rPr>
          <w:rFonts w:ascii="微软雅黑" w:hAnsi="微软雅黑" w:hint="eastAsia"/>
          <w:sz w:val="21"/>
          <w:szCs w:val="21"/>
        </w:rPr>
        <w:t>通过硬件版本号</w:t>
      </w:r>
      <w:r>
        <w:rPr>
          <w:rFonts w:ascii="微软雅黑" w:hAnsi="微软雅黑"/>
          <w:sz w:val="21"/>
          <w:szCs w:val="21"/>
        </w:rPr>
        <w:t>获取终端设备功能属性</w:t>
      </w:r>
    </w:p>
    <w:p w14:paraId="3B53C890" w14:textId="77777777" w:rsidR="000E361B" w:rsidRDefault="00003BD2">
      <w:pPr>
        <w:pStyle w:val="af5"/>
        <w:numPr>
          <w:ilvl w:val="0"/>
          <w:numId w:val="5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</w:t>
      </w:r>
      <w:r>
        <w:rPr>
          <w:rFonts w:ascii="微软雅黑" w:hAnsi="微软雅黑"/>
          <w:sz w:val="21"/>
          <w:szCs w:val="21"/>
        </w:rPr>
        <w:t>地址 </w:t>
      </w:r>
      <w:r>
        <w:rPr>
          <w:rFonts w:ascii="微软雅黑" w:hAnsi="微软雅黑" w:hint="eastAsia"/>
          <w:sz w:val="21"/>
          <w:szCs w:val="21"/>
        </w:rPr>
        <w:t>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3916CD5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18420DC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//定位引擎服务器ip:46000/api/devicesV3/bltFuncV2?accessToken=xxxxxxxxxxxxxx</w:t>
            </w:r>
          </w:p>
        </w:tc>
      </w:tr>
    </w:tbl>
    <w:p w14:paraId="3ACFE10A" w14:textId="77777777" w:rsidR="000E361B" w:rsidRDefault="00003BD2">
      <w:pPr>
        <w:pStyle w:val="af5"/>
        <w:numPr>
          <w:ilvl w:val="0"/>
          <w:numId w:val="58"/>
        </w:numPr>
        <w:ind w:firstLineChars="0"/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接口post请求参数</w:t>
      </w:r>
      <w:r>
        <w:rPr>
          <w:rFonts w:ascii="微软雅黑" w:hAnsi="微软雅黑"/>
          <w:sz w:val="21"/>
          <w:szCs w:val="21"/>
        </w:rPr>
        <w:t>json示例</w:t>
      </w:r>
      <w:r>
        <w:rPr>
          <w:rFonts w:ascii="微软雅黑" w:hAnsi="微软雅黑" w:hint="eastAsia"/>
          <w:sz w:val="21"/>
          <w:szCs w:val="21"/>
        </w:rPr>
        <w:t>：</w:t>
      </w:r>
      <w:r>
        <w:rPr>
          <w:rFonts w:ascii="微软雅黑" w:hAnsi="微软雅黑"/>
          <w:sz w:val="21"/>
          <w:szCs w:val="21"/>
        </w:rPr>
        <w:t> </w:t>
      </w:r>
      <w:r>
        <w:rPr>
          <w:rFonts w:ascii="微软雅黑" w:hAnsi="微软雅黑" w:hint="eastAsia"/>
          <w:sz w:val="21"/>
          <w:szCs w:val="21"/>
        </w:rPr>
        <w:t>后续接口</w:t>
      </w:r>
      <w:r>
        <w:rPr>
          <w:rFonts w:ascii="微软雅黑" w:hAnsi="微软雅黑"/>
          <w:sz w:val="21"/>
          <w:szCs w:val="21"/>
        </w:rPr>
        <w:t>升级</w:t>
      </w:r>
      <w:r>
        <w:rPr>
          <w:rFonts w:ascii="微软雅黑" w:hAnsi="微软雅黑" w:hint="eastAsia"/>
          <w:sz w:val="21"/>
          <w:szCs w:val="21"/>
        </w:rPr>
        <w:t>直接</w:t>
      </w:r>
      <w:r>
        <w:rPr>
          <w:rFonts w:ascii="微软雅黑" w:hAnsi="微软雅黑"/>
          <w:sz w:val="21"/>
          <w:szCs w:val="21"/>
        </w:rPr>
        <w:t>根据设备MAC来获取</w:t>
      </w:r>
      <w:r>
        <w:rPr>
          <w:rFonts w:ascii="微软雅黑" w:hAnsi="微软雅黑" w:hint="eastAsia"/>
          <w:sz w:val="21"/>
          <w:szCs w:val="21"/>
        </w:rPr>
        <w:t>（已有）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51B8CFA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3F9081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13B80A7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"hardwareVersion"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6761BE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"firmwareVersion"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"4.1.0"</w:t>
            </w:r>
          </w:p>
          <w:p w14:paraId="4C180D0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A0270F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09" w:name="_Toc68091225"/>
      <w:r>
        <w:rPr>
          <w:rStyle w:val="af0"/>
          <w:rFonts w:hint="eastAsia"/>
          <w:b/>
          <w:color w:val="0C0C0C"/>
        </w:rPr>
        <w:t>请求参数说明</w:t>
      </w:r>
      <w:bookmarkEnd w:id="309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4338"/>
      </w:tblGrid>
      <w:tr w:rsidR="000E361B" w14:paraId="2E7A7C29" w14:textId="77777777"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0AB56C69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D0CAB1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A0CA55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338" w:type="dxa"/>
            <w:shd w:val="clear" w:color="auto" w:fill="BFBFBF" w:themeFill="background1" w:themeFillShade="BF"/>
            <w:vAlign w:val="center"/>
          </w:tcPr>
          <w:p w14:paraId="722FCA8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7CE401BA" w14:textId="77777777">
        <w:tc>
          <w:tcPr>
            <w:tcW w:w="1980" w:type="dxa"/>
            <w:vAlign w:val="center"/>
          </w:tcPr>
          <w:p w14:paraId="2BF9EAF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2" w:type="dxa"/>
            <w:vAlign w:val="center"/>
          </w:tcPr>
          <w:p w14:paraId="2DB7D6CE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992" w:type="dxa"/>
            <w:vAlign w:val="center"/>
          </w:tcPr>
          <w:p w14:paraId="00B864D9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8" w:type="dxa"/>
            <w:vAlign w:val="center"/>
          </w:tcPr>
          <w:p w14:paraId="3D017B4D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获取AccessToken</w:t>
            </w:r>
          </w:p>
        </w:tc>
      </w:tr>
      <w:tr w:rsidR="000E361B" w14:paraId="120B9090" w14:textId="77777777">
        <w:tc>
          <w:tcPr>
            <w:tcW w:w="1980" w:type="dxa"/>
            <w:vAlign w:val="center"/>
          </w:tcPr>
          <w:p w14:paraId="5223302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hardwareVersion</w:t>
            </w:r>
          </w:p>
        </w:tc>
        <w:tc>
          <w:tcPr>
            <w:tcW w:w="992" w:type="dxa"/>
            <w:vAlign w:val="center"/>
          </w:tcPr>
          <w:p w14:paraId="2AFC5F68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992" w:type="dxa"/>
            <w:vAlign w:val="center"/>
          </w:tcPr>
          <w:p w14:paraId="2EE4D493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8" w:type="dxa"/>
            <w:vAlign w:val="center"/>
          </w:tcPr>
          <w:p w14:paraId="1BBBE34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硬件版本 </w:t>
            </w:r>
          </w:p>
        </w:tc>
      </w:tr>
      <w:tr w:rsidR="000E361B" w14:paraId="0C89474A" w14:textId="77777777">
        <w:tc>
          <w:tcPr>
            <w:tcW w:w="1980" w:type="dxa"/>
            <w:vAlign w:val="center"/>
          </w:tcPr>
          <w:p w14:paraId="60B58F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firmwareVersion</w:t>
            </w:r>
          </w:p>
        </w:tc>
        <w:tc>
          <w:tcPr>
            <w:tcW w:w="992" w:type="dxa"/>
            <w:vAlign w:val="center"/>
          </w:tcPr>
          <w:p w14:paraId="304B00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992" w:type="dxa"/>
            <w:vAlign w:val="center"/>
          </w:tcPr>
          <w:p w14:paraId="486088B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8" w:type="dxa"/>
            <w:vAlign w:val="center"/>
          </w:tcPr>
          <w:p w14:paraId="3A69EBD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 xml:space="preserve">固件版本  </w:t>
            </w:r>
          </w:p>
        </w:tc>
      </w:tr>
    </w:tbl>
    <w:p w14:paraId="09808D7F" w14:textId="77777777" w:rsidR="000E361B" w:rsidRDefault="000E361B"/>
    <w:p w14:paraId="23C0E9AD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10" w:name="_Toc68091226"/>
      <w:r>
        <w:rPr>
          <w:rStyle w:val="af0"/>
          <w:rFonts w:hint="eastAsia"/>
          <w:b/>
          <w:color w:val="0C0C0C"/>
        </w:rPr>
        <w:t>返回结果</w:t>
      </w:r>
      <w:r>
        <w:rPr>
          <w:rStyle w:val="af0"/>
          <w:b/>
          <w:color w:val="0C0C0C"/>
        </w:rPr>
        <w:t>示例</w:t>
      </w:r>
      <w:bookmarkEnd w:id="310"/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2D3F1E84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3AD14F9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0AE7211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FEDED1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"BLW3-D"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5AC5A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0058E0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"bleLocationFlag"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25E50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"steckLocationFlag"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8D0128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"uwbLocationFlag"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16312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"oneKeyAlarmFlag"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0CE07F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"staticAlarmFlag"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B13B2D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"tamperAlarmFlag"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DC1D45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"downAlarmFlag"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FFB60B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"heartFreFlag"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9BA7A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"downCmdFlag"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20197D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"energyFlag"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22AEE2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"smokeAlarmFlag"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3FECF9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"tempAlarmFlag"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16EBF0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"stringAlarmFlag"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A2597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"rfidFlag"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F4EE46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"speedFlag"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09C0E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"displayFlag"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DF5114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"workOrderFlag"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DA3DA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"motorFlag"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1F6026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"lowFre125RecFlag"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15C6443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7232D66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59108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2ADAF6E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69826792" w14:textId="77777777" w:rsidR="000E361B" w:rsidRDefault="00003BD2">
      <w:pPr>
        <w:pStyle w:val="3"/>
        <w:ind w:left="566" w:hanging="566"/>
        <w:rPr>
          <w:rStyle w:val="af0"/>
          <w:b/>
          <w:color w:val="0C0C0C"/>
        </w:rPr>
      </w:pPr>
      <w:bookmarkStart w:id="311" w:name="_Toc68091227"/>
      <w:r>
        <w:rPr>
          <w:rStyle w:val="af0"/>
          <w:rFonts w:hint="eastAsia"/>
          <w:b/>
          <w:color w:val="0C0C0C"/>
        </w:rPr>
        <w:t>返回结果参数说明</w:t>
      </w:r>
      <w:bookmarkEnd w:id="311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4479"/>
      </w:tblGrid>
      <w:tr w:rsidR="000E361B" w14:paraId="0D3E17C3" w14:textId="77777777"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4ACC4007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8C12D47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479" w:type="dxa"/>
            <w:shd w:val="clear" w:color="auto" w:fill="BFBFBF" w:themeFill="background1" w:themeFillShade="BF"/>
            <w:vAlign w:val="center"/>
          </w:tcPr>
          <w:p w14:paraId="45F2C360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A3E7607" w14:textId="77777777">
        <w:tc>
          <w:tcPr>
            <w:tcW w:w="2689" w:type="dxa"/>
            <w:vAlign w:val="center"/>
          </w:tcPr>
          <w:p w14:paraId="22225E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  <w:vAlign w:val="center"/>
          </w:tcPr>
          <w:p w14:paraId="1B8378A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DB8812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49EF0BBF" w14:textId="77777777">
        <w:tc>
          <w:tcPr>
            <w:tcW w:w="2689" w:type="dxa"/>
            <w:vAlign w:val="center"/>
          </w:tcPr>
          <w:p w14:paraId="5942B65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  <w:vAlign w:val="center"/>
          </w:tcPr>
          <w:p w14:paraId="6F5B2D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479" w:type="dxa"/>
            <w:vAlign w:val="center"/>
          </w:tcPr>
          <w:p w14:paraId="17EBBE4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62D5C56E" w14:textId="77777777">
        <w:tc>
          <w:tcPr>
            <w:tcW w:w="2689" w:type="dxa"/>
            <w:vAlign w:val="center"/>
          </w:tcPr>
          <w:p w14:paraId="72A27E7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5ED9B00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479" w:type="dxa"/>
            <w:vAlign w:val="center"/>
          </w:tcPr>
          <w:p w14:paraId="6042196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返回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功能属性实体类</w:t>
            </w:r>
          </w:p>
        </w:tc>
      </w:tr>
      <w:tr w:rsidR="000E361B" w14:paraId="69D943AF" w14:textId="77777777">
        <w:tc>
          <w:tcPr>
            <w:tcW w:w="2689" w:type="dxa"/>
            <w:vAlign w:val="center"/>
          </w:tcPr>
          <w:p w14:paraId="3E040991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+deviceTypeName</w:t>
            </w:r>
          </w:p>
        </w:tc>
        <w:tc>
          <w:tcPr>
            <w:tcW w:w="1134" w:type="dxa"/>
            <w:vAlign w:val="center"/>
          </w:tcPr>
          <w:p w14:paraId="3BEFDC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79" w:type="dxa"/>
            <w:vAlign w:val="center"/>
          </w:tcPr>
          <w:p w14:paraId="7BDD0A1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终端类型</w:t>
            </w:r>
          </w:p>
        </w:tc>
      </w:tr>
      <w:tr w:rsidR="000E361B" w14:paraId="6C64CB8A" w14:textId="77777777">
        <w:tc>
          <w:tcPr>
            <w:tcW w:w="2689" w:type="dxa"/>
            <w:vAlign w:val="center"/>
          </w:tcPr>
          <w:p w14:paraId="4F06924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+blgLocationFlag</w:t>
            </w:r>
          </w:p>
        </w:tc>
        <w:tc>
          <w:tcPr>
            <w:tcW w:w="1134" w:type="dxa"/>
            <w:vAlign w:val="center"/>
          </w:tcPr>
          <w:p w14:paraId="4A2671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3FD869E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钛准定位标识(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A2A4307" w14:textId="77777777">
        <w:tc>
          <w:tcPr>
            <w:tcW w:w="2689" w:type="dxa"/>
            <w:vAlign w:val="center"/>
          </w:tcPr>
          <w:p w14:paraId="71E1658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lastRenderedPageBreak/>
              <w:t>+bleLocationFlag</w:t>
            </w:r>
          </w:p>
        </w:tc>
        <w:tc>
          <w:tcPr>
            <w:tcW w:w="1134" w:type="dxa"/>
            <w:vAlign w:val="center"/>
          </w:tcPr>
          <w:p w14:paraId="6F015B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221DBEB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蓝牙定位标识(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7EEC29C1" w14:textId="77777777">
        <w:tc>
          <w:tcPr>
            <w:tcW w:w="2689" w:type="dxa"/>
            <w:vAlign w:val="center"/>
          </w:tcPr>
          <w:p w14:paraId="725A477F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+steckLocationFlag</w:t>
            </w:r>
          </w:p>
        </w:tc>
        <w:tc>
          <w:tcPr>
            <w:tcW w:w="1134" w:type="dxa"/>
            <w:vAlign w:val="center"/>
          </w:tcPr>
          <w:p w14:paraId="0C75B8D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B3FF02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氢易定位标识(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33951DC" w14:textId="77777777">
        <w:tc>
          <w:tcPr>
            <w:tcW w:w="2689" w:type="dxa"/>
            <w:vAlign w:val="center"/>
          </w:tcPr>
          <w:p w14:paraId="450AD66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+uwbLocationFlag</w:t>
            </w:r>
          </w:p>
        </w:tc>
        <w:tc>
          <w:tcPr>
            <w:tcW w:w="1134" w:type="dxa"/>
            <w:vAlign w:val="center"/>
          </w:tcPr>
          <w:p w14:paraId="4BD0596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301B2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UWB定位标识(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72A06F9" w14:textId="77777777">
        <w:tc>
          <w:tcPr>
            <w:tcW w:w="2689" w:type="dxa"/>
            <w:vAlign w:val="center"/>
          </w:tcPr>
          <w:p w14:paraId="09064E20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+oneKeyAlarmFlag</w:t>
            </w:r>
          </w:p>
        </w:tc>
        <w:tc>
          <w:tcPr>
            <w:tcW w:w="1134" w:type="dxa"/>
            <w:vAlign w:val="center"/>
          </w:tcPr>
          <w:p w14:paraId="51EFD60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8F1969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一键报警标识(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02B49EB" w14:textId="77777777">
        <w:tc>
          <w:tcPr>
            <w:tcW w:w="2689" w:type="dxa"/>
            <w:vAlign w:val="center"/>
          </w:tcPr>
          <w:p w14:paraId="525A779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+staticAlarmFlag</w:t>
            </w:r>
          </w:p>
        </w:tc>
        <w:tc>
          <w:tcPr>
            <w:tcW w:w="1134" w:type="dxa"/>
            <w:vAlign w:val="center"/>
          </w:tcPr>
          <w:p w14:paraId="73ABB73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DA0E2D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静止告警标识(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4D210DD" w14:textId="77777777">
        <w:tc>
          <w:tcPr>
            <w:tcW w:w="2689" w:type="dxa"/>
            <w:vAlign w:val="center"/>
          </w:tcPr>
          <w:p w14:paraId="57BF80DB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+tamperAlarmFlag</w:t>
            </w:r>
          </w:p>
        </w:tc>
        <w:tc>
          <w:tcPr>
            <w:tcW w:w="1134" w:type="dxa"/>
            <w:vAlign w:val="center"/>
          </w:tcPr>
          <w:p w14:paraId="68BF2C2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090D78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防拆报警标识(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C8EA6C0" w14:textId="77777777">
        <w:tc>
          <w:tcPr>
            <w:tcW w:w="2689" w:type="dxa"/>
            <w:vAlign w:val="center"/>
          </w:tcPr>
          <w:p w14:paraId="69DDE69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+downAlarmFlag</w:t>
            </w:r>
          </w:p>
        </w:tc>
        <w:tc>
          <w:tcPr>
            <w:tcW w:w="1134" w:type="dxa"/>
            <w:vAlign w:val="center"/>
          </w:tcPr>
          <w:p w14:paraId="00E530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388A77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7F03F329" w14:textId="77777777">
        <w:tc>
          <w:tcPr>
            <w:tcW w:w="2689" w:type="dxa"/>
            <w:vAlign w:val="center"/>
          </w:tcPr>
          <w:p w14:paraId="67A0039E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+heartFreFlag</w:t>
            </w:r>
          </w:p>
        </w:tc>
        <w:tc>
          <w:tcPr>
            <w:tcW w:w="1134" w:type="dxa"/>
            <w:vAlign w:val="center"/>
          </w:tcPr>
          <w:p w14:paraId="00B7A58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20552F4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心率监测标识(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28C9125" w14:textId="77777777">
        <w:tc>
          <w:tcPr>
            <w:tcW w:w="2689" w:type="dxa"/>
            <w:vAlign w:val="center"/>
          </w:tcPr>
          <w:p w14:paraId="559469F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+downCmdFlag</w:t>
            </w:r>
          </w:p>
        </w:tc>
        <w:tc>
          <w:tcPr>
            <w:tcW w:w="1134" w:type="dxa"/>
            <w:vAlign w:val="center"/>
          </w:tcPr>
          <w:p w14:paraId="39B1E08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800676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下行命令标识(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AA57295" w14:textId="77777777">
        <w:tc>
          <w:tcPr>
            <w:tcW w:w="2689" w:type="dxa"/>
            <w:vAlign w:val="center"/>
          </w:tcPr>
          <w:p w14:paraId="25A91C7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+energyFlag</w:t>
            </w:r>
          </w:p>
        </w:tc>
        <w:tc>
          <w:tcPr>
            <w:tcW w:w="1134" w:type="dxa"/>
            <w:vAlign w:val="center"/>
          </w:tcPr>
          <w:p w14:paraId="63B614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B33508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能耗监测标识(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9C6C2DB" w14:textId="77777777">
        <w:tc>
          <w:tcPr>
            <w:tcW w:w="2689" w:type="dxa"/>
            <w:vAlign w:val="center"/>
          </w:tcPr>
          <w:p w14:paraId="18299DAA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+smokeAlarmFlag</w:t>
            </w:r>
          </w:p>
        </w:tc>
        <w:tc>
          <w:tcPr>
            <w:tcW w:w="1134" w:type="dxa"/>
            <w:vAlign w:val="center"/>
          </w:tcPr>
          <w:p w14:paraId="0F924CF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A9E664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烟雾报警标识(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7E682E8" w14:textId="77777777">
        <w:tc>
          <w:tcPr>
            <w:tcW w:w="2689" w:type="dxa"/>
            <w:vAlign w:val="center"/>
          </w:tcPr>
          <w:p w14:paraId="492E1836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+tempAlarmFlag</w:t>
            </w:r>
          </w:p>
        </w:tc>
        <w:tc>
          <w:tcPr>
            <w:tcW w:w="1134" w:type="dxa"/>
            <w:vAlign w:val="center"/>
          </w:tcPr>
          <w:p w14:paraId="0863A27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15D6B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温度报警标识(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067CD650" w14:textId="77777777">
        <w:tc>
          <w:tcPr>
            <w:tcW w:w="2689" w:type="dxa"/>
            <w:vAlign w:val="center"/>
          </w:tcPr>
          <w:p w14:paraId="5138D00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+stringAlarmFlag</w:t>
            </w:r>
          </w:p>
        </w:tc>
        <w:tc>
          <w:tcPr>
            <w:tcW w:w="1134" w:type="dxa"/>
            <w:vAlign w:val="center"/>
          </w:tcPr>
          <w:p w14:paraId="0B917CE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6771740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拉绳报警标识(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A3444FE" w14:textId="77777777">
        <w:tc>
          <w:tcPr>
            <w:tcW w:w="2689" w:type="dxa"/>
            <w:vAlign w:val="center"/>
          </w:tcPr>
          <w:p w14:paraId="7E365D27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+rfidFlag</w:t>
            </w:r>
          </w:p>
        </w:tc>
        <w:tc>
          <w:tcPr>
            <w:tcW w:w="1134" w:type="dxa"/>
            <w:vAlign w:val="center"/>
          </w:tcPr>
          <w:p w14:paraId="06A093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95342B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RFID读卡标识(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A1BA460" w14:textId="77777777">
        <w:tc>
          <w:tcPr>
            <w:tcW w:w="2689" w:type="dxa"/>
            <w:vAlign w:val="center"/>
          </w:tcPr>
          <w:p w14:paraId="7247B989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+speedFlag</w:t>
            </w:r>
          </w:p>
        </w:tc>
        <w:tc>
          <w:tcPr>
            <w:tcW w:w="1134" w:type="dxa"/>
            <w:vAlign w:val="center"/>
          </w:tcPr>
          <w:p w14:paraId="44A5A0E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21197EA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测速iBeacon数据上报标识(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78452A4" w14:textId="77777777">
        <w:tc>
          <w:tcPr>
            <w:tcW w:w="2689" w:type="dxa"/>
            <w:vAlign w:val="center"/>
          </w:tcPr>
          <w:p w14:paraId="417DF86D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+displayFlag</w:t>
            </w:r>
          </w:p>
        </w:tc>
        <w:tc>
          <w:tcPr>
            <w:tcW w:w="1134" w:type="dxa"/>
            <w:vAlign w:val="center"/>
          </w:tcPr>
          <w:p w14:paraId="18B0499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3E04C19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屏幕显示标识(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1D9EC6AA" w14:textId="77777777">
        <w:tc>
          <w:tcPr>
            <w:tcW w:w="2689" w:type="dxa"/>
            <w:vAlign w:val="center"/>
          </w:tcPr>
          <w:p w14:paraId="0A6336A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+workOrderFlag</w:t>
            </w:r>
          </w:p>
        </w:tc>
        <w:tc>
          <w:tcPr>
            <w:tcW w:w="1134" w:type="dxa"/>
            <w:vAlign w:val="center"/>
          </w:tcPr>
          <w:p w14:paraId="1B3516D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EB9EBF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工单下发标识(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3C10FCF4" w14:textId="77777777">
        <w:tc>
          <w:tcPr>
            <w:tcW w:w="2689" w:type="dxa"/>
            <w:vAlign w:val="center"/>
          </w:tcPr>
          <w:p w14:paraId="6F38305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+motorFlag</w:t>
            </w:r>
          </w:p>
        </w:tc>
        <w:tc>
          <w:tcPr>
            <w:tcW w:w="1134" w:type="dxa"/>
            <w:vAlign w:val="center"/>
          </w:tcPr>
          <w:p w14:paraId="59A439F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0C51E02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马达震动标识(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333669A5" w14:textId="77777777">
        <w:tc>
          <w:tcPr>
            <w:tcW w:w="2689" w:type="dxa"/>
            <w:vAlign w:val="center"/>
          </w:tcPr>
          <w:p w14:paraId="72C4ECB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+lowFre125RecFlag</w:t>
            </w:r>
          </w:p>
        </w:tc>
        <w:tc>
          <w:tcPr>
            <w:tcW w:w="1134" w:type="dxa"/>
            <w:vAlign w:val="center"/>
          </w:tcPr>
          <w:p w14:paraId="07BAEF2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29761CA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125Khz低频接收功能标识(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</w:tbl>
    <w:p w14:paraId="41627F0A" w14:textId="4409441D" w:rsidR="000E361B" w:rsidRDefault="00003BD2" w:rsidP="00293F9F">
      <w:pPr>
        <w:pStyle w:val="2"/>
        <w:rPr>
          <w:rFonts w:hint="eastAsia"/>
        </w:rPr>
      </w:pPr>
      <w:bookmarkStart w:id="312" w:name="_Toc68091228"/>
      <w:r>
        <w:rPr>
          <w:rFonts w:hint="eastAsia"/>
        </w:rPr>
        <w:t>根据终端mac查询功能标识</w:t>
      </w:r>
      <w:bookmarkStart w:id="313" w:name="_GoBack"/>
      <w:bookmarkEnd w:id="312"/>
      <w:bookmarkEnd w:id="313"/>
    </w:p>
    <w:p w14:paraId="7AB0762D" w14:textId="77777777" w:rsidR="000E361B" w:rsidRDefault="00003BD2">
      <w:pPr>
        <w:pStyle w:val="3"/>
      </w:pPr>
      <w:bookmarkStart w:id="314" w:name="_Toc68091229"/>
      <w:r>
        <w:rPr>
          <w:rFonts w:hint="eastAsia"/>
        </w:rPr>
        <w:t>接口说明</w:t>
      </w:r>
      <w:bookmarkEnd w:id="314"/>
    </w:p>
    <w:p w14:paraId="5EB28A7E" w14:textId="77777777" w:rsidR="000E361B" w:rsidRDefault="00003BD2">
      <w:pPr>
        <w:numPr>
          <w:ilvl w:val="0"/>
          <w:numId w:val="59"/>
        </w:numPr>
      </w:pPr>
      <w:r>
        <w:rPr>
          <w:rFonts w:hint="eastAsia"/>
        </w:rPr>
        <w:t>接口用途：通过输入终端</w:t>
      </w:r>
      <w:r>
        <w:rPr>
          <w:rFonts w:hint="eastAsia"/>
        </w:rPr>
        <w:t>MAC</w:t>
      </w:r>
      <w:r>
        <w:rPr>
          <w:rFonts w:hint="eastAsia"/>
        </w:rPr>
        <w:t>，查询终端支持功能。</w:t>
      </w:r>
    </w:p>
    <w:p w14:paraId="0277DE37" w14:textId="77777777" w:rsidR="000E361B" w:rsidRDefault="00003BD2">
      <w:pPr>
        <w:numPr>
          <w:ilvl w:val="0"/>
          <w:numId w:val="59"/>
        </w:numPr>
      </w:pPr>
      <w:r>
        <w:rPr>
          <w:rFonts w:hint="eastAsia"/>
        </w:rPr>
        <w:t>接口地址：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1FE4C546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4B94A0A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http:</w:t>
            </w:r>
            <w:r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  <w:t>//定位引擎服务器ip:46000/api/devicesV3/bltFuncV2?accessToken=xxxxxxxxxxxxxx</w:t>
            </w:r>
          </w:p>
        </w:tc>
      </w:tr>
    </w:tbl>
    <w:p w14:paraId="2670D04B" w14:textId="77777777" w:rsidR="000E361B" w:rsidRDefault="00003BD2">
      <w:pPr>
        <w:numPr>
          <w:ilvl w:val="0"/>
          <w:numId w:val="59"/>
        </w:numPr>
      </w:pPr>
      <w:r>
        <w:rPr>
          <w:rFonts w:hint="eastAsia"/>
        </w:rPr>
        <w:t>接口</w:t>
      </w:r>
      <w:r>
        <w:rPr>
          <w:rFonts w:hint="eastAsia"/>
        </w:rPr>
        <w:t>post</w:t>
      </w:r>
      <w:r>
        <w:rPr>
          <w:rFonts w:hint="eastAsia"/>
        </w:rPr>
        <w:t>请求参数</w:t>
      </w:r>
      <w:r>
        <w:rPr>
          <w:rFonts w:hint="eastAsia"/>
        </w:rPr>
        <w:t>json</w:t>
      </w:r>
      <w:r>
        <w:rPr>
          <w:rFonts w:hint="eastAsia"/>
        </w:rPr>
        <w:t>示例</w:t>
      </w:r>
      <w:r>
        <w:rPr>
          <w:rFonts w:hint="eastAsia"/>
        </w:rPr>
        <w:t>:</w:t>
      </w:r>
    </w:p>
    <w:tbl>
      <w:tblPr>
        <w:tblStyle w:val="af"/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7769"/>
      </w:tblGrid>
      <w:tr w:rsidR="000E361B" w14:paraId="4A087BF3" w14:textId="77777777">
        <w:trPr>
          <w:trHeight w:val="90"/>
          <w:jc w:val="center"/>
        </w:trPr>
        <w:tc>
          <w:tcPr>
            <w:tcW w:w="7769" w:type="dxa"/>
            <w:shd w:val="clear" w:color="auto" w:fill="EEECE1" w:themeFill="background2"/>
          </w:tcPr>
          <w:p w14:paraId="50F39A1F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2C6C7F0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"mac"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"1918B0000001"</w:t>
            </w:r>
          </w:p>
          <w:p w14:paraId="59526C10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428806D3" w14:textId="77777777" w:rsidR="000E361B" w:rsidRDefault="00003BD2">
      <w:pPr>
        <w:pStyle w:val="3"/>
      </w:pPr>
      <w:bookmarkStart w:id="315" w:name="_Toc68091230"/>
      <w:r>
        <w:rPr>
          <w:rFonts w:hint="eastAsia"/>
        </w:rPr>
        <w:lastRenderedPageBreak/>
        <w:t>请求参数说明</w:t>
      </w:r>
      <w:bookmarkEnd w:id="315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4338"/>
      </w:tblGrid>
      <w:tr w:rsidR="000E361B" w14:paraId="0934CC2D" w14:textId="77777777"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77A958E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4C85EA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5E4D08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必填</w:t>
            </w:r>
          </w:p>
        </w:tc>
        <w:tc>
          <w:tcPr>
            <w:tcW w:w="4338" w:type="dxa"/>
            <w:shd w:val="clear" w:color="auto" w:fill="BFBFBF" w:themeFill="background1" w:themeFillShade="BF"/>
            <w:vAlign w:val="center"/>
          </w:tcPr>
          <w:p w14:paraId="36201E3D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43BBECC2" w14:textId="77777777">
        <w:tc>
          <w:tcPr>
            <w:tcW w:w="1980" w:type="dxa"/>
            <w:vAlign w:val="center"/>
          </w:tcPr>
          <w:p w14:paraId="49898ECC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2" w:type="dxa"/>
            <w:vAlign w:val="center"/>
          </w:tcPr>
          <w:p w14:paraId="3D3807A5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992" w:type="dxa"/>
            <w:vAlign w:val="center"/>
          </w:tcPr>
          <w:p w14:paraId="298A0F1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8" w:type="dxa"/>
            <w:vAlign w:val="center"/>
          </w:tcPr>
          <w:p w14:paraId="3072EB5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获取AccessToken</w:t>
            </w:r>
          </w:p>
        </w:tc>
      </w:tr>
      <w:tr w:rsidR="000E361B" w14:paraId="05F83EE3" w14:textId="77777777">
        <w:tc>
          <w:tcPr>
            <w:tcW w:w="1980" w:type="dxa"/>
            <w:vAlign w:val="center"/>
          </w:tcPr>
          <w:p w14:paraId="1B769B21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2" w:type="dxa"/>
            <w:vAlign w:val="center"/>
          </w:tcPr>
          <w:p w14:paraId="302A13DC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992" w:type="dxa"/>
            <w:vAlign w:val="center"/>
          </w:tcPr>
          <w:p w14:paraId="5948B4B7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338" w:type="dxa"/>
            <w:vAlign w:val="center"/>
          </w:tcPr>
          <w:p w14:paraId="5549A97F" w14:textId="77777777" w:rsidR="000E361B" w:rsidRDefault="00003BD2">
            <w:pPr>
              <w:rPr>
                <w:rFonts w:ascii="inherit" w:hAnsi="inherit" w:hint="eastAsia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终端的</w:t>
            </w:r>
            <w:r>
              <w:rPr>
                <w:rFonts w:ascii="inherit" w:hAnsi="inherit" w:hint="eastAsia"/>
                <w:sz w:val="21"/>
                <w:szCs w:val="21"/>
              </w:rPr>
              <w:t>MAC</w:t>
            </w:r>
            <w:r>
              <w:rPr>
                <w:rFonts w:ascii="inherit" w:hAnsi="inherit" w:hint="eastAsia"/>
                <w:sz w:val="21"/>
                <w:szCs w:val="21"/>
              </w:rPr>
              <w:t>地址，</w:t>
            </w:r>
            <w:r>
              <w:rPr>
                <w:rFonts w:ascii="inherit" w:hAnsi="inherit" w:hint="eastAsia"/>
                <w:sz w:val="21"/>
                <w:szCs w:val="21"/>
              </w:rPr>
              <w:t>16</w:t>
            </w:r>
            <w:r>
              <w:rPr>
                <w:rFonts w:ascii="inherit" w:hAnsi="inherit" w:hint="eastAsia"/>
                <w:sz w:val="21"/>
                <w:szCs w:val="21"/>
              </w:rPr>
              <w:t>进制</w:t>
            </w:r>
            <w:r>
              <w:rPr>
                <w:rFonts w:ascii="inherit" w:hAnsi="inherit" w:hint="eastAsia"/>
                <w:sz w:val="21"/>
                <w:szCs w:val="21"/>
              </w:rPr>
              <w:t>12</w:t>
            </w:r>
            <w:r>
              <w:rPr>
                <w:rFonts w:ascii="inherit" w:hAnsi="inherit" w:hint="eastAsia"/>
                <w:sz w:val="21"/>
                <w:szCs w:val="21"/>
              </w:rPr>
              <w:t>位字符串，例如：</w:t>
            </w:r>
            <w:r>
              <w:rPr>
                <w:rFonts w:ascii="inherit" w:hAnsi="inherit" w:hint="eastAsia"/>
                <w:sz w:val="21"/>
                <w:szCs w:val="21"/>
              </w:rPr>
              <w:t>1918B0000001</w:t>
            </w:r>
            <w:r>
              <w:rPr>
                <w:rFonts w:ascii="inherit" w:hAnsi="inherit" w:hint="eastAsia"/>
                <w:sz w:val="21"/>
                <w:szCs w:val="21"/>
              </w:rPr>
              <w:t>。</w:t>
            </w:r>
          </w:p>
        </w:tc>
      </w:tr>
    </w:tbl>
    <w:p w14:paraId="1F914476" w14:textId="77777777" w:rsidR="000E361B" w:rsidRDefault="00003BD2">
      <w:pPr>
        <w:pStyle w:val="3"/>
      </w:pPr>
      <w:bookmarkStart w:id="316" w:name="_Toc68091231"/>
      <w:r>
        <w:rPr>
          <w:rFonts w:hint="eastAsia"/>
        </w:rPr>
        <w:t>返回结果示例</w:t>
      </w:r>
      <w:bookmarkEnd w:id="316"/>
    </w:p>
    <w:tbl>
      <w:tblPr>
        <w:tblStyle w:val="af"/>
        <w:tblW w:w="0" w:type="auto"/>
        <w:jc w:val="center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860"/>
      </w:tblGrid>
      <w:tr w:rsidR="000E361B" w14:paraId="61814AA4" w14:textId="77777777">
        <w:trPr>
          <w:trHeight w:val="90"/>
          <w:jc w:val="center"/>
        </w:trPr>
        <w:tc>
          <w:tcPr>
            <w:tcW w:w="7860" w:type="dxa"/>
            <w:shd w:val="clear" w:color="auto" w:fill="EEECE1" w:themeFill="background2"/>
          </w:tcPr>
          <w:p w14:paraId="22FC2CF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{</w:t>
            </w:r>
          </w:p>
          <w:p w14:paraId="3F56189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4F9FAF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"successData"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651D088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5DE05F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"1918B0000001"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5198323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"deviceTypeName"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451A5"/>
                <w:kern w:val="0"/>
                <w:sz w:val="18"/>
                <w:szCs w:val="18"/>
                <w:shd w:val="clear" w:color="auto" w:fill="FFFFFE"/>
                <w:lang w:bidi="ar"/>
              </w:rPr>
              <w:t>"BLT5"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CB657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"blgLocationFlag"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401296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"bleLocationFlag"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B9E28B6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"steckLocationFlag"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D8CB53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"uwbLocationFlag"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A10FCC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"oneKeyAlarmFlag"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8BE83E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"staticAlarmFlag"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1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FD65F4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"tamperAlarmFlag"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4E11E907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"downAlarmFlag"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025A14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"heartFreFlag"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EA85A8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"downCmdFlag"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BA51EE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"energyFlag"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089EFFB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"smokeAlarmFlag"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56C52F74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"tempAlarmFlag"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5BA476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"stringAlarmFlag"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5271EB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"rfidFlag"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13E917F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"speedFlag"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04A3A0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"displayFlag"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6AA0CE58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"workOrderFlag"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361901F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"motorFlag"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786D9EE5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"lowFre125RecFlag"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</w:p>
          <w:p w14:paraId="2075B78C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    }</w:t>
            </w:r>
          </w:p>
          <w:p w14:paraId="5F0F2F2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}</w:t>
            </w:r>
          </w:p>
          <w:p w14:paraId="6491CFD3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},</w:t>
            </w:r>
          </w:p>
          <w:p w14:paraId="48DEC2DE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"failData"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</w:t>
            </w:r>
          </w:p>
          <w:p w14:paraId="24E6AA19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"records"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{}</w:t>
            </w:r>
          </w:p>
          <w:p w14:paraId="401846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    }</w:t>
            </w:r>
          </w:p>
          <w:p w14:paraId="7E5CC452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},</w:t>
            </w:r>
          </w:p>
          <w:p w14:paraId="47E47DB1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"errorCode"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</w:t>
            </w:r>
            <w:r>
              <w:rPr>
                <w:rFonts w:ascii="Consolas" w:eastAsia="Consolas" w:hAnsi="Consolas" w:cs="Consolas"/>
                <w:color w:val="098658"/>
                <w:kern w:val="0"/>
                <w:sz w:val="18"/>
                <w:szCs w:val="18"/>
                <w:shd w:val="clear" w:color="auto" w:fill="FFFFFE"/>
                <w:lang w:bidi="ar"/>
              </w:rPr>
              <w:t>0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,</w:t>
            </w:r>
          </w:p>
          <w:p w14:paraId="23B6CB8A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    </w:t>
            </w:r>
            <w:r>
              <w:rPr>
                <w:rFonts w:ascii="Consolas" w:eastAsia="Consolas" w:hAnsi="Consolas" w:cs="Consolas"/>
                <w:color w:val="A31515"/>
                <w:kern w:val="0"/>
                <w:sz w:val="18"/>
                <w:szCs w:val="18"/>
                <w:shd w:val="clear" w:color="auto" w:fill="FFFFFE"/>
                <w:lang w:bidi="ar"/>
              </w:rPr>
              <w:t>"errorMsg"</w:t>
            </w: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: []</w:t>
            </w:r>
          </w:p>
          <w:p w14:paraId="36AB379D" w14:textId="77777777" w:rsidR="000E361B" w:rsidRDefault="00003BD2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Consolas" w:hAnsi="Consolas" w:cs="Consolas"/>
                <w:color w:val="5F8FBF"/>
                <w:kern w:val="0"/>
                <w:sz w:val="18"/>
                <w:szCs w:val="18"/>
                <w:shd w:val="clear" w:color="auto" w:fill="FFFFFE"/>
                <w:lang w:bidi="ar"/>
              </w:rPr>
            </w:pPr>
            <w:r>
              <w:rPr>
                <w:rFonts w:ascii="Consolas" w:eastAsia="Consolas" w:hAnsi="Consolas" w:cs="Consolas"/>
                <w:color w:val="000000"/>
                <w:kern w:val="0"/>
                <w:sz w:val="18"/>
                <w:szCs w:val="18"/>
                <w:shd w:val="clear" w:color="auto" w:fill="FFFFFE"/>
                <w:lang w:bidi="ar"/>
              </w:rPr>
              <w:t>}</w:t>
            </w:r>
          </w:p>
        </w:tc>
      </w:tr>
    </w:tbl>
    <w:p w14:paraId="38194FCB" w14:textId="77777777" w:rsidR="000E361B" w:rsidRDefault="00003BD2">
      <w:pPr>
        <w:pStyle w:val="3"/>
      </w:pPr>
      <w:bookmarkStart w:id="317" w:name="_Toc68091232"/>
      <w:r>
        <w:rPr>
          <w:rFonts w:hint="eastAsia"/>
        </w:rPr>
        <w:lastRenderedPageBreak/>
        <w:t>返回结果参数说明</w:t>
      </w:r>
      <w:bookmarkEnd w:id="317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4479"/>
      </w:tblGrid>
      <w:tr w:rsidR="000E361B" w14:paraId="67F666E5" w14:textId="77777777"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3E16ECE6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参数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08AF85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类型</w:t>
            </w:r>
          </w:p>
        </w:tc>
        <w:tc>
          <w:tcPr>
            <w:tcW w:w="4479" w:type="dxa"/>
            <w:shd w:val="clear" w:color="auto" w:fill="BFBFBF" w:themeFill="background1" w:themeFillShade="BF"/>
            <w:vAlign w:val="center"/>
          </w:tcPr>
          <w:p w14:paraId="3E65F1B4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说明</w:t>
            </w:r>
          </w:p>
        </w:tc>
      </w:tr>
      <w:tr w:rsidR="000E361B" w14:paraId="1C013B73" w14:textId="77777777">
        <w:tc>
          <w:tcPr>
            <w:tcW w:w="2689" w:type="dxa"/>
            <w:vAlign w:val="center"/>
          </w:tcPr>
          <w:p w14:paraId="72D65D9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1134" w:type="dxa"/>
            <w:vAlign w:val="center"/>
          </w:tcPr>
          <w:p w14:paraId="24D17A7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35416F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请求状态。0：请求成功、-90：接口调用失败；其他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返回码详见：</w:t>
            </w:r>
            <w:hyperlink w:anchor="_接口返回码" w:history="1">
              <w:r>
                <w:rPr>
                  <w:rStyle w:val="af3"/>
                  <w:rFonts w:ascii="微软雅黑" w:hAnsi="微软雅黑"/>
                  <w:sz w:val="21"/>
                  <w:szCs w:val="21"/>
                </w:rPr>
                <w:t>接口返回码</w:t>
              </w:r>
            </w:hyperlink>
          </w:p>
        </w:tc>
      </w:tr>
      <w:tr w:rsidR="000E361B" w14:paraId="53CA7B59" w14:textId="77777777">
        <w:tc>
          <w:tcPr>
            <w:tcW w:w="2689" w:type="dxa"/>
            <w:vAlign w:val="center"/>
          </w:tcPr>
          <w:p w14:paraId="7652761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1134" w:type="dxa"/>
            <w:vAlign w:val="center"/>
          </w:tcPr>
          <w:p w14:paraId="5488CC2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tring[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]</w:t>
            </w:r>
          </w:p>
        </w:tc>
        <w:tc>
          <w:tcPr>
            <w:tcW w:w="4479" w:type="dxa"/>
            <w:vAlign w:val="center"/>
          </w:tcPr>
          <w:p w14:paraId="1F0D142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</w:p>
        </w:tc>
      </w:tr>
      <w:tr w:rsidR="000E361B" w14:paraId="40C0C549" w14:textId="77777777">
        <w:tc>
          <w:tcPr>
            <w:tcW w:w="2689" w:type="dxa"/>
            <w:vAlign w:val="center"/>
          </w:tcPr>
          <w:p w14:paraId="19EAF01C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650A0F6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4479" w:type="dxa"/>
            <w:vAlign w:val="center"/>
          </w:tcPr>
          <w:p w14:paraId="4DFEBDB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返回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终端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设备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功能属性实体类</w:t>
            </w:r>
          </w:p>
        </w:tc>
      </w:tr>
      <w:tr w:rsidR="000E361B" w14:paraId="535D1D68" w14:textId="77777777">
        <w:tc>
          <w:tcPr>
            <w:tcW w:w="2689" w:type="dxa"/>
            <w:vAlign w:val="center"/>
          </w:tcPr>
          <w:p w14:paraId="3E5D570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successData</w:t>
            </w:r>
          </w:p>
        </w:tc>
        <w:tc>
          <w:tcPr>
            <w:tcW w:w="1134" w:type="dxa"/>
            <w:vAlign w:val="center"/>
          </w:tcPr>
          <w:p w14:paraId="1DDFF199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  <w:t>BltFuncRespSuccData</w:t>
            </w:r>
          </w:p>
          <w:p w14:paraId="33443673" w14:textId="77777777" w:rsidR="000E361B" w:rsidRDefault="000E361B">
            <w:pPr>
              <w:rPr>
                <w:rFonts w:ascii="微软雅黑" w:hAnsi="微软雅黑"/>
                <w:color w:val="3F3F3F"/>
                <w:sz w:val="18"/>
                <w:szCs w:val="18"/>
              </w:rPr>
            </w:pPr>
          </w:p>
        </w:tc>
        <w:tc>
          <w:tcPr>
            <w:tcW w:w="4479" w:type="dxa"/>
            <w:vAlign w:val="center"/>
          </w:tcPr>
          <w:p w14:paraId="5AE9B8A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成功数据</w:t>
            </w:r>
          </w:p>
        </w:tc>
      </w:tr>
      <w:tr w:rsidR="000E361B" w14:paraId="5E1A4886" w14:textId="77777777">
        <w:tc>
          <w:tcPr>
            <w:tcW w:w="2689" w:type="dxa"/>
            <w:vAlign w:val="center"/>
          </w:tcPr>
          <w:p w14:paraId="363DF09B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++records</w:t>
            </w:r>
          </w:p>
        </w:tc>
        <w:tc>
          <w:tcPr>
            <w:tcW w:w="1134" w:type="dxa"/>
            <w:vAlign w:val="center"/>
          </w:tcPr>
          <w:p w14:paraId="01442B47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  <w:t>HashMap&lt;String,BltFuncBO&gt;</w:t>
            </w:r>
          </w:p>
          <w:p w14:paraId="2F3CE26A" w14:textId="77777777" w:rsidR="000E361B" w:rsidRDefault="000E361B">
            <w:pPr>
              <w:rPr>
                <w:rFonts w:ascii="微软雅黑" w:hAnsi="微软雅黑"/>
                <w:color w:val="3F3F3F"/>
                <w:sz w:val="18"/>
                <w:szCs w:val="18"/>
              </w:rPr>
            </w:pPr>
          </w:p>
        </w:tc>
        <w:tc>
          <w:tcPr>
            <w:tcW w:w="4479" w:type="dxa"/>
            <w:vAlign w:val="center"/>
          </w:tcPr>
          <w:p w14:paraId="4DC6C90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查询返回数据集合</w:t>
            </w:r>
          </w:p>
        </w:tc>
      </w:tr>
      <w:tr w:rsidR="000E361B" w14:paraId="0E083718" w14:textId="77777777">
        <w:tc>
          <w:tcPr>
            <w:tcW w:w="2689" w:type="dxa"/>
            <w:vAlign w:val="center"/>
          </w:tcPr>
          <w:p w14:paraId="315D2954" w14:textId="77777777" w:rsidR="000E361B" w:rsidRDefault="00003BD2">
            <w:pPr>
              <w:ind w:firstLineChars="250" w:firstLine="52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+++“查询的mac”-key</w:t>
            </w:r>
          </w:p>
        </w:tc>
        <w:tc>
          <w:tcPr>
            <w:tcW w:w="1134" w:type="dxa"/>
            <w:vAlign w:val="center"/>
          </w:tcPr>
          <w:p w14:paraId="5E073D87" w14:textId="77777777" w:rsidR="000E361B" w:rsidRDefault="00003BD2">
            <w:pPr>
              <w:rPr>
                <w:rFonts w:ascii="微软雅黑" w:hAnsi="微软雅黑"/>
                <w:color w:val="3F3F3F"/>
                <w:sz w:val="18"/>
                <w:szCs w:val="18"/>
              </w:rPr>
            </w:pPr>
            <w:r>
              <w:rPr>
                <w:rFonts w:ascii="微软雅黑" w:hAnsi="微软雅黑" w:hint="eastAsia"/>
                <w:color w:val="3F3F3F"/>
                <w:sz w:val="18"/>
                <w:szCs w:val="18"/>
              </w:rPr>
              <w:t>key</w:t>
            </w:r>
          </w:p>
        </w:tc>
        <w:tc>
          <w:tcPr>
            <w:tcW w:w="4479" w:type="dxa"/>
            <w:vAlign w:val="center"/>
          </w:tcPr>
          <w:p w14:paraId="56D03EDB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 w:rsidR="000E361B" w14:paraId="48677CF6" w14:textId="77777777">
        <w:tc>
          <w:tcPr>
            <w:tcW w:w="2689" w:type="dxa"/>
            <w:vAlign w:val="center"/>
          </w:tcPr>
          <w:p w14:paraId="6C365DE5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+deviceTypeName</w:t>
            </w:r>
          </w:p>
        </w:tc>
        <w:tc>
          <w:tcPr>
            <w:tcW w:w="1134" w:type="dxa"/>
            <w:vAlign w:val="center"/>
          </w:tcPr>
          <w:p w14:paraId="7CBD13A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479" w:type="dxa"/>
            <w:vAlign w:val="center"/>
          </w:tcPr>
          <w:p w14:paraId="7CA7B21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终端类型</w:t>
            </w:r>
          </w:p>
        </w:tc>
      </w:tr>
      <w:tr w:rsidR="000E361B" w14:paraId="3F3D88B0" w14:textId="77777777">
        <w:tc>
          <w:tcPr>
            <w:tcW w:w="2689" w:type="dxa"/>
            <w:vAlign w:val="center"/>
          </w:tcPr>
          <w:p w14:paraId="4531BF29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++blgLocationFlag</w:t>
            </w:r>
          </w:p>
        </w:tc>
        <w:tc>
          <w:tcPr>
            <w:tcW w:w="1134" w:type="dxa"/>
            <w:vAlign w:val="center"/>
          </w:tcPr>
          <w:p w14:paraId="207F60E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1B59C6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钛准定位标识(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47411E8" w14:textId="77777777">
        <w:tc>
          <w:tcPr>
            <w:tcW w:w="2689" w:type="dxa"/>
            <w:vAlign w:val="center"/>
          </w:tcPr>
          <w:p w14:paraId="36B1920B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++bleLocationFlag</w:t>
            </w:r>
          </w:p>
        </w:tc>
        <w:tc>
          <w:tcPr>
            <w:tcW w:w="1134" w:type="dxa"/>
            <w:vAlign w:val="center"/>
          </w:tcPr>
          <w:p w14:paraId="553C7C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0C72A01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蓝牙定位标识(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71301E1" w14:textId="77777777">
        <w:tc>
          <w:tcPr>
            <w:tcW w:w="2689" w:type="dxa"/>
            <w:vAlign w:val="center"/>
          </w:tcPr>
          <w:p w14:paraId="13DFC7AD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++steckLocationFlag</w:t>
            </w:r>
          </w:p>
        </w:tc>
        <w:tc>
          <w:tcPr>
            <w:tcW w:w="1134" w:type="dxa"/>
            <w:vAlign w:val="center"/>
          </w:tcPr>
          <w:p w14:paraId="0AFBFBE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FFAE43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氢易定位标识(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1B41F5E5" w14:textId="77777777">
        <w:tc>
          <w:tcPr>
            <w:tcW w:w="2689" w:type="dxa"/>
            <w:vAlign w:val="center"/>
          </w:tcPr>
          <w:p w14:paraId="0F3BE930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++uwbLocationFlag</w:t>
            </w:r>
          </w:p>
        </w:tc>
        <w:tc>
          <w:tcPr>
            <w:tcW w:w="1134" w:type="dxa"/>
            <w:vAlign w:val="center"/>
          </w:tcPr>
          <w:p w14:paraId="086D7EC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6BA45AF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UWB定位标识(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7A11C914" w14:textId="77777777">
        <w:tc>
          <w:tcPr>
            <w:tcW w:w="2689" w:type="dxa"/>
            <w:vAlign w:val="center"/>
          </w:tcPr>
          <w:p w14:paraId="4C830EF5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++oneKeyAlarmFlag</w:t>
            </w:r>
          </w:p>
        </w:tc>
        <w:tc>
          <w:tcPr>
            <w:tcW w:w="1134" w:type="dxa"/>
            <w:vAlign w:val="center"/>
          </w:tcPr>
          <w:p w14:paraId="5AE1B2C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F93899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一键报警标识(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11CD95CB" w14:textId="77777777">
        <w:tc>
          <w:tcPr>
            <w:tcW w:w="2689" w:type="dxa"/>
            <w:vAlign w:val="center"/>
          </w:tcPr>
          <w:p w14:paraId="175C0E10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++staticAlarmFlag</w:t>
            </w:r>
          </w:p>
        </w:tc>
        <w:tc>
          <w:tcPr>
            <w:tcW w:w="1134" w:type="dxa"/>
            <w:vAlign w:val="center"/>
          </w:tcPr>
          <w:p w14:paraId="419430C9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6D2078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静止告警标识(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41519C4" w14:textId="77777777">
        <w:tc>
          <w:tcPr>
            <w:tcW w:w="2689" w:type="dxa"/>
            <w:vAlign w:val="center"/>
          </w:tcPr>
          <w:p w14:paraId="16F83C2E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++tamperAlarmFlag</w:t>
            </w:r>
          </w:p>
        </w:tc>
        <w:tc>
          <w:tcPr>
            <w:tcW w:w="1134" w:type="dxa"/>
            <w:vAlign w:val="center"/>
          </w:tcPr>
          <w:p w14:paraId="4C29635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6AD5B88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防拆报警标识(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6E92FA4" w14:textId="77777777">
        <w:tc>
          <w:tcPr>
            <w:tcW w:w="2689" w:type="dxa"/>
            <w:vAlign w:val="center"/>
          </w:tcPr>
          <w:p w14:paraId="588A3E75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lastRenderedPageBreak/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++downAlarmFlag</w:t>
            </w:r>
          </w:p>
        </w:tc>
        <w:tc>
          <w:tcPr>
            <w:tcW w:w="1134" w:type="dxa"/>
            <w:vAlign w:val="center"/>
          </w:tcPr>
          <w:p w14:paraId="4A8AE89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4E08E941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1727390C" w14:textId="77777777">
        <w:tc>
          <w:tcPr>
            <w:tcW w:w="2689" w:type="dxa"/>
            <w:vAlign w:val="center"/>
          </w:tcPr>
          <w:p w14:paraId="7AD575ED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++heartFreFlag</w:t>
            </w:r>
          </w:p>
        </w:tc>
        <w:tc>
          <w:tcPr>
            <w:tcW w:w="1134" w:type="dxa"/>
            <w:vAlign w:val="center"/>
          </w:tcPr>
          <w:p w14:paraId="6A19EC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F98775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心率监测标识(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3367502B" w14:textId="77777777">
        <w:tc>
          <w:tcPr>
            <w:tcW w:w="2689" w:type="dxa"/>
            <w:vAlign w:val="center"/>
          </w:tcPr>
          <w:p w14:paraId="56C43F53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++downCmdFlag</w:t>
            </w:r>
          </w:p>
        </w:tc>
        <w:tc>
          <w:tcPr>
            <w:tcW w:w="1134" w:type="dxa"/>
            <w:vAlign w:val="center"/>
          </w:tcPr>
          <w:p w14:paraId="41BE354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390FEF9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下行命令标识(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1E91E32" w14:textId="77777777">
        <w:tc>
          <w:tcPr>
            <w:tcW w:w="2689" w:type="dxa"/>
            <w:vAlign w:val="center"/>
          </w:tcPr>
          <w:p w14:paraId="1D7B5312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++energyFlag</w:t>
            </w:r>
          </w:p>
        </w:tc>
        <w:tc>
          <w:tcPr>
            <w:tcW w:w="1134" w:type="dxa"/>
            <w:vAlign w:val="center"/>
          </w:tcPr>
          <w:p w14:paraId="1F2E9E0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A7126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能耗监测标识(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06C70B3" w14:textId="77777777">
        <w:tc>
          <w:tcPr>
            <w:tcW w:w="2689" w:type="dxa"/>
            <w:vAlign w:val="center"/>
          </w:tcPr>
          <w:p w14:paraId="27383AB5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++smokeAlarmFlag</w:t>
            </w:r>
          </w:p>
        </w:tc>
        <w:tc>
          <w:tcPr>
            <w:tcW w:w="1134" w:type="dxa"/>
            <w:vAlign w:val="center"/>
          </w:tcPr>
          <w:p w14:paraId="333103B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A68C57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烟雾报警标识(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F8399B0" w14:textId="77777777">
        <w:tc>
          <w:tcPr>
            <w:tcW w:w="2689" w:type="dxa"/>
            <w:vAlign w:val="center"/>
          </w:tcPr>
          <w:p w14:paraId="7B2C5046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++tempAlarmFlag</w:t>
            </w:r>
          </w:p>
        </w:tc>
        <w:tc>
          <w:tcPr>
            <w:tcW w:w="1134" w:type="dxa"/>
            <w:vAlign w:val="center"/>
          </w:tcPr>
          <w:p w14:paraId="6E10980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0DA5DFB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温度报警标识(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77602FB7" w14:textId="77777777">
        <w:tc>
          <w:tcPr>
            <w:tcW w:w="2689" w:type="dxa"/>
            <w:vAlign w:val="center"/>
          </w:tcPr>
          <w:p w14:paraId="66ABCF99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++stringAlarmFlag</w:t>
            </w:r>
          </w:p>
        </w:tc>
        <w:tc>
          <w:tcPr>
            <w:tcW w:w="1134" w:type="dxa"/>
            <w:vAlign w:val="center"/>
          </w:tcPr>
          <w:p w14:paraId="6848188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30E25EE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拉绳报警标识(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390CEAB" w14:textId="77777777">
        <w:tc>
          <w:tcPr>
            <w:tcW w:w="2689" w:type="dxa"/>
            <w:vAlign w:val="center"/>
          </w:tcPr>
          <w:p w14:paraId="40137139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++rfidFlag</w:t>
            </w:r>
          </w:p>
        </w:tc>
        <w:tc>
          <w:tcPr>
            <w:tcW w:w="1134" w:type="dxa"/>
            <w:vAlign w:val="center"/>
          </w:tcPr>
          <w:p w14:paraId="44EB675B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15E8EB1F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RFID读卡标识(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DC8C9E9" w14:textId="77777777">
        <w:tc>
          <w:tcPr>
            <w:tcW w:w="2689" w:type="dxa"/>
            <w:vAlign w:val="center"/>
          </w:tcPr>
          <w:p w14:paraId="055537C3" w14:textId="77777777" w:rsidR="000E361B" w:rsidRDefault="00003BD2">
            <w:pPr>
              <w:ind w:firstLineChars="400" w:firstLine="840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++speedFlag</w:t>
            </w:r>
          </w:p>
        </w:tc>
        <w:tc>
          <w:tcPr>
            <w:tcW w:w="1134" w:type="dxa"/>
            <w:vAlign w:val="center"/>
          </w:tcPr>
          <w:p w14:paraId="3148EBD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558B585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测速iBeacon数据上报标识(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49D8584B" w14:textId="77777777">
        <w:tc>
          <w:tcPr>
            <w:tcW w:w="2689" w:type="dxa"/>
            <w:vAlign w:val="center"/>
          </w:tcPr>
          <w:p w14:paraId="7AF6D458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++displayFlag</w:t>
            </w:r>
          </w:p>
        </w:tc>
        <w:tc>
          <w:tcPr>
            <w:tcW w:w="1134" w:type="dxa"/>
            <w:vAlign w:val="center"/>
          </w:tcPr>
          <w:p w14:paraId="6A3D38F7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49BF457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屏幕显示标识(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7EA32D55" w14:textId="77777777">
        <w:tc>
          <w:tcPr>
            <w:tcW w:w="2689" w:type="dxa"/>
            <w:vAlign w:val="center"/>
          </w:tcPr>
          <w:p w14:paraId="0BC01755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++workOrderFlag</w:t>
            </w:r>
          </w:p>
        </w:tc>
        <w:tc>
          <w:tcPr>
            <w:tcW w:w="1134" w:type="dxa"/>
            <w:vAlign w:val="center"/>
          </w:tcPr>
          <w:p w14:paraId="634BC27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6C6F231E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工单下发标识(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5BF48C0C" w14:textId="77777777">
        <w:tc>
          <w:tcPr>
            <w:tcW w:w="2689" w:type="dxa"/>
            <w:vAlign w:val="center"/>
          </w:tcPr>
          <w:p w14:paraId="550F0466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++motorFlag</w:t>
            </w:r>
          </w:p>
        </w:tc>
        <w:tc>
          <w:tcPr>
            <w:tcW w:w="1134" w:type="dxa"/>
            <w:vAlign w:val="center"/>
          </w:tcPr>
          <w:p w14:paraId="3C2893E6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7BBEA60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马达震动标识(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2F6B1EA2" w14:textId="77777777">
        <w:tc>
          <w:tcPr>
            <w:tcW w:w="2689" w:type="dxa"/>
            <w:vAlign w:val="center"/>
          </w:tcPr>
          <w:p w14:paraId="4FAD8E09" w14:textId="77777777" w:rsidR="000E361B" w:rsidRDefault="00003BD2">
            <w:pPr>
              <w:ind w:firstLineChars="350" w:firstLine="73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++lowFre125RecFlag</w:t>
            </w:r>
          </w:p>
        </w:tc>
        <w:tc>
          <w:tcPr>
            <w:tcW w:w="1134" w:type="dxa"/>
            <w:vAlign w:val="center"/>
          </w:tcPr>
          <w:p w14:paraId="502EDBC4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479" w:type="dxa"/>
            <w:vAlign w:val="center"/>
          </w:tcPr>
          <w:p w14:paraId="30B1C8A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125Khz低频接收功能标识(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 w:rsidR="000E361B" w14:paraId="6A15828E" w14:textId="77777777">
        <w:tc>
          <w:tcPr>
            <w:tcW w:w="2689" w:type="dxa"/>
            <w:vAlign w:val="center"/>
          </w:tcPr>
          <w:p w14:paraId="3B830BA3" w14:textId="77777777" w:rsidR="000E361B" w:rsidRDefault="00003BD2">
            <w:pPr>
              <w:ind w:firstLineChars="50" w:firstLine="10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+fail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134" w:type="dxa"/>
            <w:vAlign w:val="center"/>
          </w:tcPr>
          <w:p w14:paraId="2D623D70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  <w:t>BltFuncRespSuccData</w:t>
            </w:r>
          </w:p>
          <w:p w14:paraId="2CDBC7A2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479" w:type="dxa"/>
            <w:vAlign w:val="center"/>
          </w:tcPr>
          <w:p w14:paraId="06865272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错误数据</w:t>
            </w:r>
          </w:p>
        </w:tc>
      </w:tr>
      <w:tr w:rsidR="000E361B" w14:paraId="7F17687A" w14:textId="77777777">
        <w:tc>
          <w:tcPr>
            <w:tcW w:w="2689" w:type="dxa"/>
            <w:vAlign w:val="center"/>
          </w:tcPr>
          <w:p w14:paraId="563E62B1" w14:textId="77777777" w:rsidR="000E361B" w:rsidRDefault="00003BD2">
            <w:pPr>
              <w:ind w:firstLineChars="150" w:firstLine="315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++records</w:t>
            </w:r>
          </w:p>
        </w:tc>
        <w:tc>
          <w:tcPr>
            <w:tcW w:w="1134" w:type="dxa"/>
            <w:vAlign w:val="center"/>
          </w:tcPr>
          <w:p w14:paraId="325D09BA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18"/>
                <w:szCs w:val="18"/>
              </w:rPr>
              <w:t>HashMap&lt;String,BltFuncBO&gt;</w:t>
            </w:r>
          </w:p>
          <w:p w14:paraId="364AEDDA" w14:textId="77777777" w:rsidR="000E361B" w:rsidRDefault="000E361B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4479" w:type="dxa"/>
            <w:vAlign w:val="center"/>
          </w:tcPr>
          <w:p w14:paraId="7393906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查询返回数据集合</w:t>
            </w:r>
          </w:p>
        </w:tc>
      </w:tr>
    </w:tbl>
    <w:p w14:paraId="400FFED7" w14:textId="77777777" w:rsidR="000E361B" w:rsidRDefault="00003BD2">
      <w:pPr>
        <w:pStyle w:val="1"/>
        <w:ind w:left="661" w:hanging="661"/>
      </w:pPr>
      <w:bookmarkStart w:id="318" w:name="_Toc68091233"/>
      <w:r>
        <w:rPr>
          <w:rFonts w:hint="eastAsia"/>
        </w:rPr>
        <w:lastRenderedPageBreak/>
        <w:t>附录</w:t>
      </w:r>
      <w:bookmarkEnd w:id="318"/>
    </w:p>
    <w:p w14:paraId="40B054F3" w14:textId="77777777" w:rsidR="000E361B" w:rsidRDefault="00003BD2">
      <w:pPr>
        <w:pStyle w:val="2"/>
      </w:pPr>
      <w:bookmarkStart w:id="319" w:name="_接口返回码"/>
      <w:bookmarkStart w:id="320" w:name="_Toc68091234"/>
      <w:bookmarkEnd w:id="319"/>
      <w:r>
        <w:rPr>
          <w:rFonts w:hint="eastAsia"/>
        </w:rPr>
        <w:t>接口</w:t>
      </w:r>
      <w:r>
        <w:t>返回码</w:t>
      </w:r>
      <w:bookmarkEnd w:id="320"/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4338"/>
      </w:tblGrid>
      <w:tr w:rsidR="000E361B" w14:paraId="01CCD283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47B7B5C2" w14:textId="77777777" w:rsidR="000E361B" w:rsidRDefault="00003BD2">
            <w:pPr>
              <w:widowControl/>
              <w:adjustRightInd/>
              <w:snapToGrid/>
              <w:spacing w:line="240" w:lineRule="auto"/>
              <w:jc w:val="left"/>
              <w:rPr>
                <w:rFonts w:ascii="inherit" w:hAnsi="inherit" w:hint="eastAsia"/>
                <w:b/>
                <w:color w:val="8D8D8D"/>
                <w:kern w:val="0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返回</w:t>
            </w:r>
            <w:r>
              <w:rPr>
                <w:rFonts w:ascii="微软雅黑" w:hAnsi="微软雅黑"/>
                <w:b/>
                <w:color w:val="595959"/>
              </w:rPr>
              <w:t>码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DC4B841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消息</w:t>
            </w:r>
            <w:r>
              <w:rPr>
                <w:rFonts w:ascii="微软雅黑" w:hAnsi="微软雅黑"/>
                <w:b/>
                <w:color w:val="595959"/>
              </w:rPr>
              <w:t>内容</w:t>
            </w:r>
          </w:p>
        </w:tc>
        <w:tc>
          <w:tcPr>
            <w:tcW w:w="4338" w:type="dxa"/>
            <w:shd w:val="clear" w:color="auto" w:fill="BFBFBF" w:themeFill="background1" w:themeFillShade="BF"/>
            <w:vAlign w:val="center"/>
          </w:tcPr>
          <w:p w14:paraId="2EDD7B38" w14:textId="77777777" w:rsidR="000E361B" w:rsidRDefault="00003BD2">
            <w:pPr>
              <w:rPr>
                <w:rFonts w:ascii="inherit" w:hAnsi="inherit" w:hint="eastAsia"/>
                <w:b/>
                <w:color w:val="8D8D8D"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color w:val="595959"/>
              </w:rPr>
              <w:t>建议</w:t>
            </w:r>
            <w:r>
              <w:rPr>
                <w:rFonts w:ascii="微软雅黑" w:hAnsi="微软雅黑"/>
                <w:b/>
                <w:color w:val="595959"/>
              </w:rPr>
              <w:t>处理</w:t>
            </w:r>
            <w:r>
              <w:rPr>
                <w:rFonts w:ascii="微软雅黑" w:hAnsi="微软雅黑" w:hint="eastAsia"/>
                <w:b/>
                <w:color w:val="595959"/>
              </w:rPr>
              <w:t>方式</w:t>
            </w:r>
          </w:p>
        </w:tc>
      </w:tr>
      <w:tr w:rsidR="000E361B" w14:paraId="7D36D400" w14:textId="77777777">
        <w:tc>
          <w:tcPr>
            <w:tcW w:w="1838" w:type="dxa"/>
            <w:vAlign w:val="center"/>
          </w:tcPr>
          <w:p w14:paraId="29B4A3CA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14:paraId="11FC38B5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正常返回</w:t>
            </w:r>
          </w:p>
        </w:tc>
        <w:tc>
          <w:tcPr>
            <w:tcW w:w="4338" w:type="dxa"/>
            <w:vAlign w:val="center"/>
          </w:tcPr>
          <w:p w14:paraId="14182457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无</w:t>
            </w:r>
          </w:p>
        </w:tc>
      </w:tr>
      <w:tr w:rsidR="000E361B" w14:paraId="7E1BAD1F" w14:textId="77777777">
        <w:tc>
          <w:tcPr>
            <w:tcW w:w="1838" w:type="dxa"/>
            <w:vAlign w:val="center"/>
          </w:tcPr>
          <w:p w14:paraId="3B6FFF42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-90</w:t>
            </w:r>
          </w:p>
        </w:tc>
        <w:tc>
          <w:tcPr>
            <w:tcW w:w="2126" w:type="dxa"/>
            <w:vAlign w:val="center"/>
          </w:tcPr>
          <w:p w14:paraId="52A0592C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错误返回</w:t>
            </w:r>
          </w:p>
        </w:tc>
        <w:tc>
          <w:tcPr>
            <w:tcW w:w="4338" w:type="dxa"/>
            <w:vAlign w:val="center"/>
          </w:tcPr>
          <w:p w14:paraId="6C89D0C9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建议根据errorMsg错误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消息信息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进行处理（如意思代码问题导致的错误调用，可联系真趣人员）</w:t>
            </w:r>
          </w:p>
        </w:tc>
      </w:tr>
      <w:tr w:rsidR="000E361B" w14:paraId="4C0976FE" w14:textId="77777777">
        <w:tc>
          <w:tcPr>
            <w:tcW w:w="1838" w:type="dxa"/>
            <w:vAlign w:val="center"/>
          </w:tcPr>
          <w:p w14:paraId="06CD7314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00</w:t>
            </w:r>
          </w:p>
        </w:tc>
        <w:tc>
          <w:tcPr>
            <w:tcW w:w="2126" w:type="dxa"/>
            <w:vAlign w:val="center"/>
          </w:tcPr>
          <w:p w14:paraId="12C480A3" w14:textId="77777777" w:rsidR="000E361B" w:rsidRDefault="00003BD2">
            <w:pPr>
              <w:pStyle w:val="HTML"/>
              <w:shd w:val="clear" w:color="auto" w:fill="FFFFFF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Invalid</w:t>
            </w:r>
            <w:r>
              <w:rPr>
                <w:rFonts w:ascii="微软雅黑" w:eastAsia="微软雅黑" w:hAnsi="微软雅黑" w:cs="Times New Roman" w:hint="eastAsia"/>
                <w:color w:val="3F3F3F"/>
                <w:kern w:val="2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  <w:t>AccessToken</w:t>
            </w:r>
          </w:p>
        </w:tc>
        <w:tc>
          <w:tcPr>
            <w:tcW w:w="4338" w:type="dxa"/>
            <w:vAlign w:val="center"/>
          </w:tcPr>
          <w:p w14:paraId="1787B3CD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Token超时或者输入有效的Token</w:t>
            </w:r>
          </w:p>
        </w:tc>
      </w:tr>
      <w:tr w:rsidR="000E361B" w14:paraId="07185A04" w14:textId="77777777">
        <w:trPr>
          <w:trHeight w:val="838"/>
        </w:trPr>
        <w:tc>
          <w:tcPr>
            <w:tcW w:w="1838" w:type="dxa"/>
            <w:vAlign w:val="center"/>
          </w:tcPr>
          <w:p w14:paraId="2226DEF8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01</w:t>
            </w:r>
          </w:p>
        </w:tc>
        <w:tc>
          <w:tcPr>
            <w:tcW w:w="2126" w:type="dxa"/>
            <w:vAlign w:val="center"/>
          </w:tcPr>
          <w:p w14:paraId="48448AC3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获取AccessToken参数错误</w:t>
            </w:r>
          </w:p>
        </w:tc>
        <w:tc>
          <w:tcPr>
            <w:tcW w:w="4338" w:type="dxa"/>
            <w:vAlign w:val="center"/>
          </w:tcPr>
          <w:p w14:paraId="088C3D4D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20"/>
                <w:szCs w:val="20"/>
              </w:rPr>
            </w:pPr>
            <w:r>
              <w:rPr>
                <w:rFonts w:ascii="微软雅黑" w:eastAsia="微软雅黑" w:hAnsi="微软雅黑" w:cs="Times New Roman" w:hint="eastAsia"/>
                <w:color w:val="3F3F3F"/>
                <w:kern w:val="2"/>
                <w:sz w:val="20"/>
                <w:szCs w:val="20"/>
              </w:rPr>
              <w:t>输入有效的Token</w:t>
            </w:r>
          </w:p>
        </w:tc>
      </w:tr>
      <w:tr w:rsidR="000E361B" w14:paraId="400C9055" w14:textId="77777777">
        <w:tc>
          <w:tcPr>
            <w:tcW w:w="1838" w:type="dxa"/>
            <w:vAlign w:val="center"/>
          </w:tcPr>
          <w:p w14:paraId="4C41F0EB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02</w:t>
            </w:r>
          </w:p>
        </w:tc>
        <w:tc>
          <w:tcPr>
            <w:tcW w:w="2126" w:type="dxa"/>
            <w:vAlign w:val="center"/>
          </w:tcPr>
          <w:p w14:paraId="18C43A52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用户不存在</w:t>
            </w:r>
          </w:p>
        </w:tc>
        <w:tc>
          <w:tcPr>
            <w:tcW w:w="4338" w:type="dxa"/>
            <w:vAlign w:val="center"/>
          </w:tcPr>
          <w:p w14:paraId="3AFE1230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检查传入的licence是否有效</w:t>
            </w:r>
          </w:p>
        </w:tc>
      </w:tr>
      <w:tr w:rsidR="000E361B" w14:paraId="3992384F" w14:textId="77777777">
        <w:tc>
          <w:tcPr>
            <w:tcW w:w="1838" w:type="dxa"/>
            <w:vAlign w:val="center"/>
          </w:tcPr>
          <w:p w14:paraId="3D09DF00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106001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14:paraId="3EBCDFD6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API调用参数建筑ID错误</w:t>
            </w:r>
          </w:p>
        </w:tc>
        <w:tc>
          <w:tcPr>
            <w:tcW w:w="4338" w:type="dxa"/>
            <w:vAlign w:val="center"/>
          </w:tcPr>
          <w:p w14:paraId="6EE3F09A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检查建筑id是否存在或者正确</w:t>
            </w:r>
          </w:p>
        </w:tc>
      </w:tr>
      <w:tr w:rsidR="000E361B" w14:paraId="0DF09FA0" w14:textId="77777777">
        <w:tc>
          <w:tcPr>
            <w:tcW w:w="1838" w:type="dxa"/>
            <w:vAlign w:val="center"/>
          </w:tcPr>
          <w:p w14:paraId="39870BFC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1060011</w:t>
            </w:r>
          </w:p>
        </w:tc>
        <w:tc>
          <w:tcPr>
            <w:tcW w:w="2126" w:type="dxa"/>
            <w:vAlign w:val="center"/>
          </w:tcPr>
          <w:p w14:paraId="0CE3A1D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没有操作该建筑的权限</w:t>
            </w:r>
          </w:p>
        </w:tc>
        <w:tc>
          <w:tcPr>
            <w:tcW w:w="4338" w:type="dxa"/>
            <w:vAlign w:val="center"/>
          </w:tcPr>
          <w:p w14:paraId="13C52A33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检查token是否获取正确或者建筑id是否存在</w:t>
            </w:r>
          </w:p>
        </w:tc>
      </w:tr>
      <w:tr w:rsidR="000E361B" w14:paraId="19778931" w14:textId="77777777">
        <w:tc>
          <w:tcPr>
            <w:tcW w:w="1838" w:type="dxa"/>
            <w:vAlign w:val="center"/>
          </w:tcPr>
          <w:p w14:paraId="63288055" w14:textId="77777777" w:rsidR="000E361B" w:rsidRDefault="00003BD2">
            <w:pPr>
              <w:ind w:firstLineChars="50" w:firstLine="105"/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601</w:t>
            </w:r>
          </w:p>
        </w:tc>
        <w:tc>
          <w:tcPr>
            <w:tcW w:w="2126" w:type="dxa"/>
            <w:vAlign w:val="center"/>
          </w:tcPr>
          <w:p w14:paraId="23D03A76" w14:textId="77777777" w:rsidR="000E361B" w:rsidRDefault="00003BD2">
            <w:pPr>
              <w:pStyle w:val="HTML"/>
              <w:shd w:val="clear" w:color="auto" w:fill="FFFFFF"/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cs="Times New Roman"/>
                <w:color w:val="3F3F3F"/>
                <w:kern w:val="2"/>
                <w:sz w:val="21"/>
                <w:szCs w:val="21"/>
              </w:rPr>
              <w:t>订阅类型错误</w:t>
            </w:r>
          </w:p>
        </w:tc>
        <w:tc>
          <w:tcPr>
            <w:tcW w:w="4338" w:type="dxa"/>
            <w:vAlign w:val="center"/>
          </w:tcPr>
          <w:p w14:paraId="065F84D5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检查订阅类型是否符合要求</w:t>
            </w:r>
          </w:p>
        </w:tc>
      </w:tr>
      <w:tr w:rsidR="000E361B" w14:paraId="00DCC9E5" w14:textId="77777777">
        <w:tc>
          <w:tcPr>
            <w:tcW w:w="1838" w:type="dxa"/>
            <w:vAlign w:val="center"/>
          </w:tcPr>
          <w:p w14:paraId="19D6DDEB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702</w:t>
            </w:r>
          </w:p>
        </w:tc>
        <w:tc>
          <w:tcPr>
            <w:tcW w:w="2126" w:type="dxa"/>
            <w:vAlign w:val="center"/>
          </w:tcPr>
          <w:p w14:paraId="630C2DED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添加定位标签MAC地址重复</w:t>
            </w:r>
          </w:p>
        </w:tc>
        <w:tc>
          <w:tcPr>
            <w:tcW w:w="4338" w:type="dxa"/>
            <w:vAlign w:val="center"/>
          </w:tcPr>
          <w:p w14:paraId="654AC7B8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更换mac地址，或者将原有的mac地址删除</w:t>
            </w:r>
          </w:p>
        </w:tc>
      </w:tr>
      <w:tr w:rsidR="000E361B" w14:paraId="24335863" w14:textId="77777777">
        <w:tc>
          <w:tcPr>
            <w:tcW w:w="1838" w:type="dxa"/>
            <w:vAlign w:val="center"/>
          </w:tcPr>
          <w:p w14:paraId="313A06D2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1060</w:t>
            </w: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804</w:t>
            </w:r>
          </w:p>
        </w:tc>
        <w:tc>
          <w:tcPr>
            <w:tcW w:w="2126" w:type="dxa"/>
            <w:vAlign w:val="center"/>
          </w:tcPr>
          <w:p w14:paraId="1A247BB6" w14:textId="77777777" w:rsidR="000E361B" w:rsidRDefault="00003BD2">
            <w:pPr>
              <w:jc w:val="righ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datacenter查询参数错误</w:t>
            </w:r>
          </w:p>
        </w:tc>
        <w:tc>
          <w:tcPr>
            <w:tcW w:w="4338" w:type="dxa"/>
            <w:vAlign w:val="center"/>
          </w:tcPr>
          <w:p w14:paraId="04AAB6CC" w14:textId="77777777" w:rsidR="000E361B" w:rsidRDefault="00003BD2"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 w:hint="eastAsia"/>
                <w:color w:val="3F3F3F"/>
                <w:sz w:val="21"/>
                <w:szCs w:val="21"/>
              </w:rPr>
              <w:t>查看传入的参数是否正确</w:t>
            </w:r>
          </w:p>
        </w:tc>
      </w:tr>
    </w:tbl>
    <w:p w14:paraId="60D2867F" w14:textId="77777777" w:rsidR="000E361B" w:rsidRDefault="000E361B">
      <w:pPr>
        <w:rPr>
          <w:rFonts w:ascii="Consolas" w:eastAsia="宋体" w:hAnsi="Consolas" w:cs="宋体"/>
          <w:color w:val="D4D4D4"/>
          <w:kern w:val="0"/>
          <w:sz w:val="11"/>
          <w:szCs w:val="11"/>
        </w:rPr>
      </w:pPr>
    </w:p>
    <w:p w14:paraId="077EA4FF" w14:textId="77777777" w:rsidR="000E361B" w:rsidRDefault="000E361B">
      <w:pPr>
        <w:rPr>
          <w:rFonts w:ascii="Consolas" w:eastAsia="宋体" w:hAnsi="Consolas" w:cs="宋体"/>
          <w:color w:val="D4D4D4"/>
          <w:kern w:val="0"/>
          <w:sz w:val="11"/>
          <w:szCs w:val="11"/>
        </w:rPr>
      </w:pPr>
    </w:p>
    <w:p w14:paraId="208C872E" w14:textId="77777777" w:rsidR="000E361B" w:rsidRDefault="000E361B">
      <w:pPr>
        <w:rPr>
          <w:rFonts w:ascii="Consolas" w:eastAsia="宋体" w:hAnsi="Consolas" w:cs="宋体"/>
          <w:color w:val="D4D4D4"/>
          <w:kern w:val="0"/>
          <w:sz w:val="11"/>
          <w:szCs w:val="11"/>
        </w:rPr>
      </w:pPr>
      <w:bookmarkStart w:id="321" w:name="_常见问题"/>
      <w:bookmarkEnd w:id="321"/>
    </w:p>
    <w:sectPr w:rsidR="000E361B">
      <w:pgSz w:w="11906" w:h="16838"/>
      <w:pgMar w:top="1440" w:right="1797" w:bottom="1440" w:left="1797" w:header="68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90648" w14:textId="77777777" w:rsidR="00D70C5E" w:rsidRDefault="00D70C5E">
      <w:pPr>
        <w:spacing w:line="240" w:lineRule="auto"/>
      </w:pPr>
      <w:r>
        <w:separator/>
      </w:r>
    </w:p>
  </w:endnote>
  <w:endnote w:type="continuationSeparator" w:id="0">
    <w:p w14:paraId="52DB5CFF" w14:textId="77777777" w:rsidR="00D70C5E" w:rsidRDefault="00D70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637" w:type="dxa"/>
      <w:tblLayout w:type="fixed"/>
      <w:tblLook w:val="04A0" w:firstRow="1" w:lastRow="0" w:firstColumn="1" w:lastColumn="0" w:noHBand="0" w:noVBand="1"/>
    </w:tblPr>
    <w:tblGrid>
      <w:gridCol w:w="637"/>
    </w:tblGrid>
    <w:tr w:rsidR="000E361B" w14:paraId="2F4C8C47" w14:textId="77777777">
      <w:trPr>
        <w:trHeight w:val="10166"/>
      </w:trPr>
      <w:tc>
        <w:tcPr>
          <w:tcW w:w="637" w:type="dxa"/>
          <w:tcBorders>
            <w:bottom w:val="single" w:sz="4" w:space="0" w:color="auto"/>
          </w:tcBorders>
          <w:textDirection w:val="btLr"/>
        </w:tcPr>
        <w:p w14:paraId="5E02DFB2" w14:textId="77777777" w:rsidR="000E361B" w:rsidRDefault="00003BD2">
          <w:pPr>
            <w:pStyle w:val="ac"/>
            <w:ind w:left="113" w:right="113"/>
          </w:pPr>
          <w:r>
            <w:rPr>
              <w:color w:val="4F81BD" w:themeColor="accent1"/>
              <w:lang w:val="zh-CN"/>
            </w:rPr>
            <w:t>章</w:t>
          </w:r>
          <w:r>
            <w:rPr>
              <w:color w:val="4F81BD" w:themeColor="accent1"/>
              <w:lang w:val="zh-CN"/>
            </w:rPr>
            <w:t xml:space="preserve">: </w:t>
          </w:r>
          <w:fldSimple w:instr=" STYLEREF  &quot;1&quot;  ">
            <w:r>
              <w:rPr>
                <w:rFonts w:hint="eastAsia"/>
              </w:rPr>
              <w:t>一级标题</w:t>
            </w:r>
          </w:fldSimple>
        </w:p>
      </w:tc>
    </w:tr>
    <w:tr w:rsidR="000E361B" w14:paraId="06DD0E1E" w14:textId="77777777">
      <w:tc>
        <w:tcPr>
          <w:tcW w:w="637" w:type="dxa"/>
          <w:tcBorders>
            <w:top w:val="single" w:sz="4" w:space="0" w:color="auto"/>
          </w:tcBorders>
        </w:tcPr>
        <w:p w14:paraId="26AE46C0" w14:textId="77777777" w:rsidR="000E361B" w:rsidRDefault="00003BD2">
          <w:pPr>
            <w:pStyle w:val="aa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end"/>
          </w:r>
        </w:p>
      </w:tc>
    </w:tr>
    <w:tr w:rsidR="000E361B" w14:paraId="070298AC" w14:textId="77777777">
      <w:trPr>
        <w:trHeight w:val="768"/>
      </w:trPr>
      <w:tc>
        <w:tcPr>
          <w:tcW w:w="637" w:type="dxa"/>
        </w:tcPr>
        <w:p w14:paraId="69734A9F" w14:textId="77777777" w:rsidR="000E361B" w:rsidRDefault="000E361B">
          <w:pPr>
            <w:pStyle w:val="ac"/>
          </w:pPr>
        </w:p>
      </w:tc>
    </w:tr>
  </w:tbl>
  <w:p w14:paraId="09A7A8F9" w14:textId="77777777" w:rsidR="000E361B" w:rsidRDefault="000E361B">
    <w:pPr>
      <w:pStyle w:val="aa"/>
      <w:ind w:right="360" w:firstLine="360"/>
    </w:pPr>
  </w:p>
  <w:p w14:paraId="000A0B90" w14:textId="77777777" w:rsidR="000E361B" w:rsidRDefault="000E36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84D13" w14:textId="0BF009BD" w:rsidR="000E361B" w:rsidRDefault="00003BD2">
    <w:pPr>
      <w:pStyle w:val="aa"/>
      <w:ind w:firstLineChars="100" w:firstLine="180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ascii="微软雅黑" w:hAnsi="微软雅黑" w:hint="eastAsia"/>
      </w:rPr>
      <w:t>joysuch</w:t>
    </w:r>
    <w:r>
      <w:rPr>
        <w:rFonts w:ascii="微软雅黑" w:hAnsi="微软雅黑"/>
      </w:rPr>
      <w:t xml:space="preserve">.com </w:t>
    </w:r>
    <w:r>
      <w:rPr>
        <w:rFonts w:ascii="微软雅黑" w:hAnsi="微软雅黑" w:hint="eastAsia"/>
      </w:rPr>
      <w:t xml:space="preserve">                        版权所有，侵权必究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>PAGE  \* Arabic  \* MERGEFORMAT</w:instrText>
    </w:r>
    <w:r>
      <w:rPr>
        <w:rFonts w:ascii="微软雅黑" w:hAnsi="微软雅黑"/>
      </w:rPr>
      <w:fldChar w:fldCharType="separate"/>
    </w:r>
    <w:r w:rsidR="00293F9F" w:rsidRPr="00293F9F">
      <w:rPr>
        <w:rFonts w:ascii="微软雅黑" w:hAnsi="微软雅黑"/>
        <w:noProof/>
        <w:lang w:val="zh-CN"/>
      </w:rPr>
      <w:t>127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>NUMPAGES  \* Arabic  \* MERGEFORMAT</w:instrText>
    </w:r>
    <w:r>
      <w:rPr>
        <w:rFonts w:ascii="微软雅黑" w:hAnsi="微软雅黑"/>
      </w:rPr>
      <w:fldChar w:fldCharType="separate"/>
    </w:r>
    <w:r w:rsidR="00293F9F" w:rsidRPr="00293F9F">
      <w:rPr>
        <w:rFonts w:ascii="微软雅黑" w:hAnsi="微软雅黑"/>
        <w:noProof/>
        <w:lang w:val="zh-CN"/>
      </w:rPr>
      <w:t>131</w:t>
    </w:r>
    <w:r>
      <w:rPr>
        <w:rFonts w:ascii="微软雅黑" w:hAnsi="微软雅黑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4A6CA" w14:textId="77777777" w:rsidR="000E361B" w:rsidRDefault="00003BD2">
    <w:pPr>
      <w:pStyle w:val="aa"/>
      <w:ind w:right="360"/>
      <w:jc w:val="center"/>
      <w:rPr>
        <w:rFonts w:ascii="微软雅黑" w:hAnsi="微软雅黑"/>
        <w:sz w:val="24"/>
        <w:szCs w:val="24"/>
      </w:rPr>
    </w:pPr>
    <w:r>
      <w:rPr>
        <w:rFonts w:ascii="微软雅黑" w:hAnsi="微软雅黑" w:hint="eastAsia"/>
        <w:sz w:val="24"/>
        <w:szCs w:val="24"/>
      </w:rPr>
      <w:t>www.joysuch.com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9332B" w14:textId="77777777" w:rsidR="00D70C5E" w:rsidRDefault="00D70C5E">
      <w:pPr>
        <w:spacing w:line="240" w:lineRule="auto"/>
      </w:pPr>
      <w:r>
        <w:separator/>
      </w:r>
    </w:p>
  </w:footnote>
  <w:footnote w:type="continuationSeparator" w:id="0">
    <w:p w14:paraId="59EBCB93" w14:textId="77777777" w:rsidR="00D70C5E" w:rsidRDefault="00D70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CD5F0" w14:textId="77777777" w:rsidR="000E361B" w:rsidRDefault="00003BD2">
    <w:pPr>
      <w:pStyle w:val="ac"/>
      <w:pBdr>
        <w:bottom w:val="none" w:sz="0" w:space="1" w:color="auto"/>
      </w:pBdr>
      <w:jc w:val="left"/>
      <w:rPr>
        <w:rFonts w:ascii="微软雅黑" w:hAnsi="微软雅黑" w:cs="宋体"/>
      </w:rPr>
    </w:pPr>
    <w:r>
      <w:rPr>
        <w:rFonts w:ascii="微软雅黑" w:hAnsi="微软雅黑"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68BE21" wp14:editId="5552CAEF">
              <wp:simplePos x="0" y="0"/>
              <wp:positionH relativeFrom="margin">
                <wp:align>left</wp:align>
              </wp:positionH>
              <wp:positionV relativeFrom="paragraph">
                <wp:posOffset>296545</wp:posOffset>
              </wp:positionV>
              <wp:extent cx="5236845" cy="0"/>
              <wp:effectExtent l="38100" t="38100" r="59055" b="95250"/>
              <wp:wrapNone/>
              <wp:docPr id="66" name="直接连接符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701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_x0000_s1026" o:spid="_x0000_s1026" o:spt="20" style="position:absolute;left:0pt;flip:y;margin-top:23.35pt;height:0pt;width:412.35pt;mso-position-horizontal:left;mso-position-horizontal-relative:margin;z-index:251664384;mso-width-relative:page;mso-height-relative:page;" filled="f" stroked="t" coordsize="21600,21600" o:gfxdata="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pEORG1gAAAAYBAAAPAAAAAAAAAAEAIAAAACIAAABkcnMvZG93bnJldi54bWxQSwEC&#10;FAAUAAAACACHTuJA8OArJS8CAABTBAAADgAAAAAAAAABACAAAAAlAQAAZHJzL2Uyb0RvYy54bWxQ&#10;SwUGAAAAAAYABgBZAQAAxgUAAAAA&#10;">
              <v:fill on="f" focussize="0,0"/>
              <v:stroke weight="2pt" color="#4F81BD [3204]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微软雅黑" w:hAnsi="微软雅黑" w:hint="eastAsia"/>
        <w:sz w:val="21"/>
        <w:szCs w:val="21"/>
      </w:rPr>
      <w:t xml:space="preserve">    </w:t>
    </w:r>
    <w:r>
      <w:rPr>
        <w:rFonts w:ascii="微软雅黑" w:hAnsi="微软雅黑" w:cs="宋体"/>
        <w:noProof/>
      </w:rPr>
      <w:drawing>
        <wp:anchor distT="0" distB="0" distL="114300" distR="114300" simplePos="0" relativeHeight="251665408" behindDoc="0" locked="0" layoutInCell="1" allowOverlap="1" wp14:anchorId="64400F95" wp14:editId="08A2C264">
          <wp:simplePos x="0" y="0"/>
          <wp:positionH relativeFrom="column">
            <wp:posOffset>264795</wp:posOffset>
          </wp:positionH>
          <wp:positionV relativeFrom="paragraph">
            <wp:posOffset>31750</wp:posOffset>
          </wp:positionV>
          <wp:extent cx="463550" cy="110490"/>
          <wp:effectExtent l="0" t="0" r="0" b="3810"/>
          <wp:wrapSquare wrapText="bothSides"/>
          <wp:docPr id="67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图片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" cy="110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hAnsi="微软雅黑" w:hint="eastAsia"/>
        <w:sz w:val="21"/>
        <w:szCs w:val="21"/>
      </w:rPr>
      <w:t xml:space="preserve">                        </w:t>
    </w:r>
    <w:r>
      <w:rPr>
        <w:rFonts w:ascii="宋体" w:hAnsi="宋体" w:cs="宋体" w:hint="eastAsia"/>
      </w:rPr>
      <w:t xml:space="preserve"> </w:t>
    </w:r>
    <w:r>
      <w:rPr>
        <w:rFonts w:ascii="宋体" w:hAnsi="宋体" w:cs="宋体"/>
      </w:rPr>
      <w:t xml:space="preserve">     </w:t>
    </w:r>
    <w:r>
      <w:rPr>
        <w:rFonts w:ascii="微软雅黑" w:hAnsi="微软雅黑" w:cstheme="majorEastAsia" w:hint="eastAsia"/>
      </w:rPr>
      <w:t>寻息</w:t>
    </w:r>
    <w:r>
      <w:rPr>
        <w:rFonts w:ascii="微软雅黑" w:hAnsi="微软雅黑" w:cstheme="majorEastAsia" w:hint="eastAsia"/>
        <w:vertAlign w:val="superscript"/>
      </w:rPr>
      <w:t>®</w:t>
    </w:r>
    <w:r>
      <w:rPr>
        <w:rFonts w:ascii="微软雅黑" w:hAnsi="微软雅黑" w:hint="eastAsia"/>
      </w:rPr>
      <w:t>位置</w:t>
    </w:r>
    <w:r>
      <w:rPr>
        <w:rFonts w:ascii="微软雅黑" w:hAnsi="微软雅黑"/>
      </w:rPr>
      <w:t>物联网</w:t>
    </w:r>
    <w:r>
      <w:rPr>
        <w:rFonts w:ascii="微软雅黑" w:hAnsi="微软雅黑" w:hint="eastAsia"/>
      </w:rPr>
      <w:t>开放</w:t>
    </w:r>
    <w:r>
      <w:rPr>
        <w:rFonts w:ascii="微软雅黑" w:hAnsi="微软雅黑"/>
      </w:rPr>
      <w:t>平台</w:t>
    </w:r>
    <w:r>
      <w:rPr>
        <w:rFonts w:ascii="微软雅黑" w:hAnsi="微软雅黑" w:hint="eastAsia"/>
      </w:rPr>
      <w:t>API接口</w:t>
    </w:r>
    <w:r>
      <w:rPr>
        <w:rFonts w:ascii="微软雅黑" w:hAnsi="微软雅黑"/>
      </w:rPr>
      <w:t>文档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C296F" w14:textId="77777777" w:rsidR="000E361B" w:rsidRDefault="00003BD2">
    <w:pPr>
      <w:pStyle w:val="ac"/>
      <w:pBdr>
        <w:bottom w:val="none" w:sz="0" w:space="1" w:color="auto"/>
      </w:pBdr>
      <w:jc w:val="left"/>
      <w:rPr>
        <w:rFonts w:ascii="微软雅黑" w:hAnsi="微软雅黑" w:cs="宋体"/>
      </w:rPr>
    </w:pPr>
    <w:r>
      <w:rPr>
        <w:rFonts w:ascii="微软雅黑" w:hAnsi="微软雅黑"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082216" wp14:editId="3E1082D4">
              <wp:simplePos x="0" y="0"/>
              <wp:positionH relativeFrom="margin">
                <wp:align>left</wp:align>
              </wp:positionH>
              <wp:positionV relativeFrom="paragraph">
                <wp:posOffset>296545</wp:posOffset>
              </wp:positionV>
              <wp:extent cx="5236845" cy="0"/>
              <wp:effectExtent l="38100" t="38100" r="59055" b="95250"/>
              <wp:wrapNone/>
              <wp:docPr id="58" name="直接连接符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701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_x0000_s1026" o:spid="_x0000_s1026" o:spt="20" style="position:absolute;left:0pt;flip:y;margin-top:23.35pt;height:0pt;width:412.35pt;mso-position-horizontal:left;mso-position-horizontal-relative:margin;z-index:251661312;mso-width-relative:page;mso-height-relative:page;" filled="f" stroked="t" coordsize="21600,21600" o:gfxdata="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kQ5EbWAAAABgEAAA8AAAAAAAAAAQAgAAAAIgAAAGRycy9kb3ducmV2LnhtbFBLAQIU&#10;ABQAAAAIAIdO4kAGBq5PLgIAAFMEAAAOAAAAAAAAAAEAIAAAACUBAABkcnMvZTJvRG9jLnhtbFBL&#10;BQYAAAAABgAGAFkBAADFBQAAAAA=&#10;">
              <v:fill on="f" focussize="0,0"/>
              <v:stroke weight="2pt" color="#4F81BD [3204]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微软雅黑" w:hAnsi="微软雅黑" w:hint="eastAsia"/>
        <w:sz w:val="21"/>
        <w:szCs w:val="21"/>
      </w:rPr>
      <w:t xml:space="preserve">    </w:t>
    </w:r>
    <w:r>
      <w:rPr>
        <w:rFonts w:ascii="微软雅黑" w:hAnsi="微软雅黑" w:cs="宋体"/>
        <w:noProof/>
      </w:rPr>
      <w:drawing>
        <wp:anchor distT="0" distB="0" distL="114300" distR="114300" simplePos="0" relativeHeight="251662336" behindDoc="0" locked="0" layoutInCell="1" allowOverlap="1" wp14:anchorId="1A77DAE1" wp14:editId="0314B7BE">
          <wp:simplePos x="0" y="0"/>
          <wp:positionH relativeFrom="column">
            <wp:posOffset>264795</wp:posOffset>
          </wp:positionH>
          <wp:positionV relativeFrom="paragraph">
            <wp:posOffset>31750</wp:posOffset>
          </wp:positionV>
          <wp:extent cx="463550" cy="110490"/>
          <wp:effectExtent l="0" t="0" r="0" b="3810"/>
          <wp:wrapSquare wrapText="bothSides"/>
          <wp:docPr id="59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图片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" cy="110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hAnsi="微软雅黑" w:hint="eastAsia"/>
        <w:sz w:val="21"/>
        <w:szCs w:val="21"/>
      </w:rPr>
      <w:t xml:space="preserve">                        </w:t>
    </w:r>
    <w:r>
      <w:rPr>
        <w:rFonts w:ascii="宋体" w:hAnsi="宋体" w:cs="宋体" w:hint="eastAsia"/>
      </w:rPr>
      <w:t xml:space="preserve"> </w:t>
    </w:r>
    <w:r>
      <w:rPr>
        <w:rFonts w:ascii="宋体" w:hAnsi="宋体" w:cs="宋体"/>
      </w:rPr>
      <w:t xml:space="preserve">     </w:t>
    </w:r>
    <w:r>
      <w:rPr>
        <w:rFonts w:ascii="微软雅黑" w:hAnsi="微软雅黑" w:cstheme="majorEastAsia" w:hint="eastAsia"/>
      </w:rPr>
      <w:t>寻息</w:t>
    </w:r>
    <w:r>
      <w:rPr>
        <w:rFonts w:ascii="微软雅黑" w:hAnsi="微软雅黑" w:cstheme="majorEastAsia" w:hint="eastAsia"/>
        <w:vertAlign w:val="superscript"/>
      </w:rPr>
      <w:t>®</w:t>
    </w:r>
    <w:r>
      <w:rPr>
        <w:rFonts w:ascii="微软雅黑" w:hAnsi="微软雅黑" w:hint="eastAsia"/>
      </w:rPr>
      <w:t>位置</w:t>
    </w:r>
    <w:r>
      <w:rPr>
        <w:rFonts w:ascii="微软雅黑" w:hAnsi="微软雅黑"/>
      </w:rPr>
      <w:t>物联网</w:t>
    </w:r>
    <w:r>
      <w:rPr>
        <w:rFonts w:ascii="微软雅黑" w:hAnsi="微软雅黑" w:hint="eastAsia"/>
      </w:rPr>
      <w:t>开放</w:t>
    </w:r>
    <w:r>
      <w:rPr>
        <w:rFonts w:ascii="微软雅黑" w:hAnsi="微软雅黑"/>
      </w:rPr>
      <w:t>平台</w:t>
    </w:r>
    <w:r>
      <w:rPr>
        <w:rFonts w:ascii="微软雅黑" w:hAnsi="微软雅黑" w:hint="eastAsia"/>
      </w:rPr>
      <w:t>API接口</w:t>
    </w:r>
    <w:r>
      <w:rPr>
        <w:rFonts w:ascii="微软雅黑" w:hAnsi="微软雅黑"/>
      </w:rPr>
      <w:t>文档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7F04F3"/>
    <w:multiLevelType w:val="singleLevel"/>
    <w:tmpl w:val="907F04F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23B327F"/>
    <w:multiLevelType w:val="singleLevel"/>
    <w:tmpl w:val="923B327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9DF3B853"/>
    <w:multiLevelType w:val="singleLevel"/>
    <w:tmpl w:val="9DF3B85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A20D65CD"/>
    <w:multiLevelType w:val="singleLevel"/>
    <w:tmpl w:val="A20D65C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B72B7A92"/>
    <w:multiLevelType w:val="singleLevel"/>
    <w:tmpl w:val="B72B7A9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D6BFC057"/>
    <w:multiLevelType w:val="singleLevel"/>
    <w:tmpl w:val="D6BFC05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F126959D"/>
    <w:multiLevelType w:val="singleLevel"/>
    <w:tmpl w:val="F12695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F20AA8F7"/>
    <w:multiLevelType w:val="singleLevel"/>
    <w:tmpl w:val="F20AA8F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F918EE7E"/>
    <w:multiLevelType w:val="singleLevel"/>
    <w:tmpl w:val="F918EE7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FEE13B9C"/>
    <w:multiLevelType w:val="singleLevel"/>
    <w:tmpl w:val="FEE13B9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00514234"/>
    <w:multiLevelType w:val="multilevel"/>
    <w:tmpl w:val="0051423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0820C40"/>
    <w:multiLevelType w:val="singleLevel"/>
    <w:tmpl w:val="00820C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01BA62A6"/>
    <w:multiLevelType w:val="multilevel"/>
    <w:tmpl w:val="01BA62A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7BC5F2F"/>
    <w:multiLevelType w:val="multilevel"/>
    <w:tmpl w:val="07BC5F2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099A0A62"/>
    <w:multiLevelType w:val="multilevel"/>
    <w:tmpl w:val="099A0A6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0E7CF25B"/>
    <w:multiLevelType w:val="singleLevel"/>
    <w:tmpl w:val="0E7CF25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0ECE2424"/>
    <w:multiLevelType w:val="multilevel"/>
    <w:tmpl w:val="0ECE24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380C703"/>
    <w:multiLevelType w:val="singleLevel"/>
    <w:tmpl w:val="1380C7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 w15:restartNumberingAfterBreak="0">
    <w:nsid w:val="13D87BF7"/>
    <w:multiLevelType w:val="multilevel"/>
    <w:tmpl w:val="13D87BF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18CF0042"/>
    <w:multiLevelType w:val="multilevel"/>
    <w:tmpl w:val="18CF0042"/>
    <w:lvl w:ilvl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190F1C42"/>
    <w:multiLevelType w:val="multilevel"/>
    <w:tmpl w:val="190F1C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1B2A6380"/>
    <w:multiLevelType w:val="multilevel"/>
    <w:tmpl w:val="1B2A638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1CD006F3"/>
    <w:multiLevelType w:val="multilevel"/>
    <w:tmpl w:val="1CD006F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20854E98"/>
    <w:multiLevelType w:val="multilevel"/>
    <w:tmpl w:val="20854E9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22596D76"/>
    <w:multiLevelType w:val="multilevel"/>
    <w:tmpl w:val="22596D7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244E75E1"/>
    <w:multiLevelType w:val="multilevel"/>
    <w:tmpl w:val="244E75E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26152A9E"/>
    <w:multiLevelType w:val="multilevel"/>
    <w:tmpl w:val="26152A9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26565CB3"/>
    <w:multiLevelType w:val="multilevel"/>
    <w:tmpl w:val="26565CB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26845C9A"/>
    <w:multiLevelType w:val="multilevel"/>
    <w:tmpl w:val="26845C9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28835D5F"/>
    <w:multiLevelType w:val="multilevel"/>
    <w:tmpl w:val="28835D5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2992FB09"/>
    <w:multiLevelType w:val="singleLevel"/>
    <w:tmpl w:val="2992FB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1" w15:restartNumberingAfterBreak="0">
    <w:nsid w:val="2D3E6A30"/>
    <w:multiLevelType w:val="multilevel"/>
    <w:tmpl w:val="2D3E6A3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2F702017"/>
    <w:multiLevelType w:val="multilevel"/>
    <w:tmpl w:val="2F70201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300E4A11"/>
    <w:multiLevelType w:val="multilevel"/>
    <w:tmpl w:val="300E4A1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30DA4B39"/>
    <w:multiLevelType w:val="singleLevel"/>
    <w:tmpl w:val="30DA4B3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5" w15:restartNumberingAfterBreak="0">
    <w:nsid w:val="3C2767EE"/>
    <w:multiLevelType w:val="multilevel"/>
    <w:tmpl w:val="3C2767E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3ED66021"/>
    <w:multiLevelType w:val="multilevel"/>
    <w:tmpl w:val="3ED6602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45593646"/>
    <w:multiLevelType w:val="multilevel"/>
    <w:tmpl w:val="4559364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489551F4"/>
    <w:multiLevelType w:val="multilevel"/>
    <w:tmpl w:val="489551F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4D336182"/>
    <w:multiLevelType w:val="multilevel"/>
    <w:tmpl w:val="4D33618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4F39025E"/>
    <w:multiLevelType w:val="multilevel"/>
    <w:tmpl w:val="4F3902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51684BDD"/>
    <w:multiLevelType w:val="singleLevel"/>
    <w:tmpl w:val="51684BD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2" w15:restartNumberingAfterBreak="0">
    <w:nsid w:val="51D93FDC"/>
    <w:multiLevelType w:val="multilevel"/>
    <w:tmpl w:val="51D93FD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51F32FED"/>
    <w:multiLevelType w:val="multilevel"/>
    <w:tmpl w:val="51F32FE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538907E7"/>
    <w:multiLevelType w:val="multilevel"/>
    <w:tmpl w:val="538907E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554E62A0"/>
    <w:multiLevelType w:val="multilevel"/>
    <w:tmpl w:val="554E62A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5BE11750"/>
    <w:multiLevelType w:val="multilevel"/>
    <w:tmpl w:val="5BE1175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66B156E6"/>
    <w:multiLevelType w:val="multilevel"/>
    <w:tmpl w:val="66B156E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69397F10"/>
    <w:multiLevelType w:val="multilevel"/>
    <w:tmpl w:val="69397F1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6AA32DAD"/>
    <w:multiLevelType w:val="multilevel"/>
    <w:tmpl w:val="6AA32DA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6AB865EC"/>
    <w:multiLevelType w:val="multilevel"/>
    <w:tmpl w:val="6AB865E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1" w15:restartNumberingAfterBreak="0">
    <w:nsid w:val="6DA51D32"/>
    <w:multiLevelType w:val="multilevel"/>
    <w:tmpl w:val="6DA51D3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716632D0"/>
    <w:multiLevelType w:val="multilevel"/>
    <w:tmpl w:val="716632D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3" w15:restartNumberingAfterBreak="0">
    <w:nsid w:val="72266412"/>
    <w:multiLevelType w:val="multilevel"/>
    <w:tmpl w:val="7226641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4" w15:restartNumberingAfterBreak="0">
    <w:nsid w:val="747179E4"/>
    <w:multiLevelType w:val="singleLevel"/>
    <w:tmpl w:val="747179E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5" w15:restartNumberingAfterBreak="0">
    <w:nsid w:val="77387154"/>
    <w:multiLevelType w:val="multilevel"/>
    <w:tmpl w:val="77387154"/>
    <w:lvl w:ilvl="0">
      <w:start w:val="1"/>
      <w:numFmt w:val="chineseCountingThousand"/>
      <w:pStyle w:val="1"/>
      <w:lvlText w:val="%1"/>
      <w:lvlJc w:val="left"/>
      <w:pPr>
        <w:ind w:left="567" w:hanging="567"/>
      </w:pPr>
      <w:rPr>
        <w:rFonts w:eastAsia="微软雅黑" w:hint="eastAsia"/>
        <w:b/>
        <w:i w:val="0"/>
        <w:sz w:val="28"/>
      </w:rPr>
    </w:lvl>
    <w:lvl w:ilvl="1">
      <w:start w:val="1"/>
      <w:numFmt w:val="decimal"/>
      <w:pStyle w:val="2"/>
      <w:isLgl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6" w15:restartNumberingAfterBreak="0">
    <w:nsid w:val="7A0034D5"/>
    <w:multiLevelType w:val="multilevel"/>
    <w:tmpl w:val="7A0034D5"/>
    <w:lvl w:ilvl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7" w15:restartNumberingAfterBreak="0">
    <w:nsid w:val="7B106535"/>
    <w:multiLevelType w:val="multilevel"/>
    <w:tmpl w:val="7B10653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8" w15:restartNumberingAfterBreak="0">
    <w:nsid w:val="7CF5055E"/>
    <w:multiLevelType w:val="multilevel"/>
    <w:tmpl w:val="7CF505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5"/>
  </w:num>
  <w:num w:numId="2">
    <w:abstractNumId w:val="19"/>
  </w:num>
  <w:num w:numId="3">
    <w:abstractNumId w:val="56"/>
  </w:num>
  <w:num w:numId="4">
    <w:abstractNumId w:val="43"/>
  </w:num>
  <w:num w:numId="5">
    <w:abstractNumId w:val="32"/>
  </w:num>
  <w:num w:numId="6">
    <w:abstractNumId w:val="36"/>
  </w:num>
  <w:num w:numId="7">
    <w:abstractNumId w:val="44"/>
  </w:num>
  <w:num w:numId="8">
    <w:abstractNumId w:val="27"/>
  </w:num>
  <w:num w:numId="9">
    <w:abstractNumId w:val="24"/>
  </w:num>
  <w:num w:numId="10">
    <w:abstractNumId w:val="29"/>
  </w:num>
  <w:num w:numId="11">
    <w:abstractNumId w:val="47"/>
  </w:num>
  <w:num w:numId="12">
    <w:abstractNumId w:val="22"/>
  </w:num>
  <w:num w:numId="13">
    <w:abstractNumId w:val="11"/>
  </w:num>
  <w:num w:numId="14">
    <w:abstractNumId w:val="2"/>
  </w:num>
  <w:num w:numId="15">
    <w:abstractNumId w:val="25"/>
  </w:num>
  <w:num w:numId="16">
    <w:abstractNumId w:val="10"/>
  </w:num>
  <w:num w:numId="17">
    <w:abstractNumId w:val="38"/>
  </w:num>
  <w:num w:numId="18">
    <w:abstractNumId w:val="30"/>
  </w:num>
  <w:num w:numId="19">
    <w:abstractNumId w:val="54"/>
  </w:num>
  <w:num w:numId="20">
    <w:abstractNumId w:val="34"/>
  </w:num>
  <w:num w:numId="21">
    <w:abstractNumId w:val="1"/>
  </w:num>
  <w:num w:numId="22">
    <w:abstractNumId w:val="23"/>
  </w:num>
  <w:num w:numId="23">
    <w:abstractNumId w:val="31"/>
  </w:num>
  <w:num w:numId="24">
    <w:abstractNumId w:val="35"/>
  </w:num>
  <w:num w:numId="25">
    <w:abstractNumId w:val="42"/>
  </w:num>
  <w:num w:numId="26">
    <w:abstractNumId w:val="18"/>
  </w:num>
  <w:num w:numId="27">
    <w:abstractNumId w:val="53"/>
  </w:num>
  <w:num w:numId="28">
    <w:abstractNumId w:val="8"/>
  </w:num>
  <w:num w:numId="29">
    <w:abstractNumId w:val="9"/>
  </w:num>
  <w:num w:numId="30">
    <w:abstractNumId w:val="26"/>
  </w:num>
  <w:num w:numId="31">
    <w:abstractNumId w:val="45"/>
  </w:num>
  <w:num w:numId="32">
    <w:abstractNumId w:val="7"/>
  </w:num>
  <w:num w:numId="33">
    <w:abstractNumId w:val="4"/>
  </w:num>
  <w:num w:numId="34">
    <w:abstractNumId w:val="3"/>
  </w:num>
  <w:num w:numId="35">
    <w:abstractNumId w:val="5"/>
  </w:num>
  <w:num w:numId="36">
    <w:abstractNumId w:val="50"/>
  </w:num>
  <w:num w:numId="37">
    <w:abstractNumId w:val="33"/>
  </w:num>
  <w:num w:numId="38">
    <w:abstractNumId w:val="49"/>
  </w:num>
  <w:num w:numId="39">
    <w:abstractNumId w:val="37"/>
  </w:num>
  <w:num w:numId="40">
    <w:abstractNumId w:val="28"/>
  </w:num>
  <w:num w:numId="41">
    <w:abstractNumId w:val="39"/>
  </w:num>
  <w:num w:numId="42">
    <w:abstractNumId w:val="21"/>
  </w:num>
  <w:num w:numId="43">
    <w:abstractNumId w:val="17"/>
  </w:num>
  <w:num w:numId="44">
    <w:abstractNumId w:val="41"/>
  </w:num>
  <w:num w:numId="45">
    <w:abstractNumId w:val="6"/>
  </w:num>
  <w:num w:numId="46">
    <w:abstractNumId w:val="57"/>
  </w:num>
  <w:num w:numId="47">
    <w:abstractNumId w:val="48"/>
  </w:num>
  <w:num w:numId="48">
    <w:abstractNumId w:val="58"/>
  </w:num>
  <w:num w:numId="49">
    <w:abstractNumId w:val="13"/>
  </w:num>
  <w:num w:numId="50">
    <w:abstractNumId w:val="51"/>
  </w:num>
  <w:num w:numId="51">
    <w:abstractNumId w:val="14"/>
  </w:num>
  <w:num w:numId="52">
    <w:abstractNumId w:val="46"/>
  </w:num>
  <w:num w:numId="53">
    <w:abstractNumId w:val="52"/>
  </w:num>
  <w:num w:numId="54">
    <w:abstractNumId w:val="12"/>
  </w:num>
  <w:num w:numId="55">
    <w:abstractNumId w:val="20"/>
  </w:num>
  <w:num w:numId="56">
    <w:abstractNumId w:val="15"/>
  </w:num>
  <w:num w:numId="57">
    <w:abstractNumId w:val="16"/>
  </w:num>
  <w:num w:numId="58">
    <w:abstractNumId w:val="40"/>
  </w:num>
  <w:num w:numId="59">
    <w:abstractNumId w:val="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4C"/>
    <w:rsid w:val="00000510"/>
    <w:rsid w:val="00001483"/>
    <w:rsid w:val="00001619"/>
    <w:rsid w:val="00003BD2"/>
    <w:rsid w:val="00004607"/>
    <w:rsid w:val="00004EDD"/>
    <w:rsid w:val="000055C1"/>
    <w:rsid w:val="000073E6"/>
    <w:rsid w:val="00010317"/>
    <w:rsid w:val="0001042D"/>
    <w:rsid w:val="00010673"/>
    <w:rsid w:val="000119CD"/>
    <w:rsid w:val="000121FE"/>
    <w:rsid w:val="00012804"/>
    <w:rsid w:val="00012B51"/>
    <w:rsid w:val="00014870"/>
    <w:rsid w:val="00016E5C"/>
    <w:rsid w:val="000204F1"/>
    <w:rsid w:val="00021559"/>
    <w:rsid w:val="000219C6"/>
    <w:rsid w:val="00022164"/>
    <w:rsid w:val="00022A48"/>
    <w:rsid w:val="00022B9D"/>
    <w:rsid w:val="000231BE"/>
    <w:rsid w:val="00024E9C"/>
    <w:rsid w:val="00025E43"/>
    <w:rsid w:val="00026446"/>
    <w:rsid w:val="00026C49"/>
    <w:rsid w:val="00027E1B"/>
    <w:rsid w:val="0003030B"/>
    <w:rsid w:val="00030650"/>
    <w:rsid w:val="00030B0D"/>
    <w:rsid w:val="00031FA0"/>
    <w:rsid w:val="00032862"/>
    <w:rsid w:val="0003293A"/>
    <w:rsid w:val="00032F5A"/>
    <w:rsid w:val="00032FB4"/>
    <w:rsid w:val="00033AA2"/>
    <w:rsid w:val="00035AA5"/>
    <w:rsid w:val="00036754"/>
    <w:rsid w:val="000379FC"/>
    <w:rsid w:val="0004111A"/>
    <w:rsid w:val="000418B0"/>
    <w:rsid w:val="00041F39"/>
    <w:rsid w:val="00042487"/>
    <w:rsid w:val="00042D94"/>
    <w:rsid w:val="000433DD"/>
    <w:rsid w:val="00043BD0"/>
    <w:rsid w:val="00044BF8"/>
    <w:rsid w:val="00044E8C"/>
    <w:rsid w:val="000455D0"/>
    <w:rsid w:val="00045DE0"/>
    <w:rsid w:val="00047875"/>
    <w:rsid w:val="00047947"/>
    <w:rsid w:val="0005034C"/>
    <w:rsid w:val="000503A3"/>
    <w:rsid w:val="000510BC"/>
    <w:rsid w:val="0005137F"/>
    <w:rsid w:val="000528F0"/>
    <w:rsid w:val="00052E64"/>
    <w:rsid w:val="000532FD"/>
    <w:rsid w:val="00054165"/>
    <w:rsid w:val="00056071"/>
    <w:rsid w:val="00056E1B"/>
    <w:rsid w:val="000574BD"/>
    <w:rsid w:val="00060104"/>
    <w:rsid w:val="000609C8"/>
    <w:rsid w:val="00060CA1"/>
    <w:rsid w:val="00060CD3"/>
    <w:rsid w:val="00061479"/>
    <w:rsid w:val="000619FA"/>
    <w:rsid w:val="00062D50"/>
    <w:rsid w:val="0006404E"/>
    <w:rsid w:val="00064E18"/>
    <w:rsid w:val="0006577F"/>
    <w:rsid w:val="0006591A"/>
    <w:rsid w:val="000667D3"/>
    <w:rsid w:val="00070216"/>
    <w:rsid w:val="00070AF1"/>
    <w:rsid w:val="000721B5"/>
    <w:rsid w:val="000724B6"/>
    <w:rsid w:val="000733E8"/>
    <w:rsid w:val="0007348C"/>
    <w:rsid w:val="000739F8"/>
    <w:rsid w:val="00075011"/>
    <w:rsid w:val="00075317"/>
    <w:rsid w:val="00080184"/>
    <w:rsid w:val="000807C0"/>
    <w:rsid w:val="00080B72"/>
    <w:rsid w:val="00080BD1"/>
    <w:rsid w:val="00082F58"/>
    <w:rsid w:val="000844F0"/>
    <w:rsid w:val="0008538F"/>
    <w:rsid w:val="0008572E"/>
    <w:rsid w:val="000860A9"/>
    <w:rsid w:val="00086D76"/>
    <w:rsid w:val="00087AA6"/>
    <w:rsid w:val="0009132B"/>
    <w:rsid w:val="000920B3"/>
    <w:rsid w:val="00092694"/>
    <w:rsid w:val="00092705"/>
    <w:rsid w:val="0009291F"/>
    <w:rsid w:val="00093217"/>
    <w:rsid w:val="0009420F"/>
    <w:rsid w:val="00095918"/>
    <w:rsid w:val="00097F70"/>
    <w:rsid w:val="000A2AB6"/>
    <w:rsid w:val="000A2E68"/>
    <w:rsid w:val="000A3407"/>
    <w:rsid w:val="000A387E"/>
    <w:rsid w:val="000A495E"/>
    <w:rsid w:val="000A4DA2"/>
    <w:rsid w:val="000A6475"/>
    <w:rsid w:val="000A66CD"/>
    <w:rsid w:val="000A6C99"/>
    <w:rsid w:val="000A731C"/>
    <w:rsid w:val="000B0AA7"/>
    <w:rsid w:val="000B2BE1"/>
    <w:rsid w:val="000B2ED7"/>
    <w:rsid w:val="000B3491"/>
    <w:rsid w:val="000B415C"/>
    <w:rsid w:val="000B4AE8"/>
    <w:rsid w:val="000B5FC5"/>
    <w:rsid w:val="000B604E"/>
    <w:rsid w:val="000B620B"/>
    <w:rsid w:val="000B64AB"/>
    <w:rsid w:val="000B6D6D"/>
    <w:rsid w:val="000B7035"/>
    <w:rsid w:val="000B71EF"/>
    <w:rsid w:val="000B7800"/>
    <w:rsid w:val="000B7C23"/>
    <w:rsid w:val="000C04C3"/>
    <w:rsid w:val="000C0B79"/>
    <w:rsid w:val="000C0C3D"/>
    <w:rsid w:val="000C1A4F"/>
    <w:rsid w:val="000C3BB0"/>
    <w:rsid w:val="000C5081"/>
    <w:rsid w:val="000C5C4E"/>
    <w:rsid w:val="000D0AD4"/>
    <w:rsid w:val="000D0CCC"/>
    <w:rsid w:val="000D0E97"/>
    <w:rsid w:val="000D1722"/>
    <w:rsid w:val="000D3311"/>
    <w:rsid w:val="000D3EA2"/>
    <w:rsid w:val="000E0E6D"/>
    <w:rsid w:val="000E1751"/>
    <w:rsid w:val="000E1EFE"/>
    <w:rsid w:val="000E1FB5"/>
    <w:rsid w:val="000E293C"/>
    <w:rsid w:val="000E361B"/>
    <w:rsid w:val="000E40EA"/>
    <w:rsid w:val="000E440E"/>
    <w:rsid w:val="000E4941"/>
    <w:rsid w:val="000F15E1"/>
    <w:rsid w:val="000F183D"/>
    <w:rsid w:val="000F1AF0"/>
    <w:rsid w:val="000F2A1C"/>
    <w:rsid w:val="000F2CAE"/>
    <w:rsid w:val="000F2F69"/>
    <w:rsid w:val="000F41D8"/>
    <w:rsid w:val="000F49D9"/>
    <w:rsid w:val="000F4C01"/>
    <w:rsid w:val="000F4C3C"/>
    <w:rsid w:val="000F5FE5"/>
    <w:rsid w:val="000F6545"/>
    <w:rsid w:val="000F6AD5"/>
    <w:rsid w:val="000F6B80"/>
    <w:rsid w:val="000F6D90"/>
    <w:rsid w:val="00100ADA"/>
    <w:rsid w:val="00101451"/>
    <w:rsid w:val="00101A38"/>
    <w:rsid w:val="00104866"/>
    <w:rsid w:val="00105009"/>
    <w:rsid w:val="001054F8"/>
    <w:rsid w:val="00105E2A"/>
    <w:rsid w:val="00106093"/>
    <w:rsid w:val="00106153"/>
    <w:rsid w:val="00106322"/>
    <w:rsid w:val="00106B41"/>
    <w:rsid w:val="001070F2"/>
    <w:rsid w:val="001077FA"/>
    <w:rsid w:val="00107ACE"/>
    <w:rsid w:val="00110A83"/>
    <w:rsid w:val="00110D60"/>
    <w:rsid w:val="00112698"/>
    <w:rsid w:val="001137B7"/>
    <w:rsid w:val="0011454C"/>
    <w:rsid w:val="00115034"/>
    <w:rsid w:val="00115523"/>
    <w:rsid w:val="00116289"/>
    <w:rsid w:val="00117D75"/>
    <w:rsid w:val="00121611"/>
    <w:rsid w:val="00122793"/>
    <w:rsid w:val="0012289C"/>
    <w:rsid w:val="001229C1"/>
    <w:rsid w:val="00122CD5"/>
    <w:rsid w:val="00124AEB"/>
    <w:rsid w:val="00125969"/>
    <w:rsid w:val="00131236"/>
    <w:rsid w:val="001316A5"/>
    <w:rsid w:val="001345E5"/>
    <w:rsid w:val="001346D8"/>
    <w:rsid w:val="00135437"/>
    <w:rsid w:val="00135A86"/>
    <w:rsid w:val="00137FE4"/>
    <w:rsid w:val="0014154F"/>
    <w:rsid w:val="00141811"/>
    <w:rsid w:val="00141A45"/>
    <w:rsid w:val="00142D0A"/>
    <w:rsid w:val="00143228"/>
    <w:rsid w:val="001439E3"/>
    <w:rsid w:val="00143D0B"/>
    <w:rsid w:val="00143D9F"/>
    <w:rsid w:val="00143E54"/>
    <w:rsid w:val="001467DD"/>
    <w:rsid w:val="00146F68"/>
    <w:rsid w:val="0014790C"/>
    <w:rsid w:val="00147CCC"/>
    <w:rsid w:val="00150569"/>
    <w:rsid w:val="00151951"/>
    <w:rsid w:val="00151AB9"/>
    <w:rsid w:val="00152709"/>
    <w:rsid w:val="00152815"/>
    <w:rsid w:val="001532D1"/>
    <w:rsid w:val="00153861"/>
    <w:rsid w:val="00153F47"/>
    <w:rsid w:val="00154E2C"/>
    <w:rsid w:val="00155D22"/>
    <w:rsid w:val="00155EB5"/>
    <w:rsid w:val="00156ED1"/>
    <w:rsid w:val="00157365"/>
    <w:rsid w:val="00157C70"/>
    <w:rsid w:val="00160149"/>
    <w:rsid w:val="001613D6"/>
    <w:rsid w:val="00161DA8"/>
    <w:rsid w:val="0016371F"/>
    <w:rsid w:val="00163825"/>
    <w:rsid w:val="001650DD"/>
    <w:rsid w:val="00165C92"/>
    <w:rsid w:val="00166079"/>
    <w:rsid w:val="001663F6"/>
    <w:rsid w:val="001667A8"/>
    <w:rsid w:val="001700F2"/>
    <w:rsid w:val="00171D7F"/>
    <w:rsid w:val="00172A3D"/>
    <w:rsid w:val="00173B4C"/>
    <w:rsid w:val="00173CE3"/>
    <w:rsid w:val="00174D6C"/>
    <w:rsid w:val="00175233"/>
    <w:rsid w:val="00175F5B"/>
    <w:rsid w:val="00176054"/>
    <w:rsid w:val="00176E88"/>
    <w:rsid w:val="001809AF"/>
    <w:rsid w:val="00182869"/>
    <w:rsid w:val="00184449"/>
    <w:rsid w:val="0018489F"/>
    <w:rsid w:val="00186959"/>
    <w:rsid w:val="00187E0E"/>
    <w:rsid w:val="00190D70"/>
    <w:rsid w:val="00191031"/>
    <w:rsid w:val="001928ED"/>
    <w:rsid w:val="00192F40"/>
    <w:rsid w:val="001930DB"/>
    <w:rsid w:val="001934F6"/>
    <w:rsid w:val="00193584"/>
    <w:rsid w:val="0019416A"/>
    <w:rsid w:val="001A0628"/>
    <w:rsid w:val="001A0B5A"/>
    <w:rsid w:val="001A1A08"/>
    <w:rsid w:val="001A414C"/>
    <w:rsid w:val="001A4735"/>
    <w:rsid w:val="001A4DCD"/>
    <w:rsid w:val="001A5A78"/>
    <w:rsid w:val="001A60D4"/>
    <w:rsid w:val="001A6440"/>
    <w:rsid w:val="001A660B"/>
    <w:rsid w:val="001A71FE"/>
    <w:rsid w:val="001A7EFA"/>
    <w:rsid w:val="001B03A0"/>
    <w:rsid w:val="001B0AFC"/>
    <w:rsid w:val="001B28FE"/>
    <w:rsid w:val="001B2F0C"/>
    <w:rsid w:val="001B4690"/>
    <w:rsid w:val="001B4C8A"/>
    <w:rsid w:val="001B50FB"/>
    <w:rsid w:val="001B6B39"/>
    <w:rsid w:val="001B6F6F"/>
    <w:rsid w:val="001B775F"/>
    <w:rsid w:val="001B7C64"/>
    <w:rsid w:val="001C010F"/>
    <w:rsid w:val="001C15ED"/>
    <w:rsid w:val="001C1978"/>
    <w:rsid w:val="001C1D1A"/>
    <w:rsid w:val="001C1E3B"/>
    <w:rsid w:val="001C21C8"/>
    <w:rsid w:val="001C3556"/>
    <w:rsid w:val="001C413C"/>
    <w:rsid w:val="001C5003"/>
    <w:rsid w:val="001C5307"/>
    <w:rsid w:val="001C5D67"/>
    <w:rsid w:val="001C5DDA"/>
    <w:rsid w:val="001C5F1D"/>
    <w:rsid w:val="001C64AC"/>
    <w:rsid w:val="001C6D3A"/>
    <w:rsid w:val="001C733E"/>
    <w:rsid w:val="001C7595"/>
    <w:rsid w:val="001C791F"/>
    <w:rsid w:val="001D007E"/>
    <w:rsid w:val="001D286A"/>
    <w:rsid w:val="001D28BC"/>
    <w:rsid w:val="001D3208"/>
    <w:rsid w:val="001D444B"/>
    <w:rsid w:val="001D5891"/>
    <w:rsid w:val="001D5FBC"/>
    <w:rsid w:val="001D654A"/>
    <w:rsid w:val="001D77BC"/>
    <w:rsid w:val="001E039A"/>
    <w:rsid w:val="001E0C73"/>
    <w:rsid w:val="001E114E"/>
    <w:rsid w:val="001E3A7E"/>
    <w:rsid w:val="001E3FFA"/>
    <w:rsid w:val="001E54DA"/>
    <w:rsid w:val="001E60BB"/>
    <w:rsid w:val="001E6130"/>
    <w:rsid w:val="001E704F"/>
    <w:rsid w:val="001E7203"/>
    <w:rsid w:val="001F0BCC"/>
    <w:rsid w:val="001F1959"/>
    <w:rsid w:val="001F230F"/>
    <w:rsid w:val="001F5101"/>
    <w:rsid w:val="001F5DF4"/>
    <w:rsid w:val="001F61D1"/>
    <w:rsid w:val="00200D25"/>
    <w:rsid w:val="00200D98"/>
    <w:rsid w:val="002014F8"/>
    <w:rsid w:val="00201BCD"/>
    <w:rsid w:val="00201D86"/>
    <w:rsid w:val="00202275"/>
    <w:rsid w:val="0020227E"/>
    <w:rsid w:val="002026ED"/>
    <w:rsid w:val="0020286A"/>
    <w:rsid w:val="00202A0E"/>
    <w:rsid w:val="002036DF"/>
    <w:rsid w:val="00205168"/>
    <w:rsid w:val="002053D5"/>
    <w:rsid w:val="0021053E"/>
    <w:rsid w:val="0021056F"/>
    <w:rsid w:val="002110C0"/>
    <w:rsid w:val="002120CC"/>
    <w:rsid w:val="00214240"/>
    <w:rsid w:val="00215115"/>
    <w:rsid w:val="0021579D"/>
    <w:rsid w:val="00215985"/>
    <w:rsid w:val="0021686C"/>
    <w:rsid w:val="002170BE"/>
    <w:rsid w:val="0022009C"/>
    <w:rsid w:val="0022090D"/>
    <w:rsid w:val="00220D14"/>
    <w:rsid w:val="00221CC6"/>
    <w:rsid w:val="00221DEE"/>
    <w:rsid w:val="0022294A"/>
    <w:rsid w:val="00222A4F"/>
    <w:rsid w:val="00224F8D"/>
    <w:rsid w:val="00226574"/>
    <w:rsid w:val="00226711"/>
    <w:rsid w:val="00227301"/>
    <w:rsid w:val="00231076"/>
    <w:rsid w:val="00231521"/>
    <w:rsid w:val="00231663"/>
    <w:rsid w:val="00232946"/>
    <w:rsid w:val="002334CA"/>
    <w:rsid w:val="0023379E"/>
    <w:rsid w:val="00234BF0"/>
    <w:rsid w:val="00235100"/>
    <w:rsid w:val="002373CD"/>
    <w:rsid w:val="00240872"/>
    <w:rsid w:val="00240CE4"/>
    <w:rsid w:val="00241FDB"/>
    <w:rsid w:val="00243019"/>
    <w:rsid w:val="00244E34"/>
    <w:rsid w:val="0024598B"/>
    <w:rsid w:val="00246950"/>
    <w:rsid w:val="00246E80"/>
    <w:rsid w:val="00247030"/>
    <w:rsid w:val="00250827"/>
    <w:rsid w:val="00254A77"/>
    <w:rsid w:val="00255127"/>
    <w:rsid w:val="00255FBA"/>
    <w:rsid w:val="0025634C"/>
    <w:rsid w:val="00257151"/>
    <w:rsid w:val="002573A8"/>
    <w:rsid w:val="00257497"/>
    <w:rsid w:val="00257B0E"/>
    <w:rsid w:val="0026014C"/>
    <w:rsid w:val="002606B5"/>
    <w:rsid w:val="002608A2"/>
    <w:rsid w:val="0026189E"/>
    <w:rsid w:val="00261C40"/>
    <w:rsid w:val="00261C63"/>
    <w:rsid w:val="0026243D"/>
    <w:rsid w:val="00262E76"/>
    <w:rsid w:val="00263FA4"/>
    <w:rsid w:val="00266B68"/>
    <w:rsid w:val="00267A7D"/>
    <w:rsid w:val="00267BE4"/>
    <w:rsid w:val="00270897"/>
    <w:rsid w:val="00270C0E"/>
    <w:rsid w:val="002712AA"/>
    <w:rsid w:val="002723D0"/>
    <w:rsid w:val="00272E86"/>
    <w:rsid w:val="00273017"/>
    <w:rsid w:val="0027477E"/>
    <w:rsid w:val="002748EA"/>
    <w:rsid w:val="00274C30"/>
    <w:rsid w:val="002760B4"/>
    <w:rsid w:val="00276A90"/>
    <w:rsid w:val="00277373"/>
    <w:rsid w:val="002817A7"/>
    <w:rsid w:val="00281F73"/>
    <w:rsid w:val="00282096"/>
    <w:rsid w:val="002834E0"/>
    <w:rsid w:val="00283D37"/>
    <w:rsid w:val="00284002"/>
    <w:rsid w:val="002842F7"/>
    <w:rsid w:val="00284501"/>
    <w:rsid w:val="002854AC"/>
    <w:rsid w:val="002857F4"/>
    <w:rsid w:val="00286670"/>
    <w:rsid w:val="00287822"/>
    <w:rsid w:val="00287B0D"/>
    <w:rsid w:val="002917CC"/>
    <w:rsid w:val="0029390B"/>
    <w:rsid w:val="00293B77"/>
    <w:rsid w:val="00293B79"/>
    <w:rsid w:val="00293F35"/>
    <w:rsid w:val="00293F9F"/>
    <w:rsid w:val="0029567B"/>
    <w:rsid w:val="00295C54"/>
    <w:rsid w:val="00296026"/>
    <w:rsid w:val="00296836"/>
    <w:rsid w:val="00296D4B"/>
    <w:rsid w:val="00296E57"/>
    <w:rsid w:val="00297AB4"/>
    <w:rsid w:val="00297D0D"/>
    <w:rsid w:val="00297D44"/>
    <w:rsid w:val="002A19A5"/>
    <w:rsid w:val="002A392C"/>
    <w:rsid w:val="002A4986"/>
    <w:rsid w:val="002A4EA3"/>
    <w:rsid w:val="002A5871"/>
    <w:rsid w:val="002A61E7"/>
    <w:rsid w:val="002B0289"/>
    <w:rsid w:val="002B1FE7"/>
    <w:rsid w:val="002B3435"/>
    <w:rsid w:val="002B3933"/>
    <w:rsid w:val="002B40A8"/>
    <w:rsid w:val="002B48A7"/>
    <w:rsid w:val="002B4CB7"/>
    <w:rsid w:val="002B4D65"/>
    <w:rsid w:val="002B5282"/>
    <w:rsid w:val="002B7686"/>
    <w:rsid w:val="002B7701"/>
    <w:rsid w:val="002C1366"/>
    <w:rsid w:val="002C2680"/>
    <w:rsid w:val="002C3C11"/>
    <w:rsid w:val="002C3F8E"/>
    <w:rsid w:val="002C4176"/>
    <w:rsid w:val="002C4E03"/>
    <w:rsid w:val="002C50E4"/>
    <w:rsid w:val="002C530A"/>
    <w:rsid w:val="002C54C6"/>
    <w:rsid w:val="002C584F"/>
    <w:rsid w:val="002C6BB7"/>
    <w:rsid w:val="002C6C7A"/>
    <w:rsid w:val="002D1434"/>
    <w:rsid w:val="002D2205"/>
    <w:rsid w:val="002D3984"/>
    <w:rsid w:val="002D3FCE"/>
    <w:rsid w:val="002D44FD"/>
    <w:rsid w:val="002D4AE2"/>
    <w:rsid w:val="002D4D88"/>
    <w:rsid w:val="002D52AC"/>
    <w:rsid w:val="002D594C"/>
    <w:rsid w:val="002D5972"/>
    <w:rsid w:val="002D61F2"/>
    <w:rsid w:val="002D738C"/>
    <w:rsid w:val="002D75CC"/>
    <w:rsid w:val="002E0056"/>
    <w:rsid w:val="002E04FC"/>
    <w:rsid w:val="002E0FA4"/>
    <w:rsid w:val="002E15F9"/>
    <w:rsid w:val="002E1CA9"/>
    <w:rsid w:val="002E1E5D"/>
    <w:rsid w:val="002E2D3B"/>
    <w:rsid w:val="002E3917"/>
    <w:rsid w:val="002E4697"/>
    <w:rsid w:val="002E4DB2"/>
    <w:rsid w:val="002E5DA3"/>
    <w:rsid w:val="002F1EE9"/>
    <w:rsid w:val="002F28E4"/>
    <w:rsid w:val="002F2910"/>
    <w:rsid w:val="002F3D39"/>
    <w:rsid w:val="002F4567"/>
    <w:rsid w:val="002F46E4"/>
    <w:rsid w:val="002F543B"/>
    <w:rsid w:val="002F5B2D"/>
    <w:rsid w:val="002F63FF"/>
    <w:rsid w:val="002F6F0F"/>
    <w:rsid w:val="003028F0"/>
    <w:rsid w:val="00302B9A"/>
    <w:rsid w:val="003030BB"/>
    <w:rsid w:val="00303A33"/>
    <w:rsid w:val="00304CAF"/>
    <w:rsid w:val="00305F42"/>
    <w:rsid w:val="0030696A"/>
    <w:rsid w:val="00306D39"/>
    <w:rsid w:val="00307CAF"/>
    <w:rsid w:val="00307F78"/>
    <w:rsid w:val="003104E0"/>
    <w:rsid w:val="00315396"/>
    <w:rsid w:val="0031628A"/>
    <w:rsid w:val="00316F42"/>
    <w:rsid w:val="00320626"/>
    <w:rsid w:val="00321125"/>
    <w:rsid w:val="00322B72"/>
    <w:rsid w:val="00322C68"/>
    <w:rsid w:val="00323334"/>
    <w:rsid w:val="00323AD0"/>
    <w:rsid w:val="003254A5"/>
    <w:rsid w:val="003258D7"/>
    <w:rsid w:val="003301B8"/>
    <w:rsid w:val="00330938"/>
    <w:rsid w:val="00330FF8"/>
    <w:rsid w:val="00331521"/>
    <w:rsid w:val="003319BA"/>
    <w:rsid w:val="00331A3B"/>
    <w:rsid w:val="0033216F"/>
    <w:rsid w:val="0033415B"/>
    <w:rsid w:val="00334467"/>
    <w:rsid w:val="003354F9"/>
    <w:rsid w:val="0033553F"/>
    <w:rsid w:val="00335A72"/>
    <w:rsid w:val="003369BE"/>
    <w:rsid w:val="003405BB"/>
    <w:rsid w:val="00340BA4"/>
    <w:rsid w:val="00340DFF"/>
    <w:rsid w:val="00341E09"/>
    <w:rsid w:val="0034292C"/>
    <w:rsid w:val="0034399B"/>
    <w:rsid w:val="00343B10"/>
    <w:rsid w:val="00343C83"/>
    <w:rsid w:val="00344273"/>
    <w:rsid w:val="003449E5"/>
    <w:rsid w:val="0034508A"/>
    <w:rsid w:val="0034597A"/>
    <w:rsid w:val="0034623B"/>
    <w:rsid w:val="00347544"/>
    <w:rsid w:val="00355340"/>
    <w:rsid w:val="003555BA"/>
    <w:rsid w:val="003577DE"/>
    <w:rsid w:val="0036056A"/>
    <w:rsid w:val="00360CE5"/>
    <w:rsid w:val="00361DA9"/>
    <w:rsid w:val="003622B9"/>
    <w:rsid w:val="003623FC"/>
    <w:rsid w:val="0036291F"/>
    <w:rsid w:val="00362B7C"/>
    <w:rsid w:val="003638BE"/>
    <w:rsid w:val="003645E4"/>
    <w:rsid w:val="00367C0A"/>
    <w:rsid w:val="00370347"/>
    <w:rsid w:val="00371624"/>
    <w:rsid w:val="00372C52"/>
    <w:rsid w:val="00372DB7"/>
    <w:rsid w:val="00373523"/>
    <w:rsid w:val="00373BDB"/>
    <w:rsid w:val="0037444C"/>
    <w:rsid w:val="00374A0C"/>
    <w:rsid w:val="00375747"/>
    <w:rsid w:val="0037577D"/>
    <w:rsid w:val="00375C2B"/>
    <w:rsid w:val="00376A04"/>
    <w:rsid w:val="003777BE"/>
    <w:rsid w:val="00380363"/>
    <w:rsid w:val="00380D55"/>
    <w:rsid w:val="003818EB"/>
    <w:rsid w:val="00382004"/>
    <w:rsid w:val="0038221F"/>
    <w:rsid w:val="00384055"/>
    <w:rsid w:val="003846CB"/>
    <w:rsid w:val="00386DD0"/>
    <w:rsid w:val="0038733B"/>
    <w:rsid w:val="003873A7"/>
    <w:rsid w:val="00387519"/>
    <w:rsid w:val="00390349"/>
    <w:rsid w:val="00390AE8"/>
    <w:rsid w:val="00391E65"/>
    <w:rsid w:val="003949C0"/>
    <w:rsid w:val="0039559E"/>
    <w:rsid w:val="003961B0"/>
    <w:rsid w:val="00397561"/>
    <w:rsid w:val="00397C3A"/>
    <w:rsid w:val="003A0780"/>
    <w:rsid w:val="003A07D8"/>
    <w:rsid w:val="003A0ECD"/>
    <w:rsid w:val="003A1660"/>
    <w:rsid w:val="003A168B"/>
    <w:rsid w:val="003A2850"/>
    <w:rsid w:val="003A285D"/>
    <w:rsid w:val="003A308B"/>
    <w:rsid w:val="003A538A"/>
    <w:rsid w:val="003A5A7C"/>
    <w:rsid w:val="003A5C1F"/>
    <w:rsid w:val="003A6126"/>
    <w:rsid w:val="003A6851"/>
    <w:rsid w:val="003A70FA"/>
    <w:rsid w:val="003A7A48"/>
    <w:rsid w:val="003B1D69"/>
    <w:rsid w:val="003B2B6A"/>
    <w:rsid w:val="003B2B7F"/>
    <w:rsid w:val="003B39E6"/>
    <w:rsid w:val="003B4015"/>
    <w:rsid w:val="003B5158"/>
    <w:rsid w:val="003B55D0"/>
    <w:rsid w:val="003B66C8"/>
    <w:rsid w:val="003B6E43"/>
    <w:rsid w:val="003B6EB6"/>
    <w:rsid w:val="003B7D67"/>
    <w:rsid w:val="003C0B91"/>
    <w:rsid w:val="003C2CF7"/>
    <w:rsid w:val="003C34DB"/>
    <w:rsid w:val="003C3DAA"/>
    <w:rsid w:val="003C698C"/>
    <w:rsid w:val="003C7D45"/>
    <w:rsid w:val="003D0428"/>
    <w:rsid w:val="003D16E0"/>
    <w:rsid w:val="003D175F"/>
    <w:rsid w:val="003D1DFC"/>
    <w:rsid w:val="003D1F46"/>
    <w:rsid w:val="003D2B58"/>
    <w:rsid w:val="003D4585"/>
    <w:rsid w:val="003D4CC5"/>
    <w:rsid w:val="003D58E3"/>
    <w:rsid w:val="003D5E98"/>
    <w:rsid w:val="003D701B"/>
    <w:rsid w:val="003D71B1"/>
    <w:rsid w:val="003D7D1A"/>
    <w:rsid w:val="003E0C42"/>
    <w:rsid w:val="003E11EE"/>
    <w:rsid w:val="003E1723"/>
    <w:rsid w:val="003E2180"/>
    <w:rsid w:val="003E621F"/>
    <w:rsid w:val="003E6B7C"/>
    <w:rsid w:val="003E7CA4"/>
    <w:rsid w:val="003F0BDD"/>
    <w:rsid w:val="003F172D"/>
    <w:rsid w:val="003F2481"/>
    <w:rsid w:val="003F2F08"/>
    <w:rsid w:val="003F41B5"/>
    <w:rsid w:val="003F585E"/>
    <w:rsid w:val="003F6031"/>
    <w:rsid w:val="003F6997"/>
    <w:rsid w:val="003F6DDF"/>
    <w:rsid w:val="0040039C"/>
    <w:rsid w:val="00401965"/>
    <w:rsid w:val="00401A84"/>
    <w:rsid w:val="00402034"/>
    <w:rsid w:val="004024FB"/>
    <w:rsid w:val="0040250F"/>
    <w:rsid w:val="0040602B"/>
    <w:rsid w:val="00407326"/>
    <w:rsid w:val="00410332"/>
    <w:rsid w:val="004110F7"/>
    <w:rsid w:val="004111BE"/>
    <w:rsid w:val="00412CD8"/>
    <w:rsid w:val="00412DA7"/>
    <w:rsid w:val="00413C6D"/>
    <w:rsid w:val="00413CA6"/>
    <w:rsid w:val="0041426A"/>
    <w:rsid w:val="004143C0"/>
    <w:rsid w:val="004162F4"/>
    <w:rsid w:val="00416341"/>
    <w:rsid w:val="0041661F"/>
    <w:rsid w:val="00416A8C"/>
    <w:rsid w:val="00416D3E"/>
    <w:rsid w:val="0041765A"/>
    <w:rsid w:val="004215B6"/>
    <w:rsid w:val="00422BC7"/>
    <w:rsid w:val="004232B7"/>
    <w:rsid w:val="00423461"/>
    <w:rsid w:val="00423C51"/>
    <w:rsid w:val="00423DD9"/>
    <w:rsid w:val="00424126"/>
    <w:rsid w:val="00424183"/>
    <w:rsid w:val="00425301"/>
    <w:rsid w:val="004254D9"/>
    <w:rsid w:val="0043002F"/>
    <w:rsid w:val="0043037C"/>
    <w:rsid w:val="00431040"/>
    <w:rsid w:val="00431984"/>
    <w:rsid w:val="00432852"/>
    <w:rsid w:val="004332CE"/>
    <w:rsid w:val="00434478"/>
    <w:rsid w:val="00435D7A"/>
    <w:rsid w:val="004360A9"/>
    <w:rsid w:val="00436981"/>
    <w:rsid w:val="00441131"/>
    <w:rsid w:val="004415C1"/>
    <w:rsid w:val="00441A6C"/>
    <w:rsid w:val="004422C3"/>
    <w:rsid w:val="0044274C"/>
    <w:rsid w:val="00443688"/>
    <w:rsid w:val="0044399B"/>
    <w:rsid w:val="00443B82"/>
    <w:rsid w:val="00443CDC"/>
    <w:rsid w:val="004448FB"/>
    <w:rsid w:val="00444F0B"/>
    <w:rsid w:val="00446F01"/>
    <w:rsid w:val="004500E2"/>
    <w:rsid w:val="004505F1"/>
    <w:rsid w:val="0045089E"/>
    <w:rsid w:val="0045120C"/>
    <w:rsid w:val="00451652"/>
    <w:rsid w:val="0045167B"/>
    <w:rsid w:val="00452227"/>
    <w:rsid w:val="00452B6F"/>
    <w:rsid w:val="00453ADF"/>
    <w:rsid w:val="00453EA7"/>
    <w:rsid w:val="0045446B"/>
    <w:rsid w:val="00455040"/>
    <w:rsid w:val="00455547"/>
    <w:rsid w:val="00456087"/>
    <w:rsid w:val="00457017"/>
    <w:rsid w:val="0045795F"/>
    <w:rsid w:val="00460AC9"/>
    <w:rsid w:val="00460D43"/>
    <w:rsid w:val="00462168"/>
    <w:rsid w:val="00462616"/>
    <w:rsid w:val="00462945"/>
    <w:rsid w:val="00463827"/>
    <w:rsid w:val="004650DE"/>
    <w:rsid w:val="00465361"/>
    <w:rsid w:val="00465CB6"/>
    <w:rsid w:val="00465DCC"/>
    <w:rsid w:val="0046687E"/>
    <w:rsid w:val="00466FF1"/>
    <w:rsid w:val="0046706D"/>
    <w:rsid w:val="00467384"/>
    <w:rsid w:val="00467B19"/>
    <w:rsid w:val="00470918"/>
    <w:rsid w:val="00470ECC"/>
    <w:rsid w:val="00470FA8"/>
    <w:rsid w:val="00470FCC"/>
    <w:rsid w:val="00472026"/>
    <w:rsid w:val="004729AD"/>
    <w:rsid w:val="00473CDB"/>
    <w:rsid w:val="00474435"/>
    <w:rsid w:val="004744BE"/>
    <w:rsid w:val="00474B45"/>
    <w:rsid w:val="004754E2"/>
    <w:rsid w:val="0047550D"/>
    <w:rsid w:val="00476877"/>
    <w:rsid w:val="00476E09"/>
    <w:rsid w:val="00477A97"/>
    <w:rsid w:val="004810B8"/>
    <w:rsid w:val="004815CB"/>
    <w:rsid w:val="00481CE0"/>
    <w:rsid w:val="00481F13"/>
    <w:rsid w:val="00482F55"/>
    <w:rsid w:val="00483356"/>
    <w:rsid w:val="00483869"/>
    <w:rsid w:val="00483C2C"/>
    <w:rsid w:val="004843E4"/>
    <w:rsid w:val="00486AF6"/>
    <w:rsid w:val="00486BE4"/>
    <w:rsid w:val="00486BEA"/>
    <w:rsid w:val="00486F43"/>
    <w:rsid w:val="0048717C"/>
    <w:rsid w:val="00487473"/>
    <w:rsid w:val="004879D8"/>
    <w:rsid w:val="00487D52"/>
    <w:rsid w:val="0049019F"/>
    <w:rsid w:val="0049054E"/>
    <w:rsid w:val="00490770"/>
    <w:rsid w:val="00491CC9"/>
    <w:rsid w:val="004923CD"/>
    <w:rsid w:val="004926D3"/>
    <w:rsid w:val="00492BF2"/>
    <w:rsid w:val="004935EF"/>
    <w:rsid w:val="00493A7E"/>
    <w:rsid w:val="004944E3"/>
    <w:rsid w:val="00494938"/>
    <w:rsid w:val="00495F4F"/>
    <w:rsid w:val="004A031E"/>
    <w:rsid w:val="004A15FB"/>
    <w:rsid w:val="004A2B8A"/>
    <w:rsid w:val="004A2CCB"/>
    <w:rsid w:val="004A2E75"/>
    <w:rsid w:val="004A304D"/>
    <w:rsid w:val="004A459A"/>
    <w:rsid w:val="004A45FD"/>
    <w:rsid w:val="004A4823"/>
    <w:rsid w:val="004A62C6"/>
    <w:rsid w:val="004A74E2"/>
    <w:rsid w:val="004A75E2"/>
    <w:rsid w:val="004B0859"/>
    <w:rsid w:val="004B0E0F"/>
    <w:rsid w:val="004B2C6A"/>
    <w:rsid w:val="004B30AC"/>
    <w:rsid w:val="004B310A"/>
    <w:rsid w:val="004B38F7"/>
    <w:rsid w:val="004B5765"/>
    <w:rsid w:val="004B5A78"/>
    <w:rsid w:val="004B62D8"/>
    <w:rsid w:val="004B6878"/>
    <w:rsid w:val="004B7109"/>
    <w:rsid w:val="004B71DA"/>
    <w:rsid w:val="004C0495"/>
    <w:rsid w:val="004C0A37"/>
    <w:rsid w:val="004C0F7A"/>
    <w:rsid w:val="004C1C99"/>
    <w:rsid w:val="004C342B"/>
    <w:rsid w:val="004C4213"/>
    <w:rsid w:val="004C4333"/>
    <w:rsid w:val="004D14E7"/>
    <w:rsid w:val="004D435D"/>
    <w:rsid w:val="004D49F1"/>
    <w:rsid w:val="004D4A7F"/>
    <w:rsid w:val="004D5467"/>
    <w:rsid w:val="004D5FFA"/>
    <w:rsid w:val="004D6BD0"/>
    <w:rsid w:val="004E0E8D"/>
    <w:rsid w:val="004E1A00"/>
    <w:rsid w:val="004E1D88"/>
    <w:rsid w:val="004E2E93"/>
    <w:rsid w:val="004E3313"/>
    <w:rsid w:val="004E3E42"/>
    <w:rsid w:val="004E4553"/>
    <w:rsid w:val="004E4DC2"/>
    <w:rsid w:val="004E57DC"/>
    <w:rsid w:val="004E79B1"/>
    <w:rsid w:val="004F05F1"/>
    <w:rsid w:val="004F0790"/>
    <w:rsid w:val="004F0EF6"/>
    <w:rsid w:val="004F1EDA"/>
    <w:rsid w:val="004F22D1"/>
    <w:rsid w:val="004F2C84"/>
    <w:rsid w:val="004F3D28"/>
    <w:rsid w:val="004F4940"/>
    <w:rsid w:val="004F5361"/>
    <w:rsid w:val="004F602F"/>
    <w:rsid w:val="004F75A8"/>
    <w:rsid w:val="00501D37"/>
    <w:rsid w:val="005022A5"/>
    <w:rsid w:val="005026A2"/>
    <w:rsid w:val="005027A1"/>
    <w:rsid w:val="0050388D"/>
    <w:rsid w:val="0050413A"/>
    <w:rsid w:val="0050445C"/>
    <w:rsid w:val="00505605"/>
    <w:rsid w:val="005058B6"/>
    <w:rsid w:val="005059D2"/>
    <w:rsid w:val="00505BF6"/>
    <w:rsid w:val="005064FF"/>
    <w:rsid w:val="0050709F"/>
    <w:rsid w:val="0051010D"/>
    <w:rsid w:val="00510581"/>
    <w:rsid w:val="00511F17"/>
    <w:rsid w:val="0051273C"/>
    <w:rsid w:val="00513E58"/>
    <w:rsid w:val="005149F8"/>
    <w:rsid w:val="005151A9"/>
    <w:rsid w:val="00515B0E"/>
    <w:rsid w:val="00515F75"/>
    <w:rsid w:val="00516874"/>
    <w:rsid w:val="00517B60"/>
    <w:rsid w:val="00517C07"/>
    <w:rsid w:val="00520F70"/>
    <w:rsid w:val="005231B6"/>
    <w:rsid w:val="0052417A"/>
    <w:rsid w:val="00524968"/>
    <w:rsid w:val="00524ADE"/>
    <w:rsid w:val="00524B5D"/>
    <w:rsid w:val="00524BA7"/>
    <w:rsid w:val="005250E3"/>
    <w:rsid w:val="00525CFE"/>
    <w:rsid w:val="005271B8"/>
    <w:rsid w:val="00527CE0"/>
    <w:rsid w:val="005301D7"/>
    <w:rsid w:val="00533676"/>
    <w:rsid w:val="005338C0"/>
    <w:rsid w:val="00534327"/>
    <w:rsid w:val="0053442F"/>
    <w:rsid w:val="00534843"/>
    <w:rsid w:val="00534EAE"/>
    <w:rsid w:val="005361B9"/>
    <w:rsid w:val="00536990"/>
    <w:rsid w:val="00536CF6"/>
    <w:rsid w:val="00537032"/>
    <w:rsid w:val="0053763A"/>
    <w:rsid w:val="00537C57"/>
    <w:rsid w:val="0054098A"/>
    <w:rsid w:val="005410B9"/>
    <w:rsid w:val="00541131"/>
    <w:rsid w:val="005412B9"/>
    <w:rsid w:val="00542D3F"/>
    <w:rsid w:val="00543C0E"/>
    <w:rsid w:val="00545930"/>
    <w:rsid w:val="00545B3C"/>
    <w:rsid w:val="005470C5"/>
    <w:rsid w:val="00547CF1"/>
    <w:rsid w:val="00551184"/>
    <w:rsid w:val="00551AFF"/>
    <w:rsid w:val="00551F57"/>
    <w:rsid w:val="005526A0"/>
    <w:rsid w:val="00552D71"/>
    <w:rsid w:val="005541B2"/>
    <w:rsid w:val="0055472A"/>
    <w:rsid w:val="005564B4"/>
    <w:rsid w:val="00557F98"/>
    <w:rsid w:val="005610B2"/>
    <w:rsid w:val="005616C6"/>
    <w:rsid w:val="00561B0C"/>
    <w:rsid w:val="00561B69"/>
    <w:rsid w:val="00561E8F"/>
    <w:rsid w:val="00562743"/>
    <w:rsid w:val="00562C9C"/>
    <w:rsid w:val="00562D1C"/>
    <w:rsid w:val="00563372"/>
    <w:rsid w:val="00563F82"/>
    <w:rsid w:val="0056427E"/>
    <w:rsid w:val="00565160"/>
    <w:rsid w:val="00565350"/>
    <w:rsid w:val="00565BD1"/>
    <w:rsid w:val="00565E05"/>
    <w:rsid w:val="00566550"/>
    <w:rsid w:val="00566D5C"/>
    <w:rsid w:val="005714DE"/>
    <w:rsid w:val="00572456"/>
    <w:rsid w:val="00574563"/>
    <w:rsid w:val="00574A56"/>
    <w:rsid w:val="00574D25"/>
    <w:rsid w:val="005768F3"/>
    <w:rsid w:val="00577EF8"/>
    <w:rsid w:val="00580A0D"/>
    <w:rsid w:val="00580CE2"/>
    <w:rsid w:val="00581A94"/>
    <w:rsid w:val="00582308"/>
    <w:rsid w:val="005826C4"/>
    <w:rsid w:val="00582A85"/>
    <w:rsid w:val="00583F60"/>
    <w:rsid w:val="00584207"/>
    <w:rsid w:val="005856BB"/>
    <w:rsid w:val="00585824"/>
    <w:rsid w:val="00585DD9"/>
    <w:rsid w:val="00586AF7"/>
    <w:rsid w:val="00587529"/>
    <w:rsid w:val="00587B16"/>
    <w:rsid w:val="00591A2F"/>
    <w:rsid w:val="00593723"/>
    <w:rsid w:val="00593B51"/>
    <w:rsid w:val="0059538C"/>
    <w:rsid w:val="005964B9"/>
    <w:rsid w:val="005A03D8"/>
    <w:rsid w:val="005A05A4"/>
    <w:rsid w:val="005A1909"/>
    <w:rsid w:val="005A40B7"/>
    <w:rsid w:val="005A4809"/>
    <w:rsid w:val="005A53D6"/>
    <w:rsid w:val="005A62CB"/>
    <w:rsid w:val="005B024B"/>
    <w:rsid w:val="005B0BFE"/>
    <w:rsid w:val="005B0EF1"/>
    <w:rsid w:val="005B1037"/>
    <w:rsid w:val="005B176E"/>
    <w:rsid w:val="005B1F4F"/>
    <w:rsid w:val="005B3101"/>
    <w:rsid w:val="005B3ACD"/>
    <w:rsid w:val="005B48A9"/>
    <w:rsid w:val="005B5539"/>
    <w:rsid w:val="005B7DE5"/>
    <w:rsid w:val="005C03A6"/>
    <w:rsid w:val="005C0B51"/>
    <w:rsid w:val="005C1F6C"/>
    <w:rsid w:val="005C664C"/>
    <w:rsid w:val="005C74D3"/>
    <w:rsid w:val="005D0025"/>
    <w:rsid w:val="005D103E"/>
    <w:rsid w:val="005D1FD2"/>
    <w:rsid w:val="005D2927"/>
    <w:rsid w:val="005D3DF7"/>
    <w:rsid w:val="005D475A"/>
    <w:rsid w:val="005D4E28"/>
    <w:rsid w:val="005D6623"/>
    <w:rsid w:val="005D7027"/>
    <w:rsid w:val="005E009E"/>
    <w:rsid w:val="005E2F4A"/>
    <w:rsid w:val="005E4098"/>
    <w:rsid w:val="005E607A"/>
    <w:rsid w:val="005E6957"/>
    <w:rsid w:val="005E760A"/>
    <w:rsid w:val="005E780B"/>
    <w:rsid w:val="005E7E05"/>
    <w:rsid w:val="005F01CD"/>
    <w:rsid w:val="005F06BA"/>
    <w:rsid w:val="005F08B7"/>
    <w:rsid w:val="005F1651"/>
    <w:rsid w:val="005F2682"/>
    <w:rsid w:val="005F2690"/>
    <w:rsid w:val="005F2EF6"/>
    <w:rsid w:val="005F3141"/>
    <w:rsid w:val="005F33BF"/>
    <w:rsid w:val="005F34A5"/>
    <w:rsid w:val="005F42A7"/>
    <w:rsid w:val="005F4857"/>
    <w:rsid w:val="005F493D"/>
    <w:rsid w:val="005F4A1F"/>
    <w:rsid w:val="005F4FB1"/>
    <w:rsid w:val="005F51BA"/>
    <w:rsid w:val="005F5812"/>
    <w:rsid w:val="005F62D1"/>
    <w:rsid w:val="005F6E65"/>
    <w:rsid w:val="00600FFE"/>
    <w:rsid w:val="00601E59"/>
    <w:rsid w:val="0060259F"/>
    <w:rsid w:val="00603779"/>
    <w:rsid w:val="00605A26"/>
    <w:rsid w:val="00605DDA"/>
    <w:rsid w:val="00606F7E"/>
    <w:rsid w:val="00607D62"/>
    <w:rsid w:val="00610498"/>
    <w:rsid w:val="0061113D"/>
    <w:rsid w:val="0061292F"/>
    <w:rsid w:val="006132B7"/>
    <w:rsid w:val="00613802"/>
    <w:rsid w:val="00613B1F"/>
    <w:rsid w:val="00614255"/>
    <w:rsid w:val="006149FC"/>
    <w:rsid w:val="00614BD7"/>
    <w:rsid w:val="006150A7"/>
    <w:rsid w:val="00615B66"/>
    <w:rsid w:val="006164B0"/>
    <w:rsid w:val="006164F1"/>
    <w:rsid w:val="00616E8A"/>
    <w:rsid w:val="00617A6D"/>
    <w:rsid w:val="0062078B"/>
    <w:rsid w:val="0062088A"/>
    <w:rsid w:val="00621ED9"/>
    <w:rsid w:val="00623894"/>
    <w:rsid w:val="00623B95"/>
    <w:rsid w:val="00623CDD"/>
    <w:rsid w:val="00624263"/>
    <w:rsid w:val="006248C5"/>
    <w:rsid w:val="00624BAA"/>
    <w:rsid w:val="0062772E"/>
    <w:rsid w:val="00627E56"/>
    <w:rsid w:val="00627EB0"/>
    <w:rsid w:val="006305F6"/>
    <w:rsid w:val="00630AE5"/>
    <w:rsid w:val="00630D98"/>
    <w:rsid w:val="0063127B"/>
    <w:rsid w:val="006328C4"/>
    <w:rsid w:val="00632E1B"/>
    <w:rsid w:val="00633568"/>
    <w:rsid w:val="006401FC"/>
    <w:rsid w:val="00640362"/>
    <w:rsid w:val="00640A70"/>
    <w:rsid w:val="00641221"/>
    <w:rsid w:val="00641CB0"/>
    <w:rsid w:val="00643156"/>
    <w:rsid w:val="00644987"/>
    <w:rsid w:val="00647856"/>
    <w:rsid w:val="00647E01"/>
    <w:rsid w:val="0065135F"/>
    <w:rsid w:val="00651DED"/>
    <w:rsid w:val="00651FDD"/>
    <w:rsid w:val="00652431"/>
    <w:rsid w:val="00652963"/>
    <w:rsid w:val="006546BB"/>
    <w:rsid w:val="006550B4"/>
    <w:rsid w:val="00655517"/>
    <w:rsid w:val="00656521"/>
    <w:rsid w:val="00656607"/>
    <w:rsid w:val="006571DB"/>
    <w:rsid w:val="006577C6"/>
    <w:rsid w:val="0066044E"/>
    <w:rsid w:val="00660C39"/>
    <w:rsid w:val="00660FEE"/>
    <w:rsid w:val="006615B9"/>
    <w:rsid w:val="00661A1F"/>
    <w:rsid w:val="00661EB5"/>
    <w:rsid w:val="006644AD"/>
    <w:rsid w:val="0066490F"/>
    <w:rsid w:val="00667EB1"/>
    <w:rsid w:val="006706AF"/>
    <w:rsid w:val="006707D5"/>
    <w:rsid w:val="0067115C"/>
    <w:rsid w:val="0067207F"/>
    <w:rsid w:val="006740BB"/>
    <w:rsid w:val="006747A2"/>
    <w:rsid w:val="00675ED8"/>
    <w:rsid w:val="00676B48"/>
    <w:rsid w:val="00677AF8"/>
    <w:rsid w:val="00680919"/>
    <w:rsid w:val="00681412"/>
    <w:rsid w:val="00684D72"/>
    <w:rsid w:val="00685239"/>
    <w:rsid w:val="00690C99"/>
    <w:rsid w:val="00692AED"/>
    <w:rsid w:val="00692F6F"/>
    <w:rsid w:val="00693DDB"/>
    <w:rsid w:val="00693F03"/>
    <w:rsid w:val="00695569"/>
    <w:rsid w:val="00696C7E"/>
    <w:rsid w:val="00697217"/>
    <w:rsid w:val="0069723B"/>
    <w:rsid w:val="006974FF"/>
    <w:rsid w:val="006A04F8"/>
    <w:rsid w:val="006A0D3F"/>
    <w:rsid w:val="006A32F5"/>
    <w:rsid w:val="006A36A9"/>
    <w:rsid w:val="006A3D60"/>
    <w:rsid w:val="006A3DB8"/>
    <w:rsid w:val="006A555C"/>
    <w:rsid w:val="006A55DD"/>
    <w:rsid w:val="006A5C12"/>
    <w:rsid w:val="006A5EE7"/>
    <w:rsid w:val="006A69B4"/>
    <w:rsid w:val="006B1862"/>
    <w:rsid w:val="006B2560"/>
    <w:rsid w:val="006B296B"/>
    <w:rsid w:val="006B2AA3"/>
    <w:rsid w:val="006B2E4B"/>
    <w:rsid w:val="006B34F8"/>
    <w:rsid w:val="006B3ABF"/>
    <w:rsid w:val="006B3B59"/>
    <w:rsid w:val="006B4C74"/>
    <w:rsid w:val="006B55A4"/>
    <w:rsid w:val="006B7A83"/>
    <w:rsid w:val="006C1703"/>
    <w:rsid w:val="006C21DA"/>
    <w:rsid w:val="006C229A"/>
    <w:rsid w:val="006C2863"/>
    <w:rsid w:val="006C2C08"/>
    <w:rsid w:val="006C2DC9"/>
    <w:rsid w:val="006C380C"/>
    <w:rsid w:val="006C60D4"/>
    <w:rsid w:val="006C6546"/>
    <w:rsid w:val="006D0B7F"/>
    <w:rsid w:val="006D1837"/>
    <w:rsid w:val="006D4D31"/>
    <w:rsid w:val="006D4FE9"/>
    <w:rsid w:val="006D65C4"/>
    <w:rsid w:val="006D692A"/>
    <w:rsid w:val="006D6C04"/>
    <w:rsid w:val="006D7292"/>
    <w:rsid w:val="006D7626"/>
    <w:rsid w:val="006D76E4"/>
    <w:rsid w:val="006D7E6E"/>
    <w:rsid w:val="006E0B4E"/>
    <w:rsid w:val="006E174A"/>
    <w:rsid w:val="006E2325"/>
    <w:rsid w:val="006E2D30"/>
    <w:rsid w:val="006E4628"/>
    <w:rsid w:val="006E462B"/>
    <w:rsid w:val="006E5A01"/>
    <w:rsid w:val="006E6202"/>
    <w:rsid w:val="006E638A"/>
    <w:rsid w:val="006E72FA"/>
    <w:rsid w:val="006F01BF"/>
    <w:rsid w:val="006F1135"/>
    <w:rsid w:val="006F16F2"/>
    <w:rsid w:val="006F1EB8"/>
    <w:rsid w:val="006F1F45"/>
    <w:rsid w:val="006F2B1A"/>
    <w:rsid w:val="006F3989"/>
    <w:rsid w:val="006F42F9"/>
    <w:rsid w:val="006F5227"/>
    <w:rsid w:val="006F559F"/>
    <w:rsid w:val="006F58AA"/>
    <w:rsid w:val="006F5D37"/>
    <w:rsid w:val="006F6E22"/>
    <w:rsid w:val="006F70A4"/>
    <w:rsid w:val="006F7617"/>
    <w:rsid w:val="006F78FC"/>
    <w:rsid w:val="006F7E32"/>
    <w:rsid w:val="0070048D"/>
    <w:rsid w:val="007006B7"/>
    <w:rsid w:val="00702456"/>
    <w:rsid w:val="00702935"/>
    <w:rsid w:val="00702D4D"/>
    <w:rsid w:val="00702E7C"/>
    <w:rsid w:val="00702F42"/>
    <w:rsid w:val="0070448B"/>
    <w:rsid w:val="00704C5E"/>
    <w:rsid w:val="00705B29"/>
    <w:rsid w:val="0070722F"/>
    <w:rsid w:val="0070755B"/>
    <w:rsid w:val="0070784E"/>
    <w:rsid w:val="00707AE0"/>
    <w:rsid w:val="0071027A"/>
    <w:rsid w:val="0071035D"/>
    <w:rsid w:val="0071172A"/>
    <w:rsid w:val="007118F7"/>
    <w:rsid w:val="0071191E"/>
    <w:rsid w:val="00711C10"/>
    <w:rsid w:val="00713018"/>
    <w:rsid w:val="007147DF"/>
    <w:rsid w:val="00716D57"/>
    <w:rsid w:val="00716F47"/>
    <w:rsid w:val="00717479"/>
    <w:rsid w:val="00717EA3"/>
    <w:rsid w:val="007210CF"/>
    <w:rsid w:val="00721403"/>
    <w:rsid w:val="007220B8"/>
    <w:rsid w:val="007236ED"/>
    <w:rsid w:val="00724B21"/>
    <w:rsid w:val="00725A20"/>
    <w:rsid w:val="00726315"/>
    <w:rsid w:val="00726377"/>
    <w:rsid w:val="00727ED5"/>
    <w:rsid w:val="007324D7"/>
    <w:rsid w:val="00733EB5"/>
    <w:rsid w:val="00735543"/>
    <w:rsid w:val="00735E81"/>
    <w:rsid w:val="0073651A"/>
    <w:rsid w:val="00736AD3"/>
    <w:rsid w:val="00737004"/>
    <w:rsid w:val="007373C8"/>
    <w:rsid w:val="007374E4"/>
    <w:rsid w:val="007408B5"/>
    <w:rsid w:val="00740A66"/>
    <w:rsid w:val="00740D18"/>
    <w:rsid w:val="00741730"/>
    <w:rsid w:val="0074181F"/>
    <w:rsid w:val="00741C47"/>
    <w:rsid w:val="00741D6A"/>
    <w:rsid w:val="00741F5F"/>
    <w:rsid w:val="00742BA0"/>
    <w:rsid w:val="00742D17"/>
    <w:rsid w:val="00743175"/>
    <w:rsid w:val="00743524"/>
    <w:rsid w:val="00744637"/>
    <w:rsid w:val="00744721"/>
    <w:rsid w:val="00744853"/>
    <w:rsid w:val="007448AC"/>
    <w:rsid w:val="0074578F"/>
    <w:rsid w:val="00745DAC"/>
    <w:rsid w:val="007469CB"/>
    <w:rsid w:val="00746F0B"/>
    <w:rsid w:val="00750726"/>
    <w:rsid w:val="007509BB"/>
    <w:rsid w:val="00750DC1"/>
    <w:rsid w:val="007518B9"/>
    <w:rsid w:val="00751C65"/>
    <w:rsid w:val="00752A4D"/>
    <w:rsid w:val="0075349F"/>
    <w:rsid w:val="007542BF"/>
    <w:rsid w:val="00755D07"/>
    <w:rsid w:val="00756195"/>
    <w:rsid w:val="00756829"/>
    <w:rsid w:val="0076033E"/>
    <w:rsid w:val="00760F4C"/>
    <w:rsid w:val="0076182B"/>
    <w:rsid w:val="00763D5E"/>
    <w:rsid w:val="007644C4"/>
    <w:rsid w:val="00766DAD"/>
    <w:rsid w:val="00767B3D"/>
    <w:rsid w:val="00767D45"/>
    <w:rsid w:val="00767EA6"/>
    <w:rsid w:val="00772095"/>
    <w:rsid w:val="0077250E"/>
    <w:rsid w:val="00772752"/>
    <w:rsid w:val="00772EDC"/>
    <w:rsid w:val="0077327A"/>
    <w:rsid w:val="00774FED"/>
    <w:rsid w:val="007764DB"/>
    <w:rsid w:val="00777645"/>
    <w:rsid w:val="0078099A"/>
    <w:rsid w:val="00781AB3"/>
    <w:rsid w:val="00782AA7"/>
    <w:rsid w:val="007855AB"/>
    <w:rsid w:val="00787098"/>
    <w:rsid w:val="0078755C"/>
    <w:rsid w:val="00787B5B"/>
    <w:rsid w:val="00787D88"/>
    <w:rsid w:val="007907DC"/>
    <w:rsid w:val="007910DC"/>
    <w:rsid w:val="0079126B"/>
    <w:rsid w:val="00791DF1"/>
    <w:rsid w:val="0079218B"/>
    <w:rsid w:val="00792988"/>
    <w:rsid w:val="00793971"/>
    <w:rsid w:val="007966AF"/>
    <w:rsid w:val="007A02AA"/>
    <w:rsid w:val="007A0337"/>
    <w:rsid w:val="007A0739"/>
    <w:rsid w:val="007A078C"/>
    <w:rsid w:val="007A0BC8"/>
    <w:rsid w:val="007A104A"/>
    <w:rsid w:val="007A11CF"/>
    <w:rsid w:val="007A14DF"/>
    <w:rsid w:val="007A1D16"/>
    <w:rsid w:val="007A20AD"/>
    <w:rsid w:val="007A2A52"/>
    <w:rsid w:val="007A2CC4"/>
    <w:rsid w:val="007A423F"/>
    <w:rsid w:val="007A4498"/>
    <w:rsid w:val="007A4F2B"/>
    <w:rsid w:val="007A54C7"/>
    <w:rsid w:val="007A59CC"/>
    <w:rsid w:val="007A70C3"/>
    <w:rsid w:val="007A7117"/>
    <w:rsid w:val="007B0194"/>
    <w:rsid w:val="007B04DE"/>
    <w:rsid w:val="007B12D3"/>
    <w:rsid w:val="007B173A"/>
    <w:rsid w:val="007B3B26"/>
    <w:rsid w:val="007B4579"/>
    <w:rsid w:val="007B4584"/>
    <w:rsid w:val="007B45BC"/>
    <w:rsid w:val="007B4D42"/>
    <w:rsid w:val="007B5346"/>
    <w:rsid w:val="007B5D37"/>
    <w:rsid w:val="007B5F6B"/>
    <w:rsid w:val="007B6A1D"/>
    <w:rsid w:val="007B78F9"/>
    <w:rsid w:val="007B7E79"/>
    <w:rsid w:val="007C08E8"/>
    <w:rsid w:val="007C1221"/>
    <w:rsid w:val="007C3148"/>
    <w:rsid w:val="007C3A70"/>
    <w:rsid w:val="007C43B0"/>
    <w:rsid w:val="007C5A5F"/>
    <w:rsid w:val="007C71A3"/>
    <w:rsid w:val="007C7622"/>
    <w:rsid w:val="007C794B"/>
    <w:rsid w:val="007D13F3"/>
    <w:rsid w:val="007D19BD"/>
    <w:rsid w:val="007D3B8E"/>
    <w:rsid w:val="007D48A9"/>
    <w:rsid w:val="007D498B"/>
    <w:rsid w:val="007D4B2D"/>
    <w:rsid w:val="007E02AB"/>
    <w:rsid w:val="007E0E4A"/>
    <w:rsid w:val="007E1ACF"/>
    <w:rsid w:val="007E23F1"/>
    <w:rsid w:val="007E36E4"/>
    <w:rsid w:val="007E5856"/>
    <w:rsid w:val="007F0516"/>
    <w:rsid w:val="007F1A32"/>
    <w:rsid w:val="007F1DFD"/>
    <w:rsid w:val="007F2D93"/>
    <w:rsid w:val="007F308E"/>
    <w:rsid w:val="007F4711"/>
    <w:rsid w:val="007F4B6E"/>
    <w:rsid w:val="007F4D16"/>
    <w:rsid w:val="007F5BD2"/>
    <w:rsid w:val="007F6421"/>
    <w:rsid w:val="007F708D"/>
    <w:rsid w:val="007F71A1"/>
    <w:rsid w:val="008007A1"/>
    <w:rsid w:val="00803285"/>
    <w:rsid w:val="00803637"/>
    <w:rsid w:val="008036AF"/>
    <w:rsid w:val="00803904"/>
    <w:rsid w:val="00803AD3"/>
    <w:rsid w:val="00803FE8"/>
    <w:rsid w:val="00804740"/>
    <w:rsid w:val="00806BE6"/>
    <w:rsid w:val="00807101"/>
    <w:rsid w:val="00807F2E"/>
    <w:rsid w:val="00810C61"/>
    <w:rsid w:val="00810ED1"/>
    <w:rsid w:val="00812FF6"/>
    <w:rsid w:val="0081469C"/>
    <w:rsid w:val="00816C29"/>
    <w:rsid w:val="00821192"/>
    <w:rsid w:val="00822227"/>
    <w:rsid w:val="008238DC"/>
    <w:rsid w:val="00823C20"/>
    <w:rsid w:val="00824064"/>
    <w:rsid w:val="00824104"/>
    <w:rsid w:val="008243B2"/>
    <w:rsid w:val="00825ABA"/>
    <w:rsid w:val="008262D9"/>
    <w:rsid w:val="0082661F"/>
    <w:rsid w:val="00827591"/>
    <w:rsid w:val="008275F9"/>
    <w:rsid w:val="00831E0D"/>
    <w:rsid w:val="00831F46"/>
    <w:rsid w:val="00832A73"/>
    <w:rsid w:val="00832AFE"/>
    <w:rsid w:val="00834742"/>
    <w:rsid w:val="00834DB9"/>
    <w:rsid w:val="008374DC"/>
    <w:rsid w:val="00841FC8"/>
    <w:rsid w:val="008423CC"/>
    <w:rsid w:val="008430CA"/>
    <w:rsid w:val="008432D5"/>
    <w:rsid w:val="0084368A"/>
    <w:rsid w:val="00844E61"/>
    <w:rsid w:val="008457E0"/>
    <w:rsid w:val="00845985"/>
    <w:rsid w:val="008501D1"/>
    <w:rsid w:val="008501FB"/>
    <w:rsid w:val="0085035B"/>
    <w:rsid w:val="008514EA"/>
    <w:rsid w:val="00851881"/>
    <w:rsid w:val="0085295A"/>
    <w:rsid w:val="00854EC8"/>
    <w:rsid w:val="0085575D"/>
    <w:rsid w:val="00856443"/>
    <w:rsid w:val="00856881"/>
    <w:rsid w:val="0085689D"/>
    <w:rsid w:val="00860848"/>
    <w:rsid w:val="00861B0A"/>
    <w:rsid w:val="008628AF"/>
    <w:rsid w:val="00862DE2"/>
    <w:rsid w:val="00862F5A"/>
    <w:rsid w:val="008647E5"/>
    <w:rsid w:val="008650A9"/>
    <w:rsid w:val="00866305"/>
    <w:rsid w:val="00866F26"/>
    <w:rsid w:val="00867F6D"/>
    <w:rsid w:val="008707E1"/>
    <w:rsid w:val="008708C6"/>
    <w:rsid w:val="0087095C"/>
    <w:rsid w:val="00870BEF"/>
    <w:rsid w:val="00872019"/>
    <w:rsid w:val="0087233F"/>
    <w:rsid w:val="00872DD3"/>
    <w:rsid w:val="00873126"/>
    <w:rsid w:val="00873426"/>
    <w:rsid w:val="008739DC"/>
    <w:rsid w:val="00874A95"/>
    <w:rsid w:val="008764B7"/>
    <w:rsid w:val="00876C6F"/>
    <w:rsid w:val="008807A2"/>
    <w:rsid w:val="008823A1"/>
    <w:rsid w:val="00882838"/>
    <w:rsid w:val="00883DBE"/>
    <w:rsid w:val="00883DBF"/>
    <w:rsid w:val="00883E01"/>
    <w:rsid w:val="0088512E"/>
    <w:rsid w:val="00885262"/>
    <w:rsid w:val="00885B88"/>
    <w:rsid w:val="0088606A"/>
    <w:rsid w:val="00886191"/>
    <w:rsid w:val="00887920"/>
    <w:rsid w:val="00887E17"/>
    <w:rsid w:val="008903DD"/>
    <w:rsid w:val="0089166A"/>
    <w:rsid w:val="008923BC"/>
    <w:rsid w:val="00893A04"/>
    <w:rsid w:val="00894A6C"/>
    <w:rsid w:val="00894D07"/>
    <w:rsid w:val="00896588"/>
    <w:rsid w:val="008979BB"/>
    <w:rsid w:val="00897A24"/>
    <w:rsid w:val="00897E6E"/>
    <w:rsid w:val="008A0964"/>
    <w:rsid w:val="008A0BEA"/>
    <w:rsid w:val="008A1415"/>
    <w:rsid w:val="008A3F01"/>
    <w:rsid w:val="008A4111"/>
    <w:rsid w:val="008A48E3"/>
    <w:rsid w:val="008A5A27"/>
    <w:rsid w:val="008A5E09"/>
    <w:rsid w:val="008A657F"/>
    <w:rsid w:val="008A6FE4"/>
    <w:rsid w:val="008A76B8"/>
    <w:rsid w:val="008B0423"/>
    <w:rsid w:val="008B0D63"/>
    <w:rsid w:val="008B1073"/>
    <w:rsid w:val="008B1A8A"/>
    <w:rsid w:val="008B2420"/>
    <w:rsid w:val="008B26AA"/>
    <w:rsid w:val="008B2FFE"/>
    <w:rsid w:val="008B35D7"/>
    <w:rsid w:val="008B3999"/>
    <w:rsid w:val="008B3A4E"/>
    <w:rsid w:val="008B41E7"/>
    <w:rsid w:val="008B5964"/>
    <w:rsid w:val="008B74B7"/>
    <w:rsid w:val="008B75EC"/>
    <w:rsid w:val="008B7A26"/>
    <w:rsid w:val="008C0AFD"/>
    <w:rsid w:val="008C1936"/>
    <w:rsid w:val="008C34DA"/>
    <w:rsid w:val="008C4CA7"/>
    <w:rsid w:val="008C54FC"/>
    <w:rsid w:val="008C58DB"/>
    <w:rsid w:val="008D0834"/>
    <w:rsid w:val="008D0D05"/>
    <w:rsid w:val="008D13AA"/>
    <w:rsid w:val="008D1A4C"/>
    <w:rsid w:val="008D20B5"/>
    <w:rsid w:val="008D2601"/>
    <w:rsid w:val="008D3A6B"/>
    <w:rsid w:val="008D44DB"/>
    <w:rsid w:val="008D46FD"/>
    <w:rsid w:val="008D6AC0"/>
    <w:rsid w:val="008D6B75"/>
    <w:rsid w:val="008E10FF"/>
    <w:rsid w:val="008E269E"/>
    <w:rsid w:val="008E3D21"/>
    <w:rsid w:val="008E3FF2"/>
    <w:rsid w:val="008E5711"/>
    <w:rsid w:val="008E71C3"/>
    <w:rsid w:val="008E7C93"/>
    <w:rsid w:val="008F0306"/>
    <w:rsid w:val="008F08BC"/>
    <w:rsid w:val="008F27C2"/>
    <w:rsid w:val="008F2E73"/>
    <w:rsid w:val="008F37DE"/>
    <w:rsid w:val="008F38C9"/>
    <w:rsid w:val="008F3AF1"/>
    <w:rsid w:val="008F41C0"/>
    <w:rsid w:val="008F4483"/>
    <w:rsid w:val="008F57BF"/>
    <w:rsid w:val="009019CB"/>
    <w:rsid w:val="00902340"/>
    <w:rsid w:val="009025D9"/>
    <w:rsid w:val="00903C87"/>
    <w:rsid w:val="009066EA"/>
    <w:rsid w:val="00910321"/>
    <w:rsid w:val="009105A3"/>
    <w:rsid w:val="00910A70"/>
    <w:rsid w:val="00911794"/>
    <w:rsid w:val="00911DD3"/>
    <w:rsid w:val="00911EE8"/>
    <w:rsid w:val="009122CE"/>
    <w:rsid w:val="009126F5"/>
    <w:rsid w:val="00913A4A"/>
    <w:rsid w:val="00914658"/>
    <w:rsid w:val="00914E1A"/>
    <w:rsid w:val="00914E3F"/>
    <w:rsid w:val="009151EF"/>
    <w:rsid w:val="00915A67"/>
    <w:rsid w:val="00916478"/>
    <w:rsid w:val="00916CAA"/>
    <w:rsid w:val="00916E0B"/>
    <w:rsid w:val="009207B1"/>
    <w:rsid w:val="00922C90"/>
    <w:rsid w:val="00922E61"/>
    <w:rsid w:val="00923598"/>
    <w:rsid w:val="009246C5"/>
    <w:rsid w:val="00924B6B"/>
    <w:rsid w:val="00925CB3"/>
    <w:rsid w:val="009260F3"/>
    <w:rsid w:val="0092624F"/>
    <w:rsid w:val="009267B7"/>
    <w:rsid w:val="00927539"/>
    <w:rsid w:val="00927D4C"/>
    <w:rsid w:val="009308F4"/>
    <w:rsid w:val="0093288D"/>
    <w:rsid w:val="00932BEE"/>
    <w:rsid w:val="009347B8"/>
    <w:rsid w:val="00934F55"/>
    <w:rsid w:val="0093513F"/>
    <w:rsid w:val="0093521F"/>
    <w:rsid w:val="0093583D"/>
    <w:rsid w:val="00936056"/>
    <w:rsid w:val="00936667"/>
    <w:rsid w:val="0094063C"/>
    <w:rsid w:val="00941402"/>
    <w:rsid w:val="0094237F"/>
    <w:rsid w:val="00942D39"/>
    <w:rsid w:val="009431A9"/>
    <w:rsid w:val="00943802"/>
    <w:rsid w:val="0094446A"/>
    <w:rsid w:val="00947CCF"/>
    <w:rsid w:val="0095017A"/>
    <w:rsid w:val="009512F7"/>
    <w:rsid w:val="009524CB"/>
    <w:rsid w:val="0095264A"/>
    <w:rsid w:val="00952C12"/>
    <w:rsid w:val="0095374E"/>
    <w:rsid w:val="00957AD9"/>
    <w:rsid w:val="0096032F"/>
    <w:rsid w:val="0096054A"/>
    <w:rsid w:val="0096145B"/>
    <w:rsid w:val="00961D71"/>
    <w:rsid w:val="00963228"/>
    <w:rsid w:val="00963739"/>
    <w:rsid w:val="00963D8A"/>
    <w:rsid w:val="0096406B"/>
    <w:rsid w:val="00964756"/>
    <w:rsid w:val="00964851"/>
    <w:rsid w:val="00964BC6"/>
    <w:rsid w:val="00965992"/>
    <w:rsid w:val="00965F18"/>
    <w:rsid w:val="0096680F"/>
    <w:rsid w:val="009674C1"/>
    <w:rsid w:val="00967EA6"/>
    <w:rsid w:val="00970366"/>
    <w:rsid w:val="00970774"/>
    <w:rsid w:val="00970E22"/>
    <w:rsid w:val="00970FF7"/>
    <w:rsid w:val="009710D3"/>
    <w:rsid w:val="00971D05"/>
    <w:rsid w:val="00972491"/>
    <w:rsid w:val="009727B2"/>
    <w:rsid w:val="009736DD"/>
    <w:rsid w:val="009740EA"/>
    <w:rsid w:val="009746B0"/>
    <w:rsid w:val="00974A84"/>
    <w:rsid w:val="00976126"/>
    <w:rsid w:val="00976267"/>
    <w:rsid w:val="00976BBA"/>
    <w:rsid w:val="00976CA0"/>
    <w:rsid w:val="00977041"/>
    <w:rsid w:val="00977669"/>
    <w:rsid w:val="00977B57"/>
    <w:rsid w:val="00980389"/>
    <w:rsid w:val="009815CB"/>
    <w:rsid w:val="009818C1"/>
    <w:rsid w:val="00982236"/>
    <w:rsid w:val="00983A13"/>
    <w:rsid w:val="00983D0C"/>
    <w:rsid w:val="0098466B"/>
    <w:rsid w:val="00984A26"/>
    <w:rsid w:val="00985841"/>
    <w:rsid w:val="00986491"/>
    <w:rsid w:val="0098747E"/>
    <w:rsid w:val="00987C9D"/>
    <w:rsid w:val="00991DA1"/>
    <w:rsid w:val="00992E7E"/>
    <w:rsid w:val="00994E8F"/>
    <w:rsid w:val="00995974"/>
    <w:rsid w:val="00995FAE"/>
    <w:rsid w:val="0099604C"/>
    <w:rsid w:val="00996544"/>
    <w:rsid w:val="009A17D5"/>
    <w:rsid w:val="009A1B0C"/>
    <w:rsid w:val="009A2B2E"/>
    <w:rsid w:val="009A3433"/>
    <w:rsid w:val="009A4B56"/>
    <w:rsid w:val="009A511B"/>
    <w:rsid w:val="009A59B6"/>
    <w:rsid w:val="009A59E5"/>
    <w:rsid w:val="009A6207"/>
    <w:rsid w:val="009A6D4D"/>
    <w:rsid w:val="009A78AF"/>
    <w:rsid w:val="009B02D8"/>
    <w:rsid w:val="009B0ED1"/>
    <w:rsid w:val="009B15A9"/>
    <w:rsid w:val="009B1E23"/>
    <w:rsid w:val="009B3D5A"/>
    <w:rsid w:val="009B3F4C"/>
    <w:rsid w:val="009B3FA7"/>
    <w:rsid w:val="009B4038"/>
    <w:rsid w:val="009B6D4E"/>
    <w:rsid w:val="009B7D29"/>
    <w:rsid w:val="009C12D4"/>
    <w:rsid w:val="009C1B91"/>
    <w:rsid w:val="009C2EAF"/>
    <w:rsid w:val="009C2F06"/>
    <w:rsid w:val="009C40A2"/>
    <w:rsid w:val="009C41E4"/>
    <w:rsid w:val="009C5715"/>
    <w:rsid w:val="009C5E26"/>
    <w:rsid w:val="009C6184"/>
    <w:rsid w:val="009C646A"/>
    <w:rsid w:val="009C648B"/>
    <w:rsid w:val="009C68D6"/>
    <w:rsid w:val="009C6AE4"/>
    <w:rsid w:val="009C6B90"/>
    <w:rsid w:val="009C71C4"/>
    <w:rsid w:val="009C76D6"/>
    <w:rsid w:val="009D0A53"/>
    <w:rsid w:val="009D0B8C"/>
    <w:rsid w:val="009D4AC8"/>
    <w:rsid w:val="009D4D43"/>
    <w:rsid w:val="009D5883"/>
    <w:rsid w:val="009D705D"/>
    <w:rsid w:val="009E08C5"/>
    <w:rsid w:val="009E1048"/>
    <w:rsid w:val="009E1678"/>
    <w:rsid w:val="009E1757"/>
    <w:rsid w:val="009E3AC5"/>
    <w:rsid w:val="009E3DB9"/>
    <w:rsid w:val="009E4ABD"/>
    <w:rsid w:val="009E76BF"/>
    <w:rsid w:val="009F0742"/>
    <w:rsid w:val="009F0E05"/>
    <w:rsid w:val="009F0F1C"/>
    <w:rsid w:val="009F310F"/>
    <w:rsid w:val="009F3158"/>
    <w:rsid w:val="009F5E05"/>
    <w:rsid w:val="009F6363"/>
    <w:rsid w:val="00A00197"/>
    <w:rsid w:val="00A00FDD"/>
    <w:rsid w:val="00A017D3"/>
    <w:rsid w:val="00A01B66"/>
    <w:rsid w:val="00A01D18"/>
    <w:rsid w:val="00A033B7"/>
    <w:rsid w:val="00A03914"/>
    <w:rsid w:val="00A059EC"/>
    <w:rsid w:val="00A05FDE"/>
    <w:rsid w:val="00A06A7A"/>
    <w:rsid w:val="00A070BE"/>
    <w:rsid w:val="00A072D7"/>
    <w:rsid w:val="00A07FC4"/>
    <w:rsid w:val="00A10805"/>
    <w:rsid w:val="00A112CC"/>
    <w:rsid w:val="00A11DF1"/>
    <w:rsid w:val="00A12234"/>
    <w:rsid w:val="00A13097"/>
    <w:rsid w:val="00A13139"/>
    <w:rsid w:val="00A13AB9"/>
    <w:rsid w:val="00A14DE5"/>
    <w:rsid w:val="00A16607"/>
    <w:rsid w:val="00A17244"/>
    <w:rsid w:val="00A178CD"/>
    <w:rsid w:val="00A20109"/>
    <w:rsid w:val="00A20342"/>
    <w:rsid w:val="00A20673"/>
    <w:rsid w:val="00A20917"/>
    <w:rsid w:val="00A20E7E"/>
    <w:rsid w:val="00A21177"/>
    <w:rsid w:val="00A212D2"/>
    <w:rsid w:val="00A212FB"/>
    <w:rsid w:val="00A22685"/>
    <w:rsid w:val="00A235CF"/>
    <w:rsid w:val="00A239B9"/>
    <w:rsid w:val="00A23EF6"/>
    <w:rsid w:val="00A2500E"/>
    <w:rsid w:val="00A25D1D"/>
    <w:rsid w:val="00A25F91"/>
    <w:rsid w:val="00A260BB"/>
    <w:rsid w:val="00A267CB"/>
    <w:rsid w:val="00A27D7D"/>
    <w:rsid w:val="00A302D9"/>
    <w:rsid w:val="00A31B92"/>
    <w:rsid w:val="00A356F2"/>
    <w:rsid w:val="00A374C0"/>
    <w:rsid w:val="00A37C8A"/>
    <w:rsid w:val="00A400DB"/>
    <w:rsid w:val="00A40D42"/>
    <w:rsid w:val="00A40DFE"/>
    <w:rsid w:val="00A40E6F"/>
    <w:rsid w:val="00A41066"/>
    <w:rsid w:val="00A41647"/>
    <w:rsid w:val="00A43EF0"/>
    <w:rsid w:val="00A43F19"/>
    <w:rsid w:val="00A44130"/>
    <w:rsid w:val="00A4448B"/>
    <w:rsid w:val="00A45419"/>
    <w:rsid w:val="00A46625"/>
    <w:rsid w:val="00A46D06"/>
    <w:rsid w:val="00A4710C"/>
    <w:rsid w:val="00A47E7E"/>
    <w:rsid w:val="00A50D95"/>
    <w:rsid w:val="00A519B7"/>
    <w:rsid w:val="00A52596"/>
    <w:rsid w:val="00A53A82"/>
    <w:rsid w:val="00A53BC0"/>
    <w:rsid w:val="00A53F10"/>
    <w:rsid w:val="00A5456D"/>
    <w:rsid w:val="00A54F7E"/>
    <w:rsid w:val="00A5607A"/>
    <w:rsid w:val="00A57152"/>
    <w:rsid w:val="00A601F1"/>
    <w:rsid w:val="00A60236"/>
    <w:rsid w:val="00A61D62"/>
    <w:rsid w:val="00A6244C"/>
    <w:rsid w:val="00A631B6"/>
    <w:rsid w:val="00A646F8"/>
    <w:rsid w:val="00A66036"/>
    <w:rsid w:val="00A67518"/>
    <w:rsid w:val="00A67F1F"/>
    <w:rsid w:val="00A70038"/>
    <w:rsid w:val="00A70864"/>
    <w:rsid w:val="00A70AD5"/>
    <w:rsid w:val="00A7223C"/>
    <w:rsid w:val="00A72702"/>
    <w:rsid w:val="00A75F02"/>
    <w:rsid w:val="00A7729D"/>
    <w:rsid w:val="00A802EA"/>
    <w:rsid w:val="00A81811"/>
    <w:rsid w:val="00A84443"/>
    <w:rsid w:val="00A845C4"/>
    <w:rsid w:val="00A84AB8"/>
    <w:rsid w:val="00A878D4"/>
    <w:rsid w:val="00A90784"/>
    <w:rsid w:val="00A926F7"/>
    <w:rsid w:val="00A9318E"/>
    <w:rsid w:val="00A93BB1"/>
    <w:rsid w:val="00A9405C"/>
    <w:rsid w:val="00A945DC"/>
    <w:rsid w:val="00A95D4B"/>
    <w:rsid w:val="00A966F6"/>
    <w:rsid w:val="00A96A28"/>
    <w:rsid w:val="00A96A8D"/>
    <w:rsid w:val="00A96A91"/>
    <w:rsid w:val="00A975DF"/>
    <w:rsid w:val="00AA1213"/>
    <w:rsid w:val="00AA1245"/>
    <w:rsid w:val="00AA152A"/>
    <w:rsid w:val="00AA17EA"/>
    <w:rsid w:val="00AA1B23"/>
    <w:rsid w:val="00AA1CF1"/>
    <w:rsid w:val="00AA3770"/>
    <w:rsid w:val="00AA3980"/>
    <w:rsid w:val="00AA41A6"/>
    <w:rsid w:val="00AA41D7"/>
    <w:rsid w:val="00AA4678"/>
    <w:rsid w:val="00AA4AC7"/>
    <w:rsid w:val="00AA4E34"/>
    <w:rsid w:val="00AA6893"/>
    <w:rsid w:val="00AA71C2"/>
    <w:rsid w:val="00AA7D77"/>
    <w:rsid w:val="00AB0896"/>
    <w:rsid w:val="00AB0A3A"/>
    <w:rsid w:val="00AB0F7D"/>
    <w:rsid w:val="00AB48DC"/>
    <w:rsid w:val="00AB5DA9"/>
    <w:rsid w:val="00AC0E3B"/>
    <w:rsid w:val="00AC188E"/>
    <w:rsid w:val="00AC2837"/>
    <w:rsid w:val="00AC2B22"/>
    <w:rsid w:val="00AC3641"/>
    <w:rsid w:val="00AC3DED"/>
    <w:rsid w:val="00AC431B"/>
    <w:rsid w:val="00AC7486"/>
    <w:rsid w:val="00AC7816"/>
    <w:rsid w:val="00AD0ACD"/>
    <w:rsid w:val="00AD178B"/>
    <w:rsid w:val="00AD1A1D"/>
    <w:rsid w:val="00AD1B48"/>
    <w:rsid w:val="00AD28C1"/>
    <w:rsid w:val="00AD29C1"/>
    <w:rsid w:val="00AD3574"/>
    <w:rsid w:val="00AD4813"/>
    <w:rsid w:val="00AD4C3C"/>
    <w:rsid w:val="00AD59B8"/>
    <w:rsid w:val="00AD602B"/>
    <w:rsid w:val="00AD78F8"/>
    <w:rsid w:val="00AD7F9C"/>
    <w:rsid w:val="00AE1127"/>
    <w:rsid w:val="00AE1B66"/>
    <w:rsid w:val="00AE208C"/>
    <w:rsid w:val="00AE2660"/>
    <w:rsid w:val="00AE2DC7"/>
    <w:rsid w:val="00AE34C8"/>
    <w:rsid w:val="00AE40F2"/>
    <w:rsid w:val="00AE46D9"/>
    <w:rsid w:val="00AE4FCE"/>
    <w:rsid w:val="00AE57C8"/>
    <w:rsid w:val="00AE68A8"/>
    <w:rsid w:val="00AE757F"/>
    <w:rsid w:val="00AF18EB"/>
    <w:rsid w:val="00AF1C64"/>
    <w:rsid w:val="00AF28B9"/>
    <w:rsid w:val="00AF29FB"/>
    <w:rsid w:val="00AF3502"/>
    <w:rsid w:val="00AF6DD3"/>
    <w:rsid w:val="00AF7CB1"/>
    <w:rsid w:val="00B00AFB"/>
    <w:rsid w:val="00B03447"/>
    <w:rsid w:val="00B03D0B"/>
    <w:rsid w:val="00B05E99"/>
    <w:rsid w:val="00B06A4C"/>
    <w:rsid w:val="00B06F46"/>
    <w:rsid w:val="00B073FD"/>
    <w:rsid w:val="00B07DA5"/>
    <w:rsid w:val="00B108D5"/>
    <w:rsid w:val="00B10E9A"/>
    <w:rsid w:val="00B11140"/>
    <w:rsid w:val="00B1217D"/>
    <w:rsid w:val="00B1489C"/>
    <w:rsid w:val="00B14D51"/>
    <w:rsid w:val="00B15BA4"/>
    <w:rsid w:val="00B15CB7"/>
    <w:rsid w:val="00B161E2"/>
    <w:rsid w:val="00B179DA"/>
    <w:rsid w:val="00B20325"/>
    <w:rsid w:val="00B20928"/>
    <w:rsid w:val="00B21E55"/>
    <w:rsid w:val="00B224BA"/>
    <w:rsid w:val="00B22526"/>
    <w:rsid w:val="00B2411F"/>
    <w:rsid w:val="00B246E3"/>
    <w:rsid w:val="00B248AA"/>
    <w:rsid w:val="00B249CC"/>
    <w:rsid w:val="00B25E35"/>
    <w:rsid w:val="00B26302"/>
    <w:rsid w:val="00B26D83"/>
    <w:rsid w:val="00B300B2"/>
    <w:rsid w:val="00B3088F"/>
    <w:rsid w:val="00B32200"/>
    <w:rsid w:val="00B32373"/>
    <w:rsid w:val="00B34A82"/>
    <w:rsid w:val="00B34F49"/>
    <w:rsid w:val="00B34FE1"/>
    <w:rsid w:val="00B36405"/>
    <w:rsid w:val="00B36696"/>
    <w:rsid w:val="00B36B96"/>
    <w:rsid w:val="00B37005"/>
    <w:rsid w:val="00B376B9"/>
    <w:rsid w:val="00B3772B"/>
    <w:rsid w:val="00B37AC4"/>
    <w:rsid w:val="00B4077E"/>
    <w:rsid w:val="00B41C8C"/>
    <w:rsid w:val="00B421E0"/>
    <w:rsid w:val="00B42288"/>
    <w:rsid w:val="00B42B67"/>
    <w:rsid w:val="00B4346D"/>
    <w:rsid w:val="00B4668C"/>
    <w:rsid w:val="00B478FD"/>
    <w:rsid w:val="00B50FA6"/>
    <w:rsid w:val="00B51558"/>
    <w:rsid w:val="00B52970"/>
    <w:rsid w:val="00B5374D"/>
    <w:rsid w:val="00B54F91"/>
    <w:rsid w:val="00B55200"/>
    <w:rsid w:val="00B55BDE"/>
    <w:rsid w:val="00B5706A"/>
    <w:rsid w:val="00B60F0C"/>
    <w:rsid w:val="00B61637"/>
    <w:rsid w:val="00B61D85"/>
    <w:rsid w:val="00B61DF7"/>
    <w:rsid w:val="00B62F62"/>
    <w:rsid w:val="00B640CC"/>
    <w:rsid w:val="00B64F94"/>
    <w:rsid w:val="00B650A9"/>
    <w:rsid w:val="00B65265"/>
    <w:rsid w:val="00B6723E"/>
    <w:rsid w:val="00B674C1"/>
    <w:rsid w:val="00B701D0"/>
    <w:rsid w:val="00B703C7"/>
    <w:rsid w:val="00B70733"/>
    <w:rsid w:val="00B70E39"/>
    <w:rsid w:val="00B70EE1"/>
    <w:rsid w:val="00B71604"/>
    <w:rsid w:val="00B748F6"/>
    <w:rsid w:val="00B76033"/>
    <w:rsid w:val="00B76BEE"/>
    <w:rsid w:val="00B77FAA"/>
    <w:rsid w:val="00B81366"/>
    <w:rsid w:val="00B83672"/>
    <w:rsid w:val="00B84C97"/>
    <w:rsid w:val="00B860B4"/>
    <w:rsid w:val="00B91D37"/>
    <w:rsid w:val="00B92F4C"/>
    <w:rsid w:val="00B94D62"/>
    <w:rsid w:val="00B95B03"/>
    <w:rsid w:val="00B95E22"/>
    <w:rsid w:val="00B96364"/>
    <w:rsid w:val="00B96800"/>
    <w:rsid w:val="00B97C2D"/>
    <w:rsid w:val="00BA15E9"/>
    <w:rsid w:val="00BA2771"/>
    <w:rsid w:val="00BA4253"/>
    <w:rsid w:val="00BA495C"/>
    <w:rsid w:val="00BA513E"/>
    <w:rsid w:val="00BA5267"/>
    <w:rsid w:val="00BA6610"/>
    <w:rsid w:val="00BA6762"/>
    <w:rsid w:val="00BA7D0D"/>
    <w:rsid w:val="00BA7E57"/>
    <w:rsid w:val="00BB0C4E"/>
    <w:rsid w:val="00BB2FF0"/>
    <w:rsid w:val="00BB4AE9"/>
    <w:rsid w:val="00BB7C43"/>
    <w:rsid w:val="00BC015F"/>
    <w:rsid w:val="00BC0DF7"/>
    <w:rsid w:val="00BC2380"/>
    <w:rsid w:val="00BC30C4"/>
    <w:rsid w:val="00BC402F"/>
    <w:rsid w:val="00BC4B05"/>
    <w:rsid w:val="00BC6BDF"/>
    <w:rsid w:val="00BC6C9E"/>
    <w:rsid w:val="00BC7917"/>
    <w:rsid w:val="00BD00AA"/>
    <w:rsid w:val="00BD0538"/>
    <w:rsid w:val="00BD0CB9"/>
    <w:rsid w:val="00BD16CE"/>
    <w:rsid w:val="00BD2463"/>
    <w:rsid w:val="00BD2841"/>
    <w:rsid w:val="00BD3A5E"/>
    <w:rsid w:val="00BD43FC"/>
    <w:rsid w:val="00BD638D"/>
    <w:rsid w:val="00BE03D9"/>
    <w:rsid w:val="00BE100E"/>
    <w:rsid w:val="00BE1194"/>
    <w:rsid w:val="00BE19AC"/>
    <w:rsid w:val="00BE2D5E"/>
    <w:rsid w:val="00BE4A02"/>
    <w:rsid w:val="00BE5080"/>
    <w:rsid w:val="00BE620E"/>
    <w:rsid w:val="00BE64E1"/>
    <w:rsid w:val="00BE6D20"/>
    <w:rsid w:val="00BE7ED5"/>
    <w:rsid w:val="00BF05C6"/>
    <w:rsid w:val="00BF3B14"/>
    <w:rsid w:val="00BF4955"/>
    <w:rsid w:val="00BF4CDD"/>
    <w:rsid w:val="00BF6191"/>
    <w:rsid w:val="00BF6969"/>
    <w:rsid w:val="00BF74F1"/>
    <w:rsid w:val="00C016F4"/>
    <w:rsid w:val="00C02B79"/>
    <w:rsid w:val="00C02BC9"/>
    <w:rsid w:val="00C06877"/>
    <w:rsid w:val="00C07DAF"/>
    <w:rsid w:val="00C1113E"/>
    <w:rsid w:val="00C11603"/>
    <w:rsid w:val="00C11A0D"/>
    <w:rsid w:val="00C11AF6"/>
    <w:rsid w:val="00C11FD1"/>
    <w:rsid w:val="00C13964"/>
    <w:rsid w:val="00C13C6E"/>
    <w:rsid w:val="00C160D1"/>
    <w:rsid w:val="00C16D35"/>
    <w:rsid w:val="00C17C11"/>
    <w:rsid w:val="00C20794"/>
    <w:rsid w:val="00C20E73"/>
    <w:rsid w:val="00C22433"/>
    <w:rsid w:val="00C226CE"/>
    <w:rsid w:val="00C22B7A"/>
    <w:rsid w:val="00C22DEC"/>
    <w:rsid w:val="00C2325E"/>
    <w:rsid w:val="00C236DE"/>
    <w:rsid w:val="00C23B6F"/>
    <w:rsid w:val="00C23BC5"/>
    <w:rsid w:val="00C24E67"/>
    <w:rsid w:val="00C24E8A"/>
    <w:rsid w:val="00C2581E"/>
    <w:rsid w:val="00C25A19"/>
    <w:rsid w:val="00C26704"/>
    <w:rsid w:val="00C26C24"/>
    <w:rsid w:val="00C2762B"/>
    <w:rsid w:val="00C30DE5"/>
    <w:rsid w:val="00C31327"/>
    <w:rsid w:val="00C33146"/>
    <w:rsid w:val="00C364E2"/>
    <w:rsid w:val="00C36952"/>
    <w:rsid w:val="00C36955"/>
    <w:rsid w:val="00C36F1B"/>
    <w:rsid w:val="00C37394"/>
    <w:rsid w:val="00C37E6E"/>
    <w:rsid w:val="00C40D46"/>
    <w:rsid w:val="00C4126A"/>
    <w:rsid w:val="00C41394"/>
    <w:rsid w:val="00C43BC9"/>
    <w:rsid w:val="00C44609"/>
    <w:rsid w:val="00C44799"/>
    <w:rsid w:val="00C45CB7"/>
    <w:rsid w:val="00C45FFD"/>
    <w:rsid w:val="00C46142"/>
    <w:rsid w:val="00C461A0"/>
    <w:rsid w:val="00C4695B"/>
    <w:rsid w:val="00C476C7"/>
    <w:rsid w:val="00C4799A"/>
    <w:rsid w:val="00C50AD9"/>
    <w:rsid w:val="00C50DFE"/>
    <w:rsid w:val="00C51065"/>
    <w:rsid w:val="00C5119E"/>
    <w:rsid w:val="00C5194A"/>
    <w:rsid w:val="00C5218E"/>
    <w:rsid w:val="00C52190"/>
    <w:rsid w:val="00C53213"/>
    <w:rsid w:val="00C5349C"/>
    <w:rsid w:val="00C6160C"/>
    <w:rsid w:val="00C61CB8"/>
    <w:rsid w:val="00C62D20"/>
    <w:rsid w:val="00C63FBF"/>
    <w:rsid w:val="00C6400A"/>
    <w:rsid w:val="00C640A1"/>
    <w:rsid w:val="00C65052"/>
    <w:rsid w:val="00C6596D"/>
    <w:rsid w:val="00C66030"/>
    <w:rsid w:val="00C704F1"/>
    <w:rsid w:val="00C70BFC"/>
    <w:rsid w:val="00C7199D"/>
    <w:rsid w:val="00C71B29"/>
    <w:rsid w:val="00C7321D"/>
    <w:rsid w:val="00C7391D"/>
    <w:rsid w:val="00C73EC9"/>
    <w:rsid w:val="00C74CBD"/>
    <w:rsid w:val="00C765E8"/>
    <w:rsid w:val="00C76F35"/>
    <w:rsid w:val="00C810C6"/>
    <w:rsid w:val="00C8164F"/>
    <w:rsid w:val="00C81A99"/>
    <w:rsid w:val="00C81AA0"/>
    <w:rsid w:val="00C8246E"/>
    <w:rsid w:val="00C8272C"/>
    <w:rsid w:val="00C84ED1"/>
    <w:rsid w:val="00C85F4A"/>
    <w:rsid w:val="00C86106"/>
    <w:rsid w:val="00C927AA"/>
    <w:rsid w:val="00C93580"/>
    <w:rsid w:val="00C93D72"/>
    <w:rsid w:val="00C94869"/>
    <w:rsid w:val="00C94894"/>
    <w:rsid w:val="00C9496F"/>
    <w:rsid w:val="00C94A42"/>
    <w:rsid w:val="00C94B78"/>
    <w:rsid w:val="00C95F30"/>
    <w:rsid w:val="00C961CC"/>
    <w:rsid w:val="00C96476"/>
    <w:rsid w:val="00C97394"/>
    <w:rsid w:val="00CA0617"/>
    <w:rsid w:val="00CA0976"/>
    <w:rsid w:val="00CA0DA0"/>
    <w:rsid w:val="00CA2200"/>
    <w:rsid w:val="00CA250A"/>
    <w:rsid w:val="00CA614C"/>
    <w:rsid w:val="00CA6921"/>
    <w:rsid w:val="00CA7CDB"/>
    <w:rsid w:val="00CB0232"/>
    <w:rsid w:val="00CB23AA"/>
    <w:rsid w:val="00CB2CB0"/>
    <w:rsid w:val="00CB3043"/>
    <w:rsid w:val="00CB38BC"/>
    <w:rsid w:val="00CB476E"/>
    <w:rsid w:val="00CB480F"/>
    <w:rsid w:val="00CB54B1"/>
    <w:rsid w:val="00CB6B91"/>
    <w:rsid w:val="00CB7595"/>
    <w:rsid w:val="00CB786C"/>
    <w:rsid w:val="00CB7C1C"/>
    <w:rsid w:val="00CB7C44"/>
    <w:rsid w:val="00CB7E14"/>
    <w:rsid w:val="00CC1B39"/>
    <w:rsid w:val="00CC1CDF"/>
    <w:rsid w:val="00CC21B8"/>
    <w:rsid w:val="00CC2DD5"/>
    <w:rsid w:val="00CC2F11"/>
    <w:rsid w:val="00CC3F37"/>
    <w:rsid w:val="00CC506D"/>
    <w:rsid w:val="00CC5A3C"/>
    <w:rsid w:val="00CC7E4D"/>
    <w:rsid w:val="00CD0163"/>
    <w:rsid w:val="00CD1F89"/>
    <w:rsid w:val="00CD2EFA"/>
    <w:rsid w:val="00CD31C4"/>
    <w:rsid w:val="00CD36D2"/>
    <w:rsid w:val="00CD3DCF"/>
    <w:rsid w:val="00CD49AD"/>
    <w:rsid w:val="00CD4F5C"/>
    <w:rsid w:val="00CD5312"/>
    <w:rsid w:val="00CD5D9D"/>
    <w:rsid w:val="00CD5EA1"/>
    <w:rsid w:val="00CD6206"/>
    <w:rsid w:val="00CD6BEE"/>
    <w:rsid w:val="00CD7B5C"/>
    <w:rsid w:val="00CD7C12"/>
    <w:rsid w:val="00CE0212"/>
    <w:rsid w:val="00CE024B"/>
    <w:rsid w:val="00CE06EC"/>
    <w:rsid w:val="00CE2EFD"/>
    <w:rsid w:val="00CE4369"/>
    <w:rsid w:val="00CE4D28"/>
    <w:rsid w:val="00CE579C"/>
    <w:rsid w:val="00CE613A"/>
    <w:rsid w:val="00CE6625"/>
    <w:rsid w:val="00CF0CC8"/>
    <w:rsid w:val="00CF1F07"/>
    <w:rsid w:val="00CF2B40"/>
    <w:rsid w:val="00CF54BE"/>
    <w:rsid w:val="00CF6445"/>
    <w:rsid w:val="00D00C25"/>
    <w:rsid w:val="00D00FF8"/>
    <w:rsid w:val="00D01118"/>
    <w:rsid w:val="00D02208"/>
    <w:rsid w:val="00D025F4"/>
    <w:rsid w:val="00D028DE"/>
    <w:rsid w:val="00D04A3E"/>
    <w:rsid w:val="00D04AE1"/>
    <w:rsid w:val="00D056C6"/>
    <w:rsid w:val="00D07AD6"/>
    <w:rsid w:val="00D07C63"/>
    <w:rsid w:val="00D119CC"/>
    <w:rsid w:val="00D11CF3"/>
    <w:rsid w:val="00D134C9"/>
    <w:rsid w:val="00D13735"/>
    <w:rsid w:val="00D13E7C"/>
    <w:rsid w:val="00D14816"/>
    <w:rsid w:val="00D15B5D"/>
    <w:rsid w:val="00D16D80"/>
    <w:rsid w:val="00D1716B"/>
    <w:rsid w:val="00D179DA"/>
    <w:rsid w:val="00D2157D"/>
    <w:rsid w:val="00D21CF6"/>
    <w:rsid w:val="00D2300B"/>
    <w:rsid w:val="00D25758"/>
    <w:rsid w:val="00D26681"/>
    <w:rsid w:val="00D26715"/>
    <w:rsid w:val="00D268A6"/>
    <w:rsid w:val="00D30973"/>
    <w:rsid w:val="00D31FBE"/>
    <w:rsid w:val="00D32C26"/>
    <w:rsid w:val="00D337DB"/>
    <w:rsid w:val="00D33990"/>
    <w:rsid w:val="00D35118"/>
    <w:rsid w:val="00D357C8"/>
    <w:rsid w:val="00D36365"/>
    <w:rsid w:val="00D378AB"/>
    <w:rsid w:val="00D404C5"/>
    <w:rsid w:val="00D40AF8"/>
    <w:rsid w:val="00D424CB"/>
    <w:rsid w:val="00D4259D"/>
    <w:rsid w:val="00D42E62"/>
    <w:rsid w:val="00D42F73"/>
    <w:rsid w:val="00D44873"/>
    <w:rsid w:val="00D455BF"/>
    <w:rsid w:val="00D45E92"/>
    <w:rsid w:val="00D46160"/>
    <w:rsid w:val="00D46C26"/>
    <w:rsid w:val="00D476BF"/>
    <w:rsid w:val="00D47873"/>
    <w:rsid w:val="00D47ED3"/>
    <w:rsid w:val="00D50643"/>
    <w:rsid w:val="00D50B99"/>
    <w:rsid w:val="00D51576"/>
    <w:rsid w:val="00D5200C"/>
    <w:rsid w:val="00D52A8F"/>
    <w:rsid w:val="00D52C8C"/>
    <w:rsid w:val="00D52FAA"/>
    <w:rsid w:val="00D54833"/>
    <w:rsid w:val="00D55040"/>
    <w:rsid w:val="00D5517A"/>
    <w:rsid w:val="00D5598D"/>
    <w:rsid w:val="00D55D87"/>
    <w:rsid w:val="00D57273"/>
    <w:rsid w:val="00D572AE"/>
    <w:rsid w:val="00D57FC7"/>
    <w:rsid w:val="00D6016C"/>
    <w:rsid w:val="00D6060C"/>
    <w:rsid w:val="00D60753"/>
    <w:rsid w:val="00D6140B"/>
    <w:rsid w:val="00D6196B"/>
    <w:rsid w:val="00D6238E"/>
    <w:rsid w:val="00D63A7A"/>
    <w:rsid w:val="00D63B72"/>
    <w:rsid w:val="00D6502B"/>
    <w:rsid w:val="00D70C5E"/>
    <w:rsid w:val="00D726B7"/>
    <w:rsid w:val="00D75826"/>
    <w:rsid w:val="00D76F50"/>
    <w:rsid w:val="00D77274"/>
    <w:rsid w:val="00D77EBD"/>
    <w:rsid w:val="00D77FBD"/>
    <w:rsid w:val="00D803B3"/>
    <w:rsid w:val="00D804B0"/>
    <w:rsid w:val="00D81920"/>
    <w:rsid w:val="00D81A9C"/>
    <w:rsid w:val="00D8200D"/>
    <w:rsid w:val="00D82923"/>
    <w:rsid w:val="00D82C18"/>
    <w:rsid w:val="00D82D9E"/>
    <w:rsid w:val="00D83C95"/>
    <w:rsid w:val="00D84498"/>
    <w:rsid w:val="00D844AB"/>
    <w:rsid w:val="00D84879"/>
    <w:rsid w:val="00D8600F"/>
    <w:rsid w:val="00D86880"/>
    <w:rsid w:val="00D87F4C"/>
    <w:rsid w:val="00D9019C"/>
    <w:rsid w:val="00D903DB"/>
    <w:rsid w:val="00D91178"/>
    <w:rsid w:val="00D9160A"/>
    <w:rsid w:val="00D91F7D"/>
    <w:rsid w:val="00D925CF"/>
    <w:rsid w:val="00D92C54"/>
    <w:rsid w:val="00D92F9B"/>
    <w:rsid w:val="00D9469F"/>
    <w:rsid w:val="00D94880"/>
    <w:rsid w:val="00D94A1B"/>
    <w:rsid w:val="00D95195"/>
    <w:rsid w:val="00D972F0"/>
    <w:rsid w:val="00D97D14"/>
    <w:rsid w:val="00D97DD3"/>
    <w:rsid w:val="00DA0D58"/>
    <w:rsid w:val="00DA109E"/>
    <w:rsid w:val="00DA164A"/>
    <w:rsid w:val="00DA36C4"/>
    <w:rsid w:val="00DA370D"/>
    <w:rsid w:val="00DA670B"/>
    <w:rsid w:val="00DA6B32"/>
    <w:rsid w:val="00DA740D"/>
    <w:rsid w:val="00DB14F7"/>
    <w:rsid w:val="00DB27A5"/>
    <w:rsid w:val="00DB393D"/>
    <w:rsid w:val="00DB3B46"/>
    <w:rsid w:val="00DB3F8E"/>
    <w:rsid w:val="00DB4957"/>
    <w:rsid w:val="00DB4F58"/>
    <w:rsid w:val="00DB5753"/>
    <w:rsid w:val="00DB7AFF"/>
    <w:rsid w:val="00DC03F3"/>
    <w:rsid w:val="00DC0729"/>
    <w:rsid w:val="00DC28D0"/>
    <w:rsid w:val="00DC2973"/>
    <w:rsid w:val="00DC2A83"/>
    <w:rsid w:val="00DC2BD2"/>
    <w:rsid w:val="00DC318D"/>
    <w:rsid w:val="00DC412A"/>
    <w:rsid w:val="00DC4173"/>
    <w:rsid w:val="00DC4651"/>
    <w:rsid w:val="00DC50DA"/>
    <w:rsid w:val="00DC5D34"/>
    <w:rsid w:val="00DC7B36"/>
    <w:rsid w:val="00DC7FF5"/>
    <w:rsid w:val="00DD0154"/>
    <w:rsid w:val="00DD07E2"/>
    <w:rsid w:val="00DD187E"/>
    <w:rsid w:val="00DD2419"/>
    <w:rsid w:val="00DD3523"/>
    <w:rsid w:val="00DD4522"/>
    <w:rsid w:val="00DD49AA"/>
    <w:rsid w:val="00DD5A21"/>
    <w:rsid w:val="00DD68B8"/>
    <w:rsid w:val="00DD6928"/>
    <w:rsid w:val="00DD7682"/>
    <w:rsid w:val="00DE027C"/>
    <w:rsid w:val="00DE0942"/>
    <w:rsid w:val="00DE0C7D"/>
    <w:rsid w:val="00DE1DFA"/>
    <w:rsid w:val="00DE2115"/>
    <w:rsid w:val="00DE2556"/>
    <w:rsid w:val="00DE2F1B"/>
    <w:rsid w:val="00DE2FFC"/>
    <w:rsid w:val="00DE411A"/>
    <w:rsid w:val="00DE44F5"/>
    <w:rsid w:val="00DE56A7"/>
    <w:rsid w:val="00DE56AF"/>
    <w:rsid w:val="00DE574F"/>
    <w:rsid w:val="00DE5995"/>
    <w:rsid w:val="00DE5D15"/>
    <w:rsid w:val="00DE7BC9"/>
    <w:rsid w:val="00DF01E2"/>
    <w:rsid w:val="00DF01FC"/>
    <w:rsid w:val="00DF0619"/>
    <w:rsid w:val="00DF0B7B"/>
    <w:rsid w:val="00DF13F2"/>
    <w:rsid w:val="00DF1BAD"/>
    <w:rsid w:val="00DF22CB"/>
    <w:rsid w:val="00DF3320"/>
    <w:rsid w:val="00DF4AE2"/>
    <w:rsid w:val="00DF5B62"/>
    <w:rsid w:val="00DF645F"/>
    <w:rsid w:val="00E01470"/>
    <w:rsid w:val="00E0182E"/>
    <w:rsid w:val="00E01F73"/>
    <w:rsid w:val="00E02492"/>
    <w:rsid w:val="00E02B2D"/>
    <w:rsid w:val="00E0342A"/>
    <w:rsid w:val="00E04704"/>
    <w:rsid w:val="00E06E7D"/>
    <w:rsid w:val="00E07B2A"/>
    <w:rsid w:val="00E10583"/>
    <w:rsid w:val="00E1158D"/>
    <w:rsid w:val="00E1200B"/>
    <w:rsid w:val="00E12526"/>
    <w:rsid w:val="00E1273D"/>
    <w:rsid w:val="00E13452"/>
    <w:rsid w:val="00E140A9"/>
    <w:rsid w:val="00E14255"/>
    <w:rsid w:val="00E166BD"/>
    <w:rsid w:val="00E1707F"/>
    <w:rsid w:val="00E17D5E"/>
    <w:rsid w:val="00E220CE"/>
    <w:rsid w:val="00E227B3"/>
    <w:rsid w:val="00E24D36"/>
    <w:rsid w:val="00E2584C"/>
    <w:rsid w:val="00E25BD9"/>
    <w:rsid w:val="00E3091E"/>
    <w:rsid w:val="00E3096B"/>
    <w:rsid w:val="00E31254"/>
    <w:rsid w:val="00E3154B"/>
    <w:rsid w:val="00E3243F"/>
    <w:rsid w:val="00E3258D"/>
    <w:rsid w:val="00E32F27"/>
    <w:rsid w:val="00E3322E"/>
    <w:rsid w:val="00E339F0"/>
    <w:rsid w:val="00E35E1A"/>
    <w:rsid w:val="00E35F6E"/>
    <w:rsid w:val="00E37064"/>
    <w:rsid w:val="00E3777E"/>
    <w:rsid w:val="00E40CF7"/>
    <w:rsid w:val="00E40F6D"/>
    <w:rsid w:val="00E41295"/>
    <w:rsid w:val="00E413BD"/>
    <w:rsid w:val="00E42E87"/>
    <w:rsid w:val="00E430EE"/>
    <w:rsid w:val="00E43A34"/>
    <w:rsid w:val="00E44443"/>
    <w:rsid w:val="00E448EF"/>
    <w:rsid w:val="00E44B94"/>
    <w:rsid w:val="00E44D35"/>
    <w:rsid w:val="00E44EEF"/>
    <w:rsid w:val="00E452D4"/>
    <w:rsid w:val="00E47439"/>
    <w:rsid w:val="00E50943"/>
    <w:rsid w:val="00E5095C"/>
    <w:rsid w:val="00E50ACD"/>
    <w:rsid w:val="00E51582"/>
    <w:rsid w:val="00E516F7"/>
    <w:rsid w:val="00E51A77"/>
    <w:rsid w:val="00E51C48"/>
    <w:rsid w:val="00E524D9"/>
    <w:rsid w:val="00E55893"/>
    <w:rsid w:val="00E569E4"/>
    <w:rsid w:val="00E56EB3"/>
    <w:rsid w:val="00E61914"/>
    <w:rsid w:val="00E6262F"/>
    <w:rsid w:val="00E62BDD"/>
    <w:rsid w:val="00E6392B"/>
    <w:rsid w:val="00E643FD"/>
    <w:rsid w:val="00E64E61"/>
    <w:rsid w:val="00E66341"/>
    <w:rsid w:val="00E66979"/>
    <w:rsid w:val="00E66E11"/>
    <w:rsid w:val="00E67A87"/>
    <w:rsid w:val="00E67D5D"/>
    <w:rsid w:val="00E70BA0"/>
    <w:rsid w:val="00E70D8E"/>
    <w:rsid w:val="00E71AB6"/>
    <w:rsid w:val="00E727FF"/>
    <w:rsid w:val="00E728A2"/>
    <w:rsid w:val="00E72A60"/>
    <w:rsid w:val="00E73699"/>
    <w:rsid w:val="00E73AAC"/>
    <w:rsid w:val="00E75C73"/>
    <w:rsid w:val="00E76427"/>
    <w:rsid w:val="00E77CB2"/>
    <w:rsid w:val="00E81921"/>
    <w:rsid w:val="00E82BC0"/>
    <w:rsid w:val="00E83B81"/>
    <w:rsid w:val="00E85409"/>
    <w:rsid w:val="00E858FB"/>
    <w:rsid w:val="00E8676A"/>
    <w:rsid w:val="00E87008"/>
    <w:rsid w:val="00E90EC3"/>
    <w:rsid w:val="00E92DA4"/>
    <w:rsid w:val="00E93C6C"/>
    <w:rsid w:val="00E93CC0"/>
    <w:rsid w:val="00E94F94"/>
    <w:rsid w:val="00E95591"/>
    <w:rsid w:val="00E955D3"/>
    <w:rsid w:val="00E9561D"/>
    <w:rsid w:val="00E95B31"/>
    <w:rsid w:val="00E96AC1"/>
    <w:rsid w:val="00E97E84"/>
    <w:rsid w:val="00EA08B4"/>
    <w:rsid w:val="00EA0F71"/>
    <w:rsid w:val="00EA171F"/>
    <w:rsid w:val="00EA2882"/>
    <w:rsid w:val="00EA2BD4"/>
    <w:rsid w:val="00EA2C85"/>
    <w:rsid w:val="00EA37C3"/>
    <w:rsid w:val="00EA3C93"/>
    <w:rsid w:val="00EA4136"/>
    <w:rsid w:val="00EA665B"/>
    <w:rsid w:val="00EB1373"/>
    <w:rsid w:val="00EB3131"/>
    <w:rsid w:val="00EB3524"/>
    <w:rsid w:val="00EB4591"/>
    <w:rsid w:val="00EB4DAC"/>
    <w:rsid w:val="00EB55F9"/>
    <w:rsid w:val="00EB6038"/>
    <w:rsid w:val="00EB6279"/>
    <w:rsid w:val="00EB7163"/>
    <w:rsid w:val="00EC0324"/>
    <w:rsid w:val="00EC24EF"/>
    <w:rsid w:val="00EC252D"/>
    <w:rsid w:val="00EC340C"/>
    <w:rsid w:val="00EC3874"/>
    <w:rsid w:val="00EC38D3"/>
    <w:rsid w:val="00EC3ACA"/>
    <w:rsid w:val="00EC3E30"/>
    <w:rsid w:val="00EC5C0B"/>
    <w:rsid w:val="00EC64C8"/>
    <w:rsid w:val="00EC6519"/>
    <w:rsid w:val="00EC6BC3"/>
    <w:rsid w:val="00EC7640"/>
    <w:rsid w:val="00EC7FF2"/>
    <w:rsid w:val="00ED020D"/>
    <w:rsid w:val="00ED076C"/>
    <w:rsid w:val="00ED0994"/>
    <w:rsid w:val="00ED19D7"/>
    <w:rsid w:val="00ED20CD"/>
    <w:rsid w:val="00ED377B"/>
    <w:rsid w:val="00ED3F25"/>
    <w:rsid w:val="00ED46A2"/>
    <w:rsid w:val="00ED53DC"/>
    <w:rsid w:val="00ED5D8B"/>
    <w:rsid w:val="00ED6365"/>
    <w:rsid w:val="00ED6893"/>
    <w:rsid w:val="00ED710F"/>
    <w:rsid w:val="00ED72C7"/>
    <w:rsid w:val="00EE06B9"/>
    <w:rsid w:val="00EE10A6"/>
    <w:rsid w:val="00EE1AE4"/>
    <w:rsid w:val="00EE1E99"/>
    <w:rsid w:val="00EE230A"/>
    <w:rsid w:val="00EE2616"/>
    <w:rsid w:val="00EE49FF"/>
    <w:rsid w:val="00EE79D3"/>
    <w:rsid w:val="00EF0764"/>
    <w:rsid w:val="00EF331F"/>
    <w:rsid w:val="00EF4447"/>
    <w:rsid w:val="00EF6541"/>
    <w:rsid w:val="00EF6A19"/>
    <w:rsid w:val="00F0069A"/>
    <w:rsid w:val="00F01097"/>
    <w:rsid w:val="00F015EA"/>
    <w:rsid w:val="00F0258C"/>
    <w:rsid w:val="00F02FA9"/>
    <w:rsid w:val="00F04129"/>
    <w:rsid w:val="00F05C9B"/>
    <w:rsid w:val="00F05CB2"/>
    <w:rsid w:val="00F060EB"/>
    <w:rsid w:val="00F06950"/>
    <w:rsid w:val="00F121F5"/>
    <w:rsid w:val="00F13202"/>
    <w:rsid w:val="00F14408"/>
    <w:rsid w:val="00F155B0"/>
    <w:rsid w:val="00F2033A"/>
    <w:rsid w:val="00F20565"/>
    <w:rsid w:val="00F20855"/>
    <w:rsid w:val="00F212E6"/>
    <w:rsid w:val="00F22CC3"/>
    <w:rsid w:val="00F232F2"/>
    <w:rsid w:val="00F23FFC"/>
    <w:rsid w:val="00F2418E"/>
    <w:rsid w:val="00F241D4"/>
    <w:rsid w:val="00F2565C"/>
    <w:rsid w:val="00F25A49"/>
    <w:rsid w:val="00F30606"/>
    <w:rsid w:val="00F30614"/>
    <w:rsid w:val="00F30761"/>
    <w:rsid w:val="00F32188"/>
    <w:rsid w:val="00F32695"/>
    <w:rsid w:val="00F32C40"/>
    <w:rsid w:val="00F337B3"/>
    <w:rsid w:val="00F34C49"/>
    <w:rsid w:val="00F35A99"/>
    <w:rsid w:val="00F36059"/>
    <w:rsid w:val="00F36574"/>
    <w:rsid w:val="00F36DDD"/>
    <w:rsid w:val="00F41D95"/>
    <w:rsid w:val="00F42C15"/>
    <w:rsid w:val="00F4316D"/>
    <w:rsid w:val="00F4360A"/>
    <w:rsid w:val="00F43C42"/>
    <w:rsid w:val="00F4437E"/>
    <w:rsid w:val="00F44D73"/>
    <w:rsid w:val="00F45845"/>
    <w:rsid w:val="00F46D1D"/>
    <w:rsid w:val="00F505FF"/>
    <w:rsid w:val="00F50A65"/>
    <w:rsid w:val="00F514F4"/>
    <w:rsid w:val="00F51E15"/>
    <w:rsid w:val="00F51EC3"/>
    <w:rsid w:val="00F520CA"/>
    <w:rsid w:val="00F5264A"/>
    <w:rsid w:val="00F5477A"/>
    <w:rsid w:val="00F56B63"/>
    <w:rsid w:val="00F56D91"/>
    <w:rsid w:val="00F57A74"/>
    <w:rsid w:val="00F6014C"/>
    <w:rsid w:val="00F60F5A"/>
    <w:rsid w:val="00F614AB"/>
    <w:rsid w:val="00F61F2D"/>
    <w:rsid w:val="00F6203A"/>
    <w:rsid w:val="00F64F09"/>
    <w:rsid w:val="00F652E7"/>
    <w:rsid w:val="00F65EDC"/>
    <w:rsid w:val="00F6685B"/>
    <w:rsid w:val="00F70490"/>
    <w:rsid w:val="00F70D46"/>
    <w:rsid w:val="00F72270"/>
    <w:rsid w:val="00F723F3"/>
    <w:rsid w:val="00F730CD"/>
    <w:rsid w:val="00F74F93"/>
    <w:rsid w:val="00F757FC"/>
    <w:rsid w:val="00F80E1C"/>
    <w:rsid w:val="00F80F4D"/>
    <w:rsid w:val="00F81CAB"/>
    <w:rsid w:val="00F83245"/>
    <w:rsid w:val="00F83DA2"/>
    <w:rsid w:val="00F86798"/>
    <w:rsid w:val="00F86F73"/>
    <w:rsid w:val="00F87498"/>
    <w:rsid w:val="00F87571"/>
    <w:rsid w:val="00F87CB6"/>
    <w:rsid w:val="00F905D8"/>
    <w:rsid w:val="00F90A52"/>
    <w:rsid w:val="00F9413A"/>
    <w:rsid w:val="00F9449A"/>
    <w:rsid w:val="00F94E51"/>
    <w:rsid w:val="00F9681B"/>
    <w:rsid w:val="00F96DB3"/>
    <w:rsid w:val="00F96E67"/>
    <w:rsid w:val="00F97236"/>
    <w:rsid w:val="00FA151A"/>
    <w:rsid w:val="00FA15E3"/>
    <w:rsid w:val="00FA1E25"/>
    <w:rsid w:val="00FA1EDC"/>
    <w:rsid w:val="00FA2C05"/>
    <w:rsid w:val="00FA379C"/>
    <w:rsid w:val="00FA44DB"/>
    <w:rsid w:val="00FA5478"/>
    <w:rsid w:val="00FA6C48"/>
    <w:rsid w:val="00FA7F33"/>
    <w:rsid w:val="00FB00CE"/>
    <w:rsid w:val="00FB14AA"/>
    <w:rsid w:val="00FB2DDD"/>
    <w:rsid w:val="00FB35E8"/>
    <w:rsid w:val="00FB4BCE"/>
    <w:rsid w:val="00FB60FD"/>
    <w:rsid w:val="00FB759C"/>
    <w:rsid w:val="00FC09DD"/>
    <w:rsid w:val="00FC1522"/>
    <w:rsid w:val="00FC1C61"/>
    <w:rsid w:val="00FC1E37"/>
    <w:rsid w:val="00FC2C41"/>
    <w:rsid w:val="00FC5100"/>
    <w:rsid w:val="00FC5EFD"/>
    <w:rsid w:val="00FC789C"/>
    <w:rsid w:val="00FD0287"/>
    <w:rsid w:val="00FD08C4"/>
    <w:rsid w:val="00FD0BFC"/>
    <w:rsid w:val="00FD1878"/>
    <w:rsid w:val="00FD1D9B"/>
    <w:rsid w:val="00FD26F9"/>
    <w:rsid w:val="00FD2D98"/>
    <w:rsid w:val="00FD432A"/>
    <w:rsid w:val="00FD67EA"/>
    <w:rsid w:val="00FD6AB7"/>
    <w:rsid w:val="00FD6FD2"/>
    <w:rsid w:val="00FD72F6"/>
    <w:rsid w:val="00FE0045"/>
    <w:rsid w:val="00FE1BE0"/>
    <w:rsid w:val="00FE1D25"/>
    <w:rsid w:val="00FE2A20"/>
    <w:rsid w:val="00FE399F"/>
    <w:rsid w:val="00FE625A"/>
    <w:rsid w:val="00FE6F89"/>
    <w:rsid w:val="00FF1A4A"/>
    <w:rsid w:val="00FF3251"/>
    <w:rsid w:val="00FF4CA7"/>
    <w:rsid w:val="00FF551B"/>
    <w:rsid w:val="00FF5B15"/>
    <w:rsid w:val="00FF5C92"/>
    <w:rsid w:val="00FF6CC5"/>
    <w:rsid w:val="00FF7116"/>
    <w:rsid w:val="00FF724C"/>
    <w:rsid w:val="01017277"/>
    <w:rsid w:val="011D30A8"/>
    <w:rsid w:val="01791CAF"/>
    <w:rsid w:val="01D24ACD"/>
    <w:rsid w:val="028E270F"/>
    <w:rsid w:val="02BB4818"/>
    <w:rsid w:val="02CA4A8C"/>
    <w:rsid w:val="031F167A"/>
    <w:rsid w:val="03707D1E"/>
    <w:rsid w:val="03890383"/>
    <w:rsid w:val="03A517C0"/>
    <w:rsid w:val="03AA02D3"/>
    <w:rsid w:val="03B54932"/>
    <w:rsid w:val="03C321AB"/>
    <w:rsid w:val="03D46154"/>
    <w:rsid w:val="041055E2"/>
    <w:rsid w:val="0416267D"/>
    <w:rsid w:val="04412F2E"/>
    <w:rsid w:val="04423BA1"/>
    <w:rsid w:val="04471F10"/>
    <w:rsid w:val="046414ED"/>
    <w:rsid w:val="04745414"/>
    <w:rsid w:val="047A2F50"/>
    <w:rsid w:val="048A7DE8"/>
    <w:rsid w:val="04AF30C8"/>
    <w:rsid w:val="04B40D1B"/>
    <w:rsid w:val="04B52463"/>
    <w:rsid w:val="04B974A6"/>
    <w:rsid w:val="051C2B73"/>
    <w:rsid w:val="053443D9"/>
    <w:rsid w:val="05435546"/>
    <w:rsid w:val="055C6CFD"/>
    <w:rsid w:val="055D3960"/>
    <w:rsid w:val="0588114C"/>
    <w:rsid w:val="05CA2D0A"/>
    <w:rsid w:val="05CE52C7"/>
    <w:rsid w:val="05EB5639"/>
    <w:rsid w:val="05F271CA"/>
    <w:rsid w:val="05FC1A9A"/>
    <w:rsid w:val="06014A92"/>
    <w:rsid w:val="061B0A52"/>
    <w:rsid w:val="063B2A77"/>
    <w:rsid w:val="06713D4A"/>
    <w:rsid w:val="06C55E8E"/>
    <w:rsid w:val="06DB6EA4"/>
    <w:rsid w:val="06E25AC0"/>
    <w:rsid w:val="06E66249"/>
    <w:rsid w:val="06F12D03"/>
    <w:rsid w:val="071F7C58"/>
    <w:rsid w:val="072261DB"/>
    <w:rsid w:val="073C686B"/>
    <w:rsid w:val="07AB0E97"/>
    <w:rsid w:val="07C55565"/>
    <w:rsid w:val="07E24B13"/>
    <w:rsid w:val="07F61BF0"/>
    <w:rsid w:val="08427EBC"/>
    <w:rsid w:val="086A5A84"/>
    <w:rsid w:val="08E8408B"/>
    <w:rsid w:val="08F673A6"/>
    <w:rsid w:val="090F2AD2"/>
    <w:rsid w:val="092C7638"/>
    <w:rsid w:val="094322ED"/>
    <w:rsid w:val="09497932"/>
    <w:rsid w:val="094E334C"/>
    <w:rsid w:val="097B76FD"/>
    <w:rsid w:val="09D5777F"/>
    <w:rsid w:val="09DB6EE1"/>
    <w:rsid w:val="09EF0A8C"/>
    <w:rsid w:val="0A1A253E"/>
    <w:rsid w:val="0A2613AA"/>
    <w:rsid w:val="0A2668A4"/>
    <w:rsid w:val="0A534527"/>
    <w:rsid w:val="0A545861"/>
    <w:rsid w:val="0A65461A"/>
    <w:rsid w:val="0A747F86"/>
    <w:rsid w:val="0A8F122B"/>
    <w:rsid w:val="0A9F6744"/>
    <w:rsid w:val="0AAF3874"/>
    <w:rsid w:val="0AC72B16"/>
    <w:rsid w:val="0ADE204C"/>
    <w:rsid w:val="0AF867C5"/>
    <w:rsid w:val="0AFF37B9"/>
    <w:rsid w:val="0B031693"/>
    <w:rsid w:val="0B106BF2"/>
    <w:rsid w:val="0B3E4345"/>
    <w:rsid w:val="0B517BAF"/>
    <w:rsid w:val="0B571309"/>
    <w:rsid w:val="0B867D8B"/>
    <w:rsid w:val="0B9E5A65"/>
    <w:rsid w:val="0BC835F4"/>
    <w:rsid w:val="0BD7659D"/>
    <w:rsid w:val="0C180A4C"/>
    <w:rsid w:val="0C2F4D8D"/>
    <w:rsid w:val="0CA724E2"/>
    <w:rsid w:val="0CC3525A"/>
    <w:rsid w:val="0D03013C"/>
    <w:rsid w:val="0D51703D"/>
    <w:rsid w:val="0D6236BF"/>
    <w:rsid w:val="0D9214C9"/>
    <w:rsid w:val="0D977B84"/>
    <w:rsid w:val="0DE65A2F"/>
    <w:rsid w:val="0E174A6F"/>
    <w:rsid w:val="0E5B175D"/>
    <w:rsid w:val="0E6A3149"/>
    <w:rsid w:val="0E7B008E"/>
    <w:rsid w:val="0EAF75BA"/>
    <w:rsid w:val="0EF02708"/>
    <w:rsid w:val="0F0C32CB"/>
    <w:rsid w:val="0F12120B"/>
    <w:rsid w:val="0F2C658D"/>
    <w:rsid w:val="0F2D6736"/>
    <w:rsid w:val="0F6250CE"/>
    <w:rsid w:val="0F66682C"/>
    <w:rsid w:val="0FA87A90"/>
    <w:rsid w:val="0FBC74DB"/>
    <w:rsid w:val="0FD01994"/>
    <w:rsid w:val="0FD82241"/>
    <w:rsid w:val="0FDA627A"/>
    <w:rsid w:val="0FDC1189"/>
    <w:rsid w:val="0FE2696D"/>
    <w:rsid w:val="0FEF4030"/>
    <w:rsid w:val="0FF846E5"/>
    <w:rsid w:val="100373A6"/>
    <w:rsid w:val="1007593B"/>
    <w:rsid w:val="100F6B35"/>
    <w:rsid w:val="103162F5"/>
    <w:rsid w:val="104624BE"/>
    <w:rsid w:val="10790D58"/>
    <w:rsid w:val="10A77D6B"/>
    <w:rsid w:val="10CA3AD5"/>
    <w:rsid w:val="10D65616"/>
    <w:rsid w:val="10E9391C"/>
    <w:rsid w:val="10F033EF"/>
    <w:rsid w:val="10F444C4"/>
    <w:rsid w:val="11144F4D"/>
    <w:rsid w:val="112E7634"/>
    <w:rsid w:val="113B0875"/>
    <w:rsid w:val="113F38FE"/>
    <w:rsid w:val="115443E3"/>
    <w:rsid w:val="1185395A"/>
    <w:rsid w:val="11965555"/>
    <w:rsid w:val="11974F88"/>
    <w:rsid w:val="11C818B7"/>
    <w:rsid w:val="11CB3B3E"/>
    <w:rsid w:val="12424778"/>
    <w:rsid w:val="127D6B2B"/>
    <w:rsid w:val="12956AE5"/>
    <w:rsid w:val="12CB0A61"/>
    <w:rsid w:val="12D45104"/>
    <w:rsid w:val="12EC6E27"/>
    <w:rsid w:val="1311296C"/>
    <w:rsid w:val="133D4865"/>
    <w:rsid w:val="134F5AD9"/>
    <w:rsid w:val="135626A8"/>
    <w:rsid w:val="136A3CEF"/>
    <w:rsid w:val="13813201"/>
    <w:rsid w:val="138B6787"/>
    <w:rsid w:val="138D0E72"/>
    <w:rsid w:val="13BF7E59"/>
    <w:rsid w:val="13C27CFA"/>
    <w:rsid w:val="13F86D7D"/>
    <w:rsid w:val="141D2E35"/>
    <w:rsid w:val="14320180"/>
    <w:rsid w:val="14B36C90"/>
    <w:rsid w:val="14BF510D"/>
    <w:rsid w:val="15474B2E"/>
    <w:rsid w:val="15541CB5"/>
    <w:rsid w:val="155C72DD"/>
    <w:rsid w:val="156216AF"/>
    <w:rsid w:val="15792313"/>
    <w:rsid w:val="15D94F17"/>
    <w:rsid w:val="160D334C"/>
    <w:rsid w:val="1622652C"/>
    <w:rsid w:val="16591461"/>
    <w:rsid w:val="166C753A"/>
    <w:rsid w:val="16777257"/>
    <w:rsid w:val="16971E3B"/>
    <w:rsid w:val="16A45098"/>
    <w:rsid w:val="16B94050"/>
    <w:rsid w:val="16BB0D79"/>
    <w:rsid w:val="16BD6631"/>
    <w:rsid w:val="16C823B7"/>
    <w:rsid w:val="16E63BBD"/>
    <w:rsid w:val="16F612F8"/>
    <w:rsid w:val="16F835C2"/>
    <w:rsid w:val="172C414B"/>
    <w:rsid w:val="17410E45"/>
    <w:rsid w:val="174F0B82"/>
    <w:rsid w:val="17547DC5"/>
    <w:rsid w:val="178130BE"/>
    <w:rsid w:val="17BD5BAC"/>
    <w:rsid w:val="181F031C"/>
    <w:rsid w:val="183F2E96"/>
    <w:rsid w:val="1843006D"/>
    <w:rsid w:val="186410B3"/>
    <w:rsid w:val="18777A72"/>
    <w:rsid w:val="18A54EEC"/>
    <w:rsid w:val="18AD074F"/>
    <w:rsid w:val="18EE1AB2"/>
    <w:rsid w:val="190E4D97"/>
    <w:rsid w:val="193A7183"/>
    <w:rsid w:val="19595578"/>
    <w:rsid w:val="196C0A91"/>
    <w:rsid w:val="198F6661"/>
    <w:rsid w:val="19A00A20"/>
    <w:rsid w:val="19FA690F"/>
    <w:rsid w:val="19FD17A5"/>
    <w:rsid w:val="1A171B9F"/>
    <w:rsid w:val="1A1D5DAC"/>
    <w:rsid w:val="1A294534"/>
    <w:rsid w:val="1A5E1068"/>
    <w:rsid w:val="1A955FD3"/>
    <w:rsid w:val="1AB50532"/>
    <w:rsid w:val="1AD30F8E"/>
    <w:rsid w:val="1AE34C2A"/>
    <w:rsid w:val="1B1F5D72"/>
    <w:rsid w:val="1B2367AD"/>
    <w:rsid w:val="1B3C7225"/>
    <w:rsid w:val="1B401592"/>
    <w:rsid w:val="1B4817EE"/>
    <w:rsid w:val="1B5D737F"/>
    <w:rsid w:val="1B600F33"/>
    <w:rsid w:val="1B97396E"/>
    <w:rsid w:val="1C105F4D"/>
    <w:rsid w:val="1C153A18"/>
    <w:rsid w:val="1C3203F6"/>
    <w:rsid w:val="1C476971"/>
    <w:rsid w:val="1CA86A4E"/>
    <w:rsid w:val="1CBD12B5"/>
    <w:rsid w:val="1CC5788C"/>
    <w:rsid w:val="1D431F3A"/>
    <w:rsid w:val="1D4A2819"/>
    <w:rsid w:val="1D5068AA"/>
    <w:rsid w:val="1D89615D"/>
    <w:rsid w:val="1D906AC6"/>
    <w:rsid w:val="1D9837D2"/>
    <w:rsid w:val="1D9D436C"/>
    <w:rsid w:val="1DC55ABB"/>
    <w:rsid w:val="1DF531A8"/>
    <w:rsid w:val="1DF97C55"/>
    <w:rsid w:val="1DFB78C6"/>
    <w:rsid w:val="1E3D3504"/>
    <w:rsid w:val="1E401989"/>
    <w:rsid w:val="1E437C81"/>
    <w:rsid w:val="1E46638C"/>
    <w:rsid w:val="1E48462A"/>
    <w:rsid w:val="1E8D0363"/>
    <w:rsid w:val="1E9C0EE8"/>
    <w:rsid w:val="1ED248E1"/>
    <w:rsid w:val="1F313C85"/>
    <w:rsid w:val="1F7D18DF"/>
    <w:rsid w:val="1F8D0BF7"/>
    <w:rsid w:val="1F9A0999"/>
    <w:rsid w:val="1F9D3C06"/>
    <w:rsid w:val="1F9F2808"/>
    <w:rsid w:val="1FAC2555"/>
    <w:rsid w:val="1FB21182"/>
    <w:rsid w:val="1FFF73E1"/>
    <w:rsid w:val="20053427"/>
    <w:rsid w:val="206C7EC8"/>
    <w:rsid w:val="206E52C6"/>
    <w:rsid w:val="20720131"/>
    <w:rsid w:val="20BC331A"/>
    <w:rsid w:val="20FC0429"/>
    <w:rsid w:val="215313E4"/>
    <w:rsid w:val="21646D17"/>
    <w:rsid w:val="216667C6"/>
    <w:rsid w:val="21D47665"/>
    <w:rsid w:val="220805C5"/>
    <w:rsid w:val="222B732B"/>
    <w:rsid w:val="223358DE"/>
    <w:rsid w:val="22386C05"/>
    <w:rsid w:val="22606C2A"/>
    <w:rsid w:val="22796ADA"/>
    <w:rsid w:val="22CD2646"/>
    <w:rsid w:val="22EB5D03"/>
    <w:rsid w:val="23127CFC"/>
    <w:rsid w:val="232944E3"/>
    <w:rsid w:val="23404F86"/>
    <w:rsid w:val="237D50F6"/>
    <w:rsid w:val="23A50391"/>
    <w:rsid w:val="23A65EE7"/>
    <w:rsid w:val="23C11C5A"/>
    <w:rsid w:val="23FD45A0"/>
    <w:rsid w:val="2431507F"/>
    <w:rsid w:val="24505A5C"/>
    <w:rsid w:val="245C0240"/>
    <w:rsid w:val="24744AE2"/>
    <w:rsid w:val="24802DFB"/>
    <w:rsid w:val="24886F71"/>
    <w:rsid w:val="24993993"/>
    <w:rsid w:val="24D60E7A"/>
    <w:rsid w:val="24E1326F"/>
    <w:rsid w:val="25433A6C"/>
    <w:rsid w:val="255F44B1"/>
    <w:rsid w:val="25892379"/>
    <w:rsid w:val="25A02766"/>
    <w:rsid w:val="25CD7B3B"/>
    <w:rsid w:val="25D433B5"/>
    <w:rsid w:val="25EB7959"/>
    <w:rsid w:val="266230BB"/>
    <w:rsid w:val="26937C33"/>
    <w:rsid w:val="269D65DC"/>
    <w:rsid w:val="26E20CAD"/>
    <w:rsid w:val="26EC2F4E"/>
    <w:rsid w:val="26FC7ED5"/>
    <w:rsid w:val="27122324"/>
    <w:rsid w:val="275A7284"/>
    <w:rsid w:val="276177F5"/>
    <w:rsid w:val="27703FF4"/>
    <w:rsid w:val="27B32977"/>
    <w:rsid w:val="27C01411"/>
    <w:rsid w:val="27DC739B"/>
    <w:rsid w:val="27DD4236"/>
    <w:rsid w:val="27E36B98"/>
    <w:rsid w:val="280A68B1"/>
    <w:rsid w:val="280C41F9"/>
    <w:rsid w:val="280C4BE6"/>
    <w:rsid w:val="281324A9"/>
    <w:rsid w:val="28183663"/>
    <w:rsid w:val="28504699"/>
    <w:rsid w:val="285C16A7"/>
    <w:rsid w:val="288A1383"/>
    <w:rsid w:val="28D411F9"/>
    <w:rsid w:val="291D466B"/>
    <w:rsid w:val="29495C0E"/>
    <w:rsid w:val="2971244B"/>
    <w:rsid w:val="298C7A1E"/>
    <w:rsid w:val="29937C1E"/>
    <w:rsid w:val="299C56EF"/>
    <w:rsid w:val="29A12847"/>
    <w:rsid w:val="29AD045D"/>
    <w:rsid w:val="29C15110"/>
    <w:rsid w:val="29D51818"/>
    <w:rsid w:val="29E07492"/>
    <w:rsid w:val="29E76AF8"/>
    <w:rsid w:val="29E96CB0"/>
    <w:rsid w:val="29FE1899"/>
    <w:rsid w:val="2A3B2DB9"/>
    <w:rsid w:val="2A491646"/>
    <w:rsid w:val="2A585E3B"/>
    <w:rsid w:val="2A7C045E"/>
    <w:rsid w:val="2AA465EA"/>
    <w:rsid w:val="2AA80F16"/>
    <w:rsid w:val="2AB95B67"/>
    <w:rsid w:val="2AD07DDB"/>
    <w:rsid w:val="2ADC768C"/>
    <w:rsid w:val="2AE5189C"/>
    <w:rsid w:val="2AFA0B4E"/>
    <w:rsid w:val="2B0F7B3B"/>
    <w:rsid w:val="2B39002B"/>
    <w:rsid w:val="2B6F6FA0"/>
    <w:rsid w:val="2B9555A2"/>
    <w:rsid w:val="2B9D4247"/>
    <w:rsid w:val="2BAF52C3"/>
    <w:rsid w:val="2BE364EC"/>
    <w:rsid w:val="2BE403B5"/>
    <w:rsid w:val="2C081022"/>
    <w:rsid w:val="2C492C33"/>
    <w:rsid w:val="2CBF6F80"/>
    <w:rsid w:val="2CEE375D"/>
    <w:rsid w:val="2CEF3B15"/>
    <w:rsid w:val="2D0710C3"/>
    <w:rsid w:val="2D0C2137"/>
    <w:rsid w:val="2D386C02"/>
    <w:rsid w:val="2D3C4C8D"/>
    <w:rsid w:val="2D415B8B"/>
    <w:rsid w:val="2D4B1A1C"/>
    <w:rsid w:val="2D5136A6"/>
    <w:rsid w:val="2D540BAA"/>
    <w:rsid w:val="2D5B6705"/>
    <w:rsid w:val="2D627940"/>
    <w:rsid w:val="2D6D06A7"/>
    <w:rsid w:val="2DB77817"/>
    <w:rsid w:val="2E1243F5"/>
    <w:rsid w:val="2E3602A5"/>
    <w:rsid w:val="2E390308"/>
    <w:rsid w:val="2E5608E1"/>
    <w:rsid w:val="2E592926"/>
    <w:rsid w:val="2E701B36"/>
    <w:rsid w:val="2EB2575A"/>
    <w:rsid w:val="2ED10693"/>
    <w:rsid w:val="2EDD2BE6"/>
    <w:rsid w:val="2EE1079C"/>
    <w:rsid w:val="2EF758CE"/>
    <w:rsid w:val="2F2C5C93"/>
    <w:rsid w:val="2F7B1E8E"/>
    <w:rsid w:val="2F97046B"/>
    <w:rsid w:val="2FBA14B9"/>
    <w:rsid w:val="2FC549CE"/>
    <w:rsid w:val="2FF2079A"/>
    <w:rsid w:val="30015B21"/>
    <w:rsid w:val="301D385F"/>
    <w:rsid w:val="30360F83"/>
    <w:rsid w:val="30384AD0"/>
    <w:rsid w:val="303E1EAD"/>
    <w:rsid w:val="30721B0D"/>
    <w:rsid w:val="30737103"/>
    <w:rsid w:val="307B570F"/>
    <w:rsid w:val="309E7D94"/>
    <w:rsid w:val="30D5504F"/>
    <w:rsid w:val="31211CB9"/>
    <w:rsid w:val="31342BB5"/>
    <w:rsid w:val="313D5136"/>
    <w:rsid w:val="31500132"/>
    <w:rsid w:val="31B2178A"/>
    <w:rsid w:val="32464B8F"/>
    <w:rsid w:val="3285427A"/>
    <w:rsid w:val="3292698E"/>
    <w:rsid w:val="32B03B4A"/>
    <w:rsid w:val="32FA07CA"/>
    <w:rsid w:val="32FF1652"/>
    <w:rsid w:val="330B723A"/>
    <w:rsid w:val="331A00F7"/>
    <w:rsid w:val="335A5ADC"/>
    <w:rsid w:val="337D6667"/>
    <w:rsid w:val="33867436"/>
    <w:rsid w:val="34010DF6"/>
    <w:rsid w:val="34377907"/>
    <w:rsid w:val="344A33A1"/>
    <w:rsid w:val="345A0477"/>
    <w:rsid w:val="3474291E"/>
    <w:rsid w:val="34960857"/>
    <w:rsid w:val="34C65FD4"/>
    <w:rsid w:val="34DA6199"/>
    <w:rsid w:val="35121468"/>
    <w:rsid w:val="35627B29"/>
    <w:rsid w:val="35675B9C"/>
    <w:rsid w:val="356768A7"/>
    <w:rsid w:val="3572252B"/>
    <w:rsid w:val="3582160E"/>
    <w:rsid w:val="35AD29D3"/>
    <w:rsid w:val="35BB245E"/>
    <w:rsid w:val="35D763F1"/>
    <w:rsid w:val="363A593A"/>
    <w:rsid w:val="36590B85"/>
    <w:rsid w:val="367438E7"/>
    <w:rsid w:val="36744D69"/>
    <w:rsid w:val="367F4F97"/>
    <w:rsid w:val="36A32540"/>
    <w:rsid w:val="36BB204D"/>
    <w:rsid w:val="36C43B76"/>
    <w:rsid w:val="36D030DB"/>
    <w:rsid w:val="36DA6C9E"/>
    <w:rsid w:val="36DF5D01"/>
    <w:rsid w:val="37076DDD"/>
    <w:rsid w:val="37084CEB"/>
    <w:rsid w:val="37565337"/>
    <w:rsid w:val="376D5B2A"/>
    <w:rsid w:val="379C103A"/>
    <w:rsid w:val="37BB432B"/>
    <w:rsid w:val="37E40654"/>
    <w:rsid w:val="37F631ED"/>
    <w:rsid w:val="3857602B"/>
    <w:rsid w:val="388E5606"/>
    <w:rsid w:val="38982039"/>
    <w:rsid w:val="38A87746"/>
    <w:rsid w:val="38CB0BCA"/>
    <w:rsid w:val="38D726BD"/>
    <w:rsid w:val="38E11579"/>
    <w:rsid w:val="38E209A3"/>
    <w:rsid w:val="38E867CD"/>
    <w:rsid w:val="38EC3FA4"/>
    <w:rsid w:val="38FF7CF4"/>
    <w:rsid w:val="390163BE"/>
    <w:rsid w:val="39142F3F"/>
    <w:rsid w:val="392C091C"/>
    <w:rsid w:val="39395156"/>
    <w:rsid w:val="393A5798"/>
    <w:rsid w:val="395061F7"/>
    <w:rsid w:val="3969083D"/>
    <w:rsid w:val="397C270D"/>
    <w:rsid w:val="39940E88"/>
    <w:rsid w:val="39985803"/>
    <w:rsid w:val="39B90EC5"/>
    <w:rsid w:val="39FD5B44"/>
    <w:rsid w:val="3A163A50"/>
    <w:rsid w:val="3A1B7539"/>
    <w:rsid w:val="3A23467A"/>
    <w:rsid w:val="3A6A5F9A"/>
    <w:rsid w:val="3A701D75"/>
    <w:rsid w:val="3A7B6E93"/>
    <w:rsid w:val="3A802073"/>
    <w:rsid w:val="3A9A3218"/>
    <w:rsid w:val="3AC915E8"/>
    <w:rsid w:val="3B1D0DFF"/>
    <w:rsid w:val="3B301CF6"/>
    <w:rsid w:val="3B6B5202"/>
    <w:rsid w:val="3BB1491E"/>
    <w:rsid w:val="3BE533B5"/>
    <w:rsid w:val="3C0836E5"/>
    <w:rsid w:val="3C5A6AE9"/>
    <w:rsid w:val="3C6172F8"/>
    <w:rsid w:val="3C9A49B8"/>
    <w:rsid w:val="3CD25899"/>
    <w:rsid w:val="3D1D1374"/>
    <w:rsid w:val="3D467F7F"/>
    <w:rsid w:val="3D7514F5"/>
    <w:rsid w:val="3DA2796A"/>
    <w:rsid w:val="3DA87859"/>
    <w:rsid w:val="3DB815D3"/>
    <w:rsid w:val="3DC76AB4"/>
    <w:rsid w:val="3DEB70BF"/>
    <w:rsid w:val="3E0060A9"/>
    <w:rsid w:val="3E274CCD"/>
    <w:rsid w:val="3E360390"/>
    <w:rsid w:val="3E562AD4"/>
    <w:rsid w:val="3E6862D8"/>
    <w:rsid w:val="3EF94930"/>
    <w:rsid w:val="3F104024"/>
    <w:rsid w:val="3F1F73DC"/>
    <w:rsid w:val="3F3560DE"/>
    <w:rsid w:val="3F4C5B8D"/>
    <w:rsid w:val="3FB34179"/>
    <w:rsid w:val="3FBA06DE"/>
    <w:rsid w:val="40021392"/>
    <w:rsid w:val="400D5654"/>
    <w:rsid w:val="40571189"/>
    <w:rsid w:val="408F4602"/>
    <w:rsid w:val="409E3220"/>
    <w:rsid w:val="40A23E8C"/>
    <w:rsid w:val="40AF6E00"/>
    <w:rsid w:val="40BB197D"/>
    <w:rsid w:val="40BE23B7"/>
    <w:rsid w:val="40CC17E7"/>
    <w:rsid w:val="411E7EB7"/>
    <w:rsid w:val="41514E19"/>
    <w:rsid w:val="417C7D95"/>
    <w:rsid w:val="41906706"/>
    <w:rsid w:val="419B7088"/>
    <w:rsid w:val="41A04C52"/>
    <w:rsid w:val="41B310B8"/>
    <w:rsid w:val="41E7557D"/>
    <w:rsid w:val="41E86C71"/>
    <w:rsid w:val="420F6650"/>
    <w:rsid w:val="42366A08"/>
    <w:rsid w:val="423F53BD"/>
    <w:rsid w:val="424D1647"/>
    <w:rsid w:val="42AB52CB"/>
    <w:rsid w:val="42B70530"/>
    <w:rsid w:val="42CB169F"/>
    <w:rsid w:val="42DD79B9"/>
    <w:rsid w:val="42EE5992"/>
    <w:rsid w:val="431D4957"/>
    <w:rsid w:val="435715AA"/>
    <w:rsid w:val="435C7793"/>
    <w:rsid w:val="43872AEA"/>
    <w:rsid w:val="43924AFE"/>
    <w:rsid w:val="43D0055D"/>
    <w:rsid w:val="43D6092B"/>
    <w:rsid w:val="43D66A41"/>
    <w:rsid w:val="43E52882"/>
    <w:rsid w:val="43EE1689"/>
    <w:rsid w:val="440809EE"/>
    <w:rsid w:val="44451503"/>
    <w:rsid w:val="444E49DF"/>
    <w:rsid w:val="44640CF1"/>
    <w:rsid w:val="446D186B"/>
    <w:rsid w:val="449227A2"/>
    <w:rsid w:val="44BA10FB"/>
    <w:rsid w:val="44EF4842"/>
    <w:rsid w:val="45BA660D"/>
    <w:rsid w:val="45BD3DC8"/>
    <w:rsid w:val="45C91E20"/>
    <w:rsid w:val="45CA0D84"/>
    <w:rsid w:val="45F9490B"/>
    <w:rsid w:val="46610673"/>
    <w:rsid w:val="469737B9"/>
    <w:rsid w:val="46D33886"/>
    <w:rsid w:val="4706418A"/>
    <w:rsid w:val="4773517A"/>
    <w:rsid w:val="477802D7"/>
    <w:rsid w:val="47916D0F"/>
    <w:rsid w:val="47BC21E9"/>
    <w:rsid w:val="47E4431A"/>
    <w:rsid w:val="47FE5024"/>
    <w:rsid w:val="48091B14"/>
    <w:rsid w:val="48212E40"/>
    <w:rsid w:val="484C044A"/>
    <w:rsid w:val="48565113"/>
    <w:rsid w:val="490061A8"/>
    <w:rsid w:val="4915654A"/>
    <w:rsid w:val="492D2914"/>
    <w:rsid w:val="493D458A"/>
    <w:rsid w:val="49486AA4"/>
    <w:rsid w:val="49757153"/>
    <w:rsid w:val="498C4960"/>
    <w:rsid w:val="49951EB0"/>
    <w:rsid w:val="49954404"/>
    <w:rsid w:val="499E780D"/>
    <w:rsid w:val="49CF5BE0"/>
    <w:rsid w:val="49DB6329"/>
    <w:rsid w:val="4A0A5751"/>
    <w:rsid w:val="4A520CCF"/>
    <w:rsid w:val="4AB716EE"/>
    <w:rsid w:val="4AC9085F"/>
    <w:rsid w:val="4AD62465"/>
    <w:rsid w:val="4AED074A"/>
    <w:rsid w:val="4B171C7D"/>
    <w:rsid w:val="4B257F67"/>
    <w:rsid w:val="4B836ED6"/>
    <w:rsid w:val="4B9E4D62"/>
    <w:rsid w:val="4BAB4AE7"/>
    <w:rsid w:val="4BB4249D"/>
    <w:rsid w:val="4BD0718B"/>
    <w:rsid w:val="4BEC0F44"/>
    <w:rsid w:val="4BF611F7"/>
    <w:rsid w:val="4C067A0D"/>
    <w:rsid w:val="4C6006A6"/>
    <w:rsid w:val="4C7431D3"/>
    <w:rsid w:val="4CC6668D"/>
    <w:rsid w:val="4D1332DD"/>
    <w:rsid w:val="4D1606F5"/>
    <w:rsid w:val="4D232127"/>
    <w:rsid w:val="4D2510DD"/>
    <w:rsid w:val="4D262A71"/>
    <w:rsid w:val="4D2B36A1"/>
    <w:rsid w:val="4D2F3FCB"/>
    <w:rsid w:val="4D330034"/>
    <w:rsid w:val="4D8E27D5"/>
    <w:rsid w:val="4DAC663A"/>
    <w:rsid w:val="4DB91749"/>
    <w:rsid w:val="4DCB6B4B"/>
    <w:rsid w:val="4DD3547F"/>
    <w:rsid w:val="4DF324F9"/>
    <w:rsid w:val="4E205AC5"/>
    <w:rsid w:val="4E6E0FFA"/>
    <w:rsid w:val="4E8B4B5C"/>
    <w:rsid w:val="4EED5FC2"/>
    <w:rsid w:val="4EFE003B"/>
    <w:rsid w:val="4F095267"/>
    <w:rsid w:val="4F127DA3"/>
    <w:rsid w:val="4F1A448A"/>
    <w:rsid w:val="4F665DF6"/>
    <w:rsid w:val="4F804670"/>
    <w:rsid w:val="4F963EC7"/>
    <w:rsid w:val="4FA65B65"/>
    <w:rsid w:val="4FB13585"/>
    <w:rsid w:val="4FF56E96"/>
    <w:rsid w:val="5002771A"/>
    <w:rsid w:val="503F2D8B"/>
    <w:rsid w:val="50523DD2"/>
    <w:rsid w:val="505D0D7D"/>
    <w:rsid w:val="506C06DA"/>
    <w:rsid w:val="50BE1F46"/>
    <w:rsid w:val="518F2E96"/>
    <w:rsid w:val="519559C7"/>
    <w:rsid w:val="519A5FBF"/>
    <w:rsid w:val="51AC6620"/>
    <w:rsid w:val="51C40B85"/>
    <w:rsid w:val="51E70FC5"/>
    <w:rsid w:val="5222093E"/>
    <w:rsid w:val="523D1AD6"/>
    <w:rsid w:val="52556A8E"/>
    <w:rsid w:val="525D2566"/>
    <w:rsid w:val="5268348C"/>
    <w:rsid w:val="52802153"/>
    <w:rsid w:val="52EE767A"/>
    <w:rsid w:val="52FC240F"/>
    <w:rsid w:val="532A48EE"/>
    <w:rsid w:val="532F631B"/>
    <w:rsid w:val="53315391"/>
    <w:rsid w:val="53365FC8"/>
    <w:rsid w:val="533A4E38"/>
    <w:rsid w:val="538465D8"/>
    <w:rsid w:val="538A021A"/>
    <w:rsid w:val="53E533EC"/>
    <w:rsid w:val="53EC586F"/>
    <w:rsid w:val="53FD3332"/>
    <w:rsid w:val="5418573D"/>
    <w:rsid w:val="541F2E8F"/>
    <w:rsid w:val="54275BF8"/>
    <w:rsid w:val="547B6FDF"/>
    <w:rsid w:val="548548D2"/>
    <w:rsid w:val="54A421EE"/>
    <w:rsid w:val="54AF4D7C"/>
    <w:rsid w:val="54BD3A53"/>
    <w:rsid w:val="54C413F6"/>
    <w:rsid w:val="550C4528"/>
    <w:rsid w:val="552B0DBF"/>
    <w:rsid w:val="55496892"/>
    <w:rsid w:val="554D2C70"/>
    <w:rsid w:val="555D77A2"/>
    <w:rsid w:val="559209E6"/>
    <w:rsid w:val="55933DA4"/>
    <w:rsid w:val="55AD161E"/>
    <w:rsid w:val="55B616BD"/>
    <w:rsid w:val="560D20AF"/>
    <w:rsid w:val="561D4F69"/>
    <w:rsid w:val="56213B3C"/>
    <w:rsid w:val="56414653"/>
    <w:rsid w:val="568A3ABF"/>
    <w:rsid w:val="56D7600B"/>
    <w:rsid w:val="56E30D0D"/>
    <w:rsid w:val="56E876CF"/>
    <w:rsid w:val="5719671E"/>
    <w:rsid w:val="57205D2A"/>
    <w:rsid w:val="57996CE2"/>
    <w:rsid w:val="57CD3D7C"/>
    <w:rsid w:val="57D16CC9"/>
    <w:rsid w:val="58044042"/>
    <w:rsid w:val="58324D15"/>
    <w:rsid w:val="584B755B"/>
    <w:rsid w:val="58630E14"/>
    <w:rsid w:val="58633A61"/>
    <w:rsid w:val="587171A9"/>
    <w:rsid w:val="589930B7"/>
    <w:rsid w:val="589A5854"/>
    <w:rsid w:val="58B4244C"/>
    <w:rsid w:val="59204B05"/>
    <w:rsid w:val="5935456A"/>
    <w:rsid w:val="593D7B64"/>
    <w:rsid w:val="598E5284"/>
    <w:rsid w:val="59960205"/>
    <w:rsid w:val="599B71CC"/>
    <w:rsid w:val="599E7797"/>
    <w:rsid w:val="599F4B25"/>
    <w:rsid w:val="59AE6C65"/>
    <w:rsid w:val="59B00CB4"/>
    <w:rsid w:val="59BD0581"/>
    <w:rsid w:val="59CB3E81"/>
    <w:rsid w:val="5A954F46"/>
    <w:rsid w:val="5AAD0445"/>
    <w:rsid w:val="5AB864BE"/>
    <w:rsid w:val="5B3D2AC1"/>
    <w:rsid w:val="5B3E4A63"/>
    <w:rsid w:val="5B440B10"/>
    <w:rsid w:val="5B7928E4"/>
    <w:rsid w:val="5BAE37BD"/>
    <w:rsid w:val="5BAE4A57"/>
    <w:rsid w:val="5BBB2C33"/>
    <w:rsid w:val="5BCA1468"/>
    <w:rsid w:val="5BCC4EBC"/>
    <w:rsid w:val="5BE161E4"/>
    <w:rsid w:val="5C041E84"/>
    <w:rsid w:val="5C077CA0"/>
    <w:rsid w:val="5C13321F"/>
    <w:rsid w:val="5C382EC9"/>
    <w:rsid w:val="5C88742F"/>
    <w:rsid w:val="5C9C4F32"/>
    <w:rsid w:val="5C9E3210"/>
    <w:rsid w:val="5CC2230E"/>
    <w:rsid w:val="5CD16958"/>
    <w:rsid w:val="5CEA0CA0"/>
    <w:rsid w:val="5CF233F5"/>
    <w:rsid w:val="5CFA511D"/>
    <w:rsid w:val="5D122E97"/>
    <w:rsid w:val="5D190C00"/>
    <w:rsid w:val="5D1E141B"/>
    <w:rsid w:val="5D2C5409"/>
    <w:rsid w:val="5D6D52BF"/>
    <w:rsid w:val="5D8B1A4F"/>
    <w:rsid w:val="5DB724C7"/>
    <w:rsid w:val="5DC10D32"/>
    <w:rsid w:val="5DD8443A"/>
    <w:rsid w:val="5E080CA4"/>
    <w:rsid w:val="5E141DF7"/>
    <w:rsid w:val="5E1D48F9"/>
    <w:rsid w:val="5E2E5C2A"/>
    <w:rsid w:val="5E381841"/>
    <w:rsid w:val="5E405C5A"/>
    <w:rsid w:val="5E552338"/>
    <w:rsid w:val="5E625465"/>
    <w:rsid w:val="5E8E7E6C"/>
    <w:rsid w:val="5EA225F1"/>
    <w:rsid w:val="5ECD0775"/>
    <w:rsid w:val="5ED21A60"/>
    <w:rsid w:val="5F064A53"/>
    <w:rsid w:val="5F694D28"/>
    <w:rsid w:val="5F6E63C5"/>
    <w:rsid w:val="5F983766"/>
    <w:rsid w:val="5FAD6C6F"/>
    <w:rsid w:val="5FBD478D"/>
    <w:rsid w:val="5FC85420"/>
    <w:rsid w:val="5FCC458C"/>
    <w:rsid w:val="5FF95560"/>
    <w:rsid w:val="604578CA"/>
    <w:rsid w:val="60725786"/>
    <w:rsid w:val="60773338"/>
    <w:rsid w:val="60866D89"/>
    <w:rsid w:val="60DE5953"/>
    <w:rsid w:val="60E97421"/>
    <w:rsid w:val="60F021C4"/>
    <w:rsid w:val="61084547"/>
    <w:rsid w:val="61094E83"/>
    <w:rsid w:val="61170ADE"/>
    <w:rsid w:val="61253485"/>
    <w:rsid w:val="61370E61"/>
    <w:rsid w:val="616331F1"/>
    <w:rsid w:val="6169785B"/>
    <w:rsid w:val="6185402C"/>
    <w:rsid w:val="61B228CB"/>
    <w:rsid w:val="61B77BAF"/>
    <w:rsid w:val="61C04E98"/>
    <w:rsid w:val="61F708EF"/>
    <w:rsid w:val="622772ED"/>
    <w:rsid w:val="6252324D"/>
    <w:rsid w:val="62546C4B"/>
    <w:rsid w:val="625D32A9"/>
    <w:rsid w:val="629E0EDA"/>
    <w:rsid w:val="62CE2357"/>
    <w:rsid w:val="62D93FAC"/>
    <w:rsid w:val="63022F5B"/>
    <w:rsid w:val="635E0170"/>
    <w:rsid w:val="63783AB1"/>
    <w:rsid w:val="63831130"/>
    <w:rsid w:val="63865918"/>
    <w:rsid w:val="638A320D"/>
    <w:rsid w:val="638C433F"/>
    <w:rsid w:val="63AE632A"/>
    <w:rsid w:val="63CB6703"/>
    <w:rsid w:val="63EA42F3"/>
    <w:rsid w:val="63EE51E4"/>
    <w:rsid w:val="64426DD2"/>
    <w:rsid w:val="64705B03"/>
    <w:rsid w:val="647250DA"/>
    <w:rsid w:val="64770B9B"/>
    <w:rsid w:val="64A4656A"/>
    <w:rsid w:val="64B52152"/>
    <w:rsid w:val="64D65C3C"/>
    <w:rsid w:val="64DC4AB2"/>
    <w:rsid w:val="65022596"/>
    <w:rsid w:val="651E6930"/>
    <w:rsid w:val="653028A5"/>
    <w:rsid w:val="65525C17"/>
    <w:rsid w:val="655D79DA"/>
    <w:rsid w:val="656F51C2"/>
    <w:rsid w:val="65982E5A"/>
    <w:rsid w:val="65BC6E8E"/>
    <w:rsid w:val="65C304F1"/>
    <w:rsid w:val="66824DF1"/>
    <w:rsid w:val="668622E4"/>
    <w:rsid w:val="66C52539"/>
    <w:rsid w:val="66DC6EE9"/>
    <w:rsid w:val="66DF5CFC"/>
    <w:rsid w:val="66E74B0D"/>
    <w:rsid w:val="670663ED"/>
    <w:rsid w:val="678C1221"/>
    <w:rsid w:val="67C539D5"/>
    <w:rsid w:val="67EB5DD4"/>
    <w:rsid w:val="68084488"/>
    <w:rsid w:val="68270CFA"/>
    <w:rsid w:val="68497838"/>
    <w:rsid w:val="68662610"/>
    <w:rsid w:val="6877290C"/>
    <w:rsid w:val="68915649"/>
    <w:rsid w:val="68A96033"/>
    <w:rsid w:val="68D5310D"/>
    <w:rsid w:val="68E90FF9"/>
    <w:rsid w:val="690210FE"/>
    <w:rsid w:val="69032B0D"/>
    <w:rsid w:val="693672CD"/>
    <w:rsid w:val="697B1006"/>
    <w:rsid w:val="69981C88"/>
    <w:rsid w:val="69D2055F"/>
    <w:rsid w:val="69D4160F"/>
    <w:rsid w:val="69D51FF1"/>
    <w:rsid w:val="69DD4087"/>
    <w:rsid w:val="69EC3935"/>
    <w:rsid w:val="69F11BC2"/>
    <w:rsid w:val="6A112A97"/>
    <w:rsid w:val="6A1210AB"/>
    <w:rsid w:val="6A303FA0"/>
    <w:rsid w:val="6A5705B1"/>
    <w:rsid w:val="6A5C2E8A"/>
    <w:rsid w:val="6A99187C"/>
    <w:rsid w:val="6AA06382"/>
    <w:rsid w:val="6AAC4812"/>
    <w:rsid w:val="6AC57E86"/>
    <w:rsid w:val="6AC67E78"/>
    <w:rsid w:val="6B0E23AC"/>
    <w:rsid w:val="6B2A108E"/>
    <w:rsid w:val="6B53236E"/>
    <w:rsid w:val="6B704D4E"/>
    <w:rsid w:val="6B8A1CB5"/>
    <w:rsid w:val="6B9267A7"/>
    <w:rsid w:val="6B9C7FDC"/>
    <w:rsid w:val="6BB778E8"/>
    <w:rsid w:val="6BC302BA"/>
    <w:rsid w:val="6BC40BF1"/>
    <w:rsid w:val="6BEE68BA"/>
    <w:rsid w:val="6BF21DC5"/>
    <w:rsid w:val="6BF36EB8"/>
    <w:rsid w:val="6C34535A"/>
    <w:rsid w:val="6C357A5B"/>
    <w:rsid w:val="6C4606F5"/>
    <w:rsid w:val="6CA61231"/>
    <w:rsid w:val="6CF50559"/>
    <w:rsid w:val="6D41241A"/>
    <w:rsid w:val="6DBE7215"/>
    <w:rsid w:val="6E0E0169"/>
    <w:rsid w:val="6E2510BD"/>
    <w:rsid w:val="6E686000"/>
    <w:rsid w:val="6E7407FA"/>
    <w:rsid w:val="6E86224D"/>
    <w:rsid w:val="6EB806D0"/>
    <w:rsid w:val="6EF5185D"/>
    <w:rsid w:val="6EF7110A"/>
    <w:rsid w:val="6F062DEE"/>
    <w:rsid w:val="6F0A16C3"/>
    <w:rsid w:val="6F1740D5"/>
    <w:rsid w:val="6F255476"/>
    <w:rsid w:val="6F27159D"/>
    <w:rsid w:val="6F2E2E8C"/>
    <w:rsid w:val="6F304C06"/>
    <w:rsid w:val="6F5002D8"/>
    <w:rsid w:val="6F75486E"/>
    <w:rsid w:val="6F7C0F86"/>
    <w:rsid w:val="6F7C3803"/>
    <w:rsid w:val="6F81548E"/>
    <w:rsid w:val="6F834820"/>
    <w:rsid w:val="6F9024E7"/>
    <w:rsid w:val="6FA0260D"/>
    <w:rsid w:val="6FBE198F"/>
    <w:rsid w:val="6FD6703B"/>
    <w:rsid w:val="70035D87"/>
    <w:rsid w:val="70740923"/>
    <w:rsid w:val="70DF27B7"/>
    <w:rsid w:val="70E63FF2"/>
    <w:rsid w:val="7104017C"/>
    <w:rsid w:val="711568DA"/>
    <w:rsid w:val="71217E15"/>
    <w:rsid w:val="714C043E"/>
    <w:rsid w:val="715328A1"/>
    <w:rsid w:val="71AF21EF"/>
    <w:rsid w:val="72004898"/>
    <w:rsid w:val="72016405"/>
    <w:rsid w:val="720C79F0"/>
    <w:rsid w:val="72201A4B"/>
    <w:rsid w:val="724237D4"/>
    <w:rsid w:val="72726BFD"/>
    <w:rsid w:val="728E2897"/>
    <w:rsid w:val="72A6299A"/>
    <w:rsid w:val="72B677CA"/>
    <w:rsid w:val="72D761C7"/>
    <w:rsid w:val="72E16586"/>
    <w:rsid w:val="72E87025"/>
    <w:rsid w:val="72F31A44"/>
    <w:rsid w:val="730C432B"/>
    <w:rsid w:val="73203B82"/>
    <w:rsid w:val="734B092A"/>
    <w:rsid w:val="73531659"/>
    <w:rsid w:val="73807DE3"/>
    <w:rsid w:val="73A916D8"/>
    <w:rsid w:val="73A967CF"/>
    <w:rsid w:val="73C20192"/>
    <w:rsid w:val="73DB6218"/>
    <w:rsid w:val="73E2098D"/>
    <w:rsid w:val="740D2D06"/>
    <w:rsid w:val="743707DB"/>
    <w:rsid w:val="7461391E"/>
    <w:rsid w:val="749E27C6"/>
    <w:rsid w:val="74CA75F6"/>
    <w:rsid w:val="75182637"/>
    <w:rsid w:val="75324320"/>
    <w:rsid w:val="75347DD3"/>
    <w:rsid w:val="753905AA"/>
    <w:rsid w:val="753E560D"/>
    <w:rsid w:val="754A6787"/>
    <w:rsid w:val="755C4763"/>
    <w:rsid w:val="757F3704"/>
    <w:rsid w:val="758C610B"/>
    <w:rsid w:val="75976033"/>
    <w:rsid w:val="75A667C6"/>
    <w:rsid w:val="75CC3F1B"/>
    <w:rsid w:val="75E46BB1"/>
    <w:rsid w:val="75EF3B04"/>
    <w:rsid w:val="75F07D8B"/>
    <w:rsid w:val="7615686F"/>
    <w:rsid w:val="7659058D"/>
    <w:rsid w:val="76696412"/>
    <w:rsid w:val="768B1060"/>
    <w:rsid w:val="76903939"/>
    <w:rsid w:val="76AB72E5"/>
    <w:rsid w:val="76E67FEC"/>
    <w:rsid w:val="771C0C20"/>
    <w:rsid w:val="77243993"/>
    <w:rsid w:val="772B4D9E"/>
    <w:rsid w:val="77556D9D"/>
    <w:rsid w:val="77765D0A"/>
    <w:rsid w:val="7783118B"/>
    <w:rsid w:val="77847F43"/>
    <w:rsid w:val="77AF4FB9"/>
    <w:rsid w:val="77BC7A4F"/>
    <w:rsid w:val="77D8692C"/>
    <w:rsid w:val="77E53E59"/>
    <w:rsid w:val="77EA2333"/>
    <w:rsid w:val="77F8384A"/>
    <w:rsid w:val="7812260C"/>
    <w:rsid w:val="78122D7A"/>
    <w:rsid w:val="78172FF3"/>
    <w:rsid w:val="78265487"/>
    <w:rsid w:val="785244B9"/>
    <w:rsid w:val="7867389B"/>
    <w:rsid w:val="786B02AF"/>
    <w:rsid w:val="78A748BC"/>
    <w:rsid w:val="79546BA0"/>
    <w:rsid w:val="79590120"/>
    <w:rsid w:val="7982475F"/>
    <w:rsid w:val="79A72586"/>
    <w:rsid w:val="79AD1046"/>
    <w:rsid w:val="79C53A2E"/>
    <w:rsid w:val="7A287231"/>
    <w:rsid w:val="7A4653E6"/>
    <w:rsid w:val="7A514D0C"/>
    <w:rsid w:val="7A755865"/>
    <w:rsid w:val="7A963F2E"/>
    <w:rsid w:val="7AA14615"/>
    <w:rsid w:val="7AA9334B"/>
    <w:rsid w:val="7B174ADD"/>
    <w:rsid w:val="7B497FC0"/>
    <w:rsid w:val="7B77029C"/>
    <w:rsid w:val="7B8849E1"/>
    <w:rsid w:val="7BD364B6"/>
    <w:rsid w:val="7BD63617"/>
    <w:rsid w:val="7C626A08"/>
    <w:rsid w:val="7C644DF6"/>
    <w:rsid w:val="7CE77A49"/>
    <w:rsid w:val="7CE907B3"/>
    <w:rsid w:val="7D0F7BA3"/>
    <w:rsid w:val="7D5E49F7"/>
    <w:rsid w:val="7D673E0A"/>
    <w:rsid w:val="7DCC7718"/>
    <w:rsid w:val="7DD0014B"/>
    <w:rsid w:val="7DD60E54"/>
    <w:rsid w:val="7DDB71F6"/>
    <w:rsid w:val="7E2040FA"/>
    <w:rsid w:val="7E83150D"/>
    <w:rsid w:val="7E9A29DD"/>
    <w:rsid w:val="7EAD1F2A"/>
    <w:rsid w:val="7EB625C4"/>
    <w:rsid w:val="7ECD3E82"/>
    <w:rsid w:val="7ED84639"/>
    <w:rsid w:val="7EE23F62"/>
    <w:rsid w:val="7EE31176"/>
    <w:rsid w:val="7EE47857"/>
    <w:rsid w:val="7F136642"/>
    <w:rsid w:val="7F2A3C86"/>
    <w:rsid w:val="7F385978"/>
    <w:rsid w:val="7F526F46"/>
    <w:rsid w:val="7F7218A0"/>
    <w:rsid w:val="7F916699"/>
    <w:rsid w:val="7FAF248F"/>
    <w:rsid w:val="7FBB3E98"/>
    <w:rsid w:val="7FC13A6C"/>
    <w:rsid w:val="7FD20395"/>
    <w:rsid w:val="7F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55B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288" w:lineRule="auto"/>
      <w:jc w:val="both"/>
    </w:pPr>
    <w:rPr>
      <w:rFonts w:eastAsia="微软雅黑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260" w:after="260"/>
      <w:outlineLvl w:val="2"/>
    </w:pPr>
    <w:rPr>
      <w:rFonts w:ascii="微软雅黑" w:hAnsi="微软雅黑"/>
      <w:b/>
      <w:bCs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qFormat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 Indent"/>
    <w:basedOn w:val="a"/>
    <w:link w:val="a5"/>
    <w:semiHidden/>
    <w:unhideWhenUsed/>
    <w:qFormat/>
    <w:pPr>
      <w:spacing w:after="120"/>
      <w:ind w:leftChars="200" w:left="420"/>
    </w:pPr>
  </w:style>
  <w:style w:type="paragraph" w:styleId="51">
    <w:name w:val="toc 5"/>
    <w:basedOn w:val="a"/>
    <w:next w:val="a"/>
    <w:uiPriority w:val="39"/>
    <w:qFormat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31">
    <w:name w:val="toc 3"/>
    <w:basedOn w:val="a"/>
    <w:next w:val="a"/>
    <w:uiPriority w:val="39"/>
    <w:qFormat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8">
    <w:name w:val="toc 8"/>
    <w:basedOn w:val="a"/>
    <w:next w:val="a"/>
    <w:uiPriority w:val="39"/>
    <w:qFormat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a6">
    <w:name w:val="endnote text"/>
    <w:basedOn w:val="a"/>
    <w:link w:val="a7"/>
    <w:qFormat/>
    <w:pPr>
      <w:jc w:val="left"/>
    </w:p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41">
    <w:name w:val="toc 4"/>
    <w:basedOn w:val="a"/>
    <w:next w:val="a"/>
    <w:uiPriority w:val="39"/>
    <w:qFormat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uiPriority w:val="39"/>
    <w:qFormat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1">
    <w:name w:val="toc 2"/>
    <w:basedOn w:val="a"/>
    <w:next w:val="a"/>
    <w:uiPriority w:val="39"/>
    <w:qFormat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9">
    <w:name w:val="toc 9"/>
    <w:basedOn w:val="a"/>
    <w:next w:val="a"/>
    <w:uiPriority w:val="39"/>
    <w:qFormat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line="240" w:lineRule="auto"/>
      <w:jc w:val="left"/>
    </w:pPr>
    <w:rPr>
      <w:rFonts w:ascii="宋体" w:eastAsia="宋体" w:hAnsi="宋体" w:cs="宋体"/>
      <w:kern w:val="0"/>
    </w:rPr>
  </w:style>
  <w:style w:type="paragraph" w:styleId="ae">
    <w:name w:val="Normal (Web)"/>
    <w:basedOn w:val="a"/>
    <w:uiPriority w:val="99"/>
    <w:unhideWhenUsed/>
    <w:qFormat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</w:rPr>
  </w:style>
  <w:style w:type="paragraph" w:styleId="22">
    <w:name w:val="Body Text First Indent 2"/>
    <w:basedOn w:val="a4"/>
    <w:link w:val="23"/>
    <w:unhideWhenUsed/>
    <w:qFormat/>
    <w:pPr>
      <w:adjustRightInd/>
      <w:snapToGrid/>
      <w:spacing w:line="240" w:lineRule="auto"/>
      <w:ind w:firstLineChars="200" w:firstLine="420"/>
    </w:pPr>
    <w:rPr>
      <w:rFonts w:ascii="Calibri" w:eastAsia="宋体" w:hAnsi="Calibri"/>
      <w:sz w:val="21"/>
      <w:szCs w:val="21"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ndnote reference"/>
    <w:basedOn w:val="a0"/>
    <w:qFormat/>
    <w:rPr>
      <w:vertAlign w:val="superscript"/>
    </w:rPr>
  </w:style>
  <w:style w:type="character" w:styleId="af2">
    <w:name w:val="page number"/>
    <w:basedOn w:val="a0"/>
    <w:qFormat/>
  </w:style>
  <w:style w:type="character" w:styleId="af3">
    <w:name w:val="FollowedHyperlink"/>
    <w:basedOn w:val="a0"/>
    <w:semiHidden/>
    <w:unhideWhenUsed/>
    <w:qFormat/>
    <w:rPr>
      <w:color w:val="800080"/>
      <w:u w:val="single"/>
    </w:rPr>
  </w:style>
  <w:style w:type="character" w:styleId="af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qFormat/>
    <w:rPr>
      <w:rFonts w:ascii="微软雅黑" w:eastAsia="微软雅黑" w:hAnsi="微软雅黑"/>
      <w:b/>
      <w:bCs/>
      <w:kern w:val="44"/>
      <w:sz w:val="28"/>
      <w:szCs w:val="28"/>
    </w:rPr>
  </w:style>
  <w:style w:type="character" w:customStyle="1" w:styleId="20">
    <w:name w:val="标题 2 字符"/>
    <w:basedOn w:val="a0"/>
    <w:link w:val="2"/>
    <w:qFormat/>
    <w:rPr>
      <w:rFonts w:ascii="微软雅黑" w:eastAsia="微软雅黑" w:hAnsi="微软雅黑" w:cstheme="majorBidi"/>
      <w:b/>
      <w:bCs/>
      <w:kern w:val="2"/>
      <w:sz w:val="24"/>
      <w:szCs w:val="24"/>
    </w:rPr>
  </w:style>
  <w:style w:type="character" w:customStyle="1" w:styleId="30">
    <w:name w:val="标题 3 字符"/>
    <w:basedOn w:val="a0"/>
    <w:link w:val="3"/>
    <w:qFormat/>
    <w:rPr>
      <w:rFonts w:ascii="微软雅黑" w:eastAsia="微软雅黑" w:hAnsi="微软雅黑"/>
      <w:b/>
      <w:bCs/>
      <w:kern w:val="2"/>
      <w:sz w:val="24"/>
      <w:szCs w:val="24"/>
    </w:rPr>
  </w:style>
  <w:style w:type="character" w:customStyle="1" w:styleId="40">
    <w:name w:val="标题 4 字符"/>
    <w:basedOn w:val="a0"/>
    <w:link w:val="4"/>
    <w:qFormat/>
    <w:rPr>
      <w:rFonts w:ascii="微软雅黑" w:eastAsia="微软雅黑" w:hAnsi="微软雅黑" w:cstheme="majorBidi"/>
      <w:bCs/>
      <w:kern w:val="2"/>
      <w:sz w:val="24"/>
      <w:szCs w:val="24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character" w:customStyle="1" w:styleId="a7">
    <w:name w:val="尾注文本 字符"/>
    <w:basedOn w:val="a0"/>
    <w:link w:val="a6"/>
    <w:qFormat/>
    <w:rPr>
      <w:kern w:val="2"/>
      <w:sz w:val="21"/>
      <w:szCs w:val="24"/>
    </w:rPr>
  </w:style>
  <w:style w:type="character" w:customStyle="1" w:styleId="a9">
    <w:name w:val="批注框文本 字符"/>
    <w:basedOn w:val="a0"/>
    <w:link w:val="a8"/>
    <w:qFormat/>
    <w:rPr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qFormat/>
    <w:rPr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af6">
    <w:name w:val="No Spacing"/>
    <w:link w:val="af7"/>
    <w:qFormat/>
    <w:rPr>
      <w:rFonts w:ascii="PMingLiU" w:eastAsiaTheme="minorEastAsia" w:hAnsi="PMingLiU" w:cstheme="minorBidi"/>
      <w:sz w:val="22"/>
      <w:szCs w:val="22"/>
    </w:rPr>
  </w:style>
  <w:style w:type="character" w:customStyle="1" w:styleId="af7">
    <w:name w:val="无间隔 字符"/>
    <w:basedOn w:val="a0"/>
    <w:link w:val="af6"/>
    <w:qFormat/>
    <w:rPr>
      <w:rFonts w:ascii="PMingLiU" w:eastAsiaTheme="minorEastAsia" w:hAnsi="PMingLiU" w:cstheme="minorBidi"/>
      <w:sz w:val="22"/>
      <w:szCs w:val="22"/>
    </w:rPr>
  </w:style>
  <w:style w:type="paragraph" w:customStyle="1" w:styleId="3CBD5A742C28424DA5172AD252E32316">
    <w:name w:val="3CBD5A742C28424DA5172AD252E32316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2">
    <w:name w:val="不明显强调1"/>
    <w:uiPriority w:val="19"/>
    <w:qFormat/>
    <w:rPr>
      <w:rFonts w:eastAsia="微软雅黑"/>
      <w:iCs/>
      <w:color w:val="auto"/>
      <w:sz w:val="21"/>
    </w:rPr>
  </w:style>
  <w:style w:type="table" w:customStyle="1" w:styleId="af8">
    <w:name w:val="寻息表格"/>
    <w:basedOn w:val="a1"/>
    <w:uiPriority w:val="99"/>
    <w:qFormat/>
    <w:pPr>
      <w:jc w:val="both"/>
    </w:pPr>
    <w:rPr>
      <w:rFonts w:eastAsia="微软雅黑"/>
      <w:color w:val="D9D9D9" w:themeColor="background1" w:themeShade="D9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</w:rPr>
      <w:tblPr/>
      <w:tcPr>
        <w:shd w:val="clear" w:color="auto" w:fill="548DD4" w:themeFill="text2" w:themeFillTint="99"/>
      </w:tcPr>
    </w:tblStyle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4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正文文本缩进 字符"/>
    <w:basedOn w:val="a0"/>
    <w:link w:val="a4"/>
    <w:semiHidden/>
    <w:qFormat/>
    <w:rPr>
      <w:rFonts w:eastAsia="微软雅黑"/>
      <w:kern w:val="2"/>
      <w:sz w:val="24"/>
      <w:szCs w:val="24"/>
    </w:rPr>
  </w:style>
  <w:style w:type="character" w:customStyle="1" w:styleId="23">
    <w:name w:val="正文首行缩进 2 字符"/>
    <w:basedOn w:val="a5"/>
    <w:link w:val="22"/>
    <w:qFormat/>
    <w:rPr>
      <w:rFonts w:ascii="Calibri" w:eastAsia="微软雅黑" w:hAnsi="Calibri"/>
      <w:kern w:val="2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524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hyperlink" Target="https://open.joysuch.com" TargetMode="External"/><Relationship Id="rId34" Type="http://schemas.openxmlformats.org/officeDocument/2006/relationships/hyperlink" Target="https://open.joysuch.com/documents/kfwdOtherCommon/documentDetail/0355f7e1607e11e789e600163e10c966_second" TargetMode="External"/><Relationship Id="rId42" Type="http://schemas.openxmlformats.org/officeDocument/2006/relationships/hyperlink" Target="https://open.joysuch.com/documents/kfwdOtherCommon/documentDetail/a424add4167f11e789e600163e10c966_second" TargetMode="External"/><Relationship Id="rId47" Type="http://schemas.openxmlformats.org/officeDocument/2006/relationships/hyperlink" Target="https://open.joysuch.com/documents/kfwdOtherCommon/documentDetail/a424add4167f11e789e600163e10c966_second" TargetMode="External"/><Relationship Id="rId50" Type="http://schemas.openxmlformats.org/officeDocument/2006/relationships/hyperlink" Target="https://open.joysuch.com/documents/kfwdOtherCommon/documentDetail/a424add4167f11e789e600163e10c966_second" TargetMode="External"/><Relationship Id="rId55" Type="http://schemas.openxmlformats.org/officeDocument/2006/relationships/hyperlink" Target="https://open.joysuch.com/documents/kfwdOtherCommon/documentDetail/a424add4167f11e789e600163e10c966_second" TargetMode="External"/><Relationship Id="rId63" Type="http://schemas.openxmlformats.org/officeDocument/2006/relationships/hyperlink" Target="https://open.joysuch.com/documents/kfwdOtherCommon/documentDetail/a424add4167f11e789e600163e10c966_second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2.png"/><Relationship Id="rId11" Type="http://schemas.openxmlformats.org/officeDocument/2006/relationships/header" Target="header1.xml"/><Relationship Id="rId24" Type="http://schemas.openxmlformats.org/officeDocument/2006/relationships/image" Target="media/image7.jpeg"/><Relationship Id="rId32" Type="http://schemas.openxmlformats.org/officeDocument/2006/relationships/hyperlink" Target="https://open.joysuch.com/api-node/doc/sdk/Postman_api_doc.zip" TargetMode="External"/><Relationship Id="rId37" Type="http://schemas.openxmlformats.org/officeDocument/2006/relationships/hyperlink" Target="https://open.joysuch.com/documents/kfwdOtherCommon/documentDetail/a424add4167f11e789e600163e10c966_second" TargetMode="External"/><Relationship Id="rId40" Type="http://schemas.openxmlformats.org/officeDocument/2006/relationships/hyperlink" Target="https://open.joysuch.com/documents/kfwdOtherCommon/documentDetail/a424add4167f11e789e600163e10c966_second" TargetMode="External"/><Relationship Id="rId45" Type="http://schemas.openxmlformats.org/officeDocument/2006/relationships/hyperlink" Target="https://open.joysuch.com/documents/kfwdOtherCommon/documentDetail/a424add4167f11e789e600163e10c966_second" TargetMode="External"/><Relationship Id="rId53" Type="http://schemas.openxmlformats.org/officeDocument/2006/relationships/hyperlink" Target="https://open.joysuch.com/documents/kfwdOtherCommon/documentDetail/a424add4167f11e789e600163e10c966_second" TargetMode="External"/><Relationship Id="rId58" Type="http://schemas.openxmlformats.org/officeDocument/2006/relationships/image" Target="media/image15.png"/><Relationship Id="rId5" Type="http://schemas.openxmlformats.org/officeDocument/2006/relationships/settings" Target="settings.xml"/><Relationship Id="rId61" Type="http://schemas.openxmlformats.org/officeDocument/2006/relationships/hyperlink" Target="https://open.joysuch.com/documents/kfwdOtherCommon/documentDetail/a424add4167f11e789e600163e10c966_second" TargetMode="External"/><Relationship Id="rId19" Type="http://schemas.openxmlformats.org/officeDocument/2006/relationships/hyperlink" Target="http://open.joysuch.com/" TargetMode="External"/><Relationship Id="rId14" Type="http://schemas.openxmlformats.org/officeDocument/2006/relationships/header" Target="header2.xml"/><Relationship Id="rId22" Type="http://schemas.openxmlformats.org/officeDocument/2006/relationships/hyperlink" Target="http://&#26412;&#22320;&#37096;&#32626;&#26381;&#21153;&#22120;:40000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ai.qq.com/doc/auth.shtml" TargetMode="External"/><Relationship Id="rId35" Type="http://schemas.openxmlformats.org/officeDocument/2006/relationships/hyperlink" Target="https://open.joysuch.com/documents/kfwdOtherCommon/documentDetail/a424add4167f11e789e600163e10c966_second" TargetMode="External"/><Relationship Id="rId43" Type="http://schemas.openxmlformats.org/officeDocument/2006/relationships/hyperlink" Target="https://open.joysuch.com/documents/kfwdOtherCommon/documentDetail/a424add4167f11e789e600163e10c966_second" TargetMode="External"/><Relationship Id="rId48" Type="http://schemas.openxmlformats.org/officeDocument/2006/relationships/hyperlink" Target="https://open.joysuch.com/documents/kfwdOtherCommon/documentDetail/a424add4167f11e789e600163e10c966_second" TargetMode="External"/><Relationship Id="rId56" Type="http://schemas.openxmlformats.org/officeDocument/2006/relationships/hyperlink" Target="https://open.joysuch.com/documents/kfwdOtherCommon/documentDetail/a424add4167f11e789e600163e10c966_second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open.joysuch.com/documents/kfwdOtherCommon/documentDetail/a424add4167f11e789e600163e10c966_second" TargetMode="External"/><Relationship Id="rId3" Type="http://schemas.openxmlformats.org/officeDocument/2006/relationships/numbering" Target="numbering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8.jpeg"/><Relationship Id="rId33" Type="http://schemas.openxmlformats.org/officeDocument/2006/relationships/image" Target="media/image13.png"/><Relationship Id="rId38" Type="http://schemas.openxmlformats.org/officeDocument/2006/relationships/hyperlink" Target="https://open.joysuch.com/documents/kfwdOtherCommon/documentDetail/a424add4167f11e789e600163e10c966_second" TargetMode="External"/><Relationship Id="rId46" Type="http://schemas.openxmlformats.org/officeDocument/2006/relationships/hyperlink" Target="https://open.joysuch.com/documents/kfwdOtherCommon/documentDetail/a424add4167f11e789e600163e10c966_second" TargetMode="External"/><Relationship Id="rId59" Type="http://schemas.openxmlformats.org/officeDocument/2006/relationships/image" Target="media/image16.png"/><Relationship Id="rId20" Type="http://schemas.openxmlformats.org/officeDocument/2006/relationships/image" Target="media/image5.png"/><Relationship Id="rId41" Type="http://schemas.openxmlformats.org/officeDocument/2006/relationships/hyperlink" Target="https://open.joysuch.com/documents/kfwdOtherCommon/documentDetail/a424add4167f11e789e600163e10c966_second" TargetMode="External"/><Relationship Id="rId54" Type="http://schemas.openxmlformats.org/officeDocument/2006/relationships/hyperlink" Target="https://open.joysuch.com/documents/kfwdOtherCommon/documentDetail/a424add4167f11e789e600163e10c966_second" TargetMode="External"/><Relationship Id="rId62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6.jpeg"/><Relationship Id="rId28" Type="http://schemas.openxmlformats.org/officeDocument/2006/relationships/image" Target="media/image11.png"/><Relationship Id="rId36" Type="http://schemas.openxmlformats.org/officeDocument/2006/relationships/image" Target="media/image14.png"/><Relationship Id="rId49" Type="http://schemas.openxmlformats.org/officeDocument/2006/relationships/hyperlink" Target="https://open.joysuch.com/documents/kfwdOtherCommon/documentDetail/a424add4167f11e789e600163e10c966_second" TargetMode="External"/><Relationship Id="rId57" Type="http://schemas.openxmlformats.org/officeDocument/2006/relationships/hyperlink" Target="https://open.joysuch.com/documents/kfwdOtherCommon/documentDetail/a424add4167f11e789e600163e10c966_second" TargetMode="External"/><Relationship Id="rId10" Type="http://schemas.openxmlformats.org/officeDocument/2006/relationships/image" Target="media/image18.png"/><Relationship Id="rId31" Type="http://schemas.openxmlformats.org/officeDocument/2006/relationships/hyperlink" Target="https://api.joysuch.com:46000" TargetMode="External"/><Relationship Id="rId44" Type="http://schemas.openxmlformats.org/officeDocument/2006/relationships/hyperlink" Target="https://open.joysuch.com/documents/kfwdOtherCommon/documentDetail/a424add4167f11e789e600163e10c966_second" TargetMode="External"/><Relationship Id="rId52" Type="http://schemas.openxmlformats.org/officeDocument/2006/relationships/hyperlink" Target="https://open.joysuch.com/documents/kfwdOtherCommon/documentDetail/a424add4167f11e789e600163e10c966_second" TargetMode="External"/><Relationship Id="rId60" Type="http://schemas.openxmlformats.org/officeDocument/2006/relationships/hyperlink" Target="http://172.16.10.27:48161/admin/browse.jsp?JMSDestination=Consumer.cao.VirtualTopic.T-SUBS-200036" TargetMode="External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open.joysuch.com" TargetMode="External"/><Relationship Id="rId39" Type="http://schemas.openxmlformats.org/officeDocument/2006/relationships/hyperlink" Target="https://open.joysuch.com/documents/kfwdOtherCommon/documentDetail/a424add4167f11e789e600163e10c966_seco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oysuch\&#20135;&#21697;&#25991;&#26723;2016.12.20\&#20844;&#21496;&#25991;&#26723;&#27169;&#26495;\&#30495;&#36259;&#23448;&#26041;&#25991;&#26723;&#27169;&#26495;V0.3&#65288;&#22806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FBB13E-82F9-4F0F-8D42-4652E6D1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真趣官方文档模板V0.3（外部版）.dotm</Template>
  <TotalTime>2</TotalTime>
  <Pages>131</Pages>
  <Words>16528</Words>
  <Characters>94216</Characters>
  <Application>Microsoft Office Word</Application>
  <DocSecurity>0</DocSecurity>
  <Lines>785</Lines>
  <Paragraphs>221</Paragraphs>
  <ScaleCrop>false</ScaleCrop>
  <LinksUpToDate>false</LinksUpToDate>
  <CharactersWithSpaces>110523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2020-04-30T07:52:00Z</dcterms:created>
  <dcterms:modified xsi:type="dcterms:W3CDTF">2021-04-02T08:12:00Z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